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36F" w:rsidRPr="00F012D9" w:rsidRDefault="005D5015" w:rsidP="0059536F">
      <w:pPr>
        <w:pStyle w:val="NotesTitle"/>
      </w:pPr>
      <w:bookmarkStart w:id="0" w:name="_Toc346405071"/>
      <w:bookmarkStart w:id="1" w:name="_Toc346405692"/>
      <w:bookmarkStart w:id="2" w:name="_Toc346406002"/>
      <w:bookmarkStart w:id="3" w:name="_Toc346406313"/>
      <w:bookmarkStart w:id="4" w:name="_Toc346406623"/>
      <w:bookmarkStart w:id="5" w:name="_Toc346406933"/>
      <w:bookmarkStart w:id="6" w:name="_Toc346407244"/>
      <w:bookmarkStart w:id="7" w:name="_Toc346407554"/>
      <w:bookmarkStart w:id="8" w:name="_Toc346407866"/>
      <w:bookmarkStart w:id="9" w:name="_Toc346408180"/>
      <w:bookmarkStart w:id="10" w:name="_Toc346408496"/>
      <w:bookmarkStart w:id="11" w:name="_Toc346408814"/>
      <w:bookmarkStart w:id="12" w:name="_Toc348529286"/>
      <w:bookmarkStart w:id="13" w:name="_Toc350525019"/>
      <w:bookmarkStart w:id="14" w:name="_Toc352144282"/>
      <w:bookmarkStart w:id="15" w:name="_Toc352165026"/>
      <w:bookmarkStart w:id="16" w:name="_Toc355705325"/>
      <w:bookmarkStart w:id="17" w:name="_Toc357083877"/>
      <w:bookmarkStart w:id="18" w:name="_Toc357874900"/>
      <w:bookmarkStart w:id="19" w:name="_Toc358750701"/>
      <w:bookmarkStart w:id="20" w:name="_Toc359071223"/>
      <w:bookmarkStart w:id="21" w:name="_Toc359188418"/>
      <w:bookmarkStart w:id="22" w:name="_Toc359190646"/>
      <w:bookmarkStart w:id="23" w:name="_Toc359419885"/>
      <w:bookmarkStart w:id="24" w:name="_Toc359420242"/>
      <w:bookmarkStart w:id="25" w:name="_Toc359420710"/>
      <w:r>
        <w:t xml:space="preserve">Topic: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E308A8">
        <w:t xml:space="preserve">Two Dimensional </w:t>
      </w:r>
      <w:proofErr w:type="gramStart"/>
      <w:r w:rsidR="00E308A8">
        <w:t>Motion</w:t>
      </w:r>
      <w:proofErr w:type="gramEnd"/>
    </w:p>
    <w:p w:rsidR="0059536F" w:rsidRPr="005D5015" w:rsidRDefault="0059536F" w:rsidP="0059536F">
      <w:pPr>
        <w:pStyle w:val="UnitName"/>
        <w:rPr>
          <w:sz w:val="24"/>
          <w:szCs w:val="24"/>
        </w:rPr>
      </w:pPr>
      <w:bookmarkStart w:id="26" w:name="_Toc333236609"/>
      <w:bookmarkStart w:id="27" w:name="_Toc346402712"/>
      <w:bookmarkStart w:id="28" w:name="_Toc346404475"/>
      <w:bookmarkStart w:id="29" w:name="_Toc346405072"/>
      <w:bookmarkStart w:id="30" w:name="_Toc346405693"/>
      <w:bookmarkStart w:id="31" w:name="_Toc346406003"/>
      <w:bookmarkStart w:id="32" w:name="_Toc346406314"/>
      <w:bookmarkStart w:id="33" w:name="_Toc346406624"/>
      <w:bookmarkStart w:id="34" w:name="_Toc346406934"/>
      <w:bookmarkStart w:id="35" w:name="_Toc346407245"/>
      <w:bookmarkStart w:id="36" w:name="_Toc346407555"/>
      <w:bookmarkStart w:id="37" w:name="_Toc346407867"/>
      <w:bookmarkStart w:id="38" w:name="_Toc346408181"/>
      <w:bookmarkStart w:id="39" w:name="_Toc346408497"/>
      <w:bookmarkStart w:id="40" w:name="_Toc346408815"/>
      <w:bookmarkStart w:id="41" w:name="_Toc346409091"/>
      <w:bookmarkStart w:id="42" w:name="_Toc348528726"/>
      <w:bookmarkStart w:id="43" w:name="_Toc348528823"/>
      <w:bookmarkStart w:id="44" w:name="_Toc348529287"/>
      <w:bookmarkStart w:id="45" w:name="_Toc348529566"/>
      <w:bookmarkStart w:id="46" w:name="_Toc350525020"/>
      <w:bookmarkStart w:id="47" w:name="_Toc350537591"/>
      <w:bookmarkStart w:id="48" w:name="_Toc352144283"/>
      <w:bookmarkStart w:id="49" w:name="_Toc352165027"/>
      <w:bookmarkStart w:id="50" w:name="_Toc352621344"/>
      <w:bookmarkStart w:id="51" w:name="_Toc355705326"/>
      <w:bookmarkStart w:id="52" w:name="_Toc357083878"/>
      <w:bookmarkStart w:id="53" w:name="_Toc357874901"/>
      <w:bookmarkStart w:id="54" w:name="_Toc358750255"/>
      <w:bookmarkStart w:id="55" w:name="_Toc358750702"/>
      <w:bookmarkStart w:id="56" w:name="_Toc359071224"/>
      <w:bookmarkStart w:id="57" w:name="_Toc359188419"/>
      <w:bookmarkStart w:id="58" w:name="_Toc359190647"/>
      <w:bookmarkStart w:id="59" w:name="_Toc359419886"/>
      <w:bookmarkStart w:id="60" w:name="_Toc359420243"/>
      <w:bookmarkStart w:id="61" w:name="_Toc359420711"/>
      <w:r w:rsidRPr="005D5015">
        <w:rPr>
          <w:b/>
          <w:sz w:val="24"/>
          <w:szCs w:val="24"/>
        </w:rPr>
        <w:t>Unit:</w:t>
      </w:r>
      <w:r w:rsidRPr="005D5015">
        <w:rPr>
          <w:sz w:val="24"/>
          <w:szCs w:val="24"/>
        </w:rPr>
        <w:t xml:space="preserve"> Kinematics (Motion)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59536F" w:rsidRPr="005D5015" w:rsidRDefault="005D5015" w:rsidP="0059536F">
      <w:pPr>
        <w:spacing w:before="60" w:after="60"/>
      </w:pPr>
      <w:r w:rsidRPr="005D5015">
        <w:rPr>
          <w:b/>
        </w:rPr>
        <w:t xml:space="preserve">Section: </w:t>
      </w:r>
      <w:r w:rsidR="0059536F" w:rsidRPr="005D5015">
        <w:t xml:space="preserve">  </w:t>
      </w:r>
      <w:r w:rsidR="007A2BB2">
        <w:t>4.1-</w:t>
      </w:r>
      <w:r w:rsidR="00E308A8">
        <w:t>4.3</w:t>
      </w:r>
    </w:p>
    <w:p w:rsidR="0059536F" w:rsidRPr="005D5015" w:rsidRDefault="0059536F" w:rsidP="0059536F">
      <w:pPr>
        <w:pStyle w:val="Heading3"/>
        <w:spacing w:before="60"/>
        <w:rPr>
          <w:sz w:val="24"/>
          <w:szCs w:val="24"/>
        </w:rPr>
      </w:pPr>
      <w:bookmarkStart w:id="62" w:name="_Toc358750703"/>
      <w:bookmarkStart w:id="63" w:name="_Toc359420712"/>
      <w:r w:rsidRPr="005D5015">
        <w:rPr>
          <w:sz w:val="24"/>
          <w:szCs w:val="24"/>
        </w:rPr>
        <w:t>Knowledge/Understanding Goals:</w:t>
      </w:r>
      <w:bookmarkEnd w:id="62"/>
      <w:bookmarkEnd w:id="63"/>
    </w:p>
    <w:p w:rsidR="0059536F" w:rsidRDefault="00E308A8" w:rsidP="0059536F">
      <w:pPr>
        <w:numPr>
          <w:ilvl w:val="0"/>
          <w:numId w:val="2"/>
        </w:numPr>
        <w:spacing w:before="60" w:after="0"/>
        <w:ind w:left="547" w:hanging="187"/>
      </w:pPr>
      <w:r>
        <w:t xml:space="preserve">How Two Dimensional Problems are similar yet different from one dimensional problems </w:t>
      </w:r>
    </w:p>
    <w:p w:rsidR="00E308A8" w:rsidRPr="005D5015" w:rsidRDefault="00E308A8" w:rsidP="00E308A8">
      <w:pPr>
        <w:numPr>
          <w:ilvl w:val="0"/>
          <w:numId w:val="2"/>
        </w:numPr>
        <w:spacing w:before="60" w:after="60"/>
      </w:pPr>
      <w:r>
        <w:t>Set up and solve word problems involving projectiles</w:t>
      </w:r>
    </w:p>
    <w:p w:rsidR="0059536F" w:rsidRPr="005D5015" w:rsidRDefault="0059536F" w:rsidP="0059536F">
      <w:pPr>
        <w:pStyle w:val="Heading3"/>
        <w:spacing w:before="60"/>
        <w:rPr>
          <w:sz w:val="24"/>
          <w:szCs w:val="24"/>
        </w:rPr>
      </w:pPr>
      <w:bookmarkStart w:id="64" w:name="_Toc358750704"/>
      <w:bookmarkStart w:id="65" w:name="_Toc359420713"/>
      <w:r w:rsidRPr="005D5015">
        <w:rPr>
          <w:sz w:val="24"/>
          <w:szCs w:val="24"/>
        </w:rPr>
        <w:t>Skills:</w:t>
      </w:r>
      <w:bookmarkEnd w:id="64"/>
      <w:bookmarkEnd w:id="65"/>
    </w:p>
    <w:p w:rsidR="0059536F" w:rsidRPr="005D5015" w:rsidRDefault="00E308A8" w:rsidP="0059536F">
      <w:pPr>
        <w:numPr>
          <w:ilvl w:val="0"/>
          <w:numId w:val="3"/>
        </w:numPr>
        <w:tabs>
          <w:tab w:val="clear" w:pos="720"/>
          <w:tab w:val="num" w:pos="540"/>
        </w:tabs>
        <w:spacing w:before="60" w:after="60"/>
        <w:ind w:left="547" w:hanging="187"/>
      </w:pPr>
      <w:r>
        <w:t>Solve problems involving motion in two dimension</w:t>
      </w:r>
    </w:p>
    <w:p w:rsidR="0059536F" w:rsidRPr="005D5015" w:rsidRDefault="0059536F" w:rsidP="0059536F">
      <w:pPr>
        <w:pStyle w:val="Heading3"/>
        <w:spacing w:before="60"/>
        <w:rPr>
          <w:sz w:val="24"/>
          <w:szCs w:val="24"/>
        </w:rPr>
      </w:pPr>
      <w:bookmarkStart w:id="66" w:name="_Toc358750705"/>
      <w:bookmarkStart w:id="67" w:name="_Toc359420714"/>
      <w:r w:rsidRPr="005D5015">
        <w:rPr>
          <w:sz w:val="24"/>
          <w:szCs w:val="24"/>
        </w:rPr>
        <w:t>Language Objectives:</w:t>
      </w:r>
      <w:bookmarkEnd w:id="66"/>
      <w:bookmarkEnd w:id="67"/>
    </w:p>
    <w:p w:rsidR="0059536F" w:rsidRPr="005D5015" w:rsidRDefault="0059536F" w:rsidP="0059536F">
      <w:pPr>
        <w:numPr>
          <w:ilvl w:val="0"/>
          <w:numId w:val="3"/>
        </w:numPr>
        <w:tabs>
          <w:tab w:val="clear" w:pos="720"/>
          <w:tab w:val="num" w:pos="540"/>
        </w:tabs>
        <w:spacing w:before="60" w:after="60"/>
        <w:ind w:left="547" w:hanging="187"/>
      </w:pPr>
      <w:r w:rsidRPr="005D5015">
        <w:t>Understand and correctly use the term “</w:t>
      </w:r>
      <w:r w:rsidR="00E308A8">
        <w:t>projectile</w:t>
      </w:r>
      <w:r w:rsidR="00581BC7">
        <w:t>”.</w:t>
      </w:r>
    </w:p>
    <w:p w:rsidR="0059536F" w:rsidRDefault="0059536F" w:rsidP="0059536F">
      <w:pPr>
        <w:pStyle w:val="Heading3"/>
        <w:pBdr>
          <w:top w:val="single" w:sz="8" w:space="1" w:color="auto"/>
        </w:pBdr>
        <w:tabs>
          <w:tab w:val="left" w:pos="0"/>
        </w:tabs>
        <w:spacing w:before="120"/>
        <w:ind w:hanging="43"/>
      </w:pPr>
      <w:r w:rsidRPr="00F012D9">
        <w:tab/>
      </w:r>
      <w:bookmarkStart w:id="68" w:name="_Toc358750706"/>
      <w:bookmarkStart w:id="69" w:name="_Toc359420715"/>
      <w:r w:rsidRPr="00F012D9">
        <w:t>Notes:</w:t>
      </w:r>
      <w:bookmarkEnd w:id="68"/>
      <w:bookmarkEnd w:id="69"/>
    </w:p>
    <w:p w:rsidR="00E308A8" w:rsidRDefault="00E308A8" w:rsidP="00E308A8">
      <w:pPr>
        <w:spacing w:line="360" w:lineRule="auto"/>
        <w:rPr>
          <w:rFonts w:ascii="Arial" w:hAnsi="Arial" w:cs="Arial"/>
          <w:b/>
          <w:bCs/>
          <w:bdr w:val="single" w:sz="4" w:space="0" w:color="auto"/>
        </w:rPr>
      </w:pPr>
      <w:r w:rsidRPr="00570402">
        <w:rPr>
          <w:rFonts w:ascii="Arial" w:hAnsi="Arial" w:cs="Arial"/>
          <w:b/>
          <w:bCs/>
          <w:bdr w:val="single" w:sz="4" w:space="0" w:color="auto"/>
        </w:rPr>
        <w:t>Two-Dimensional Kinematics</w:t>
      </w:r>
    </w:p>
    <w:p w:rsidR="00E308A8" w:rsidRDefault="00E308A8" w:rsidP="00E308A8">
      <w:pPr>
        <w:spacing w:line="360" w:lineRule="auto"/>
        <w:jc w:val="center"/>
        <w:rPr>
          <w:rFonts w:ascii="Arial" w:hAnsi="Arial" w:cs="Arial"/>
          <w:b/>
          <w:bCs/>
          <w:bdr w:val="single" w:sz="4" w:space="0" w:color="auto"/>
        </w:rPr>
      </w:pPr>
      <w:r>
        <w:rPr>
          <w:rFonts w:ascii="Arial" w:hAnsi="Arial" w:cs="Arial"/>
          <w:b/>
          <w:bCs/>
          <w:noProof/>
          <w:bdr w:val="single" w:sz="4" w:space="0" w:color="auto"/>
        </w:rPr>
        <w:drawing>
          <wp:inline distT="0" distB="0" distL="0" distR="0" wp14:anchorId="1D78F07B" wp14:editId="43AE6E2F">
            <wp:extent cx="3211195" cy="1573530"/>
            <wp:effectExtent l="0" t="0" r="0" b="1270"/>
            <wp:docPr id="10" name="Picture 1" descr="FG04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G04_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" b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8" w:rsidRPr="00A57F24" w:rsidRDefault="00E308A8" w:rsidP="00E308A8">
      <w:pPr>
        <w:spacing w:line="360" w:lineRule="auto"/>
        <w:rPr>
          <w:rFonts w:ascii="Arial" w:hAnsi="Arial" w:cs="Arial"/>
          <w:b/>
          <w:bCs/>
        </w:rPr>
      </w:pPr>
      <w:r w:rsidRPr="00A57F24">
        <w:rPr>
          <w:rFonts w:ascii="Arial" w:hAnsi="Arial" w:cs="Arial"/>
          <w:b/>
          <w:bCs/>
          <w:bdr w:val="single" w:sz="4" w:space="0" w:color="auto"/>
        </w:rPr>
        <w:t xml:space="preserve">Projectile Motion </w:t>
      </w:r>
      <w:r w:rsidRPr="00A57F24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                                                                 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BD72B9">
        <w:rPr>
          <w:rFonts w:ascii="Arial" w:hAnsi="Arial" w:cs="Arial"/>
        </w:rPr>
        <w:tab/>
      </w:r>
      <w:proofErr w:type="gramStart"/>
      <w:r w:rsidRPr="00A57F24">
        <w:rPr>
          <w:rFonts w:ascii="Arial" w:hAnsi="Arial" w:cs="Arial"/>
          <w:u w:val="single"/>
        </w:rPr>
        <w:t>projectile</w:t>
      </w:r>
      <w:proofErr w:type="gramEnd"/>
      <w:r w:rsidRPr="00A57F24">
        <w:rPr>
          <w:rFonts w:ascii="Arial" w:hAnsi="Arial" w:cs="Arial"/>
        </w:rPr>
        <w:t>: an airborne object acted upon “only” by gravity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-- </w:t>
      </w:r>
      <w:proofErr w:type="gramStart"/>
      <w:r>
        <w:rPr>
          <w:rFonts w:ascii="Arial" w:hAnsi="Arial" w:cs="Arial"/>
        </w:rPr>
        <w:t>other</w:t>
      </w:r>
      <w:proofErr w:type="gramEnd"/>
      <w:r>
        <w:rPr>
          <w:rFonts w:ascii="Arial" w:hAnsi="Arial" w:cs="Arial"/>
        </w:rPr>
        <w:t xml:space="preserve"> forces are NOT significant</w:t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A57F24">
        <w:rPr>
          <w:rFonts w:ascii="Arial" w:hAnsi="Arial" w:cs="Arial"/>
        </w:rPr>
        <w:t>examples</w:t>
      </w:r>
      <w:proofErr w:type="gramEnd"/>
      <w:r w:rsidRPr="00A57F24">
        <w:rPr>
          <w:rFonts w:ascii="Arial" w:hAnsi="Arial" w:cs="Arial"/>
        </w:rPr>
        <w:t xml:space="preserve">: </w:t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spacing w:line="360" w:lineRule="auto"/>
        <w:ind w:left="432" w:firstLine="432"/>
        <w:rPr>
          <w:rFonts w:ascii="Arial" w:hAnsi="Arial" w:cs="Arial"/>
        </w:rPr>
      </w:pPr>
      <w:proofErr w:type="gramStart"/>
      <w:r w:rsidRPr="00A57F24">
        <w:rPr>
          <w:rFonts w:ascii="Arial" w:hAnsi="Arial" w:cs="Arial"/>
        </w:rPr>
        <w:t>non</w:t>
      </w:r>
      <w:proofErr w:type="gramEnd"/>
      <w:r w:rsidRPr="00A57F24">
        <w:rPr>
          <w:rFonts w:ascii="Arial" w:hAnsi="Arial" w:cs="Arial"/>
        </w:rPr>
        <w:t xml:space="preserve">-examples: </w:t>
      </w:r>
      <w:r w:rsidRPr="00A57F24">
        <w:rPr>
          <w:rFonts w:ascii="Arial" w:hAnsi="Arial" w:cs="Arial"/>
        </w:rPr>
        <w:tab/>
      </w:r>
    </w:p>
    <w:p w:rsidR="00E308A8" w:rsidRPr="00570402" w:rsidRDefault="00E308A8" w:rsidP="00E308A8">
      <w:pPr>
        <w:spacing w:line="360" w:lineRule="auto"/>
        <w:rPr>
          <w:rFonts w:ascii="Arial" w:hAnsi="Arial" w:cs="Arial"/>
        </w:rPr>
      </w:pPr>
      <w:r w:rsidRPr="00570402">
        <w:rPr>
          <w:rFonts w:ascii="Arial" w:hAnsi="Arial" w:cs="Arial"/>
          <w:b/>
          <w:bCs/>
        </w:rPr>
        <w:lastRenderedPageBreak/>
        <w:t>4-1 Motion in Two Dimensions</w:t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  <w:r w:rsidRPr="00570402">
        <w:rPr>
          <w:rFonts w:ascii="Arial" w:hAnsi="Arial" w:cs="Arial"/>
          <w:b/>
          <w:bCs/>
        </w:rPr>
        <w:t>If velocity is constant,</w:t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22500" cy="1180465"/>
            <wp:effectExtent l="0" t="0" r="12700" b="0"/>
            <wp:docPr id="15" name="Picture 2" descr="FG04_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G04_01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" t="18468" r="14891" b="1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2211705" cy="1137920"/>
            <wp:effectExtent l="0" t="0" r="0" b="5080"/>
            <wp:docPr id="16" name="Picture 3" descr="FG04_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G04_01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18468" r="-179" b="1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8" w:rsidRPr="00570402" w:rsidRDefault="00E308A8" w:rsidP="00E308A8">
      <w:pPr>
        <w:spacing w:line="360" w:lineRule="auto"/>
        <w:rPr>
          <w:rFonts w:ascii="Arial" w:hAnsi="Arial" w:cs="Arial"/>
        </w:rPr>
      </w:pPr>
      <w:r w:rsidRPr="00570402">
        <w:rPr>
          <w:rFonts w:ascii="Arial" w:hAnsi="Arial" w:cs="Arial"/>
          <w:b/>
          <w:bCs/>
        </w:rPr>
        <w:t xml:space="preserve">Motion in the </w:t>
      </w:r>
      <w:r w:rsidRPr="00570402">
        <w:rPr>
          <w:rFonts w:ascii="Arial" w:hAnsi="Arial" w:cs="Arial"/>
          <w:b/>
          <w:bCs/>
          <w:i/>
          <w:iCs/>
        </w:rPr>
        <w:t>x</w:t>
      </w:r>
      <w:r w:rsidRPr="00570402">
        <w:rPr>
          <w:rFonts w:ascii="Arial" w:hAnsi="Arial" w:cs="Arial"/>
          <w:b/>
          <w:bCs/>
        </w:rPr>
        <w:t xml:space="preserve">- and </w:t>
      </w:r>
      <w:r w:rsidRPr="00570402">
        <w:rPr>
          <w:rFonts w:ascii="Arial" w:hAnsi="Arial" w:cs="Arial"/>
          <w:b/>
          <w:bCs/>
          <w:i/>
          <w:iCs/>
        </w:rPr>
        <w:t>y</w:t>
      </w:r>
      <w:r w:rsidRPr="00570402">
        <w:rPr>
          <w:rFonts w:ascii="Arial" w:hAnsi="Arial" w:cs="Arial"/>
          <w:b/>
          <w:bCs/>
        </w:rPr>
        <w:t>-directions should be solved separately:</w:t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57800" cy="1669415"/>
            <wp:effectExtent l="0" t="0" r="0" b="6985"/>
            <wp:docPr id="11" name="Picture 4" descr="04-03Table0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-03Table04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1F60F3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  <w:r w:rsidRPr="001F60F3">
        <w:rPr>
          <w:rFonts w:ascii="Arial" w:hAnsi="Arial" w:cs="Arial"/>
          <w:b/>
          <w:bCs/>
          <w:i/>
          <w:iCs/>
        </w:rPr>
        <w:lastRenderedPageBreak/>
        <w:t xml:space="preserve">4-2 Projectile </w:t>
      </w:r>
      <w:proofErr w:type="gramStart"/>
      <w:r w:rsidRPr="001F60F3">
        <w:rPr>
          <w:rFonts w:ascii="Arial" w:hAnsi="Arial" w:cs="Arial"/>
          <w:b/>
          <w:bCs/>
          <w:i/>
          <w:iCs/>
        </w:rPr>
        <w:t>Motion</w:t>
      </w:r>
      <w:proofErr w:type="gramEnd"/>
      <w:r w:rsidRPr="001F60F3">
        <w:rPr>
          <w:rFonts w:ascii="Arial" w:hAnsi="Arial" w:cs="Arial"/>
          <w:b/>
          <w:bCs/>
          <w:i/>
          <w:iCs/>
        </w:rPr>
        <w:t>: Basic Equations</w:t>
      </w:r>
    </w:p>
    <w:p w:rsidR="00E308A8" w:rsidRPr="001F60F3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  <w:r w:rsidRPr="001F60F3">
        <w:rPr>
          <w:rFonts w:ascii="Arial" w:hAnsi="Arial" w:cs="Arial"/>
          <w:b/>
          <w:bCs/>
          <w:i/>
          <w:iCs/>
        </w:rPr>
        <w:t>Assumptions:</w:t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  <w:r w:rsidRPr="001F60F3">
        <w:rPr>
          <w:rFonts w:ascii="Arial" w:hAnsi="Arial" w:cs="Arial"/>
          <w:b/>
          <w:bCs/>
          <w:i/>
          <w:iCs/>
        </w:rPr>
        <w:t>The acceleration</w:t>
      </w:r>
    </w:p>
    <w:p w:rsidR="00E308A8" w:rsidRDefault="00E308A8" w:rsidP="00E308A8">
      <w:pPr>
        <w:spacing w:line="36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`</w:t>
      </w:r>
    </w:p>
    <w:p w:rsidR="00E308A8" w:rsidRDefault="00E308A8" w:rsidP="00E308A8">
      <w:pPr>
        <w:tabs>
          <w:tab w:val="left" w:pos="2467"/>
        </w:tabs>
        <w:spacing w:line="360" w:lineRule="auto"/>
        <w:ind w:left="72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3806190" cy="1488440"/>
            <wp:effectExtent l="0" t="0" r="3810" b="10160"/>
            <wp:docPr id="12" name="Picture 1" descr="FG0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G04_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0" b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  <w:r w:rsidRPr="001F60F3">
        <w:rPr>
          <w:rFonts w:ascii="Arial" w:hAnsi="Arial" w:cs="Arial"/>
          <w:b/>
          <w:bCs/>
          <w:iCs/>
        </w:rPr>
        <w:t>These, then, are the basic equations of projectile motion:</w:t>
      </w:r>
    </w:p>
    <w:p w:rsidR="00E308A8" w:rsidRDefault="00E308A8" w:rsidP="00E308A8">
      <w:pPr>
        <w:spacing w:line="360" w:lineRule="auto"/>
        <w:rPr>
          <w:rFonts w:ascii="Arial" w:hAnsi="Arial" w:cs="Arial"/>
          <w:b/>
          <w:bCs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</w:p>
    <w:p w:rsidR="00E308A8" w:rsidRDefault="00E308A8" w:rsidP="00E308A8">
      <w:pPr>
        <w:spacing w:line="360" w:lineRule="auto"/>
        <w:rPr>
          <w:rFonts w:ascii="Arial" w:hAnsi="Arial" w:cs="Arial"/>
          <w:b/>
          <w:bCs/>
          <w:iCs/>
        </w:rPr>
      </w:pPr>
    </w:p>
    <w:p w:rsidR="00E308A8" w:rsidRPr="001F60F3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t>4</w:t>
      </w:r>
      <w:r w:rsidRPr="001F60F3">
        <w:rPr>
          <w:rFonts w:ascii="Arial" w:hAnsi="Arial" w:cs="Arial"/>
          <w:b/>
          <w:bCs/>
          <w:iCs/>
        </w:rPr>
        <w:t>-3 Zero Launch Angle</w:t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  <w:r w:rsidRPr="001F60F3">
        <w:rPr>
          <w:rFonts w:ascii="Arial" w:hAnsi="Arial" w:cs="Arial"/>
          <w:b/>
          <w:bCs/>
          <w:iCs/>
        </w:rPr>
        <w:t>Launch angle:</w:t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drawing>
          <wp:inline distT="0" distB="0" distL="0" distR="0">
            <wp:extent cx="1605280" cy="1860550"/>
            <wp:effectExtent l="0" t="0" r="0" b="0"/>
            <wp:docPr id="13" name="Picture 2" descr="FG04_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G04_04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24" b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</w:rPr>
        <w:t xml:space="preserve">                                     </w:t>
      </w:r>
      <w:r>
        <w:rPr>
          <w:rFonts w:ascii="Arial" w:hAnsi="Arial" w:cs="Arial"/>
          <w:b/>
          <w:bCs/>
          <w:iCs/>
          <w:noProof/>
        </w:rPr>
        <w:drawing>
          <wp:inline distT="0" distB="0" distL="0" distR="0">
            <wp:extent cx="1807845" cy="1680210"/>
            <wp:effectExtent l="0" t="0" r="0" b="0"/>
            <wp:docPr id="14" name="Picture 3" descr="FG04_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G04_04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7" t="20309" r="357" b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</w:p>
    <w:p w:rsidR="00E308A8" w:rsidRPr="001F60F3" w:rsidRDefault="00E308A8" w:rsidP="00E308A8">
      <w:pPr>
        <w:spacing w:line="360" w:lineRule="auto"/>
        <w:ind w:left="720"/>
        <w:rPr>
          <w:rFonts w:ascii="Arial" w:hAnsi="Arial" w:cs="Arial"/>
          <w:bCs/>
          <w:iCs/>
        </w:rPr>
      </w:pPr>
      <w:r w:rsidRPr="001F60F3">
        <w:rPr>
          <w:rFonts w:ascii="Arial" w:hAnsi="Arial" w:cs="Arial"/>
          <w:b/>
          <w:bCs/>
          <w:iCs/>
        </w:rPr>
        <w:t xml:space="preserve">In this case, the initial velocity in the </w:t>
      </w:r>
      <w:r w:rsidRPr="001F60F3">
        <w:rPr>
          <w:rFonts w:ascii="Arial" w:hAnsi="Arial" w:cs="Arial"/>
          <w:b/>
          <w:bCs/>
          <w:i/>
          <w:iCs/>
        </w:rPr>
        <w:t>y</w:t>
      </w:r>
      <w:r w:rsidRPr="001F60F3">
        <w:rPr>
          <w:rFonts w:ascii="Arial" w:hAnsi="Arial" w:cs="Arial"/>
          <w:b/>
          <w:bCs/>
          <w:iCs/>
        </w:rPr>
        <w:t xml:space="preserve">-direction is zero. Here are the equations of motion, with </w:t>
      </w:r>
      <w:r w:rsidRPr="001F60F3">
        <w:rPr>
          <w:rFonts w:ascii="Arial" w:hAnsi="Arial" w:cs="Arial"/>
          <w:b/>
          <w:bCs/>
          <w:i/>
          <w:iCs/>
        </w:rPr>
        <w:t>x</w:t>
      </w:r>
      <w:r w:rsidRPr="001F60F3">
        <w:rPr>
          <w:rFonts w:ascii="Arial" w:hAnsi="Arial" w:cs="Arial"/>
          <w:b/>
          <w:bCs/>
          <w:iCs/>
          <w:vertAlign w:val="subscript"/>
        </w:rPr>
        <w:t>0</w:t>
      </w:r>
      <w:r w:rsidRPr="001F60F3">
        <w:rPr>
          <w:rFonts w:ascii="Arial" w:hAnsi="Arial" w:cs="Arial"/>
          <w:b/>
          <w:bCs/>
          <w:iCs/>
        </w:rPr>
        <w:t xml:space="preserve"> = 0 and </w:t>
      </w:r>
      <w:r w:rsidRPr="001F60F3">
        <w:rPr>
          <w:rFonts w:ascii="Arial" w:hAnsi="Arial" w:cs="Arial"/>
          <w:b/>
          <w:bCs/>
          <w:i/>
          <w:iCs/>
        </w:rPr>
        <w:t>y</w:t>
      </w:r>
      <w:r w:rsidRPr="001F60F3">
        <w:rPr>
          <w:rFonts w:ascii="Arial" w:hAnsi="Arial" w:cs="Arial"/>
          <w:b/>
          <w:bCs/>
          <w:iCs/>
          <w:vertAlign w:val="subscript"/>
        </w:rPr>
        <w:t>0</w:t>
      </w:r>
      <w:r w:rsidRPr="001F60F3">
        <w:rPr>
          <w:rFonts w:ascii="Arial" w:hAnsi="Arial" w:cs="Arial"/>
          <w:b/>
          <w:bCs/>
          <w:iCs/>
        </w:rPr>
        <w:t xml:space="preserve"> = </w:t>
      </w:r>
      <w:r w:rsidRPr="001F60F3">
        <w:rPr>
          <w:rFonts w:ascii="Arial" w:hAnsi="Arial" w:cs="Arial"/>
          <w:b/>
          <w:bCs/>
          <w:i/>
          <w:iCs/>
        </w:rPr>
        <w:t>h</w:t>
      </w:r>
      <w:r w:rsidRPr="001F60F3">
        <w:rPr>
          <w:rFonts w:ascii="Arial" w:hAnsi="Arial" w:cs="Arial"/>
          <w:b/>
          <w:bCs/>
          <w:iCs/>
        </w:rPr>
        <w:t>:</w:t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Cs/>
          <w:iCs/>
        </w:rPr>
      </w:pP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Cs/>
          <w:iCs/>
        </w:rPr>
      </w:pPr>
    </w:p>
    <w:p w:rsidR="00E308A8" w:rsidRDefault="00E308A8" w:rsidP="00E308A8">
      <w:pPr>
        <w:spacing w:line="360" w:lineRule="auto"/>
        <w:rPr>
          <w:rFonts w:ascii="Arial" w:hAnsi="Arial" w:cs="Arial"/>
          <w:bCs/>
          <w:iCs/>
        </w:rPr>
      </w:pPr>
    </w:p>
    <w:p w:rsidR="00E308A8" w:rsidRPr="001F60F3" w:rsidRDefault="00E308A8" w:rsidP="00E308A8">
      <w:pPr>
        <w:spacing w:line="360" w:lineRule="auto"/>
        <w:ind w:left="720"/>
        <w:jc w:val="both"/>
        <w:rPr>
          <w:rFonts w:ascii="Arial" w:hAnsi="Arial" w:cs="Arial"/>
          <w:bCs/>
          <w:iCs/>
        </w:rPr>
      </w:pPr>
      <w:r w:rsidRPr="001F60F3">
        <w:rPr>
          <w:rFonts w:ascii="Arial" w:hAnsi="Arial" w:cs="Arial"/>
          <w:b/>
          <w:bCs/>
          <w:iCs/>
        </w:rPr>
        <w:lastRenderedPageBreak/>
        <w:t>This is the trajectory of a projectile launched horizontally:</w:t>
      </w:r>
    </w:p>
    <w:p w:rsidR="00E308A8" w:rsidRDefault="00E308A8" w:rsidP="00E308A8">
      <w:pPr>
        <w:spacing w:line="360" w:lineRule="auto"/>
        <w:ind w:left="720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w:drawing>
          <wp:inline distT="0" distB="0" distL="0" distR="0">
            <wp:extent cx="3434080" cy="1339850"/>
            <wp:effectExtent l="0" t="0" r="0" b="6350"/>
            <wp:docPr id="17" name="Picture 4" descr="FG0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G04_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0" r="1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  <w:vertAlign w:val="superscript"/>
        </w:rPr>
      </w:pPr>
      <w:r w:rsidRPr="001F60F3">
        <w:rPr>
          <w:rFonts w:ascii="Arial" w:hAnsi="Arial" w:cs="Arial"/>
          <w:b/>
          <w:bCs/>
          <w:iCs/>
        </w:rPr>
        <w:t xml:space="preserve">Eliminating </w:t>
      </w:r>
      <w:r w:rsidRPr="001F60F3">
        <w:rPr>
          <w:rFonts w:ascii="Arial" w:hAnsi="Arial" w:cs="Arial"/>
          <w:b/>
          <w:bCs/>
          <w:i/>
          <w:iCs/>
        </w:rPr>
        <w:t>t</w:t>
      </w:r>
      <w:r w:rsidRPr="001F60F3">
        <w:rPr>
          <w:rFonts w:ascii="Arial" w:hAnsi="Arial" w:cs="Arial"/>
          <w:b/>
          <w:bCs/>
          <w:iCs/>
        </w:rPr>
        <w:t xml:space="preserve"> and solving for </w:t>
      </w:r>
      <w:r w:rsidRPr="001F60F3">
        <w:rPr>
          <w:rFonts w:ascii="Arial" w:hAnsi="Arial" w:cs="Arial"/>
          <w:b/>
          <w:bCs/>
          <w:i/>
          <w:iCs/>
        </w:rPr>
        <w:t>y</w:t>
      </w:r>
      <w:r w:rsidRPr="001F60F3">
        <w:rPr>
          <w:rFonts w:ascii="Arial" w:hAnsi="Arial" w:cs="Arial"/>
          <w:b/>
          <w:bCs/>
          <w:iCs/>
        </w:rPr>
        <w:t xml:space="preserve"> as a function of </w:t>
      </w:r>
      <w:r w:rsidRPr="001F60F3">
        <w:rPr>
          <w:rFonts w:ascii="Arial" w:hAnsi="Arial" w:cs="Arial"/>
          <w:b/>
          <w:bCs/>
          <w:i/>
          <w:iCs/>
        </w:rPr>
        <w:t>x</w:t>
      </w:r>
      <w:r w:rsidRPr="001F60F3">
        <w:rPr>
          <w:rFonts w:ascii="Arial" w:hAnsi="Arial" w:cs="Arial"/>
          <w:b/>
          <w:bCs/>
          <w:iCs/>
        </w:rPr>
        <w:t>:</w:t>
      </w:r>
      <w:r w:rsidRPr="001F60F3">
        <w:rPr>
          <w:rFonts w:ascii="Arial" w:hAnsi="Arial" w:cs="Arial"/>
          <w:b/>
          <w:bCs/>
          <w:iCs/>
          <w:vertAlign w:val="superscript"/>
        </w:rPr>
        <w:t xml:space="preserve"> </w:t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Cs/>
        </w:rPr>
      </w:pPr>
    </w:p>
    <w:p w:rsidR="00E308A8" w:rsidRPr="001F60F3" w:rsidRDefault="00E308A8" w:rsidP="00E308A8">
      <w:pPr>
        <w:spacing w:line="360" w:lineRule="auto"/>
        <w:ind w:left="720"/>
        <w:rPr>
          <w:rFonts w:ascii="Arial" w:hAnsi="Arial" w:cs="Arial"/>
          <w:bCs/>
          <w:iCs/>
        </w:rPr>
      </w:pPr>
      <w:r w:rsidRPr="001F60F3">
        <w:rPr>
          <w:rFonts w:ascii="Arial" w:hAnsi="Arial" w:cs="Arial"/>
          <w:b/>
          <w:bCs/>
          <w:iCs/>
        </w:rPr>
        <w:t xml:space="preserve">This has the form </w:t>
      </w:r>
      <w:r w:rsidRPr="001F60F3">
        <w:rPr>
          <w:rFonts w:ascii="Arial" w:hAnsi="Arial" w:cs="Arial"/>
          <w:b/>
          <w:bCs/>
          <w:i/>
          <w:iCs/>
        </w:rPr>
        <w:t>y</w:t>
      </w:r>
      <w:r w:rsidRPr="001F60F3">
        <w:rPr>
          <w:rFonts w:ascii="Arial" w:hAnsi="Arial" w:cs="Arial"/>
          <w:b/>
          <w:bCs/>
          <w:iCs/>
        </w:rPr>
        <w:t xml:space="preserve"> = </w:t>
      </w:r>
      <w:r w:rsidRPr="001F60F3">
        <w:rPr>
          <w:rFonts w:ascii="Arial" w:hAnsi="Arial" w:cs="Arial"/>
          <w:b/>
          <w:bCs/>
          <w:i/>
          <w:iCs/>
        </w:rPr>
        <w:t>a</w:t>
      </w:r>
      <w:r w:rsidRPr="001F60F3">
        <w:rPr>
          <w:rFonts w:ascii="Arial" w:hAnsi="Arial" w:cs="Arial"/>
          <w:b/>
          <w:bCs/>
          <w:iCs/>
        </w:rPr>
        <w:t xml:space="preserve"> + </w:t>
      </w:r>
      <w:r w:rsidRPr="001F60F3">
        <w:rPr>
          <w:rFonts w:ascii="Arial" w:hAnsi="Arial" w:cs="Arial"/>
          <w:b/>
          <w:bCs/>
          <w:i/>
          <w:iCs/>
        </w:rPr>
        <w:t>bx</w:t>
      </w:r>
      <w:r w:rsidRPr="001F60F3">
        <w:rPr>
          <w:rFonts w:ascii="Arial" w:hAnsi="Arial" w:cs="Arial"/>
          <w:b/>
          <w:bCs/>
          <w:iCs/>
          <w:vertAlign w:val="superscript"/>
        </w:rPr>
        <w:t>2</w:t>
      </w:r>
      <w:r w:rsidRPr="001F60F3">
        <w:rPr>
          <w:rFonts w:ascii="Arial" w:hAnsi="Arial" w:cs="Arial"/>
          <w:b/>
          <w:bCs/>
          <w:iCs/>
        </w:rPr>
        <w:t>, which is the equation of a parabola.</w:t>
      </w:r>
    </w:p>
    <w:p w:rsidR="00E308A8" w:rsidRPr="001F60F3" w:rsidRDefault="00E308A8" w:rsidP="00E308A8">
      <w:pPr>
        <w:spacing w:line="360" w:lineRule="auto"/>
        <w:ind w:left="720"/>
        <w:rPr>
          <w:rFonts w:ascii="Arial" w:hAnsi="Arial" w:cs="Arial"/>
          <w:bCs/>
          <w:iCs/>
        </w:rPr>
      </w:pPr>
      <w:r w:rsidRPr="001F60F3">
        <w:rPr>
          <w:rFonts w:ascii="Arial" w:hAnsi="Arial" w:cs="Arial"/>
          <w:b/>
          <w:bCs/>
          <w:iCs/>
        </w:rPr>
        <w:t xml:space="preserve">The landing point can be found by setting </w:t>
      </w:r>
      <w:r w:rsidRPr="001F60F3">
        <w:rPr>
          <w:rFonts w:ascii="Arial" w:hAnsi="Arial" w:cs="Arial"/>
          <w:b/>
          <w:bCs/>
          <w:i/>
          <w:iCs/>
        </w:rPr>
        <w:t>y</w:t>
      </w:r>
      <w:r w:rsidRPr="001F60F3">
        <w:rPr>
          <w:rFonts w:ascii="Arial" w:hAnsi="Arial" w:cs="Arial"/>
          <w:b/>
          <w:bCs/>
          <w:iCs/>
        </w:rPr>
        <w:t xml:space="preserve"> = 0 and solving for </w:t>
      </w:r>
      <w:r w:rsidRPr="001F60F3">
        <w:rPr>
          <w:rFonts w:ascii="Arial" w:hAnsi="Arial" w:cs="Arial"/>
          <w:b/>
          <w:bCs/>
          <w:i/>
          <w:iCs/>
        </w:rPr>
        <w:t>x</w:t>
      </w:r>
    </w:p>
    <w:p w:rsidR="00E308A8" w:rsidRDefault="00E308A8" w:rsidP="00E308A8">
      <w:pPr>
        <w:spacing w:line="360" w:lineRule="auto"/>
        <w:ind w:left="720"/>
        <w:rPr>
          <w:rFonts w:ascii="Arial" w:hAnsi="Arial" w:cs="Arial"/>
          <w:b/>
          <w:bCs/>
          <w:i/>
          <w:iCs/>
        </w:rPr>
      </w:pPr>
    </w:p>
    <w:p w:rsidR="00E308A8" w:rsidRPr="00A57F24" w:rsidRDefault="00E308A8" w:rsidP="00E308A8">
      <w:pPr>
        <w:spacing w:line="360" w:lineRule="auto"/>
        <w:ind w:left="9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0B375A" wp14:editId="57576131">
                <wp:simplePos x="0" y="0"/>
                <wp:positionH relativeFrom="column">
                  <wp:posOffset>3543300</wp:posOffset>
                </wp:positionH>
                <wp:positionV relativeFrom="paragraph">
                  <wp:posOffset>92075</wp:posOffset>
                </wp:positionV>
                <wp:extent cx="1828800" cy="1115060"/>
                <wp:effectExtent l="0" t="0" r="25400" b="78740"/>
                <wp:wrapNone/>
                <wp:docPr id="42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15060"/>
                          <a:chOff x="1620" y="6012"/>
                          <a:chExt cx="5940" cy="2520"/>
                        </a:xfrm>
                      </wpg:grpSpPr>
                      <wps:wsp>
                        <wps:cNvPr id="428" name="Line 111"/>
                        <wps:cNvCnPr/>
                        <wps:spPr bwMode="auto">
                          <a:xfrm>
                            <a:off x="2880" y="8532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112"/>
                        <wps:cNvCnPr/>
                        <wps:spPr bwMode="auto">
                          <a:xfrm flipV="1">
                            <a:off x="3600" y="6732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13"/>
                        <wps:cNvCnPr/>
                        <wps:spPr bwMode="auto">
                          <a:xfrm flipH="1">
                            <a:off x="2880" y="673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3420" y="6552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15"/>
                        <wps:cNvSpPr>
                          <a:spLocks/>
                        </wps:cNvSpPr>
                        <wps:spPr bwMode="auto">
                          <a:xfrm>
                            <a:off x="3714" y="6633"/>
                            <a:ext cx="972" cy="1"/>
                          </a:xfrm>
                          <a:custGeom>
                            <a:avLst/>
                            <a:gdLst>
                              <a:gd name="T0" fmla="*/ 0 w 972"/>
                              <a:gd name="T1" fmla="*/ 0 h 1"/>
                              <a:gd name="T2" fmla="*/ 972 w 97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2" h="1">
                                <a:moveTo>
                                  <a:pt x="0" y="0"/>
                                </a:moveTo>
                                <a:lnTo>
                                  <a:pt x="9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116"/>
                        <wps:cNvCnPr/>
                        <wps:spPr bwMode="auto">
                          <a:xfrm flipH="1">
                            <a:off x="2160" y="853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117"/>
                        <wps:cNvCnPr/>
                        <wps:spPr bwMode="auto">
                          <a:xfrm flipH="1">
                            <a:off x="2160" y="673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118"/>
                        <wps:cNvCnPr/>
                        <wps:spPr bwMode="auto">
                          <a:xfrm flipV="1">
                            <a:off x="2340" y="6732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Freeform 119"/>
                        <wps:cNvSpPr>
                          <a:spLocks/>
                        </wps:cNvSpPr>
                        <wps:spPr bwMode="auto">
                          <a:xfrm>
                            <a:off x="3783" y="6639"/>
                            <a:ext cx="3072" cy="1890"/>
                          </a:xfrm>
                          <a:custGeom>
                            <a:avLst/>
                            <a:gdLst>
                              <a:gd name="T0" fmla="*/ 0 w 3072"/>
                              <a:gd name="T1" fmla="*/ 0 h 1890"/>
                              <a:gd name="T2" fmla="*/ 1452 w 3072"/>
                              <a:gd name="T3" fmla="*/ 192 h 1890"/>
                              <a:gd name="T4" fmla="*/ 2400 w 3072"/>
                              <a:gd name="T5" fmla="*/ 786 h 1890"/>
                              <a:gd name="T6" fmla="*/ 2880 w 3072"/>
                              <a:gd name="T7" fmla="*/ 1392 h 1890"/>
                              <a:gd name="T8" fmla="*/ 3072 w 3072"/>
                              <a:gd name="T9" fmla="*/ 1890 h 1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2" h="1890">
                                <a:moveTo>
                                  <a:pt x="0" y="0"/>
                                </a:moveTo>
                                <a:cubicBezTo>
                                  <a:pt x="242" y="32"/>
                                  <a:pt x="1052" y="61"/>
                                  <a:pt x="1452" y="192"/>
                                </a:cubicBezTo>
                                <a:cubicBezTo>
                                  <a:pt x="1852" y="323"/>
                                  <a:pt x="2162" y="586"/>
                                  <a:pt x="2400" y="786"/>
                                </a:cubicBezTo>
                                <a:cubicBezTo>
                                  <a:pt x="2638" y="986"/>
                                  <a:pt x="2768" y="1208"/>
                                  <a:pt x="2880" y="1392"/>
                                </a:cubicBezTo>
                                <a:cubicBezTo>
                                  <a:pt x="2992" y="1576"/>
                                  <a:pt x="3032" y="1786"/>
                                  <a:pt x="3072" y="1890"/>
                                </a:cubicBez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7272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687388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87388">
                                <w:rPr>
                                  <w:rFonts w:ascii="Symbol" w:hAnsi="Symbol" w:cs="Arial"/>
                                </w:rPr>
                                <w:t></w:t>
                              </w:r>
                              <w:r w:rsidRPr="00687388"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6012"/>
                            <a:ext cx="9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687388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proofErr w:type="gramStart"/>
                              <w:r w:rsidRPr="00687388">
                                <w:rPr>
                                  <w:rFonts w:ascii="Arial" w:hAnsi="Arial" w:cs="Arial"/>
                                </w:rPr>
                                <w:t>v</w:t>
                              </w:r>
                              <w:r w:rsidRPr="00687388">
                                <w:rPr>
                                  <w:rFonts w:ascii="Arial" w:hAnsi="Arial" w:cs="Arial"/>
                                  <w:vertAlign w:val="subscript"/>
                                </w:rPr>
                                <w:t>x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left:0;text-align:left;margin-left:279pt;margin-top:7.25pt;width:2in;height:87.8pt;z-index:251666432" coordorigin="1620,6012" coordsize="5940,2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">
                <v:line id="Line 111" o:spid="_x0000_s1027" style="position:absolute;visibility:visible;mso-wrap-style:square" from="2880,8532" to="7560,85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b9IA8QAAADcAAAADwAAAGRycy9kb3ducmV2LnhtbERPTWvCQBC9C/0PyxR6002DiKSuUqTB&#10;gBar1oO3ITtN0mZnQ3abRH999yD0+Hjfi9VgatFR6yrLCp4nEQji3OqKCwWfp3Q8B+E8ssbaMim4&#10;koPV8mG0wETbng/UHX0hQgi7BBWU3jeJlC4vyaCb2IY4cF+2NegDbAupW+xDuKllHEUzabDi0FBi&#10;Q+uS8p/jr1HwnuU7u73MP6SN92+37/X55japUk+Pw+sLCE+D/xff3ZlWMI3D2nAmHAG5/A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Fv0gDxAAAANwAAAAPAAAAAAAAAAAA&#10;AAAAAKECAABkcnMvZG93bnJldi54bWxQSwUGAAAAAAQABAD5AAAAkgMAAAAA&#10;" strokeweight="1.75pt"/>
                <v:line id="Line 112" o:spid="_x0000_s1028" style="position:absolute;flip:y;visibility:visible;mso-wrap-style:square" from="3600,6732" to="3600,85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ojXcMAAADcAAAADwAAAGRycy9kb3ducmV2LnhtbESP0WrCQBRE3wv+w3KFvtVNQls0ugYR&#10;LD6UgokfcMles8Hs3ZDdmvj3rlDo4zAzZ5hNMdlO3GjwrWMF6SIBQVw73XKj4Fwd3pYgfEDW2Dkm&#10;BXfyUGxnLxvMtRv5RLcyNCJC2OeowITQ51L62pBFv3A9cfQubrAYohwaqQccI9x2MkuST2mx5bhg&#10;sKe9ofpa/loFHzoZuXLjyWTfh/7rmursp9FKvc6n3RpEoCn8h//aR63gPVvB80w8AnL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xKI13DAAAA3AAAAA8AAAAAAAAAAAAA&#10;AAAAoQIAAGRycy9kb3ducmV2LnhtbFBLBQYAAAAABAAEAPkAAACRAwAAAAA=&#10;" strokeweight="1.75pt"/>
                <v:line id="Line 113" o:spid="_x0000_s1029" style="position:absolute;flip:x;visibility:visible;mso-wrap-style:square" from="2880,6732" to="3600,67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kcHb8AAADcAAAADwAAAGRycy9kb3ducmV2LnhtbERPy4rCMBTdC/5DuII7Ta2OSG0UGVBc&#10;yICPD7g016a0uSlNxta/N4uBWR7OO98PthEv6nzlWMFinoAgLpyuuFTwuB9nGxA+IGtsHJOCN3nY&#10;78ajHDPter7S6xZKEUPYZ6jAhNBmUvrCkEU/dy1x5J6usxgi7EqpO+xjuG1kmiRrabHi2GCwpW9D&#10;RX37tQq+dNLz3fVXk16O7ale6PSn1EpNJ8NhCyLQEP7Ff+6zVrBaxvnxTDwCcvc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KkcHb8AAADcAAAADwAAAAAAAAAAAAAAAACh&#10;AgAAZHJzL2Rvd25yZXYueG1sUEsFBgAAAAAEAAQA+QAAAI0DAAAAAA==&#10;" strokeweight="1.75pt"/>
                <v:oval id="Oval 114" o:spid="_x0000_s1030" style="position:absolute;left:3420;top:6552;width:18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kmkwgAA&#10;ANwAAAAPAAAAZHJzL2Rvd25yZXYueG1sRI9Pi8IwFMTvwn6H8Ba8aWpXxe0aZREWxJN/9/xonk2x&#10;eSlNtPXbG0HwOMzMb5j5srOVuFHjS8cKRsMEBHHudMmFguPhbzAD4QOyxsoxKbiTh+XiozfHTLuW&#10;d3Tbh0JECPsMFZgQ6kxKnxuy6IeuJo7e2TUWQ5RNIXWDbYTbSqZJMpUWS44LBmtaGcov+6tV8F+l&#10;227j7eV7Yuzkfk6KQ3pqlep/dr8/IAJ14R1+tddawfhrBM8z8Qj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iSaTCAAAA3AAAAA8AAAAAAAAAAAAAAAAAlwIAAGRycy9kb3du&#10;cmV2LnhtbFBLBQYAAAAABAAEAPUAAACGAwAAAAA=&#10;" fillcolor="#333"/>
                <v:polyline id="Freeform 115" o:spid="_x0000_s1031" style="position:absolute;visibility:visible;mso-wrap-style:square;v-text-anchor:top" points="3714,6633,4686,6633" coordsize="97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nNCxwAA&#10;ANwAAAAPAAAAZHJzL2Rvd25yZXYueG1sRI9Pa8JAFMTvhX6H5RW8NZuq1BJdpf6Digcx9aC3Z/Y1&#10;Cc2+jdltTL99tyB4HGbmN8xk1plKtNS40rKClygGQZxZXXKu4PC5fn4D4TyyxsoyKfglB7Pp48ME&#10;E22vvKc29bkIEHYJKii8rxMpXVaQQRfZmjh4X7Yx6INscqkbvAa4qWQ/jl+lwZLDQoE1LQrKvtMf&#10;o2C+5Dg/7rabi92tzpv2tE9Hx7lSvafufQzCU+fv4Vv7QysYDvrwfyYcATn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IJzQscAAADcAAAADwAAAAAAAAAAAAAAAACXAgAAZHJz&#10;L2Rvd25yZXYueG1sUEsFBgAAAAAEAAQA9QAAAIsDAAAAAA==&#10;" filled="f">
                  <v:stroke endarrow="block"/>
                  <v:path arrowok="t" o:connecttype="custom" o:connectlocs="0,0;972,0" o:connectangles="0,0"/>
                </v:polyline>
                <v:line id="Line 116" o:spid="_x0000_s1032" style="position:absolute;flip:x;visibility:visible;mso-wrap-style:square" from="2160,8532" to="2700,85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127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m07h90w6An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wNdu/GAAAA3AAAAA8AAAAAAAAA&#10;AAAAAAAAoQIAAGRycy9kb3ducmV2LnhtbFBLBQYAAAAABAAEAPkAAACUAwAAAAA=&#10;"/>
                <v:line id="Line 117" o:spid="_x0000_s1033" style="position:absolute;flip:x;visibility:visible;mso-wrap-style:square" from="2160,6732" to="2700,67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+Tum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8kkOv2fSEZDL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T5O6bxwAAANwAAAAPAAAAAAAA&#10;AAAAAAAAAKECAABkcnMvZG93bnJldi54bWxQSwUGAAAAAAQABAD5AAAAlQMAAAAA&#10;"/>
                <v:line id="Line 118" o:spid="_x0000_s1034" style="position:absolute;flip:y;visibility:visible;mso-wrap-style:square" from="2340,6732" to="2340,853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mhS/sUAAADcAAAADwAAAGRycy9kb3ducmV2LnhtbESPT2vCQBTE7wW/w/IEL0U3apUQXcVW&#10;A4VeGv/cH9lnEsy+XbJbTb99t1DocZiZ3zDrbW9acafON5YVTCcJCOLS6oYrBedTPk5B+ICssbVM&#10;Cr7Jw3YzeFpjpu2DC7ofQyUihH2GCuoQXCalL2sy6CfWEUfvajuDIcqukrrDR4SbVs6SZCkNNhwX&#10;anT0VlN5O34ZBc/zw965NM3zYm+bT3c5FK8fZ6VGw363AhGoD//hv/a7VvAyX8DvmXgE5O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mhS/sUAAADcAAAADwAAAAAAAAAA&#10;AAAAAAChAgAAZHJzL2Rvd25yZXYueG1sUEsFBgAAAAAEAAQA+QAAAJMDAAAAAA==&#10;">
                  <v:stroke startarrow="block" endarrow="block"/>
                </v:line>
                <v:shape id="Freeform 119" o:spid="_x0000_s1035" style="position:absolute;left:3783;top:6639;width:3072;height:1890;visibility:visible;mso-wrap-style:square;v-text-anchor:top" coordsize="3072,18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r8tlxAAA&#10;ANwAAAAPAAAAZHJzL2Rvd25yZXYueG1sRI9Ba8JAFITvhf6H5Qleim6iJUh0lSIWAkKhSen5mX0m&#10;wezbkN1q8u/dguBxmJlvmM1uMK24Uu8aywrieQSCuLS64UrBT/E5W4FwHllja5kUjORgt3192WCq&#10;7Y2/6Zr7SgQIuxQV1N53qZSurMmgm9uOOHhn2xv0QfaV1D3eAty0chFFiTTYcFiosaN9TeUl/zMK&#10;3KEY9W91SXQ8uPYr606L+O2o1HQyfKxBeBr8M/xoZ1rB+zKB/zPhCMjt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a/LZcQAAADcAAAADwAAAAAAAAAAAAAAAACXAgAAZHJzL2Rv&#10;d25yZXYueG1sUEsFBgAAAAAEAAQA9QAAAIgDAAAAAA==&#10;" path="m0,0c242,32,1052,61,1452,192,1852,323,2162,586,2400,786,2638,986,2768,1208,2880,1392,2992,1576,3032,1786,3072,1890e" filled="f" strokeweight="1.25pt">
                  <v:stroke dashstyle="longDash"/>
                  <v:path arrowok="t" o:connecttype="custom" o:connectlocs="0,0;1452,192;2400,786;2880,1392;3072,1890" o:connectangles="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0" o:spid="_x0000_s1036" type="#_x0000_t202" style="position:absolute;left:1620;top:7272;width:90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+6txAAA&#10;ANwAAAAPAAAAZHJzL2Rvd25yZXYueG1sRI9PawIxFMTvgt8hvII3TdpatVujlIrQk+Jf8PbYPHcX&#10;Ny/LJrrbb28KgsdhZn7DTOetLcWNal841vA6UCCIU2cKzjTsd8v+BIQPyAZLx6ThjzzMZ93OFBPj&#10;Gt7QbRsyESHsE9SQh1AlUvo0J4t+4Cri6J1dbTFEWWfS1NhEuC3lm1IjabHguJBjRT85pZft1Wo4&#10;rM6n41Cts4X9qBrXKsn2U2rde2m/v0AEasMz/Gj/Gg3D9zH8n4lHQM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vurcQAAADcAAAADwAAAAAAAAAAAAAAAACXAgAAZHJzL2Rv&#10;d25yZXYueG1sUEsFBgAAAAAEAAQA9QAAAIgDAAAAAA==&#10;" filled="f" stroked="f">
                  <v:textbox>
                    <w:txbxContent>
                      <w:p w:rsidR="00E42C85" w:rsidRPr="00687388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 w:rsidRPr="00687388">
                          <w:rPr>
                            <w:rFonts w:ascii="Symbol" w:hAnsi="Symbol" w:cs="Arial"/>
                          </w:rPr>
                          <w:t></w:t>
                        </w:r>
                        <w:r w:rsidRPr="00687388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v:shape id="Text Box 121" o:spid="_x0000_s1037" type="#_x0000_t202" style="position:absolute;left:3780;top:6012;width:90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HrfwAAA&#10;ANwAAAAPAAAAZHJzL2Rvd25yZXYueG1sRE/LisIwFN0L/kO4gjtNfDJWo4gyMCtFZ0Zwd2mubbG5&#10;KU3Gdv7eLASXh/NebVpbigfVvnCsYTRUIIhTZwrONPx8fw4+QPiAbLB0TBr+ycNm3e2sMDGu4RM9&#10;ziETMYR9ghryEKpESp/mZNEPXUUcuZurLYYI60yaGpsYbks5VmouLRYcG3KsaJdTej//WQ2/h9v1&#10;MlXHbG9nVeNaJdkupNb9XrtdggjUhrf45f4yGqaTuDaei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JHrfwAAAANwAAAAPAAAAAAAAAAAAAAAAAJcCAABkcnMvZG93bnJl&#10;di54bWxQSwUGAAAAAAQABAD1AAAAhAMAAAAA&#10;" filled="f" stroked="f">
                  <v:textbox>
                    <w:txbxContent>
                      <w:p w:rsidR="00E42C85" w:rsidRPr="00687388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proofErr w:type="gramStart"/>
                        <w:r w:rsidRPr="00687388">
                          <w:rPr>
                            <w:rFonts w:ascii="Arial" w:hAnsi="Arial" w:cs="Arial"/>
                          </w:rPr>
                          <w:t>v</w:t>
                        </w:r>
                        <w:r w:rsidRPr="00687388">
                          <w:rPr>
                            <w:rFonts w:ascii="Arial" w:hAnsi="Arial" w:cs="Arial"/>
                            <w:vertAlign w:val="subscript"/>
                          </w:rPr>
                          <w:t>x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A57F24">
        <w:rPr>
          <w:rFonts w:ascii="Arial" w:hAnsi="Arial" w:cs="Arial"/>
          <w:b/>
          <w:bCs/>
          <w:i/>
          <w:iCs/>
        </w:rPr>
        <w:t>Horizontally-Launched</w:t>
      </w:r>
      <w:proofErr w:type="gramEnd"/>
      <w:r w:rsidRPr="00A57F24">
        <w:rPr>
          <w:rFonts w:ascii="Arial" w:hAnsi="Arial" w:cs="Arial"/>
          <w:b/>
          <w:bCs/>
          <w:i/>
          <w:iCs/>
        </w:rPr>
        <w:t xml:space="preserve"> Projectiles</w:t>
      </w:r>
    </w:p>
    <w:p w:rsidR="00E308A8" w:rsidRDefault="00E308A8" w:rsidP="00E308A8">
      <w:pPr>
        <w:ind w:left="270" w:firstLine="450"/>
        <w:rPr>
          <w:rFonts w:ascii="Arial" w:hAnsi="Arial" w:cs="Arial"/>
        </w:rPr>
      </w:pPr>
      <w:r w:rsidRPr="00A57F24">
        <w:rPr>
          <w:rFonts w:ascii="Arial" w:hAnsi="Arial" w:cs="Arial"/>
        </w:rPr>
        <w:t>Theory: A projectile is launched horizontally</w:t>
      </w:r>
    </w:p>
    <w:p w:rsidR="00E308A8" w:rsidRPr="00A57F24" w:rsidRDefault="00E308A8" w:rsidP="00E308A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Pr="00A57F24">
        <w:rPr>
          <w:rFonts w:ascii="Arial" w:hAnsi="Arial" w:cs="Arial"/>
          <w:vertAlign w:val="superscript"/>
        </w:rPr>
        <w:t>w</w:t>
      </w:r>
      <w:proofErr w:type="gramEnd"/>
      <w:r w:rsidRPr="00A57F24">
        <w:rPr>
          <w:rFonts w:ascii="Arial" w:hAnsi="Arial" w:cs="Arial"/>
        </w:rPr>
        <w:t xml:space="preserve">/velocity </w:t>
      </w:r>
      <w:proofErr w:type="spellStart"/>
      <w:r w:rsidRPr="00A57F24">
        <w:rPr>
          <w:rFonts w:ascii="Arial" w:hAnsi="Arial" w:cs="Arial"/>
        </w:rPr>
        <w:t>v</w:t>
      </w:r>
      <w:r w:rsidRPr="00A57F24">
        <w:rPr>
          <w:rFonts w:ascii="Arial" w:hAnsi="Arial" w:cs="Arial"/>
          <w:vertAlign w:val="subscript"/>
        </w:rPr>
        <w:t>x</w:t>
      </w:r>
      <w:proofErr w:type="spellEnd"/>
      <w:r w:rsidRPr="00A57F24">
        <w:rPr>
          <w:rFonts w:ascii="Arial" w:hAnsi="Arial" w:cs="Arial"/>
        </w:rPr>
        <w:t xml:space="preserve"> from height </w:t>
      </w:r>
      <w:r w:rsidRPr="00A57F24">
        <w:rPr>
          <w:rFonts w:ascii="Symbol" w:hAnsi="Symbol" w:cs="Arial"/>
        </w:rPr>
        <w:t></w:t>
      </w:r>
      <w:r w:rsidRPr="00A57F24">
        <w:rPr>
          <w:rFonts w:ascii="Arial" w:hAnsi="Arial" w:cs="Arial"/>
        </w:rPr>
        <w:t xml:space="preserve">y. 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-- </w:t>
      </w:r>
      <w:proofErr w:type="spellStart"/>
      <w:proofErr w:type="gramStart"/>
      <w:r>
        <w:rPr>
          <w:rFonts w:ascii="Arial" w:hAnsi="Arial" w:cs="Arial"/>
        </w:rPr>
        <w:t>v</w:t>
      </w:r>
      <w:r w:rsidRPr="00687388">
        <w:rPr>
          <w:rFonts w:ascii="Arial" w:hAnsi="Arial" w:cs="Arial"/>
          <w:vertAlign w:val="subscript"/>
        </w:rPr>
        <w:t>x</w:t>
      </w:r>
      <w:proofErr w:type="spellEnd"/>
      <w:proofErr w:type="gramEnd"/>
      <w:r>
        <w:rPr>
          <w:rFonts w:ascii="Arial" w:hAnsi="Arial" w:cs="Arial"/>
        </w:rPr>
        <w:t xml:space="preserve"> is...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-- </w:t>
      </w:r>
      <w:proofErr w:type="spellStart"/>
      <w:proofErr w:type="gramStart"/>
      <w:r>
        <w:rPr>
          <w:rFonts w:ascii="Arial" w:hAnsi="Arial" w:cs="Arial"/>
        </w:rPr>
        <w:t>v</w:t>
      </w:r>
      <w:r w:rsidRPr="00687388">
        <w:rPr>
          <w:rFonts w:ascii="Arial" w:hAnsi="Arial" w:cs="Arial"/>
          <w:vertAlign w:val="subscript"/>
        </w:rPr>
        <w:t>y</w:t>
      </w:r>
      <w:proofErr w:type="spellEnd"/>
      <w:proofErr w:type="gramEnd"/>
      <w:r>
        <w:rPr>
          <w:rFonts w:ascii="Arial" w:hAnsi="Arial" w:cs="Arial"/>
        </w:rPr>
        <w:t xml:space="preserve"> starts at...</w:t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FF83034" wp14:editId="7F5E0E0F">
            <wp:simplePos x="0" y="0"/>
            <wp:positionH relativeFrom="column">
              <wp:posOffset>4343400</wp:posOffset>
            </wp:positionH>
            <wp:positionV relativeFrom="paragraph">
              <wp:posOffset>340360</wp:posOffset>
            </wp:positionV>
            <wp:extent cx="1371600" cy="9144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433762F2" wp14:editId="3EDBA5B2">
            <wp:simplePos x="0" y="0"/>
            <wp:positionH relativeFrom="column">
              <wp:posOffset>0</wp:posOffset>
            </wp:positionH>
            <wp:positionV relativeFrom="paragraph">
              <wp:posOffset>267970</wp:posOffset>
            </wp:positionV>
            <wp:extent cx="788670" cy="100076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F24">
        <w:rPr>
          <w:rFonts w:ascii="Arial" w:hAnsi="Arial" w:cs="Arial"/>
        </w:rPr>
        <w:t xml:space="preserve">A rifle bullet is fired horizontally </w:t>
      </w:r>
      <w:r w:rsidRPr="00A57F24">
        <w:rPr>
          <w:rFonts w:ascii="Arial" w:hAnsi="Arial" w:cs="Arial"/>
          <w:vertAlign w:val="superscript"/>
        </w:rPr>
        <w:t>w</w:t>
      </w:r>
      <w:r w:rsidRPr="00A57F24">
        <w:rPr>
          <w:rFonts w:ascii="Arial" w:hAnsi="Arial" w:cs="Arial"/>
        </w:rPr>
        <w:t>/initial velocity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57F24">
        <w:rPr>
          <w:rFonts w:ascii="Arial" w:hAnsi="Arial" w:cs="Arial"/>
        </w:rPr>
        <w:t>850 m/s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 xml:space="preserve">from height 1.73 m. </w:t>
      </w:r>
      <w:proofErr w:type="gramStart"/>
      <w:r w:rsidRPr="00A57F24">
        <w:rPr>
          <w:rFonts w:ascii="Arial" w:hAnsi="Arial" w:cs="Arial"/>
        </w:rPr>
        <w:t>Find</w:t>
      </w:r>
      <w:proofErr w:type="gramEnd"/>
      <w:r w:rsidRPr="00A57F24">
        <w:rPr>
          <w:rFonts w:ascii="Arial" w:hAnsi="Arial" w:cs="Arial"/>
        </w:rPr>
        <w:t>…</w:t>
      </w:r>
    </w:p>
    <w:p w:rsidR="00E308A8" w:rsidRPr="00A57F24" w:rsidRDefault="00E308A8" w:rsidP="00E308A8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57F24">
        <w:rPr>
          <w:rFonts w:ascii="Arial" w:hAnsi="Arial" w:cs="Arial"/>
        </w:rPr>
        <w:t>a. …</w:t>
      </w:r>
      <w:proofErr w:type="gramStart"/>
      <w:r w:rsidRPr="00A57F24">
        <w:rPr>
          <w:rFonts w:ascii="Arial" w:hAnsi="Arial" w:cs="Arial"/>
        </w:rPr>
        <w:t>time</w:t>
      </w:r>
      <w:proofErr w:type="gramEnd"/>
      <w:r w:rsidRPr="00A57F24">
        <w:rPr>
          <w:rFonts w:ascii="Arial" w:hAnsi="Arial" w:cs="Arial"/>
        </w:rPr>
        <w:t xml:space="preserve"> bullet is in air</w:t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  <w:t>b. …</w:t>
      </w:r>
      <w:proofErr w:type="gramStart"/>
      <w:r w:rsidRPr="00A57F24">
        <w:rPr>
          <w:rFonts w:ascii="Arial" w:hAnsi="Arial" w:cs="Arial"/>
        </w:rPr>
        <w:t>bullet’s</w:t>
      </w:r>
      <w:proofErr w:type="gramEnd"/>
      <w:r w:rsidRPr="00A57F24"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  <w:u w:val="single"/>
        </w:rPr>
        <w:t>range</w:t>
      </w:r>
      <w:r w:rsidRPr="00A57F24">
        <w:rPr>
          <w:rFonts w:ascii="Arial" w:hAnsi="Arial" w:cs="Arial"/>
        </w:rPr>
        <w:t xml:space="preserve"> (max. horizontal displacement)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…horizontal distance the bullet is from the rifle at t = 0.38 s</w:t>
      </w:r>
    </w:p>
    <w:p w:rsidR="00E308A8" w:rsidRPr="00A57F24" w:rsidRDefault="00E308A8" w:rsidP="00E308A8">
      <w:pPr>
        <w:spacing w:line="360" w:lineRule="auto"/>
        <w:ind w:left="1296" w:firstLine="432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  <w:t>d. …</w:t>
      </w:r>
      <w:proofErr w:type="gramStart"/>
      <w:r w:rsidRPr="00A57F24">
        <w:rPr>
          <w:rFonts w:ascii="Arial" w:hAnsi="Arial" w:cs="Arial"/>
        </w:rPr>
        <w:t>bullet’s</w:t>
      </w:r>
      <w:proofErr w:type="gramEnd"/>
      <w:r w:rsidRPr="00A57F24">
        <w:rPr>
          <w:rFonts w:ascii="Arial" w:hAnsi="Arial" w:cs="Arial"/>
        </w:rPr>
        <w:t xml:space="preserve"> height above ground at t = 0.38 s.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spacing w:line="360" w:lineRule="auto"/>
        <w:ind w:left="432" w:firstLine="432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0C1B0F" wp14:editId="2876FFF8">
                <wp:simplePos x="0" y="0"/>
                <wp:positionH relativeFrom="column">
                  <wp:posOffset>2514600</wp:posOffset>
                </wp:positionH>
                <wp:positionV relativeFrom="paragraph">
                  <wp:posOffset>267970</wp:posOffset>
                </wp:positionV>
                <wp:extent cx="3314700" cy="1828800"/>
                <wp:effectExtent l="0" t="0" r="0" b="0"/>
                <wp:wrapNone/>
                <wp:docPr id="41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828800"/>
                          <a:chOff x="3481" y="7128"/>
                          <a:chExt cx="5411" cy="1980"/>
                        </a:xfrm>
                      </wpg:grpSpPr>
                      <wps:wsp>
                        <wps:cNvPr id="418" name="Line 123"/>
                        <wps:cNvCnPr/>
                        <wps:spPr bwMode="auto">
                          <a:xfrm>
                            <a:off x="3603" y="8894"/>
                            <a:ext cx="4929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395" y="8767"/>
                            <a:ext cx="126" cy="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521" y="8514"/>
                            <a:ext cx="126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647" y="8641"/>
                            <a:ext cx="253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7503"/>
                            <a:ext cx="50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8568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B.G.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8568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B.G.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7128"/>
                            <a:ext cx="18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besieged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city</w:t>
                              </w:r>
                            </w:p>
                            <w:p w:rsidR="00E42C8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G.G.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131"/>
                        <wps:cNvCnPr/>
                        <wps:spPr bwMode="auto">
                          <a:xfrm>
                            <a:off x="7452" y="7848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38" style="position:absolute;margin-left:198pt;margin-top:21.1pt;width:261pt;height:2in;z-index:251667456" coordorigin="3481,7128" coordsize="5411,1980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">
                <v:line id="Line 123" o:spid="_x0000_s1039" style="position:absolute;visibility:visible;mso-wrap-style:square" from="3603,8894" to="8532,88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9OCvsQAAADcAAAADwAAAGRycy9kb3ducmV2LnhtbERPTWvCQBC9F/wPywje6iZSRFJXkaA0&#10;0Jaq1UNvQ3aaRLOzIbvG6K/vHgoeH+97vuxNLTpqXWVZQTyOQBDnVldcKDh8b55nIJxH1lhbJgU3&#10;crBcDJ7mmGh75R11e1+IEMIuQQWl900ipctLMujGtiEO3K9tDfoA20LqFq8h3NRyEkVTabDi0FBi&#10;Q2lJ+Xl/MQo+s/zDvv/MttJOvtb3U3q8u7eNUqNhv3oF4an3D/G/O9MKXuKwNpwJR0Au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L04K+xAAAANwAAAAPAAAAAAAAAAAA&#10;AAAAAKECAABkcnMvZG93bnJldi54bWxQSwUGAAAAAAQABAD5AAAAkgMAAAAA&#10;" strokeweight="1.75pt"/>
                <v:rect id="Rectangle 124" o:spid="_x0000_s1040" style="position:absolute;left:7395;top:8767;width:126;height:1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qEPxAAA&#10;ANwAAAAPAAAAZHJzL2Rvd25yZXYueG1sRI9BawIxFITvBf9DeAVvNavUVlejiFAUpGBtvT82z92l&#10;m5c1yWr01zeFQo/DzHzDzJfRNOJCzteWFQwHGQjiwuqaSwVfn29PExA+IGtsLJOCG3lYLnoPc8y1&#10;vfIHXQ6hFAnCPkcFVQhtLqUvKjLoB7YlTt7JOoMhSVdK7fCa4KaRoyx7kQZrTgsVtrSuqPg+dEZB&#10;+z7uNq/nnbsfJ92+wF20YRSV6j/G1QxEoBj+w3/trVbwPJzC75l0BOTi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KhD8QAAADcAAAADwAAAAAAAAAAAAAAAACXAgAAZHJzL2Rv&#10;d25yZXYueG1sUEsFBgAAAAAEAAQA9QAAAIgDAAAAAA==&#10;" strokeweight="2pt"/>
                <v:rect id="Rectangle 125" o:spid="_x0000_s1041" style="position:absolute;left:7521;top:8514;width:126;height: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MIvwgAA&#10;ANwAAAAPAAAAZHJzL2Rvd25yZXYueG1sRE9da8IwFH0f+B/CFXybqcVt0hlFBuJABFfd+6W5a8ua&#10;my5JNduvNw/CHg/ne7mOphMXcr61rGA2zUAQV1a3XCs4n7aPCxA+IGvsLJOCX/KwXo0ellhoe+UP&#10;upShFimEfYEKmhD6QkpfNWTQT21PnLgv6wyGBF0ttcNrCjedzLPsWRpsOTU02NNbQ9V3ORgF/eFp&#10;2L387N3f52I4VriPNuRRqck4bl5BBIrhX3x3v2sF8zzNT2fSEZCr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Ewi/CAAAA3AAAAA8AAAAAAAAAAAAAAAAAlwIAAGRycy9kb3du&#10;cmV2LnhtbFBLBQYAAAAABAAEAPUAAACGAwAAAAA=&#10;" strokeweight="2pt"/>
                <v:rect id="Rectangle 126" o:spid="_x0000_s1042" style="position:absolute;left:7647;top:8641;width:253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Ge0xQAA&#10;ANwAAAAPAAAAZHJzL2Rvd25yZXYueG1sRI/dagIxFITvC75DOELvNOtiW1mNIoViQQqtP/eHzXF3&#10;cXOyJllN+/RNQejlMDPfMItVNK24kvONZQWTcQaCuLS64UrBYf82moHwAVlja5kUfJOH1XLwsMBC&#10;2xt/0XUXKpEg7AtUUIfQFVL6siaDfmw74uSdrDMYknSV1A5vCW5amWfZszTYcFqosaPXmsrzrjcK&#10;uo+nfvNy2bqf46z/LHEbbcijUo/DuJ6DCBTDf/jeftcKpvkE/s6k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IZ7TFAAAA3AAAAA8AAAAAAAAAAAAAAAAAlwIAAGRycy9k&#10;b3ducmV2LnhtbFBLBQYAAAAABAAEAPUAAACJAwAAAAA=&#10;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43" type="#_x0000_t75" style="position:absolute;left:3481;top:7503;width:501;height: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K&#10;yjPDAAAA3AAAAA8AAABkcnMvZG93bnJldi54bWxEj09rAjEUxO8Fv0N4Qm8167b4ZzWKtBTssSp4&#10;fSTPzeLmZUmiu+2nbwqFHoeZ+Q2z3g6uFXcKsfGsYDopQBBrbxquFZyO708LEDEhG2w9k4IvirDd&#10;jB7WWBnf8yfdD6kWGcKxQgU2pa6SMmpLDuPEd8TZu/jgMGUZamkC9hnuWlkWxUw6bDgvWOzo1ZK+&#10;Hm5OwfLbYa/TZR8+pnPtZrdni29npR7Hw24FItGQ/sN/7b1R8FKW8HsmHwG5+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ErKM8MAAADcAAAADwAAAAAAAAAAAAAAAACcAgAA&#10;ZHJzL2Rvd25yZXYueG1sUEsFBgAAAAAEAAQA9wAAAIwDAAAAAA==&#10;">
                  <v:imagedata r:id="rId19" o:title=""/>
                </v:shape>
                <v:shape id="Text Box 128" o:spid="_x0000_s1044" type="#_x0000_t202" style="position:absolute;left:6552;top:8568;width:90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WX5zxQAA&#10;ANwAAAAPAAAAZHJzL2Rvd25yZXYueG1sRI9La8MwEITvgfwHsYHeGql5lMS1HEJCoaeE5gW9LdbG&#10;NrVWxlJj999XgUKOw8x8w6Sr3tbiRq2vHGt4GSsQxLkzFRcaTsf35wUIH5AN1o5Jwy95WGXDQYqJ&#10;cR1/0u0QChEh7BPUUIbQJFL6vCSLfuwa4uhdXWsxRNkW0rTYRbit5USpV2mx4rhQYkObkvLvw4/V&#10;cN5dvy4ztS+2dt50rleS7VJq/TTq128gAvXhEf5vfxgNs8kU7mfi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ZfnPFAAAA3AAAAA8AAAAAAAAAAAAAAAAAlwIAAGRycy9k&#10;b3ducmV2LnhtbFBLBQYAAAAABAAEAPUAAACJAwAAAAA=&#10;" filled="f" stroked="f">
                  <v:textbox>
                    <w:txbxContent>
                      <w:p w:rsidR="00E42C8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B.G.</w:t>
                        </w:r>
                      </w:p>
                    </w:txbxContent>
                  </v:textbox>
                </v:shape>
                <v:shape id="Text Box 129" o:spid="_x0000_s1045" type="#_x0000_t202" style="position:absolute;left:7992;top:8568;width:90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OYHxAAA&#10;ANwAAAAPAAAAZHJzL2Rvd25yZXYueG1sRI9Pa8JAFMTvgt9heUJvutuQSpu6iigFTxXtH+jtkX0m&#10;odm3Ibsm8du7guBxmJnfMIvVYGvRUesrxxqeZwoEce5MxYWG76+P6SsIH5AN1o5Jw4U8rJbj0QIz&#10;43o+UHcMhYgQ9hlqKENoMil9XpJFP3MNcfROrrUYomwLaVrsI9zWMlFqLi1WHBdKbGhTUv5/PFsN&#10;P5+nv99U7YutfWl6NyjJ9k1q/TQZ1u8gAg3hEb63d0ZDmqRwOxOPgFx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DmB8QAAADcAAAADwAAAAAAAAAAAAAAAACXAgAAZHJzL2Rv&#10;d25yZXYueG1sUEsFBgAAAAAEAAQA9QAAAIgDAAAAAA==&#10;" filled="f" stroked="f">
                  <v:textbox>
                    <w:txbxContent>
                      <w:p w:rsidR="00E42C8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B.G.</w:t>
                        </w:r>
                      </w:p>
                    </w:txbxContent>
                  </v:textbox>
                </v:shape>
                <v:shape id="Text Box 130" o:spid="_x0000_s1046" type="#_x0000_t202" style="position:absolute;left:6552;top:7128;width:180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EOc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bDYp7C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vxDnMQAAADcAAAADwAAAAAAAAAAAAAAAACXAgAAZHJzL2Rv&#10;d25yZXYueG1sUEsFBgAAAAAEAAQA9QAAAIgDAAAAAA==&#10;" filled="f" stroked="f">
                  <v:textbox>
                    <w:txbxContent>
                      <w:p w:rsidR="00E42C8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besieged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city</w:t>
                        </w:r>
                      </w:p>
                      <w:p w:rsidR="00E42C8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of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G.G.</w:t>
                        </w:r>
                      </w:p>
                    </w:txbxContent>
                  </v:textbox>
                </v:shape>
                <v:line id="Line 131" o:spid="_x0000_s1047" style="position:absolute;visibility:visible;mso-wrap-style:square" from="7452,7848" to="7632,83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Pr="00A57F24">
        <w:rPr>
          <w:rFonts w:ascii="Arial" w:hAnsi="Arial" w:cs="Arial"/>
        </w:rPr>
        <w:t>Military plane flies horizontally at altitude 8.34 km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at speed 412 km/h. As measured along ground,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how far f</w:t>
      </w:r>
      <w:r>
        <w:rPr>
          <w:rFonts w:ascii="Arial" w:hAnsi="Arial" w:cs="Arial"/>
        </w:rPr>
        <w:t xml:space="preserve">rom target must plane be when it </w:t>
      </w:r>
      <w:r w:rsidRPr="00A57F24">
        <w:rPr>
          <w:rFonts w:ascii="Arial" w:hAnsi="Arial" w:cs="Arial"/>
        </w:rPr>
        <w:t>releases target’s provisions?</w:t>
      </w:r>
    </w:p>
    <w:p w:rsidR="00E308A8" w:rsidRDefault="00E308A8" w:rsidP="00E308A8">
      <w:pPr>
        <w:rPr>
          <w:rFonts w:ascii="Arial" w:hAnsi="Arial" w:cs="Arial"/>
        </w:rPr>
      </w:pPr>
      <w:r w:rsidRPr="00A57F24">
        <w:rPr>
          <w:rFonts w:ascii="Arial" w:hAnsi="Arial" w:cs="Arial"/>
        </w:rPr>
        <w:t xml:space="preserve">How fast are provisions moving </w:t>
      </w:r>
    </w:p>
    <w:p w:rsidR="00E308A8" w:rsidRPr="00A57F24" w:rsidRDefault="00E308A8" w:rsidP="00E308A8">
      <w:pPr>
        <w:rPr>
          <w:rFonts w:ascii="Arial" w:hAnsi="Arial" w:cs="Arial"/>
        </w:rPr>
      </w:pPr>
      <w:proofErr w:type="gramStart"/>
      <w:r w:rsidRPr="00A57F24">
        <w:rPr>
          <w:rFonts w:ascii="Arial" w:hAnsi="Arial" w:cs="Arial"/>
        </w:rPr>
        <w:t>when</w:t>
      </w:r>
      <w:proofErr w:type="gramEnd"/>
      <w:r w:rsidRPr="00A57F24">
        <w:rPr>
          <w:rFonts w:ascii="Arial" w:hAnsi="Arial" w:cs="Arial"/>
        </w:rPr>
        <w:t xml:space="preserve"> they land?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716F01" wp14:editId="63BC5C57">
                <wp:simplePos x="0" y="0"/>
                <wp:positionH relativeFrom="column">
                  <wp:posOffset>2514600</wp:posOffset>
                </wp:positionH>
                <wp:positionV relativeFrom="paragraph">
                  <wp:posOffset>733425</wp:posOffset>
                </wp:positionV>
                <wp:extent cx="2971800" cy="2514600"/>
                <wp:effectExtent l="0" t="0" r="25400" b="25400"/>
                <wp:wrapNone/>
                <wp:docPr id="40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514600"/>
                          <a:chOff x="1152" y="9953"/>
                          <a:chExt cx="4680" cy="2340"/>
                        </a:xfrm>
                      </wpg:grpSpPr>
                      <wps:wsp>
                        <wps:cNvPr id="405" name="Line 133"/>
                        <wps:cNvCnPr/>
                        <wps:spPr bwMode="auto">
                          <a:xfrm>
                            <a:off x="2412" y="11753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34"/>
                        <wps:cNvCnPr/>
                        <wps:spPr bwMode="auto">
                          <a:xfrm flipV="1">
                            <a:off x="2772" y="1067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35"/>
                        <wps:cNvCnPr/>
                        <wps:spPr bwMode="auto">
                          <a:xfrm flipH="1">
                            <a:off x="2412" y="1067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36"/>
                        <wps:cNvCnPr/>
                        <wps:spPr bwMode="auto">
                          <a:xfrm flipH="1">
                            <a:off x="1872" y="1067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37"/>
                        <wps:cNvCnPr/>
                        <wps:spPr bwMode="auto">
                          <a:xfrm flipH="1">
                            <a:off x="1872" y="1175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38"/>
                        <wps:cNvCnPr/>
                        <wps:spPr bwMode="auto">
                          <a:xfrm>
                            <a:off x="2052" y="1067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39"/>
                        <wps:cNvCnPr/>
                        <wps:spPr bwMode="auto">
                          <a:xfrm>
                            <a:off x="2772" y="1193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40"/>
                        <wps:cNvCnPr/>
                        <wps:spPr bwMode="auto">
                          <a:xfrm>
                            <a:off x="5652" y="1193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1"/>
                        <wps:cNvCnPr/>
                        <wps:spPr bwMode="auto">
                          <a:xfrm>
                            <a:off x="2772" y="12113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11033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</w:t>
                              </w:r>
                              <w:r w:rsidRPr="00C74095">
                                <w:rPr>
                                  <w:rFonts w:ascii="Arial" w:hAnsi="Arial" w:cs="Arial"/>
                                </w:rPr>
                                <w:t>62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11753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</w:rPr>
                                <w:t>238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9953"/>
                            <a:ext cx="5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Default="00E42C85" w:rsidP="00E308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48" style="position:absolute;margin-left:198pt;margin-top:57.75pt;width:234pt;height:198pt;z-index:251668480" coordorigin="1152,9953" coordsize="4680,2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">
                <v:line id="Line 133" o:spid="_x0000_s1049" style="position:absolute;visibility:visible;mso-wrap-style:square" from="2412,11753" to="5832,117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Au7/cYAAADcAAAADwAAAGRycy9kb3ducmV2LnhtbESPT2vCQBTE74LfYXmCN90oViS6ikhF&#10;oZX69+DtkX0msdm3Ibtq6qfvFgoeh5n5DTOZ1aYQd6pcbllBrxuBIE6szjlVcDwsOyMQziNrLCyT&#10;gh9yMJs2GxOMtX3wju57n4oAYRejgsz7MpbSJRkZdF1bEgfvYiuDPsgqlbrCR4CbQvajaCgN5hwW&#10;MixpkVHyvb8ZBZt18mk/zqOttP2v9+d1cXq61VKpdquej0F4qv0r/N9eawWD6A3+zoQjIK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ALu/3GAAAA3AAAAA8AAAAAAAAA&#10;AAAAAAAAoQIAAGRycy9kb3ducmV2LnhtbFBLBQYAAAAABAAEAPkAAACUAwAAAAA=&#10;" strokeweight="1.75pt"/>
                <v:line id="Line 134" o:spid="_x0000_s1050" style="position:absolute;flip:y;visibility:visible;mso-wrap-style:square" from="2772,10673" to="2772,117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DrT8MAAADcAAAADwAAAGRycy9kb3ducmV2LnhtbESPwWrDMBBE74X8g9hAb7Vk04biWjGh&#10;kNJDCSTOByzWxjKxVsZSY/fvq0Kgx2Fm3jBVvbhB3GgKvWcNeaZAELfe9NxpODf7p1cQISIbHDyT&#10;hh8KUG9XDxWWxs98pNspdiJBOJSowcY4llKG1pLDkPmROHkXPzmMSU6dNBPOCe4GWSi1kQ57TgsW&#10;R3q31F5P307Di1EzN34+2uJrP35cc1McOqP143rZvYGItMT/8L39aTQ8qw38nUlHQG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Zg60/DAAAA3AAAAA8AAAAAAAAAAAAA&#10;AAAAoQIAAGRycy9kb3ducmV2LnhtbFBLBQYAAAAABAAEAPkAAACRAwAAAAA=&#10;" strokeweight="1.75pt"/>
                <v:line id="Line 135" o:spid="_x0000_s1051" style="position:absolute;flip:x;visibility:visible;mso-wrap-style:square" from="2412,10673" to="2772,10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xO1MMAAADcAAAADwAAAGRycy9kb3ducmV2LnhtbESPzWrDMBCE74W+g9hCbo1kkzbBjWJC&#10;wKGHUsjPAyzW1jKxVsZSbPftq0Khx2FmvmG25ew6MdIQWs8asqUCQVx703Kj4XqpnjcgQkQ22Hkm&#10;Dd8UoNw9PmyxMH7iE43n2IgE4VCgBhtjX0gZaksOw9L3xMn78oPDmOTQSDPglOCuk7lSr9Jhy2nB&#10;Yk8HS/XtfHcaXoya+OKnk80/qv54y0z+2RitF0/z/g1EpDn+h//a70bDSq3h90w6AnL3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ksTtTDAAAA3AAAAA8AAAAAAAAAAAAA&#10;AAAAoQIAAGRycy9kb3ducmV2LnhtbFBLBQYAAAAABAAEAPkAAACRAwAAAAA=&#10;" strokeweight="1.75pt"/>
                <v:line id="Line 136" o:spid="_x0000_s1052" style="position:absolute;flip:x;visibility:visible;mso-wrap-style:square" from="1872,10673" to="2232,106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MUuI8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tamM+kIyP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zFLiPDAAAA3AAAAA8AAAAAAAAAAAAA&#10;AAAAoQIAAGRycy9kb3ducmV2LnhtbFBLBQYAAAAABAAEAPkAAACRAwAAAAA=&#10;"/>
                <v:line id="Line 137" o:spid="_x0000_s1053" style="position:absolute;flip:x;visibility:visible;mso-wrap-style:square" from="1872,11753" to="2232,117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mLuMYAAADcAAAADwAAAGRycy9kb3ducmV2LnhtbESPQWsCMRSE74X+h/AKXkrNVkR0axQp&#10;CB68qGWlt9fN62bZzcs2ibr+eyMIPQ4z8w0zX/a2FWfyoXas4H2YgSAuna65UvB1WL9NQYSIrLF1&#10;TAquFGC5eH6aY67dhXd03sdKJAiHHBWYGLtcylAashiGriNO3q/zFmOSvpLa4yXBbStHWTaRFmtO&#10;CwY7+jRUNvuTVSCn29c/v/oZN0VzPM5MURbd91apwUu/+gARqY//4Ud7oxWMsxncz6QjIB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OJi7jGAAAA3AAAAA8AAAAAAAAA&#10;AAAAAAAAoQIAAGRycy9kb3ducmV2LnhtbFBLBQYAAAAABAAEAPkAAACUAwAAAAA=&#10;"/>
                <v:line id="Line 138" o:spid="_x0000_s1054" style="position:absolute;visibility:visible;mso-wrap-style:square" from="2052,10673" to="2052,1175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P508IAAADcAAAADwAAAGRycy9kb3ducmV2LnhtbERPy2rCQBTdC/7DcIXuzEQpRaKjlIKS&#10;TSk+cH3NXJNo5k7MTDOpX99ZFLo8nPdqM5hG9NS52rKCWZKCIC6srrlUcDpupwsQziNrbCyTgh9y&#10;sFmPRyvMtA28p/7gSxFD2GWooPK+zaR0RUUGXWJb4shdbWfQR9iVUncYYrhp5DxN36TBmmNDhS19&#10;VFTcD99GQRqeO3mTed1/5Z+P0F7Cef4ISr1MhvclCE+D/xf/uXOt4HUW58cz8Qj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rP508IAAADcAAAADwAAAAAAAAAAAAAA&#10;AAChAgAAZHJzL2Rvd25yZXYueG1sUEsFBgAAAAAEAAQA+QAAAJADAAAAAA==&#10;">
                  <v:stroke startarrow="block" endarrow="block"/>
                </v:line>
                <v:line id="Line 139" o:spid="_x0000_s1055" style="position:absolute;visibility:visible;mso-wrap-style:square" from="2772,11933" to="2772,12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ApAcxwAAANwAAAAPAAAAAAAA&#10;AAAAAAAAAKECAABkcnMvZG93bnJldi54bWxQSwUGAAAAAAQABAD5AAAAlQMAAAAA&#10;"/>
                <v:line id="Line 140" o:spid="_x0000_s1056" style="position:absolute;visibility:visible;mso-wrap-style:square" from="5652,11933" to="5652,122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dAOa8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h0A5rxwAAANwAAAAPAAAAAAAA&#10;AAAAAAAAAKECAABkcnMvZG93bnJldi54bWxQSwUGAAAAAAQABAD5AAAAlQMAAAAA&#10;"/>
                <v:line id="Line 141" o:spid="_x0000_s1057" style="position:absolute;visibility:visible;mso-wrap-style:square" from="2772,12113" to="5652,121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FnpMUAAADcAAAADwAAAGRycy9kb3ducmV2LnhtbESPT2vCQBTE7wW/w/IEb3WjliKpq4jQ&#10;kouIf+j5NfuaRLNvY3bNxn56t1DocZiZ3zCLVW9q0VHrKssKJuMEBHFudcWFgtPx/XkOwnlkjbVl&#10;UnAnB6vl4GmBqbaB99QdfCEihF2KCkrvm1RKl5dk0I1tQxy9b9sa9FG2hdQthgg3tZwmyas0WHFc&#10;KLGhTUn55XAzCpLw8yHPMqu6Xba9huYrfE6vQanRsF+/gfDU+//wXzvTCl4mM/g9E4+AXD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mFnpMUAAADcAAAADwAAAAAAAAAA&#10;AAAAAAChAgAAZHJzL2Rvd25yZXYueG1sUEsFBgAAAAAEAAQA+QAAAJMDAAAAAA==&#10;">
                  <v:stroke startarrow="block" endarrow="block"/>
                </v:line>
                <v:shape id="Text Box 142" o:spid="_x0000_s1058" type="#_x0000_t202" style="position:absolute;left:1152;top:11033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3Cy6xAAA&#10;ANwAAAAPAAAAZHJzL2Rvd25yZXYueG1sRI9Ba8JAFITvBf/D8gq9NbuRWGzqKmIpeFKqbaG3R/aZ&#10;hGbfhuw2if/eFQSPw8x8wyxWo21ET52vHWtIEwWCuHCm5lLD1/HjeQ7CB2SDjWPScCYPq+XkYYG5&#10;cQN/Un8IpYgQ9jlqqEJocyl9UZFFn7iWOHon11kMUXalNB0OEW4bOVXqRVqsOS5U2NKmouLv8G81&#10;fO9Ovz+Z2pfvdtYOblSS7avU+ulxXL+BCDSGe/jW3hoNWZrB9Uw8AnJ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9wsus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C74095">
                          <w:rPr>
                            <w:rFonts w:ascii="Arial" w:hAnsi="Arial" w:cs="Arial"/>
                          </w:rPr>
                          <w:t>62 m</w:t>
                        </w:r>
                      </w:p>
                    </w:txbxContent>
                  </v:textbox>
                </v:shape>
                <v:shape id="Text Box 143" o:spid="_x0000_s1059" type="#_x0000_t202" style="position:absolute;left:3852;top:11753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IkhxAAA&#10;ANwAAAAPAAAAZHJzL2Rvd25yZXYueG1sRI9Ba8JAFITvBf/D8oTe6q4lKRpdRSyFnixNVfD2yD6T&#10;YPZtyG6T+O+7hUKPw8x8w6y3o21ET52vHWuYzxQI4sKZmksNx6+3pwUIH5ANNo5Jw508bDeThzVm&#10;xg38SX0eShEh7DPUUIXQZlL6oiKLfuZa4uhdXWcxRNmV0nQ4RLht5LNSL9JizXGhwpb2FRW3/Ntq&#10;OB2ul3OiPspXm7aDG5Vku5RaP07H3QpEoDH8h//a70ZDMk/h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CJIc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 w:rsidRPr="00C74095">
                          <w:rPr>
                            <w:rFonts w:ascii="Arial" w:hAnsi="Arial" w:cs="Arial"/>
                          </w:rPr>
                          <w:t>238 m</w:t>
                        </w:r>
                      </w:p>
                    </w:txbxContent>
                  </v:textbox>
                </v:shape>
                <v:shape id="Text Box 144" o:spid="_x0000_s1060" type="#_x0000_t202" style="position:absolute;left:2412;top:9953;width:54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hdWxAAA&#10;ANwAAAAPAAAAZHJzL2Rvd25yZXYueG1sRI9Ba8JAFITvQv/D8gq96a4lDW3qKmIp9KQYW8HbI/tM&#10;QrNvQ3abxH/fFQSPw8x8wyxWo21ET52vHWuYzxQI4sKZmksN34fP6SsIH5ANNo5Jw4U8rJYPkwVm&#10;xg28pz4PpYgQ9hlqqEJoMyl9UZFFP3MtcfTOrrMYouxKaTocItw28lmpVFqsOS5U2NKmouI3/7Ma&#10;frbn0zFRu/LDvrSDG5Vk+ya1fnoc1+8gAo3hHr61v4yGZJ7C9Uw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IXVsQAAADcAAAADwAAAAAAAAAAAAAAAACXAgAAZHJzL2Rv&#10;d25yZXYueG1sUEsFBgAAAAAEAAQA9QAAAIgDAAAAAA==&#10;" filled="f" stroked="f">
                  <v:textbox>
                    <w:txbxContent>
                      <w:p w:rsidR="00E42C85" w:rsidRDefault="00E42C85" w:rsidP="00E308A8">
                        <w:pPr>
                          <w:rPr>
                            <w:rFonts w:ascii="Arial" w:hAnsi="Arial" w:cs="Arial"/>
                            <w:b/>
                            <w:bCs/>
                            <w:sz w:val="7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rPr>
          <w:rFonts w:ascii="Arial" w:hAnsi="Arial" w:cs="Arial"/>
        </w:rPr>
      </w:pPr>
      <w:r w:rsidRPr="00A57F24">
        <w:rPr>
          <w:rFonts w:ascii="Arial" w:hAnsi="Arial" w:cs="Arial"/>
        </w:rPr>
        <w:t>Projectile is launched horizontally from height 62 m. Its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range is measured to be 238 m. Find launching speed.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CFA73A" wp14:editId="754F492A">
                <wp:simplePos x="0" y="0"/>
                <wp:positionH relativeFrom="column">
                  <wp:posOffset>2057400</wp:posOffset>
                </wp:positionH>
                <wp:positionV relativeFrom="paragraph">
                  <wp:posOffset>382270</wp:posOffset>
                </wp:positionV>
                <wp:extent cx="3543300" cy="1714500"/>
                <wp:effectExtent l="0" t="0" r="38100" b="38100"/>
                <wp:wrapNone/>
                <wp:docPr id="26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1714500"/>
                          <a:chOff x="720" y="6651"/>
                          <a:chExt cx="8100" cy="3241"/>
                        </a:xfrm>
                      </wpg:grpSpPr>
                      <wps:wsp>
                        <wps:cNvPr id="269" name="Line 146"/>
                        <wps:cNvCnPr/>
                        <wps:spPr bwMode="auto">
                          <a:xfrm>
                            <a:off x="2340" y="701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47"/>
                        <wps:cNvCnPr/>
                        <wps:spPr bwMode="auto">
                          <a:xfrm>
                            <a:off x="2880" y="701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48"/>
                        <wps:cNvCnPr/>
                        <wps:spPr bwMode="auto">
                          <a:xfrm>
                            <a:off x="2880" y="8091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49"/>
                        <wps:cNvCnPr/>
                        <wps:spPr bwMode="auto">
                          <a:xfrm>
                            <a:off x="7740" y="809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50"/>
                        <wps:cNvCnPr/>
                        <wps:spPr bwMode="auto">
                          <a:xfrm>
                            <a:off x="7740" y="9172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51"/>
                        <wps:cNvCnPr/>
                        <wps:spPr bwMode="auto">
                          <a:xfrm flipH="1">
                            <a:off x="1800" y="701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52"/>
                        <wps:cNvCnPr/>
                        <wps:spPr bwMode="auto">
                          <a:xfrm>
                            <a:off x="1800" y="809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53"/>
                        <wps:cNvCnPr/>
                        <wps:spPr bwMode="auto">
                          <a:xfrm flipH="1">
                            <a:off x="1800" y="9172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54"/>
                        <wps:cNvCnPr/>
                        <wps:spPr bwMode="auto">
                          <a:xfrm>
                            <a:off x="1980" y="701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5"/>
                        <wps:cNvCnPr/>
                        <wps:spPr bwMode="auto">
                          <a:xfrm>
                            <a:off x="2880" y="8271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56"/>
                        <wps:cNvCnPr/>
                        <wps:spPr bwMode="auto">
                          <a:xfrm>
                            <a:off x="7740" y="935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57"/>
                        <wps:cNvCnPr/>
                        <wps:spPr bwMode="auto">
                          <a:xfrm flipH="1">
                            <a:off x="2880" y="9711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58"/>
                        <wps:cNvCnPr/>
                        <wps:spPr bwMode="auto">
                          <a:xfrm>
                            <a:off x="1980" y="8091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191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</w:rPr>
                                <w:t>105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271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</w:rPr>
                                <w:t>105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9172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</w:rPr>
                                <w:t>330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2700" y="6831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63"/>
                        <wps:cNvSpPr>
                          <a:spLocks/>
                        </wps:cNvSpPr>
                        <wps:spPr bwMode="auto">
                          <a:xfrm>
                            <a:off x="3045" y="6919"/>
                            <a:ext cx="1270" cy="1"/>
                          </a:xfrm>
                          <a:custGeom>
                            <a:avLst/>
                            <a:gdLst>
                              <a:gd name="T0" fmla="*/ 0 w 1270"/>
                              <a:gd name="T1" fmla="*/ 0 h 1"/>
                              <a:gd name="T2" fmla="*/ 1270 w 12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0" h="1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6651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</w:rPr>
                                <w:t>84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61" style="position:absolute;margin-left:162pt;margin-top:30.1pt;width:279pt;height:135pt;z-index:251669504" coordorigin="720,6651" coordsize="8100,3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">
                <v:line id="Line 146" o:spid="_x0000_s1062" style="position:absolute;visibility:visible;mso-wrap-style:square" from="2340,7011" to="2880,70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KWoMcAAADcAAAADwAAAGRycy9kb3ducmV2LnhtbESPQWvCQBSE74L/YXmCN900B9HUTSii&#10;KNRim7aH3h7Z1yQ1+zZktxr99V1B6HGYmW+YZdabRpyoc7VlBQ/TCARxYXXNpYKP981kDsJ5ZI2N&#10;ZVJwIQdZOhwsMdH2zG90yn0pAoRdggoq79tESldUZNBNbUscvG/bGfRBdqXUHZ4D3DQyjqKZNFhz&#10;WKiwpVVFxTH/NQpedsXePn/NX6WND+vrz+rz6rYbpcaj/ukRhKfe/4fv7Z1WEM8WcDsTjoBM/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K0pagxwAAANwAAAAPAAAAAAAA&#10;AAAAAAAAAKECAABkcnMvZG93bnJldi54bWxQSwUGAAAAAAQABAD5AAAAlQMAAAAA&#10;" strokeweight="1.75pt"/>
                <v:line id="Line 147" o:spid="_x0000_s1063" style="position:absolute;visibility:visible;mso-wrap-style:square" from="2880,7011" to="2880,80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Gp4MQAAADcAAAADwAAAGRycy9kb3ducmV2LnhtbERPTWvCQBC9C/0PyxR6001zUEldpUiD&#10;AS1WrQdvQ3aapM3Ohuw2if767kHo8fG+F6vB1KKj1lWWFTxPIhDEudUVFwo+T+l4DsJ5ZI21ZVJw&#10;JQer5cNogYm2PR+oO/pChBB2CSoovW8SKV1ekkE3sQ1x4L5sa9AH2BZSt9iHcFPLOIqm0mDFoaHE&#10;htYl5T/HX6PgPct3dnuZf0gb799u3+vzzW1SpZ4eh9cXEJ4G/y++uzOtIJ6F+eFMOAJ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MangxAAAANwAAAAPAAAAAAAAAAAA&#10;AAAAAKECAABkcnMvZG93bnJldi54bWxQSwUGAAAAAAQABAD5AAAAkgMAAAAA&#10;" strokeweight="1.75pt"/>
                <v:line id="Line 148" o:spid="_x0000_s1064" style="position:absolute;visibility:visible;mso-wrap-style:square" from="2880,8091" to="7740,80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X0Me8cAAADcAAAADwAAAGRycy9kb3ducmV2LnhtbESPQWvCQBSE74L/YXmF3nRjDlVSN6GI&#10;oqDFNm0PvT2yr0lq9m3Irpr6611B6HGYmW+YedabRpyoc7VlBZNxBIK4sLrmUsHnx2o0A+E8ssbG&#10;Min4IwdZOhzMMdH2zO90yn0pAoRdggoq79tESldUZNCNbUscvB/bGfRBdqXUHZ4D3DQyjqInabDm&#10;sFBhS4uKikN+NApeN8XObr9nb9LG++Xld/F1ceuVUo8P/cszCE+9/w/f2xutIJ5O4HYmHAGZX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xfQx7xwAAANwAAAAPAAAAAAAA&#10;AAAAAAAAAKECAABkcnMvZG93bnJldi54bWxQSwUGAAAAAAQABAD5AAAAlQMAAAAA&#10;" strokeweight="1.75pt"/>
                <v:line id="Line 149" o:spid="_x0000_s1065" style="position:absolute;visibility:visible;mso-wrap-style:square" from="7740,8091" to="7740,91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a+SDMUAAADcAAAADwAAAGRycy9kb3ducmV2LnhtbESPT2vCQBTE7wW/w/IEb3VjDlaiq4hU&#10;KrTF/wdvj+wziWbfhuxWUz+9Kwgeh5n5DTOaNKYUF6pdYVlBrxuBIE6tLjhTsNvO3wcgnEfWWFom&#10;Bf/kYDJuvY0w0fbKa7psfCYChF2CCnLvq0RKl+Zk0HVtRRy8o60N+iDrTOoarwFuShlHUV8aLDgs&#10;5FjRLKf0vPkzCn4X6Y/9PgxW0sbLz9tptr+5r7lSnXYzHYLw1PhX+NleaAXxRwyPM+EIyPE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a+SDMUAAADcAAAADwAAAAAAAAAA&#10;AAAAAAChAgAAZHJzL2Rvd25yZXYueG1sUEsFBgAAAAAEAAQA+QAAAJMDAAAAAA==&#10;" strokeweight="1.75pt"/>
                <v:line id="Line 150" o:spid="_x0000_s1066" style="position:absolute;visibility:visible;mso-wrap-style:square" from="7740,9172" to="8820,91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uM3l8cAAADcAAAADwAAAGRycy9kb3ducmV2LnhtbESPT2vCQBTE74LfYXmCN92Ygkp0FZFK&#10;hSrWPz309sg+k9js25BdNfXTdwtCj8PM/IaZzhtTihvVrrCsYNCPQBCnVhecKTgdV70xCOeRNZaW&#10;ScEPOZjP2q0pJtreeU+3g89EgLBLUEHufZVI6dKcDLq+rYiDd7a1QR9knUld4z3ATSnjKBpKgwWH&#10;hRwrWuaUfh+uRsF2nW7s+9f4Q9p49/q4LD8f7m2lVLfTLCYgPDX+P/xsr7WCePQCf2fCEZCz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u4zeXxwAAANwAAAAPAAAAAAAA&#10;AAAAAAAAAKECAABkcnMvZG93bnJldi54bWxQSwUGAAAAAAQABAD5AAAAlQMAAAAA&#10;" strokeweight="1.75pt"/>
                <v:line id="Line 151" o:spid="_x0000_s1067" style="position:absolute;flip:x;visibility:visible;mso-wrap-style:square" from="1800,7011" to="2160,70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8WVo8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eh/D75l0BOT8D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PFlaPGAAAA3AAAAA8AAAAAAAAA&#10;AAAAAAAAoQIAAGRycy9kb3ducmV2LnhtbFBLBQYAAAAABAAEAPkAAACUAwAAAAA=&#10;"/>
                <v:line id="Line 152" o:spid="_x0000_s1068" style="position:absolute;visibility:visible;mso-wrap-style:square" from="1800,8091" to="2700,80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FrbFHxwAAANwAAAAPAAAAAAAA&#10;AAAAAAAAAKECAABkcnMvZG93bnJldi54bWxQSwUGAAAAAAQABAD5AAAAlQMAAAAA&#10;"/>
                <v:line id="Line 153" o:spid="_x0000_s1069" style="position:absolute;flip:x;visibility:visible;mso-wrap-style:square" from="1800,9172" to="7560,91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uuT8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eZ3C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xbrk/GAAAA3AAAAA8AAAAAAAAA&#10;AAAAAAAAoQIAAGRycy9kb3ducmV2LnhtbFBLBQYAAAAABAAEAPkAAACUAwAAAAA=&#10;"/>
                <v:line id="Line 154" o:spid="_x0000_s1070" style="position:absolute;visibility:visible;mso-wrap-style:square" from="1980,7011" to="1980,80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5G/8QAAADcAAAADwAAAGRycy9kb3ducmV2LnhtbESPQWvCQBSE7wX/w/KE3urGHGqJriKC&#10;kkuR2tLzM/tMotm3MbvNxv56Vyj0OMzMN8xiNZhG9NS52rKC6SQBQVxYXXOp4Otz+/IGwnlkjY1l&#10;UnAjB6vl6GmBmbaBP6g/+FJECLsMFVTet5mUrqjIoJvYljh6J9sZ9FF2pdQdhgg3jUyT5FUarDku&#10;VNjSpqLicvgxCpLwu5Nnmdf9Pn+/hvYYvtNrUOp5PKznIDwN/j/81861gnQ2g8eZeATk8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izkb/xAAAANwAAAAPAAAAAAAAAAAA&#10;AAAAAKECAABkcnMvZG93bnJldi54bWxQSwUGAAAAAAQABAD5AAAAkgMAAAAA&#10;">
                  <v:stroke startarrow="block" endarrow="block"/>
                </v:line>
                <v:line id="Line 155" o:spid="_x0000_s1071" style="position:absolute;visibility:visible;mso-wrap-style:square" from="2880,8271" to="2880,98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rB7ZxAAAANwAAAAPAAAAAAAAAAAA&#10;AAAAAKECAABkcnMvZG93bnJldi54bWxQSwUGAAAAAAQABAD5AAAAkgMAAAAA&#10;"/>
                <v:line id="Line 156" o:spid="_x0000_s1072" style="position:absolute;visibility:visible;mso-wrap-style:square" from="7740,9352" to="7740,98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E4LtCxwAAANwAAAAPAAAAAAAA&#10;AAAAAAAAAKECAABkcnMvZG93bnJldi54bWxQSwUGAAAAAAQABAD5AAAAlQMAAAAA&#10;"/>
                <v:line id="Line 157" o:spid="_x0000_s1073" style="position:absolute;flip:x;visibility:visible;mso-wrap-style:square" from="2880,9711" to="7740,97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+v6ecIAAADcAAAADwAAAGRycy9kb3ducmV2LnhtbERPz2vCMBS+D/Y/hDfYZcx0DiRUo7hp&#10;QdjF1u7+aJ5tsXkJTabdf28Ogx0/vt+rzWQHcaUx9I41vM0yEMSNMz23GupT8apAhIhscHBMGn4p&#10;wGb9+LDC3Lgbl3StYitSCIccNXQx+lzK0HRkMcycJ07c2Y0WY4JjK82ItxRuBznPsoW02HNq6NDT&#10;Z0fNpfqxGl7e9zvvlSqKcuf6o//elx9ftdbPT9N2CSLSFP/Ff+6D0TBXaX46k46AXN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+v6ecIAAADcAAAADwAAAAAAAAAAAAAA&#10;AAChAgAAZHJzL2Rvd25yZXYueG1sUEsFBgAAAAAEAAQA+QAAAJADAAAAAA==&#10;">
                  <v:stroke startarrow="block" endarrow="block"/>
                </v:line>
                <v:line id="Line 158" o:spid="_x0000_s1074" style="position:absolute;visibility:visible;mso-wrap-style:square" from="1980,8091" to="1980,91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4LN8UAAADcAAAADwAAAGRycy9kb3ducmV2LnhtbESPQWvCQBSE70L/w/IK3nSTHIpEVymF&#10;llykaMXza/Y1SZt9m2TXbPTXdwsFj8PMfMNsdpNpxUiDaywrSJcJCOLS6oYrBaeP18UKhPPIGlvL&#10;pOBKDnbbh9kGc20DH2g8+kpECLscFdTed7mUrqzJoFvajjh6X3Yw6KMcKqkHDBFuWpklyZM02HBc&#10;qLGjl5rKn+PFKEjC7U1+y6IZ34t9H7rPcM76oNT8cXpeg/A0+Xv4v11oBdkqhb8z8QjI7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74LN8UAAADcAAAADwAAAAAAAAAA&#10;AAAAAAChAgAAZHJzL2Rvd25yZXYueG1sUEsFBgAAAAAEAAQA+QAAAJMDAAAAAA==&#10;">
                  <v:stroke startarrow="block" endarrow="block"/>
                </v:line>
                <v:shape id="Text Box 159" o:spid="_x0000_s1075" type="#_x0000_t202" style="position:absolute;left:720;top:7191;width:16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EYqxAAA&#10;ANwAAAAPAAAAZHJzL2Rvd25yZXYueG1sRI9Pi8IwFMTvgt8hvAVvmmxxxa1GEWVhTyv+WcHbo3m2&#10;xealNFnb/fZGEDwOM/MbZr7sbCVu1PjSsYb3kQJBnDlTcq7hePgaTkH4gGywckwa/snDctHvzTE1&#10;ruUd3fYhFxHCPkUNRQh1KqXPCrLoR64mjt7FNRZDlE0uTYNthNtKJkpNpMWS40KBNa0Lyq77P6vh&#10;9+dyPo3VNt/Yj7p1nZJsP6XWg7duNQMRqAuv8LP9bTQk0wQeZ+IR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ThGKs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 w:rsidRPr="00C74095">
                          <w:rPr>
                            <w:rFonts w:ascii="Arial" w:hAnsi="Arial" w:cs="Arial"/>
                          </w:rPr>
                          <w:t>105 m</w:t>
                        </w:r>
                      </w:p>
                    </w:txbxContent>
                  </v:textbox>
                </v:shape>
                <v:shape id="Text Box 160" o:spid="_x0000_s1076" type="#_x0000_t202" style="position:absolute;left:720;top:8271;width:16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OOxxAAA&#10;ANwAAAAPAAAAZHJzL2Rvd25yZXYueG1sRI9bi8IwFITfF/wP4Qi+aeJlRatRZJcFn1y8gm+H5tgW&#10;m5PSZG33328EYR+HmfmGWa5bW4oH1b5wrGE4UCCIU2cKzjScjl/9GQgfkA2WjknDL3lYrzpvS0yM&#10;a3hPj0PIRISwT1BDHkKVSOnTnCz6gauIo3dztcUQZZ1JU2MT4baUI6Wm0mLBcSHHij5ySu+HH6vh&#10;vLtdLxP1nX3a96pxrZJs51LrXrfdLEAEasN/+NXeGg2j2RieZ+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Tjsc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 w:rsidRPr="00C74095">
                          <w:rPr>
                            <w:rFonts w:ascii="Arial" w:hAnsi="Arial" w:cs="Arial"/>
                          </w:rPr>
                          <w:t>105 m</w:t>
                        </w:r>
                      </w:p>
                    </w:txbxContent>
                  </v:textbox>
                </v:shape>
                <v:shape id="Text Box 161" o:spid="_x0000_s1077" type="#_x0000_t202" style="position:absolute;left:4680;top:9172;width:16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XvFxAAA&#10;ANwAAAAPAAAAZHJzL2Rvd25yZXYueG1sRI9Ba8JAFITvBf/D8gRvdVexRaObIBahp5amKnh7ZJ9J&#10;MPs2ZLdJ+u+7hUKPw8x8w+yy0Taip87XjjUs5goEceFMzaWG0+fxcQ3CB2SDjWPS8E0esnTysMPE&#10;uIE/qM9DKSKEfYIaqhDaREpfVGTRz11LHL2b6yyGKLtSmg6HCLeNXCr1LC3WHBcqbOlQUXHPv6yG&#10;89vtelmp9/LFPrWDG5Vku5Faz6bjfgsi0Bj+w3/tV6NhuV7B75l4BG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Z17xc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 w:rsidRPr="00C74095">
                          <w:rPr>
                            <w:rFonts w:ascii="Arial" w:hAnsi="Arial" w:cs="Arial"/>
                          </w:rPr>
                          <w:t>330 m</w:t>
                        </w:r>
                      </w:p>
                    </w:txbxContent>
                  </v:textbox>
                </v:shape>
                <v:oval id="Oval 162" o:spid="_x0000_s1078" style="position:absolute;left:2700;top:6831;width:180;height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7US4wwAA&#10;ANwAAAAPAAAAZHJzL2Rvd25yZXYueG1sRI/BasMwEETvhf6D2EJutVyDi+taCaUQKD2lSdvzYq0t&#10;E2tlLCW2/z4KBHIcZuYNU21m24szjb5zrOAlSUEQ10533Cr4PWyfCxA+IGvsHZOChTxs1o8PFZba&#10;TfxD531oRYSwL1GBCWEopfS1IYs+cQNx9Bo3WgxRjq3UI04RbnuZpemrtNhxXDA40Keh+rg/WQX/&#10;fbabv709vuXG5kuTtofsb1Jq9TR/vIMINId7+Nb+0gqyIofrmXgE5P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7US4wwAAANwAAAAPAAAAAAAAAAAAAAAAAJcCAABkcnMvZG93&#10;bnJldi54bWxQSwUGAAAAAAQABAD1AAAAhwMAAAAA&#10;" fillcolor="#333"/>
                <v:polyline id="Freeform 163" o:spid="_x0000_s1079" style="position:absolute;visibility:visible;mso-wrap-style:square;v-text-anchor:top" points="3045,6919,4315,6919" coordsize="1270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6qSnwwAA&#10;ANwAAAAPAAAAZHJzL2Rvd25yZXYueG1sRI9PawIxFMTvhX6H8Aq91UQpbV2NIoqlHrtu74/N2z+4&#10;eVmTqLvfvhEKPQ4z8xtmuR5sJ67kQ+tYw3SiQBCXzrRcayiO+5cPECEiG+wck4aRAqxXjw9LzIy7&#10;8Tdd81iLBOGQoYYmxj6TMpQNWQwT1xMnr3LeYkzS19J4vCW47eRMqTdpseW00GBP24bKU36xGn6K&#10;z343Vup9z7kf58XhXI1b1Pr5adgsQEQa4n/4r/1lNLyqGdzPpCM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6qSnwwAAANwAAAAPAAAAAAAAAAAAAAAAAJcCAABkcnMvZG93&#10;bnJldi54bWxQSwUGAAAAAAQABAD1AAAAhwMAAAAA&#10;" filled="f">
                  <v:stroke endarrow="block"/>
                  <v:path arrowok="t" o:connecttype="custom" o:connectlocs="0,0;1270,0" o:connectangles="0,0"/>
                </v:polyline>
                <v:shape id="Text Box 164" o:spid="_x0000_s1080" type="#_x0000_t202" style="position:absolute;left:4320;top:6651;width:162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CITxAAA&#10;ANwAAAAPAAAAZHJzL2Rvd25yZXYueG1sRI9Pa8JAFMTvgt9heUJvdddqRaOrSKXQk8X4B7w9ss8k&#10;mH0bsluTfvuuUPA4zMxvmOW6s5W4U+NLxxpGQwWCOHOm5FzD8fD5OgPhA7LByjFp+CUP61W/t8TE&#10;uJb3dE9DLiKEfYIaihDqREqfFWTRD11NHL2rayyGKJtcmgbbCLeVfFNqKi2WHBcKrOmjoOyW/lgN&#10;p931cp6o73xr3+vWdUqynUutXwbdZgEiUBee4f/2l9EwUWN4nIlH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wiE8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</w:rPr>
                        </w:pPr>
                        <w:r w:rsidRPr="00C74095">
                          <w:rPr>
                            <w:rFonts w:ascii="Arial" w:hAnsi="Arial" w:cs="Arial"/>
                          </w:rPr>
                          <w:t>84 m/s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7F24">
        <w:rPr>
          <w:rFonts w:ascii="Arial" w:hAnsi="Arial" w:cs="Arial"/>
        </w:rPr>
        <w:t>For how long will the projectile remain airborne?</w:t>
      </w: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spacing w:line="360" w:lineRule="auto"/>
        <w:rPr>
          <w:rFonts w:ascii="Arial" w:hAnsi="Arial" w:cs="Arial"/>
        </w:rPr>
      </w:pPr>
    </w:p>
    <w:p w:rsidR="00E308A8" w:rsidRPr="00A57F24" w:rsidRDefault="00E308A8" w:rsidP="00E308A8">
      <w:pPr>
        <w:pStyle w:val="Heading9"/>
        <w:rPr>
          <w:sz w:val="24"/>
        </w:rPr>
      </w:pPr>
      <w:r w:rsidRPr="00A57F24">
        <w:rPr>
          <w:sz w:val="24"/>
        </w:rPr>
        <w:t>Coordinates of Horizontally-Launched Projectiles</w:t>
      </w:r>
    </w:p>
    <w:p w:rsidR="00E308A8" w:rsidRDefault="00E308A8" w:rsidP="00E308A8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96BAE2" wp14:editId="408C5448">
                <wp:simplePos x="0" y="0"/>
                <wp:positionH relativeFrom="column">
                  <wp:posOffset>1143000</wp:posOffset>
                </wp:positionH>
                <wp:positionV relativeFrom="paragraph">
                  <wp:posOffset>340995</wp:posOffset>
                </wp:positionV>
                <wp:extent cx="3886200" cy="3886200"/>
                <wp:effectExtent l="0" t="50800" r="127000" b="0"/>
                <wp:wrapNone/>
                <wp:docPr id="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886200"/>
                          <a:chOff x="972" y="1008"/>
                          <a:chExt cx="6120" cy="4590"/>
                        </a:xfrm>
                      </wpg:grpSpPr>
                      <wps:wsp>
                        <wps:cNvPr id="2" name="Line 166"/>
                        <wps:cNvCnPr/>
                        <wps:spPr bwMode="auto">
                          <a:xfrm flipV="1">
                            <a:off x="2502" y="1008"/>
                            <a:ext cx="0" cy="3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67"/>
                        <wps:cNvCnPr/>
                        <wps:spPr bwMode="auto">
                          <a:xfrm>
                            <a:off x="2502" y="4763"/>
                            <a:ext cx="45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68"/>
                        <wps:cNvCnPr/>
                        <wps:spPr bwMode="auto">
                          <a:xfrm flipH="1">
                            <a:off x="2363" y="4763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9"/>
                        <wps:cNvCnPr/>
                        <wps:spPr bwMode="auto">
                          <a:xfrm flipH="1">
                            <a:off x="2363" y="4346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70"/>
                        <wps:cNvCnPr/>
                        <wps:spPr bwMode="auto">
                          <a:xfrm flipH="1">
                            <a:off x="2363" y="3929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71"/>
                        <wps:cNvCnPr/>
                        <wps:spPr bwMode="auto">
                          <a:xfrm flipH="1">
                            <a:off x="2363" y="3512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72"/>
                        <wps:cNvCnPr/>
                        <wps:spPr bwMode="auto">
                          <a:xfrm flipH="1">
                            <a:off x="2363" y="3094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73"/>
                        <wps:cNvCnPr/>
                        <wps:spPr bwMode="auto">
                          <a:xfrm flipH="1">
                            <a:off x="2363" y="2677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4"/>
                        <wps:cNvCnPr/>
                        <wps:spPr bwMode="auto">
                          <a:xfrm flipH="1">
                            <a:off x="2363" y="2260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75"/>
                        <wps:cNvCnPr/>
                        <wps:spPr bwMode="auto">
                          <a:xfrm flipH="1">
                            <a:off x="2363" y="1843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76"/>
                        <wps:cNvCnPr/>
                        <wps:spPr bwMode="auto">
                          <a:xfrm flipH="1">
                            <a:off x="2363" y="1425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77"/>
                        <wps:cNvCnPr/>
                        <wps:spPr bwMode="auto">
                          <a:xfrm>
                            <a:off x="2502" y="47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78"/>
                        <wps:cNvCnPr/>
                        <wps:spPr bwMode="auto">
                          <a:xfrm>
                            <a:off x="3337" y="47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79"/>
                        <wps:cNvCnPr/>
                        <wps:spPr bwMode="auto">
                          <a:xfrm>
                            <a:off x="4171" y="47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80"/>
                        <wps:cNvCnPr/>
                        <wps:spPr bwMode="auto">
                          <a:xfrm>
                            <a:off x="5006" y="47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81"/>
                        <wps:cNvCnPr/>
                        <wps:spPr bwMode="auto">
                          <a:xfrm>
                            <a:off x="5840" y="47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2"/>
                        <wps:cNvCnPr/>
                        <wps:spPr bwMode="auto">
                          <a:xfrm>
                            <a:off x="6675" y="47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4903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4903"/>
                            <a:ext cx="834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903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4903"/>
                            <a:ext cx="834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257" y="4903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5000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4903"/>
                            <a:ext cx="55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2538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5000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4624"/>
                            <a:ext cx="81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4207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3790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3373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2955"/>
                            <a:ext cx="83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2121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6000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1703"/>
                            <a:ext cx="83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7000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1286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2677"/>
                            <a:ext cx="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1" y="5181"/>
                            <a:ext cx="111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C74095" w:rsidRDefault="00E42C85" w:rsidP="00E308A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gramStart"/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  <w:r w:rsidRPr="00C7409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81" style="position:absolute;margin-left:90pt;margin-top:26.85pt;width:306pt;height:306pt;z-index:251670528" coordorigin="972,1008" coordsize="6120,45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">
                <v:line id="Line 166" o:spid="_x0000_s1082" style="position:absolute;flip:y;visibility:visible;mso-wrap-style:square" from="2502,1008" to="2502,47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qKy8AAAADaAAAADwAAAGRycy9kb3ducmV2LnhtbERPTWvCQBC9C/0PyxS8BN00gtToGlqt&#10;UJAeaj14HLJjEpqdDdlR03/fLRQ8Pt73qhhcq67Uh8azgadpCoq49LbhysDxazd5BhUE2WLrmQz8&#10;UIBi/TBaYW79jT/pepBKxRAOORqoRbpc61DW5DBMfUccubPvHUqEfaVtj7cY7lqdpelcO2w4NtTY&#10;0aam8vtwcXHG7oO3s1ny6nSSLOjtJPtUizHjx+FlCUpokLv43/1uDWTwdyX6Qa9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CaisvAAAAA2gAAAA8AAAAAAAAAAAAAAAAA&#10;oQIAAGRycy9kb3ducmV2LnhtbFBLBQYAAAAABAAEAPkAAACOAwAAAAA=&#10;">
                  <v:stroke endarrow="block"/>
                </v:line>
                <v:line id="Line 167" o:spid="_x0000_s1083" style="position:absolute;visibility:visible;mso-wrap-style:square" from="2502,4763" to="7092,47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0PCtTDAAAA2gAAAA8AAAAAAAAAAAAA&#10;AAAAoQIAAGRycy9kb3ducmV2LnhtbFBLBQYAAAAABAAEAPkAAACRAwAAAAA=&#10;">
                  <v:stroke endarrow="block"/>
                </v:line>
                <v:line id="Line 168" o:spid="_x0000_s1084" style="position:absolute;flip:x;visibility:visible;mso-wrap-style:square" from="2363,4763" to="2502,47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yvgj8UAAADaAAAADwAAAAAAAAAA&#10;AAAAAAChAgAAZHJzL2Rvd25yZXYueG1sUEsFBgAAAAAEAAQA+QAAAJMDAAAAAA==&#10;"/>
                <v:line id="Line 169" o:spid="_x0000_s1085" style="position:absolute;flip:x;visibility:visible;mso-wrap-style:square" from="2363,4346" to="2502,43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dFFMUAAADaAAAADwAAAGRycy9kb3ducmV2LnhtbESPQWsCMRSE7wX/Q3hCL6VmLa3Y1Sgi&#10;CB68VGWlt9fNc7Ps5mVNom7/fVMo9DjMzDfMfNnbVtzIh9qxgvEoA0FcOl1zpeB42DxPQYSIrLF1&#10;TAq+KcByMXiYY67dnT/oto+VSBAOOSowMXa5lKE0ZDGMXEecvLPzFmOSvpLa4z3BbStfsmwiLdac&#10;Fgx2tDZUNvurVSCnu6eLX329NkVzOr2boiy6z51Sj8N+NQMRqY//4b/2Vit4g98r6QbIx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GdFFMUAAADaAAAADwAAAAAAAAAA&#10;AAAAAAChAgAAZHJzL2Rvd25yZXYueG1sUEsFBgAAAAAEAAQA+QAAAJMDAAAAAA==&#10;"/>
                <v:line id="Line 170" o:spid="_x0000_s1086" style="position:absolute;flip:x;visibility:visible;mso-wrap-style:square" from="2363,3929" to="2502,39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tdtjxAAAANoAAAAPAAAAAAAAAAAA&#10;AAAAAKECAABkcnMvZG93bnJldi54bWxQSwUGAAAAAAQABAD5AAAAkgMAAAAA&#10;"/>
                <v:line id="Line 171" o:spid="_x0000_s1087" style="position:absolute;flip:x;visibility:visible;mso-wrap-style:square" from="2363,3512" to="2502,3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/l++MUAAADa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Ywgd8r6QbIx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/l++MUAAADaAAAADwAAAAAAAAAA&#10;AAAAAAChAgAAZHJzL2Rvd25yZXYueG1sUEsFBgAAAAAEAAQA+QAAAJMDAAAAAA==&#10;"/>
                <v:line id="Line 172" o:spid="_x0000_s1088" style="position:absolute;flip:x;visibility:visible;mso-wrap-style:square" from="2363,3094" to="2502,30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mbqisIAAADaAAAADwAAAAAAAAAAAAAA&#10;AAChAgAAZHJzL2Rvd25yZXYueG1sUEsFBgAAAAAEAAQA+QAAAJADAAAAAA==&#10;"/>
                <v:line id="Line 173" o:spid="_x0000_s1089" style="position:absolute;flip:x;visibility:visible;mso-wrap-style:square" from="2363,2677" to="2502,26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1Kk8RxAAAANoAAAAPAAAAAAAAAAAA&#10;AAAAAKECAABkcnMvZG93bnJldi54bWxQSwUGAAAAAAQABAD5AAAAkgMAAAAA&#10;"/>
                <v:line id="Line 174" o:spid="_x0000_s1090" style="position:absolute;flip:x;visibility:visible;mso-wrap-style:square" from="2363,2260" to="2502,22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k1LmXGAAAA2wAAAA8AAAAAAAAA&#10;AAAAAAAAoQIAAGRycy9kb3ducmV2LnhtbFBLBQYAAAAABAAEAPkAAACUAwAAAAA=&#10;"/>
                <v:line id="Line 175" o:spid="_x0000_s1091" style="position:absolute;flip:x;visibility:visible;mso-wrap-style:square" from="2363,1843" to="2502,184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Z5i/7DAAAA2wAAAA8AAAAAAAAAAAAA&#10;AAAAoQIAAGRycy9kb3ducmV2LnhtbFBLBQYAAAAABAAEAPkAAACRAwAAAAA=&#10;"/>
                <v:line id="Line 176" o:spid="_x0000_s1092" style="position:absolute;flip:x;visibility:visible;mso-wrap-style:square" from="2363,1425" to="2502,14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kv6N7DAAAA2wAAAA8AAAAAAAAAAAAA&#10;AAAAoQIAAGRycy9kb3ducmV2LnhtbFBLBQYAAAAABAAEAPkAAACRAwAAAAA=&#10;"/>
                <v:line id="Line 177" o:spid="_x0000_s1093" style="position:absolute;visibility:visible;mso-wrap-style:square" from="2502,4763" to="2502,4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oBZK7GAAAA2wAAAA8AAAAAAAAA&#10;AAAAAAAAoQIAAGRycy9kb3ducmV2LnhtbFBLBQYAAAAABAAEAPkAAACUAwAAAAA=&#10;"/>
                <v:line id="Line 178" o:spid="_x0000_s1094" style="position:absolute;visibility:visible;mso-wrap-style:square" from="3337,4763" to="3337,4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tP62cUAAADbAAAADwAAAAAAAAAA&#10;AAAAAAChAgAAZHJzL2Rvd25yZXYueG1sUEsFBgAAAAAEAAQA+QAAAJMDAAAAAA==&#10;"/>
                <v:line id="Line 179" o:spid="_x0000_s1095" style="position:absolute;visibility:visible;mso-wrap-style:square" from="4171,4763" to="4171,4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Z9fQsUAAADbAAAADwAAAAAAAAAA&#10;AAAAAAChAgAAZHJzL2Rvd25yZXYueG1sUEsFBgAAAAAEAAQA+QAAAJMDAAAAAA==&#10;"/>
                <v:line id="Line 180" o:spid="_x0000_s1096" style="position:absolute;visibility:visible;mso-wrap-style:square" from="5006,4763" to="5006,4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p2xzbGAAAA2wAAAA8AAAAAAAAA&#10;AAAAAAAAoQIAAGRycy9kb3ducmV2LnhtbFBLBQYAAAAABAAEAPkAAACUAwAAAAA=&#10;"/>
                <v:line id="Line 181" o:spid="_x0000_s1097" style="position:absolute;visibility:visible;mso-wrap-style:square" from="5840,4763" to="5840,4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U6Yq3GAAAA2wAAAA8AAAAAAAAA&#10;AAAAAAAAoQIAAGRycy9kb3ducmV2LnhtbFBLBQYAAAAABAAEAPkAAACUAwAAAAA=&#10;"/>
                <v:line id="Line 182" o:spid="_x0000_s1098" style="position:absolute;visibility:visible;mso-wrap-style:square" from="6675,4763" to="6675,490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183" o:spid="_x0000_s1099" type="#_x0000_t202" style="position:absolute;left:2919;top:4903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1000</w:t>
                        </w:r>
                      </w:p>
                    </w:txbxContent>
                  </v:textbox>
                </v:shape>
                <v:shape id="Text Box 184" o:spid="_x0000_s1100" type="#_x0000_t202" style="position:absolute;left:3754;top:4903;width:834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2000</w:t>
                        </w:r>
                      </w:p>
                    </w:txbxContent>
                  </v:textbox>
                </v:shape>
                <v:shape id="Text Box 185" o:spid="_x0000_s1101" type="#_x0000_t202" style="position:absolute;left:4588;top:4903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3000</w:t>
                        </w:r>
                      </w:p>
                    </w:txbxContent>
                  </v:textbox>
                </v:shape>
                <v:shape id="Text Box 186" o:spid="_x0000_s1102" type="#_x0000_t202" style="position:absolute;left:5423;top:4903;width:834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4000</w:t>
                        </w:r>
                      </w:p>
                    </w:txbxContent>
                  </v:textbox>
                </v:shape>
                <v:shape id="Text Box 187" o:spid="_x0000_s1103" type="#_x0000_t202" style="position:absolute;left:6257;top:4903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5000</w:t>
                        </w:r>
                      </w:p>
                    </w:txbxContent>
                  </v:textbox>
                </v:shape>
                <v:shape id="Text Box 188" o:spid="_x0000_s1104" type="#_x0000_t202" style="position:absolute;left:2224;top:4903;width:556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2xuxAAA&#10;ANwAAAAPAAAAZHJzL2Rvd25yZXYueG1sRI9Ba8JAFITvQv/D8gredLdiQpu6SlEKniqmreDtkX0m&#10;odm3IbtN4r/vCkKPw8x8w6w2o21ET52vHWt4misQxIUzNZcavj7fZ88gfEA22DgmDVfysFk/TFaY&#10;GTfwkfo8lCJC2GeooQqhzaT0RUUW/dy1xNG7uM5iiLIrpelwiHDbyIVSqbRYc1yosKVtRcVP/ms1&#10;fH9czqelOpQ7m7SDG5Vk+yK1nj6Ob68gAo3hP3xv742GRZLC7Uw8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Nsbs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0</w:t>
                        </w:r>
                      </w:p>
                    </w:txbxContent>
                  </v:textbox>
                </v:shape>
                <v:shape id="Text Box 189" o:spid="_x0000_s1105" type="#_x0000_t202" style="position:absolute;left:1667;top:2538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8n1xAAA&#10;ANwAAAAPAAAAZHJzL2Rvd25yZXYueG1sRI9Pa8JAFMTvgt9heUJvdbeiVtNsRJRCT0r9B709ss8k&#10;NPs2ZLcm/fZdoeBxmJnfMOmqt7W4UesrxxpexgoEce5MxYWG0/H9eQHCB2SDtWPS8EseVtlwkGJi&#10;XMefdDuEQkQI+wQ1lCE0iZQ+L8miH7uGOHpX11oMUbaFNC12EW5rOVFqLi1WHBdKbGhTUv59+LEa&#10;zrvr12Wq9sXWzprO9UqyXUqtn0b9+g1EoD48wv/tD6NhMnuF+5l4BG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/J9c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5000</w:t>
                        </w:r>
                      </w:p>
                    </w:txbxContent>
                  </v:textbox>
                </v:shape>
                <v:shape id="Text Box 190" o:spid="_x0000_s1106" type="#_x0000_t202" style="position:absolute;left:1692;top:4624;width:810;height: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F2HwQAA&#10;ANwAAAAPAAAAZHJzL2Rvd25yZXYueG1sRE/LasJAFN0X/IfhCt01M4opbcwooghdVWof4O6SuSbB&#10;zJ2QGZP0752F4PJw3vl6tI3oqfO1Yw2zRIEgLpypudTw871/eQPhA7LBxjFp+CcP69XkKcfMuIG/&#10;qD+GUsQQ9hlqqEJoMyl9UZFFn7iWOHJn11kMEXalNB0OMdw2cq7Uq7RYc2yosKVtRcXleLUafj/P&#10;p7+FOpQ7m7aDG5Vk+y61fp6OmyWIQGN4iO/uD6Nhnsa18Uw8An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rBdh8EAAADcAAAADwAAAAAAAAAAAAAAAACXAgAAZHJzL2Rvd25y&#10;ZXYueG1sUEsFBgAAAAAEAAQA9QAAAIU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91" o:spid="_x0000_s1107" type="#_x0000_t202" style="position:absolute;left:1667;top:4207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/PgcxAAA&#10;ANwAAAAPAAAAZHJzL2Rvd25yZXYueG1sRI9Ba8JAFITvBf/D8oTe6q5iikY3QSxCTy1NVfD2yD6T&#10;YPZtyG5N+u+7hUKPw8x8w2zz0bbiTr1vHGuYzxQI4tKZhisNx8/D0wqED8gGW8ek4Zs85NnkYYup&#10;cQN/0L0IlYgQ9ilqqEPoUil9WZNFP3MdcfSurrcYouwraXocIty2cqHUs7TYcFyosaN9TeWt+LIa&#10;Tm/Xy3mp3qsXm3SDG5Vku5ZaP07H3QZEoDH8h//ar0bDIlnD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z4HM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1000</w:t>
                        </w:r>
                      </w:p>
                    </w:txbxContent>
                  </v:textbox>
                </v:shape>
                <v:shape id="Text Box 192" o:spid="_x0000_s1108" type="#_x0000_t202" style="position:absolute;left:1667;top:3790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ps8wQAA&#10;ANwAAAAPAAAAZHJzL2Rvd25yZXYueG1sRE/LasJAFN0X/IfhCt01M4qGNmYUUYSuKrUPcHfJXJNg&#10;5k7IjEn6985C6PJw3vlmtI3oqfO1Yw2zRIEgLpypudTw/XV4eQXhA7LBxjFp+CMPm/XkKcfMuIE/&#10;qT+FUsQQ9hlqqEJoMyl9UZFFn7iWOHIX11kMEXalNB0OMdw2cq5UKi3WHBsqbGlXUXE93ayGn4/L&#10;+XehjuXeLtvBjUqyfZNaP0/H7QpEoDH8ix/ud6Nhnsb58Uw8An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qqbPMEAAADcAAAADwAAAAAAAAAAAAAAAACXAgAAZHJzL2Rvd25y&#10;ZXYueG1sUEsFBgAAAAAEAAQA9QAAAIU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2000</w:t>
                        </w:r>
                      </w:p>
                    </w:txbxContent>
                  </v:textbox>
                </v:shape>
                <v:shape id="Text Box 193" o:spid="_x0000_s1109" type="#_x0000_t202" style="position:absolute;left:1667;top:3373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j6nxAAA&#10;ANwAAAAPAAAAZHJzL2Rvd25yZXYueG1sRI9Ba8JAFITvQv/D8gq96W7EhjZ1DWIReqoYW8HbI/tM&#10;QrNvQ3Zr0n/fFQSPw8x8wyzz0bbiQr1vHGtIZgoEcelMw5WGr8N2+gLCB2SDrWPS8Ece8tXDZImZ&#10;cQPv6VKESkQI+ww11CF0mZS+rMmin7mOOHpn11sMUfaVND0OEW5bOVcqlRYbjgs1drSpqfwpfq2G&#10;78/z6bhQu+rdPneDG5Vk+yq1fnoc128gAo3hHr61P4yGeZrA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eY+p8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3000</w:t>
                        </w:r>
                      </w:p>
                    </w:txbxContent>
                  </v:textbox>
                </v:shape>
                <v:shape id="Text Box 194" o:spid="_x0000_s1110" type="#_x0000_t202" style="position:absolute;left:1667;top:2955;width:835;height: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KDQxAAA&#10;ANwAAAAPAAAAZHJzL2Rvd25yZXYueG1sRI9Ba8JAFITvgv9heUJvZrehDTW6ilgKPVW0reDtkX0m&#10;odm3IbtN0n/fFQSPw8x8w6w2o21ET52vHWt4TBQI4sKZmksNX59v8xcQPiAbbByThj/ysFlPJyvM&#10;jRv4QP0xlCJC2OeooQqhzaX0RUUWfeJa4uhdXGcxRNmV0nQ4RLhtZKpUJi3WHBcqbGlXUfFz/LUa&#10;vj8u59OT2pev9rkd3Kgk24XU+mE2bpcgAo3hHr61342GNEvhei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Sg0M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4000</w:t>
                        </w:r>
                      </w:p>
                    </w:txbxContent>
                  </v:textbox>
                </v:shape>
                <v:shape id="Text Box 195" o:spid="_x0000_s1111" type="#_x0000_t202" style="position:absolute;left:1667;top:2121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eAVLwwAA&#10;ANwAAAAPAAAAZHJzL2Rvd25yZXYueG1sRI9BawIxFITvgv8hPMGbJloVuxpFLIWelNpa8PbYPHcX&#10;Ny/LJrrrvzeC0OMwM98wy3VrS3Gj2heONYyGCgRx6kzBmYbfn8/BHIQPyAZLx6ThTh7Wq25niYlx&#10;DX/T7RAyESHsE9SQh1AlUvo0J4t+6Cri6J1dbTFEWWfS1NhEuC3lWKmZtFhwXMixom1O6eVwtRqO&#10;u/Ppb6L22YedVo1rlWT7LrXu99rNAkSgNvyHX+0vo2E8e4Pn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eAVLwwAAANwAAAAPAAAAAAAAAAAAAAAAAJcCAABkcnMvZG93&#10;bnJldi54bWxQSwUGAAAAAAQABAD1AAAAhwMAAAAA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6000</w:t>
                        </w:r>
                      </w:p>
                    </w:txbxContent>
                  </v:textbox>
                </v:shape>
                <v:shape id="Text Box 196" o:spid="_x0000_s1112" type="#_x0000_t202" style="position:absolute;left:1667;top:1703;width:835;height:4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Z0/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cPJC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kZ0/wwAAANwAAAAPAAAAAAAAAAAAAAAAAJcCAABkcnMvZG93&#10;bnJldi54bWxQSwUGAAAAAAQABAD1AAAAhwMAAAAA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7000</w:t>
                        </w:r>
                      </w:p>
                    </w:txbxContent>
                  </v:textbox>
                </v:shape>
                <v:shape id="Text Box 197" o:spid="_x0000_s1113" type="#_x0000_t202" style="position:absolute;left:1667;top:1286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3TikxAAA&#10;ANwAAAAPAAAAZHJzL2Rvd25yZXYueG1sRI9Ba8JAFITvQv/D8gredLdiQpu6SlEKniqmreDtkX0m&#10;odm3IbtN4r/vCkKPw8x8w6w2o21ET52vHWt4misQxIUzNZcavj7fZ88gfEA22DgmDVfysFk/TFaY&#10;GTfwkfo8lCJC2GeooQqhzaT0RUUW/dy1xNG7uM5iiLIrpelwiHDbyIVSqbRYc1yosKVtRcVP/ms1&#10;fH9czqelOpQ7m7SDG5Vk+yK1nj6Ob68gAo3hP3xv742GRZrA7Uw8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t04pM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8000</w:t>
                        </w:r>
                      </w:p>
                    </w:txbxContent>
                  </v:textbox>
                </v:shape>
                <v:shape id="Text Box 198" o:spid="_x0000_s1114" type="#_x0000_t202" style="position:absolute;left:972;top:2677;width:835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6bTxAAA&#10;ANwAAAAPAAAAZHJzL2Rvd25yZXYueG1sRI9Ba8JAFITvBf/D8gRvzW5DG2p0FVEKnlq0reDtkX0m&#10;odm3Ibsm6b/vFgSPw8x8wyzXo21ET52vHWt4ShQI4sKZmksNX59vj68gfEA22DgmDb/kYb2aPCwx&#10;N27gA/XHUIoIYZ+jhiqENpfSFxVZ9IlriaN3cZ3FEGVXStPhEOG2kalSmbRYc1yosKVtRcXP8Wo1&#10;fL9fzqdn9VHu7Es7uFFJtnOp9Ww6bhYgAo3hHr6190ZDmmXwfyYeAb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+m08QAAADcAAAADwAAAAAAAAAAAAAAAACXAgAAZHJzL2Rv&#10;d25yZXYueG1sUEsFBgAAAAAEAAQA9QAAAIgDAAAAAA==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proofErr w:type="gramEnd"/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(m)</w:t>
                        </w:r>
                      </w:p>
                    </w:txbxContent>
                  </v:textbox>
                </v:shape>
                <v:shape id="Text Box 199" o:spid="_x0000_s1115" type="#_x0000_t202" style="position:absolute;left:4171;top:5181;width:1113;height: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wNIwwAA&#10;ANwAAAAPAAAAZHJzL2Rvd25yZXYueG1sRI9BawIxFITvgv8hPMGbJkq1djWKWAo9KbW14O2xee4u&#10;bl6WTXTXf28EweMwM98wi1VrS3Gl2heONYyGCgRx6kzBmYa/36/BDIQPyAZLx6ThRh5Wy25ngYlx&#10;Df/QdR8yESHsE9SQh1AlUvo0J4t+6Cri6J1cbTFEWWfS1NhEuC3lWKmptFhwXMixok1O6Xl/sRoO&#10;29Px/03tsk87qRrXKsn2Q2rd77XrOYhAbXiFn+1vo2E8fYf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QwNIwwAAANwAAAAPAAAAAAAAAAAAAAAAAJcCAABkcnMvZG93&#10;bnJldi54bWxQSwUGAAAAAAQABAD1AAAAhwMAAAAA&#10;" filled="f" stroked="f">
                  <v:textbox>
                    <w:txbxContent>
                      <w:p w:rsidR="00E42C85" w:rsidRPr="00C74095" w:rsidRDefault="00E42C85" w:rsidP="00E308A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</w:t>
                        </w:r>
                        <w:proofErr w:type="gramStart"/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  <w:r w:rsidRPr="00C7409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7F24">
        <w:rPr>
          <w:rFonts w:ascii="Arial" w:hAnsi="Arial" w:cs="Arial"/>
        </w:rPr>
        <w:tab/>
        <w:t>For the plane/target/provisions problem,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A57F24">
        <w:rPr>
          <w:rFonts w:ascii="Arial" w:hAnsi="Arial" w:cs="Arial"/>
        </w:rPr>
        <w:t>what are</w:t>
      </w:r>
      <w:r>
        <w:rPr>
          <w:rFonts w:ascii="Arial" w:hAnsi="Arial" w:cs="Arial"/>
        </w:rPr>
        <w:t xml:space="preserve"> t</w:t>
      </w:r>
      <w:r w:rsidRPr="00A57F24">
        <w:rPr>
          <w:rFonts w:ascii="Arial" w:hAnsi="Arial" w:cs="Arial"/>
        </w:rPr>
        <w:t>he coordinates of the provisions</w:t>
      </w:r>
      <w:r>
        <w:rPr>
          <w:rFonts w:ascii="Arial" w:hAnsi="Arial" w:cs="Arial"/>
        </w:rPr>
        <w:t xml:space="preserve"> at any time?</w:t>
      </w:r>
    </w:p>
    <w:p w:rsidR="00E308A8" w:rsidRDefault="00E308A8" w:rsidP="00E308A8">
      <w:pPr>
        <w:rPr>
          <w:rFonts w:ascii="Arial" w:hAnsi="Arial" w:cs="Arial"/>
        </w:rPr>
      </w:pPr>
    </w:p>
    <w:p w:rsidR="00E308A8" w:rsidRPr="00A57F24" w:rsidRDefault="00E308A8" w:rsidP="00E308A8">
      <w:pPr>
        <w:rPr>
          <w:rFonts w:ascii="Arial" w:hAnsi="Arial" w:cs="Arial"/>
        </w:rPr>
      </w:pPr>
      <w:r w:rsidRPr="00A57F24">
        <w:rPr>
          <w:rFonts w:ascii="Arial" w:hAnsi="Arial" w:cs="Arial"/>
        </w:rPr>
        <w:t xml:space="preserve"> </w:t>
      </w: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FE7835" w:rsidRDefault="00FE7835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p w:rsidR="00E308A8" w:rsidRDefault="00E308A8" w:rsidP="00E308A8">
      <w:pPr>
        <w:spacing w:line="360" w:lineRule="auto"/>
        <w:rPr>
          <w:rFonts w:ascii="Arial" w:hAnsi="Arial" w:cs="Arial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9"/>
        <w:gridCol w:w="1576"/>
        <w:gridCol w:w="1575"/>
        <w:gridCol w:w="1552"/>
        <w:gridCol w:w="1576"/>
      </w:tblGrid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A57F24">
              <w:rPr>
                <w:rFonts w:ascii="Arial" w:hAnsi="Arial" w:cs="Arial"/>
                <w:b/>
                <w:bCs/>
              </w:rPr>
              <w:t>t</w:t>
            </w:r>
            <w:proofErr w:type="gramEnd"/>
            <w:r w:rsidRPr="00A57F24">
              <w:rPr>
                <w:rFonts w:ascii="Arial" w:hAnsi="Arial" w:cs="Arial"/>
                <w:b/>
                <w:bCs/>
              </w:rPr>
              <w:t xml:space="preserve"> (s)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A57F24">
              <w:rPr>
                <w:rFonts w:ascii="Arial" w:hAnsi="Arial" w:cs="Arial"/>
                <w:b/>
                <w:bCs/>
              </w:rPr>
              <w:t>x</w:t>
            </w:r>
            <w:proofErr w:type="gramEnd"/>
            <w:r w:rsidRPr="00A57F24">
              <w:rPr>
                <w:rFonts w:ascii="Arial" w:hAnsi="Arial" w:cs="Arial"/>
                <w:b/>
                <w:bCs/>
              </w:rPr>
              <w:t>-</w:t>
            </w:r>
            <w:proofErr w:type="spellStart"/>
            <w:r w:rsidRPr="00A57F24">
              <w:rPr>
                <w:rFonts w:ascii="Arial" w:hAnsi="Arial" w:cs="Arial"/>
                <w:b/>
                <w:bCs/>
              </w:rPr>
              <w:t>coord</w:t>
            </w:r>
            <w:proofErr w:type="spellEnd"/>
            <w:r w:rsidRPr="00A57F24">
              <w:rPr>
                <w:rFonts w:ascii="Arial" w:hAnsi="Arial" w:cs="Arial"/>
                <w:b/>
                <w:bCs/>
              </w:rPr>
              <w:t>. (m)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</w:rPr>
              <w:t>y</w:t>
            </w:r>
            <w:r w:rsidRPr="00214358">
              <w:rPr>
                <w:rFonts w:ascii="Arial" w:hAnsi="Arial" w:cs="Arial"/>
                <w:b/>
                <w:bCs/>
                <w:vertAlign w:val="subscript"/>
              </w:rPr>
              <w:t>straight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</w:rPr>
              <w:t xml:space="preserve"> (m)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 w:rsidRPr="00A57F24">
              <w:rPr>
                <w:rFonts w:ascii="Arial" w:hAnsi="Arial" w:cs="Arial"/>
                <w:b/>
                <w:bCs/>
              </w:rPr>
              <w:t>y</w:t>
            </w:r>
            <w:r w:rsidRPr="00A57F24">
              <w:rPr>
                <w:rFonts w:ascii="Arial" w:hAnsi="Arial" w:cs="Arial"/>
                <w:b/>
                <w:bCs/>
                <w:vertAlign w:val="subscript"/>
              </w:rPr>
              <w:t>fall</w:t>
            </w:r>
            <w:proofErr w:type="spellEnd"/>
            <w:proofErr w:type="gramEnd"/>
            <w:r w:rsidRPr="00A57F24">
              <w:rPr>
                <w:rFonts w:ascii="Arial" w:hAnsi="Arial" w:cs="Arial"/>
                <w:b/>
                <w:bCs/>
              </w:rPr>
              <w:t xml:space="preserve"> (m)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A57F24">
              <w:rPr>
                <w:rFonts w:ascii="Arial" w:hAnsi="Arial" w:cs="Arial"/>
                <w:b/>
                <w:bCs/>
              </w:rPr>
              <w:t>y</w:t>
            </w:r>
            <w:proofErr w:type="gramEnd"/>
            <w:r w:rsidRPr="00A57F24">
              <w:rPr>
                <w:rFonts w:ascii="Arial" w:hAnsi="Arial" w:cs="Arial"/>
                <w:b/>
                <w:bCs/>
              </w:rPr>
              <w:t>-</w:t>
            </w:r>
            <w:proofErr w:type="spellStart"/>
            <w:r w:rsidRPr="00A57F24">
              <w:rPr>
                <w:rFonts w:ascii="Arial" w:hAnsi="Arial" w:cs="Arial"/>
                <w:b/>
                <w:bCs/>
              </w:rPr>
              <w:t>coord</w:t>
            </w:r>
            <w:proofErr w:type="spellEnd"/>
            <w:r w:rsidRPr="00A57F24">
              <w:rPr>
                <w:rFonts w:ascii="Arial" w:hAnsi="Arial" w:cs="Arial"/>
                <w:b/>
                <w:bCs/>
              </w:rPr>
              <w:t>. (m)</w:t>
            </w:r>
          </w:p>
        </w:tc>
      </w:tr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0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</w:tr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10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</w:tr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20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</w:tr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30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</w:tr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40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</w:tr>
      <w:tr w:rsidR="00E308A8" w:rsidRPr="00A57F24" w:rsidTr="00E308A8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126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50</w:t>
            </w: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308A8" w:rsidRPr="00A57F24" w:rsidRDefault="00E308A8" w:rsidP="00E308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81BC7" w:rsidRPr="00581BC7" w:rsidRDefault="00581BC7" w:rsidP="00581BC7">
      <w:pPr>
        <w:keepLines w:val="0"/>
        <w:tabs>
          <w:tab w:val="center" w:pos="4320"/>
          <w:tab w:val="right" w:pos="8640"/>
        </w:tabs>
        <w:spacing w:before="0" w:after="200" w:line="360" w:lineRule="auto"/>
        <w:rPr>
          <w:rFonts w:eastAsia="+mn-ea" w:cs="Arial"/>
          <w:b/>
          <w:bCs/>
          <w:sz w:val="22"/>
          <w:szCs w:val="22"/>
          <w:u w:val="single"/>
          <w:lang w:bidi="en-US"/>
        </w:rPr>
      </w:pPr>
    </w:p>
    <w:p w:rsidR="00E42C85" w:rsidRPr="00CE0D64" w:rsidRDefault="00E42C85" w:rsidP="00E42C85">
      <w:pPr>
        <w:spacing w:line="360" w:lineRule="auto"/>
        <w:rPr>
          <w:rFonts w:ascii="Arial" w:hAnsi="Arial" w:cs="Arial"/>
        </w:rPr>
      </w:pPr>
      <w:r w:rsidRPr="00CE0D64">
        <w:rPr>
          <w:rFonts w:ascii="Arial" w:hAnsi="Arial" w:cs="Arial"/>
          <w:b/>
          <w:bCs/>
        </w:rPr>
        <w:t>4-4 General Launch Angle</w:t>
      </w:r>
    </w:p>
    <w:p w:rsidR="00E42C85" w:rsidRPr="00E42C85" w:rsidRDefault="00E42C85" w:rsidP="00E42C85">
      <w:pPr>
        <w:spacing w:line="360" w:lineRule="auto"/>
        <w:rPr>
          <w:rFonts w:ascii="Arial" w:hAnsi="Arial" w:cs="Arial"/>
        </w:rPr>
      </w:pPr>
      <w:r w:rsidRPr="00E42C85">
        <w:rPr>
          <w:rFonts w:ascii="Arial" w:hAnsi="Arial" w:cs="Arial"/>
          <w:bCs/>
        </w:rPr>
        <w:t xml:space="preserve">In general, </w:t>
      </w:r>
      <w:r w:rsidRPr="00E42C85">
        <w:rPr>
          <w:rFonts w:ascii="Arial" w:hAnsi="Arial" w:cs="Arial"/>
          <w:bCs/>
          <w:i/>
          <w:iCs/>
        </w:rPr>
        <w:t>v</w:t>
      </w:r>
      <w:r w:rsidRPr="00E42C85">
        <w:rPr>
          <w:rFonts w:ascii="Arial" w:hAnsi="Arial" w:cs="Arial"/>
          <w:bCs/>
          <w:vertAlign w:val="subscript"/>
        </w:rPr>
        <w:t>0x</w:t>
      </w:r>
      <w:r w:rsidRPr="00E42C85">
        <w:rPr>
          <w:rFonts w:ascii="Arial" w:hAnsi="Arial" w:cs="Arial"/>
          <w:bCs/>
        </w:rPr>
        <w:t xml:space="preserve"> = </w:t>
      </w:r>
      <w:r w:rsidRPr="00E42C85">
        <w:rPr>
          <w:rFonts w:ascii="Arial" w:hAnsi="Arial" w:cs="Arial"/>
          <w:bCs/>
          <w:i/>
          <w:iCs/>
        </w:rPr>
        <w:t>v</w:t>
      </w:r>
      <w:r w:rsidRPr="00E42C85">
        <w:rPr>
          <w:rFonts w:ascii="Arial" w:hAnsi="Arial" w:cs="Arial"/>
          <w:bCs/>
          <w:vertAlign w:val="subscript"/>
        </w:rPr>
        <w:t>0</w:t>
      </w:r>
      <w:r w:rsidRPr="00E42C85">
        <w:rPr>
          <w:rFonts w:ascii="Arial" w:hAnsi="Arial" w:cs="Arial"/>
          <w:bCs/>
        </w:rPr>
        <w:t xml:space="preserve"> </w:t>
      </w:r>
      <w:proofErr w:type="spellStart"/>
      <w:r w:rsidRPr="00E42C85">
        <w:rPr>
          <w:rFonts w:ascii="Arial" w:hAnsi="Arial" w:cs="Arial"/>
          <w:bCs/>
        </w:rPr>
        <w:t>cos</w:t>
      </w:r>
      <w:proofErr w:type="spellEnd"/>
      <w:r w:rsidRPr="00E42C85">
        <w:rPr>
          <w:rFonts w:ascii="Arial" w:hAnsi="Arial" w:cs="Arial"/>
          <w:bCs/>
        </w:rPr>
        <w:t xml:space="preserve"> </w:t>
      </w:r>
      <w:r w:rsidRPr="00E42C85">
        <w:rPr>
          <w:rFonts w:ascii="Arial" w:hAnsi="Arial" w:cs="Arial"/>
          <w:bCs/>
          <w:i/>
          <w:iCs/>
          <w:lang w:val="el-GR"/>
        </w:rPr>
        <w:t>θ</w:t>
      </w:r>
      <w:r w:rsidRPr="00E42C85">
        <w:rPr>
          <w:rFonts w:ascii="Arial" w:hAnsi="Arial" w:cs="Arial"/>
          <w:bCs/>
        </w:rPr>
        <w:t xml:space="preserve"> and </w:t>
      </w:r>
      <w:r w:rsidRPr="00E42C85">
        <w:rPr>
          <w:rFonts w:ascii="Arial" w:hAnsi="Arial" w:cs="Arial"/>
          <w:bCs/>
          <w:i/>
          <w:iCs/>
        </w:rPr>
        <w:t>v</w:t>
      </w:r>
      <w:r w:rsidRPr="00E42C85">
        <w:rPr>
          <w:rFonts w:ascii="Arial" w:hAnsi="Arial" w:cs="Arial"/>
          <w:bCs/>
          <w:vertAlign w:val="subscript"/>
        </w:rPr>
        <w:t>0y</w:t>
      </w:r>
      <w:r w:rsidRPr="00E42C85">
        <w:rPr>
          <w:rFonts w:ascii="Arial" w:hAnsi="Arial" w:cs="Arial"/>
          <w:bCs/>
        </w:rPr>
        <w:t xml:space="preserve"> = </w:t>
      </w:r>
      <w:r w:rsidRPr="00E42C85">
        <w:rPr>
          <w:rFonts w:ascii="Arial" w:hAnsi="Arial" w:cs="Arial"/>
          <w:bCs/>
          <w:i/>
          <w:iCs/>
        </w:rPr>
        <w:t>v</w:t>
      </w:r>
      <w:r w:rsidRPr="00E42C85">
        <w:rPr>
          <w:rFonts w:ascii="Arial" w:hAnsi="Arial" w:cs="Arial"/>
          <w:bCs/>
          <w:vertAlign w:val="subscript"/>
        </w:rPr>
        <w:t>0</w:t>
      </w:r>
      <w:r w:rsidRPr="00E42C85">
        <w:rPr>
          <w:rFonts w:ascii="Arial" w:hAnsi="Arial" w:cs="Arial"/>
          <w:bCs/>
        </w:rPr>
        <w:t xml:space="preserve"> sin </w:t>
      </w:r>
      <w:r w:rsidRPr="00E42C85">
        <w:rPr>
          <w:rFonts w:ascii="Arial" w:hAnsi="Arial" w:cs="Arial"/>
          <w:bCs/>
          <w:i/>
          <w:iCs/>
          <w:lang w:val="el-GR"/>
        </w:rPr>
        <w:t>θ</w:t>
      </w:r>
      <w:r w:rsidRPr="00E42C85">
        <w:rPr>
          <w:rFonts w:ascii="Arial" w:hAnsi="Arial" w:cs="Arial"/>
          <w:bCs/>
          <w:i/>
          <w:iCs/>
        </w:rPr>
        <w:t xml:space="preserve"> </w:t>
      </w:r>
      <w:r w:rsidRPr="00E42C85">
        <w:rPr>
          <w:rFonts w:ascii="Arial" w:hAnsi="Arial" w:cs="Arial"/>
          <w:bCs/>
        </w:rPr>
        <w:t>this gives the equations of motion:</w:t>
      </w:r>
      <w:r w:rsidRPr="00E42C85">
        <w:rPr>
          <w:rFonts w:ascii="Arial" w:hAnsi="Arial" w:cs="Arial"/>
          <w:bCs/>
          <w:lang w:val="el-GR"/>
        </w:rPr>
        <w:t xml:space="preserve"> </w:t>
      </w:r>
    </w:p>
    <w:p w:rsidR="00E42C85" w:rsidRP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E42C85" w:rsidRDefault="00E42C85" w:rsidP="00E42C85">
      <w:pPr>
        <w:spacing w:line="360" w:lineRule="auto"/>
        <w:rPr>
          <w:rFonts w:ascii="Arial" w:hAnsi="Arial" w:cs="Arial"/>
        </w:rPr>
      </w:pPr>
      <w:r w:rsidRPr="00E42C85">
        <w:rPr>
          <w:rFonts w:ascii="Arial" w:hAnsi="Arial" w:cs="Arial"/>
          <w:bCs/>
        </w:rPr>
        <w:t xml:space="preserve">Snapshots of a trajectory; red dots are at </w:t>
      </w:r>
      <w:r w:rsidRPr="00E42C85">
        <w:rPr>
          <w:rFonts w:ascii="Arial" w:hAnsi="Arial" w:cs="Arial"/>
          <w:bCs/>
          <w:i/>
          <w:iCs/>
        </w:rPr>
        <w:t>t</w:t>
      </w:r>
      <w:r w:rsidRPr="00E42C85">
        <w:rPr>
          <w:rFonts w:ascii="Arial" w:hAnsi="Arial" w:cs="Arial"/>
          <w:bCs/>
        </w:rPr>
        <w:t xml:space="preserve"> = 1 s, </w:t>
      </w:r>
      <w:r w:rsidRPr="00E42C85">
        <w:rPr>
          <w:rFonts w:ascii="Arial" w:hAnsi="Arial" w:cs="Arial"/>
          <w:bCs/>
          <w:i/>
          <w:iCs/>
        </w:rPr>
        <w:t>t</w:t>
      </w:r>
      <w:r w:rsidRPr="00E42C85">
        <w:rPr>
          <w:rFonts w:ascii="Arial" w:hAnsi="Arial" w:cs="Arial"/>
          <w:bCs/>
        </w:rPr>
        <w:t xml:space="preserve"> = 2 s, and </w:t>
      </w:r>
      <w:r w:rsidRPr="00E42C85">
        <w:rPr>
          <w:rFonts w:ascii="Arial" w:hAnsi="Arial" w:cs="Arial"/>
          <w:bCs/>
          <w:i/>
          <w:iCs/>
        </w:rPr>
        <w:t>t</w:t>
      </w:r>
      <w:r w:rsidRPr="00E42C85">
        <w:rPr>
          <w:rFonts w:ascii="Arial" w:hAnsi="Arial" w:cs="Arial"/>
          <w:bCs/>
        </w:rPr>
        <w:t xml:space="preserve"> = 3 s</w:t>
      </w:r>
    </w:p>
    <w:p w:rsidR="00E42C85" w:rsidRDefault="00E42C85" w:rsidP="00E42C8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30061" cy="1235347"/>
            <wp:effectExtent l="0" t="0" r="5715" b="9525"/>
            <wp:docPr id="442" name="Picture 5" descr="FG0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G04_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"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61" cy="12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Pr="00CE0D64" w:rsidRDefault="00E42C85" w:rsidP="00E42C85">
      <w:pPr>
        <w:spacing w:line="360" w:lineRule="auto"/>
        <w:rPr>
          <w:rFonts w:ascii="Arial" w:hAnsi="Arial" w:cs="Arial"/>
        </w:rPr>
      </w:pPr>
      <w:r w:rsidRPr="00CE0D64">
        <w:rPr>
          <w:rFonts w:ascii="Arial" w:hAnsi="Arial" w:cs="Arial"/>
          <w:b/>
          <w:bCs/>
        </w:rPr>
        <w:lastRenderedPageBreak/>
        <w:t xml:space="preserve">4-5 Projectile </w:t>
      </w:r>
      <w:proofErr w:type="gramStart"/>
      <w:r w:rsidRPr="00CE0D64">
        <w:rPr>
          <w:rFonts w:ascii="Arial" w:hAnsi="Arial" w:cs="Arial"/>
          <w:b/>
          <w:bCs/>
        </w:rPr>
        <w:t>Motion</w:t>
      </w:r>
      <w:proofErr w:type="gramEnd"/>
      <w:r w:rsidRPr="00CE0D64">
        <w:rPr>
          <w:rFonts w:ascii="Arial" w:hAnsi="Arial" w:cs="Arial"/>
          <w:b/>
          <w:bCs/>
        </w:rPr>
        <w:t>: Key Characteristics</w: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  <w:r w:rsidRPr="00E42C85">
        <w:rPr>
          <w:rFonts w:ascii="Arial" w:hAnsi="Arial" w:cs="Arial"/>
          <w:bCs/>
        </w:rPr>
        <w:t>Range: the horizontal distance a projectile travels. If the initial and final elevation are the same:</w: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5E4E1F" wp14:editId="7AE7D4CC">
            <wp:extent cx="1967230" cy="1797050"/>
            <wp:effectExtent l="0" t="0" r="0" b="6350"/>
            <wp:docPr id="441" name="Picture 6" descr="FG04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G04_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0" t="1801" r="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E42C85" w:rsidRDefault="00E42C85" w:rsidP="00E42C85">
      <w:pPr>
        <w:spacing w:line="360" w:lineRule="auto"/>
        <w:rPr>
          <w:rFonts w:ascii="Arial" w:hAnsi="Arial" w:cs="Arial"/>
          <w:bCs/>
        </w:rPr>
      </w:pPr>
      <w:r w:rsidRPr="00E42C85">
        <w:rPr>
          <w:rFonts w:ascii="Arial" w:hAnsi="Arial" w:cs="Arial"/>
          <w:bCs/>
        </w:rPr>
        <w:t xml:space="preserve">The range is a maximum when </w:t>
      </w:r>
      <w:r w:rsidRPr="00E42C85">
        <w:rPr>
          <w:rFonts w:ascii="Arial" w:hAnsi="Arial" w:cs="Arial"/>
          <w:bCs/>
          <w:lang w:val="el-GR"/>
        </w:rPr>
        <w:t>θ</w:t>
      </w:r>
      <w:r w:rsidRPr="00E42C85">
        <w:rPr>
          <w:rFonts w:ascii="Arial" w:hAnsi="Arial" w:cs="Arial"/>
          <w:bCs/>
        </w:rPr>
        <w:t xml:space="preserve"> = 45°: </w:t>
      </w:r>
    </w:p>
    <w:p w:rsidR="00E42C85" w:rsidRDefault="00E42C85" w:rsidP="00E42C85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085D5477" wp14:editId="7F7E1DC9">
            <wp:extent cx="1911350" cy="1476708"/>
            <wp:effectExtent l="0" t="0" r="0" b="0"/>
            <wp:docPr id="440" name="Picture 7" descr="FG04_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G04_11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12982" r="1089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Pr="004013E0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Symmetry in projectile motion: </w: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1929672" cy="800100"/>
            <wp:effectExtent l="0" t="0" r="1270" b="0"/>
            <wp:docPr id="439" name="Picture 8" descr="FG04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G04_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0" b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19" cy="8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85" w:rsidRPr="00A57F24" w:rsidRDefault="00E42C85" w:rsidP="00E42C85">
      <w:pPr>
        <w:keepLines w:val="0"/>
        <w:numPr>
          <w:ilvl w:val="0"/>
          <w:numId w:val="17"/>
        </w:numPr>
        <w:spacing w:before="0" w:after="0" w:line="360" w:lineRule="auto"/>
        <w:rPr>
          <w:rFonts w:ascii="Arial" w:hAnsi="Arial" w:cs="Arial"/>
          <w:b/>
          <w:bCs/>
          <w:i/>
          <w:iCs/>
        </w:rPr>
      </w:pPr>
      <w:r w:rsidRPr="00A57F24">
        <w:rPr>
          <w:rFonts w:ascii="Arial" w:hAnsi="Arial" w:cs="Arial"/>
          <w:b/>
          <w:bCs/>
          <w:i/>
          <w:iCs/>
        </w:rPr>
        <w:lastRenderedPageBreak/>
        <w:t>Projectiles Launched at an Angle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D838FB2" wp14:editId="2B2C6CD8">
                <wp:simplePos x="0" y="0"/>
                <wp:positionH relativeFrom="column">
                  <wp:posOffset>3543300</wp:posOffset>
                </wp:positionH>
                <wp:positionV relativeFrom="paragraph">
                  <wp:posOffset>191770</wp:posOffset>
                </wp:positionV>
                <wp:extent cx="2171700" cy="2057400"/>
                <wp:effectExtent l="0" t="50800" r="12700" b="0"/>
                <wp:wrapNone/>
                <wp:docPr id="57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057400"/>
                          <a:chOff x="5940" y="8892"/>
                          <a:chExt cx="5580" cy="3420"/>
                        </a:xfrm>
                      </wpg:grpSpPr>
                      <wps:wsp>
                        <wps:cNvPr id="574" name="Line 203"/>
                        <wps:cNvCnPr/>
                        <wps:spPr bwMode="auto">
                          <a:xfrm>
                            <a:off x="5940" y="1159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04"/>
                        <wps:cNvCnPr/>
                        <wps:spPr bwMode="auto">
                          <a:xfrm flipV="1">
                            <a:off x="10080" y="8892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205"/>
                        <wps:cNvCnPr/>
                        <wps:spPr bwMode="auto">
                          <a:xfrm flipV="1">
                            <a:off x="5940" y="8892"/>
                            <a:ext cx="4140" cy="270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9792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gramStart"/>
                              <w:r w:rsidRPr="00141E5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v</w:t>
                              </w:r>
                              <w:r w:rsidRPr="00141E5A">
                                <w:rPr>
                                  <w:rFonts w:ascii="Arial" w:hAnsi="Arial" w:cs="Arial"/>
                                  <w:b/>
                                  <w:bCs/>
                                  <w:vertAlign w:val="subscript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1592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spellStart"/>
                              <w:proofErr w:type="gramStart"/>
                              <w:r w:rsidRPr="00141E5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v</w:t>
                              </w:r>
                              <w:r w:rsidRPr="00141E5A">
                                <w:rPr>
                                  <w:rFonts w:ascii="Arial" w:hAnsi="Arial" w:cs="Arial"/>
                                  <w:b/>
                                  <w:bCs/>
                                  <w:vertAlign w:val="subscript"/>
                                </w:rPr>
                                <w:t>x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10152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proofErr w:type="spellStart"/>
                              <w:proofErr w:type="gramStart"/>
                              <w:r w:rsidRPr="00141E5A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v</w:t>
                              </w:r>
                              <w:r w:rsidRPr="00141E5A">
                                <w:rPr>
                                  <w:rFonts w:ascii="Arial" w:hAnsi="Arial" w:cs="Arial"/>
                                  <w:b/>
                                  <w:bCs/>
                                  <w:vertAlign w:val="subscript"/>
                                </w:rPr>
                                <w:t>yi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0872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Symbol" w:hAnsi="Symbol" w:cs="Arial"/>
                                </w:rPr>
                              </w:pPr>
                              <w:r w:rsidRPr="00141E5A">
                                <w:rPr>
                                  <w:rFonts w:ascii="Symbol" w:hAnsi="Symbol" w:cs="Arial"/>
                                </w:rPr>
                                <w:t>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116" style="position:absolute;margin-left:279pt;margin-top:15.1pt;width:171pt;height:162pt;z-index:251674624" coordorigin="5940,8892" coordsize="5580,34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">
                <v:line id="Line 203" o:spid="_x0000_s1117" style="position:absolute;visibility:visible;mso-wrap-style:square" from="5940,11592" to="10080,115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IhjGsUAAADcAAAADwAAAGRycy9kb3ducmV2LnhtbESPW4vCMBSE34X9D+Es+Kap4o2uUZYF&#10;F32QJV7Ax0NzbMs2J6XJ2vrvjbDg4zAz3zDLdWcrcaPGl44VjIYJCOLMmZJzBafjZrAA4QOywcox&#10;KbiTh/XqrbfE1LiWNd0OIRcRwj5FBUUIdSqlzwqy6IeuJo7e1TUWQ5RNLk2DbYTbSo6TZCYtlhwX&#10;Cqzpq6Ds9/BnFfzsd4vrfXaWWs9L/a31th1NLkr137vPDxCBuvAK/7e3RsF0PoHnmXgE5Oo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IhjGsUAAADcAAAADwAAAAAAAAAA&#10;AAAAAAChAgAAZHJzL2Rvd25yZXYueG1sUEsFBgAAAAAEAAQA+QAAAJMDAAAAAA==&#10;" strokeweight="1.25pt">
                  <v:stroke dashstyle="longDash" endarrow="block"/>
                </v:line>
                <v:line id="Line 204" o:spid="_x0000_s1118" style="position:absolute;flip:y;visibility:visible;mso-wrap-style:square" from="10080,8892" to="10080,115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Y4MZMUAAADcAAAADwAAAGRycy9kb3ducmV2LnhtbESPQWuDQBSE74X+h+UVcmvWBkyDzSqh&#10;JcSDl2ouvT3cFzV134q7Ufvvu4FCj8PMfMPss8X0YqLRdZYVvKwjEMS11R03Cs7V8XkHwnlkjb1l&#10;UvBDDrL08WGPibYzf9JU+kYECLsEFbTeD4mUrm7JoFvbgTh4Fzsa9EGOjdQjzgFuermJoq002HFY&#10;aHGg95bq7/JmFPTHzVzG17wrCv1RTdNhPn2dGqVWT8vhDYSnxf+H/9q5VhC/xnA/E46ATH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Y4MZMUAAADcAAAADwAAAAAAAAAA&#10;AAAAAAChAgAAZHJzL2Rvd25yZXYueG1sUEsFBgAAAAAEAAQA+QAAAJMDAAAAAA==&#10;" strokeweight="1.25pt">
                  <v:stroke dashstyle="longDash" endarrow="block"/>
                </v:line>
                <v:line id="Line 205" o:spid="_x0000_s1119" style="position:absolute;flip:y;visibility:visible;mso-wrap-style:square" from="5940,8892" to="10080,115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rYLsYAAADcAAAADwAAAGRycy9kb3ducmV2LnhtbESPQWvCQBSE7wX/w/KE3upGobGkrhIt&#10;hV6sGkvx+Mg+k2j2bchuTeyv7xYEj8PMfMPMFr2pxYVaV1lWMB5FIIhzqysuFHzt359eQDiPrLG2&#10;TAqu5GAxHzzMMNG24x1dMl+IAGGXoILS+yaR0uUlGXQj2xAH72hbgz7ItpC6xS7ATS0nURRLgxWH&#10;hRIbWpWUn7Mfo+B3+p1+HuP96g03NR5cly7Xp61Sj8M+fQXhqff38K39oRU8T2P4PxOOgJz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xK2C7GAAAA3AAAAA8AAAAAAAAA&#10;AAAAAAAAoQIAAGRycy9kb3ducmV2LnhtbFBLBQYAAAAABAAEAPkAAACUAwAAAAA=&#10;" strokeweight="2.5pt">
                  <v:stroke endarrow="block"/>
                </v:line>
                <v:shape id="Text Box 206" o:spid="_x0000_s1120" type="#_x0000_t202" style="position:absolute;left:7200;top:9792;width:14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FjwxAAA&#10;ANwAAAAPAAAAZHJzL2Rvd25yZXYueG1sRI9Ba8JAFITvgv9heUJvuqvUamM2Ii0FT5WmteDtkX0m&#10;wezbkN2a+O+7QqHHYWa+YdLtYBtxpc7XjjXMZwoEceFMzaWGr8+36RqED8gGG8ek4UYettl4lGJi&#10;XM8fdM1DKSKEfYIaqhDaREpfVGTRz1xLHL2z6yyGKLtSmg77CLeNXCj1JC3WHBcqbOmlouKS/1gN&#10;x/fz6ftRHcpXu2x7NyjJ9llq/TAZdhsQgYbwH/5r742G5WoF9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BY8MQAAADcAAAADwAAAAAAAAAAAAAAAACXAgAAZHJzL2Rv&#10;d25yZXYueG1sUEsFBgAAAAAEAAQA9QAAAIgDAAAAAA==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proofErr w:type="gramStart"/>
                        <w:r w:rsidRPr="00141E5A">
                          <w:rPr>
                            <w:rFonts w:ascii="Arial" w:hAnsi="Arial" w:cs="Arial"/>
                            <w:b/>
                            <w:bCs/>
                          </w:rPr>
                          <w:t>v</w:t>
                        </w:r>
                        <w:r w:rsidRPr="00141E5A">
                          <w:rPr>
                            <w:rFonts w:ascii="Arial" w:hAnsi="Arial" w:cs="Arial"/>
                            <w:b/>
                            <w:bCs/>
                            <w:vertAlign w:val="subscript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shape>
                <v:shape id="Text Box 207" o:spid="_x0000_s1121" type="#_x0000_t202" style="position:absolute;left:7920;top:11592;width:14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r8yCwAAA&#10;ANwAAAAPAAAAZHJzL2Rvd25yZXYueG1sRE/LisIwFN0L/kO4gjtNFB9jNYooA7NSdGYEd5fm2hab&#10;m9JkbOfvzUJweTjv1aa1pXhQ7QvHGkZDBYI4dabgTMPP9+fgA4QPyAZLx6Thnzxs1t3OChPjGj7R&#10;4xwyEUPYJ6ghD6FKpPRpThb90FXEkbu52mKIsM6kqbGJ4baUY6Vm0mLBsSHHinY5pffzn9Xwe7hd&#10;LxN1zPZ2WjWuVZLtQmrd77XbJYhAbXiLX+4vo2E6j2v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r8yCwAAAANwAAAAPAAAAAAAAAAAAAAAAAJcCAABkcnMvZG93bnJl&#10;di54bWxQSwUGAAAAAAQABAD1AAAAhAMAAAAA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proofErr w:type="spellStart"/>
                        <w:proofErr w:type="gramStart"/>
                        <w:r w:rsidRPr="00141E5A">
                          <w:rPr>
                            <w:rFonts w:ascii="Arial" w:hAnsi="Arial" w:cs="Arial"/>
                            <w:b/>
                            <w:bCs/>
                          </w:rPr>
                          <w:t>v</w:t>
                        </w:r>
                        <w:r w:rsidRPr="00141E5A">
                          <w:rPr>
                            <w:rFonts w:ascii="Arial" w:hAnsi="Arial" w:cs="Arial"/>
                            <w:b/>
                            <w:bCs/>
                            <w:vertAlign w:val="subscript"/>
                          </w:rPr>
                          <w:t>x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208" o:spid="_x0000_s1122" type="#_x0000_t202" style="position:absolute;left:10080;top:10152;width:14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42kZwwAA&#10;ANwAAAAPAAAAZHJzL2Rvd25yZXYueG1sRI9BawIxFITvBf9DeII3TRRtdTWKKIKnltoqeHtsnruL&#10;m5dlE93135uC0OMwM98wi1VrS3Gn2heONQwHCgRx6kzBmYbfn11/CsIHZIOlY9LwIA+rZedtgYlx&#10;DX/T/RAyESHsE9SQh1AlUvo0J4t+4Cri6F1cbTFEWWfS1NhEuC3lSKl3abHguJBjRZuc0uvhZjUc&#10;Py/n01h9ZVs7qRrXKsl2JrXuddv1HESgNvyHX+290TD5mMHf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42kZwwAAANwAAAAPAAAAAAAAAAAAAAAAAJcCAABkcnMvZG93&#10;bnJldi54bWxQSwUGAAAAAAQABAD1AAAAhwMAAAAA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proofErr w:type="spellStart"/>
                        <w:proofErr w:type="gramStart"/>
                        <w:r w:rsidRPr="00141E5A">
                          <w:rPr>
                            <w:rFonts w:ascii="Arial" w:hAnsi="Arial" w:cs="Arial"/>
                            <w:b/>
                            <w:bCs/>
                          </w:rPr>
                          <w:t>v</w:t>
                        </w:r>
                        <w:r w:rsidRPr="00141E5A">
                          <w:rPr>
                            <w:rFonts w:ascii="Arial" w:hAnsi="Arial" w:cs="Arial"/>
                            <w:b/>
                            <w:bCs/>
                            <w:vertAlign w:val="subscript"/>
                          </w:rPr>
                          <w:t>yi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209" o:spid="_x0000_s1123" type="#_x0000_t202" style="position:absolute;left:7020;top:10872;width:14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LCjwQAA&#10;ANwAAAAPAAAAZHJzL2Rvd25yZXYueG1sRE/LasJAFN0X/IfhCt01M4qWNDoJYhG6Umof0N0lc02C&#10;mTshMzXx752F4PJw3utitK24UO8bxxpmiQJBXDrTcKXh+2v3koLwAdlg65g0XMlDkU+e1pgZN/An&#10;XY6hEjGEfYYa6hC6TEpf1mTRJ64jjtzJ9RZDhH0lTY9DDLetnCv1Ki02HBtq7GhbU3k+/lsNP/vT&#10;3+9CHap3u+wGNyrJ9k1q/TwdNysQgcbwEN/dH0bDMo3z45l4BGR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gywo8EAAADcAAAADwAAAAAAAAAAAAAAAACXAgAAZHJzL2Rvd25y&#10;ZXYueG1sUEsFBgAAAAAEAAQA9QAAAIUDAAAAAA==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Symbol" w:hAnsi="Symbol" w:cs="Arial"/>
                          </w:rPr>
                        </w:pPr>
                        <w:r w:rsidRPr="00141E5A">
                          <w:rPr>
                            <w:rFonts w:ascii="Symbol" w:hAnsi="Symbol" w:cs="Arial"/>
                          </w:rPr>
                          <w:t>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7F24">
        <w:rPr>
          <w:rFonts w:ascii="Arial" w:hAnsi="Arial" w:cs="Arial"/>
        </w:rPr>
        <w:t xml:space="preserve">Theory: A projectile is launched at initial angle </w:t>
      </w:r>
      <w:r w:rsidRPr="00A57F24">
        <w:rPr>
          <w:rFonts w:ascii="Symbol" w:hAnsi="Symbol" w:cs="Arial"/>
        </w:rPr>
        <w:t></w:t>
      </w:r>
      <w:r w:rsidRPr="00A57F24">
        <w:rPr>
          <w:rFonts w:ascii="Arial" w:hAnsi="Arial" w:cs="Arial"/>
        </w:rPr>
        <w:t xml:space="preserve"> with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 xml:space="preserve">initial velocity </w:t>
      </w:r>
      <w:proofErr w:type="gramStart"/>
      <w:r w:rsidRPr="00A57F24">
        <w:rPr>
          <w:rFonts w:ascii="Arial" w:hAnsi="Arial" w:cs="Arial"/>
        </w:rPr>
        <w:t>v</w:t>
      </w:r>
      <w:r w:rsidRPr="00A57F24">
        <w:rPr>
          <w:rFonts w:ascii="Arial" w:hAnsi="Arial" w:cs="Arial"/>
          <w:vertAlign w:val="subscript"/>
        </w:rPr>
        <w:t>i</w:t>
      </w:r>
      <w:proofErr w:type="gramEnd"/>
      <w:r w:rsidRPr="00A57F24">
        <w:rPr>
          <w:rFonts w:ascii="Arial" w:hAnsi="Arial" w:cs="Arial"/>
        </w:rPr>
        <w:t xml:space="preserve">. 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-- </w:t>
      </w:r>
      <w:proofErr w:type="spellStart"/>
      <w:proofErr w:type="gramStart"/>
      <w:r>
        <w:rPr>
          <w:rFonts w:ascii="Arial" w:hAnsi="Arial" w:cs="Arial"/>
        </w:rPr>
        <w:t>v</w:t>
      </w:r>
      <w:r w:rsidRPr="00141E5A">
        <w:rPr>
          <w:rFonts w:ascii="Arial" w:hAnsi="Arial" w:cs="Arial"/>
          <w:vertAlign w:val="subscript"/>
        </w:rPr>
        <w:t>x</w:t>
      </w:r>
      <w:proofErr w:type="spellEnd"/>
      <w:proofErr w:type="gramEnd"/>
      <w:r>
        <w:rPr>
          <w:rFonts w:ascii="Arial" w:hAnsi="Arial" w:cs="Arial"/>
        </w:rPr>
        <w:t xml:space="preserve"> is...</w: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-- </w:t>
      </w:r>
      <w:proofErr w:type="spellStart"/>
      <w:proofErr w:type="gramStart"/>
      <w:r>
        <w:rPr>
          <w:rFonts w:ascii="Arial" w:hAnsi="Arial" w:cs="Arial"/>
        </w:rPr>
        <w:t>v</w:t>
      </w:r>
      <w:r w:rsidRPr="00141E5A">
        <w:rPr>
          <w:rFonts w:ascii="Arial" w:hAnsi="Arial" w:cs="Arial"/>
          <w:vertAlign w:val="subscript"/>
        </w:rPr>
        <w:t>y</w:t>
      </w:r>
      <w:proofErr w:type="spellEnd"/>
      <w:proofErr w:type="gramEnd"/>
      <w:r>
        <w:rPr>
          <w:rFonts w:ascii="Arial" w:hAnsi="Arial" w:cs="Arial"/>
        </w:rPr>
        <w:t xml:space="preserve"> starts at...</w: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141E5A" w:rsidRDefault="00E42C85" w:rsidP="00E42C85">
      <w:pPr>
        <w:spacing w:line="360" w:lineRule="auto"/>
        <w:rPr>
          <w:rFonts w:ascii="Arial" w:hAnsi="Arial" w:cs="Arial"/>
          <w:sz w:val="16"/>
          <w:szCs w:val="16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 xml:space="preserve">Projectile is launched </w:t>
      </w:r>
      <w:r w:rsidRPr="00A57F24">
        <w:rPr>
          <w:rFonts w:ascii="Arial" w:hAnsi="Arial" w:cs="Arial"/>
          <w:vertAlign w:val="superscript"/>
        </w:rPr>
        <w:t>w</w:t>
      </w:r>
      <w:r w:rsidRPr="00A57F24">
        <w:rPr>
          <w:rFonts w:ascii="Arial" w:hAnsi="Arial" w:cs="Arial"/>
        </w:rPr>
        <w:t>/initial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velocity 56.4 m/s at 41</w:t>
      </w:r>
      <w:r w:rsidRPr="00A57F24">
        <w:rPr>
          <w:rFonts w:ascii="Arial" w:hAnsi="Arial" w:cs="Arial"/>
          <w:vertAlign w:val="superscript"/>
        </w:rPr>
        <w:t>o</w:t>
      </w:r>
      <w:r w:rsidRPr="00A57F24">
        <w:rPr>
          <w:rFonts w:ascii="Arial" w:hAnsi="Arial" w:cs="Arial"/>
        </w:rPr>
        <w:t xml:space="preserve"> above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horizontal.</w:t>
      </w:r>
    </w:p>
    <w:p w:rsidR="00E42C85" w:rsidRPr="00A57F24" w:rsidRDefault="00E42C85" w:rsidP="00E42C85">
      <w:pPr>
        <w:spacing w:line="360" w:lineRule="auto"/>
        <w:ind w:left="432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3CB685" wp14:editId="4A32C09E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1932305" cy="1600200"/>
                <wp:effectExtent l="0" t="50800" r="74295" b="0"/>
                <wp:wrapNone/>
                <wp:docPr id="56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305" cy="1600200"/>
                          <a:chOff x="8892" y="4626"/>
                          <a:chExt cx="1783" cy="1448"/>
                        </a:xfrm>
                      </wpg:grpSpPr>
                      <wps:wsp>
                        <wps:cNvPr id="570" name="Line 211"/>
                        <wps:cNvCnPr/>
                        <wps:spPr bwMode="auto">
                          <a:xfrm flipV="1">
                            <a:off x="9226" y="4626"/>
                            <a:ext cx="1449" cy="133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9449" y="5628"/>
                            <a:ext cx="892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41</w:t>
                              </w:r>
                              <w:r w:rsidRPr="00141E5A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4882"/>
                            <a:ext cx="126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56.4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124" style="position:absolute;left:0;text-align:left;margin-left:234pt;margin-top:7.5pt;width:152.15pt;height:126pt;z-index:251675648" coordorigin="8892,4626" coordsize="1783,14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">
                <v:line id="Line 211" o:spid="_x0000_s1125" style="position:absolute;flip:y;visibility:visible;mso-wrap-style:square" from="9226,4626" to="10675,59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f+fi8AAAADcAAAADwAAAGRycy9kb3ducmV2LnhtbERPS4vCMBC+C/6HMII3TRXWR9coIi54&#10;EdbXfWjGtmwzKU2sdX/9zmHB48f3Xm06V6mWmlB6NjAZJ6CIM29Lzg1cL1+jBagQkS1WnsnAiwJs&#10;1v3eClPrn3yi9hxzJSEcUjRQxFinWoesIIdh7Gti4e6+cRgFNrm2DT4l3FV6miQz7bBkaSiwpl1B&#10;2c/54aT3dHxd28fy/l1mej+7LY92+huNGQ667SeoSF18i//dB2vgYy7z5YwcAb3+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n/n4vAAAAA3AAAAA8AAAAAAAAAAAAAAAAA&#10;oQIAAGRycy9kb3ducmV2LnhtbFBLBQYAAAAABAAEAPkAAACOAwAAAAA=&#10;" strokeweight="2pt">
                  <v:stroke endarrow="block"/>
                </v:line>
                <v:shape id="Text Box 212" o:spid="_x0000_s1126" type="#_x0000_t202" style="position:absolute;left:9449;top:5628;width:892;height:4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WUfxAAA&#10;ANwAAAAPAAAAZHJzL2Rvd25yZXYueG1sRI9Pa8JAFMTvgt9heQVvuqvUP01dRSyFnhTTWujtkX0m&#10;odm3Ibua+O1dQfA4zMxvmOW6s5W4UONLxxrGIwWCOHOm5FzDz/fncAHCB2SDlWPScCUP61W/t8TE&#10;uJYPdElDLiKEfYIaihDqREqfFWTRj1xNHL2TayyGKJtcmgbbCLeVnCg1kxZLjgsF1rQtKPtPz1bD&#10;cXf6+31V+/zDTuvWdUqyfZNaD166zTuIQF14hh/tL6NhOh/D/Uw8AnJ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VlH8QAAADcAAAADwAAAAAAAAAAAAAAAACXAgAAZHJzL2Rv&#10;d25yZXYueG1sUEsFBgAAAAAEAAQA9QAAAIgDAAAAAA==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41</w:t>
                        </w:r>
                        <w:r w:rsidRPr="00141E5A">
                          <w:rPr>
                            <w:rFonts w:ascii="Arial" w:hAnsi="Arial" w:cs="Arial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213" o:spid="_x0000_s1127" type="#_x0000_t202" style="position:absolute;left:8892;top:4882;width:1260;height:4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/toxAAA&#10;ANwAAAAPAAAAZHJzL2Rvd25yZXYueG1sRI9Pa8JAFMTvgt9heUJvdbeiVtNsRJRCT0r9B709ss8k&#10;NPs2ZLcm/fZdoeBxmJnfMOmqt7W4UesrxxpexgoEce5MxYWG0/H9eQHCB2SDtWPS8EseVtlwkGJi&#10;XMefdDuEQkQI+wQ1lCE0iZQ+L8miH7uGOHpX11oMUbaFNC12EW5rOVFqLi1WHBdKbGhTUv59+LEa&#10;zrvr12Wq9sXWzprO9UqyXUqtn0b9+g1EoD48wv/tD6Nh9jqB+5l4BG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f7aMQAAADcAAAADwAAAAAAAAAAAAAAAACXAgAAZHJzL2Rv&#10;d25yZXYueG1sUEsFBgAAAAAEAAQA9QAAAIgDAAAAAA==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56.4 m/s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7F24">
        <w:rPr>
          <w:rFonts w:ascii="Arial" w:hAnsi="Arial" w:cs="Arial"/>
        </w:rPr>
        <w:t>a. Find time object is in air.</w:t>
      </w:r>
    </w:p>
    <w:p w:rsidR="00E42C85" w:rsidRPr="00A57F24" w:rsidRDefault="00E42C85" w:rsidP="00E42C85">
      <w:pPr>
        <w:spacing w:line="360" w:lineRule="auto"/>
        <w:ind w:left="864" w:firstLine="432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38598ADF" wp14:editId="5E314C06">
            <wp:simplePos x="0" y="0"/>
            <wp:positionH relativeFrom="column">
              <wp:posOffset>4114800</wp:posOffset>
            </wp:positionH>
            <wp:positionV relativeFrom="paragraph">
              <wp:posOffset>64770</wp:posOffset>
            </wp:positionV>
            <wp:extent cx="636270" cy="484470"/>
            <wp:effectExtent l="0" t="0" r="0" b="0"/>
            <wp:wrapNone/>
            <wp:docPr id="568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b. Find max </w:t>
      </w:r>
      <w:r w:rsidRPr="00A57F24">
        <w:rPr>
          <w:rFonts w:ascii="Arial" w:hAnsi="Arial" w:cs="Arial"/>
        </w:rPr>
        <w:t>height object attains.</w:t>
      </w:r>
    </w:p>
    <w:p w:rsidR="00E42C85" w:rsidRPr="00A57F24" w:rsidRDefault="00E42C85" w:rsidP="00E42C85">
      <w:pPr>
        <w:spacing w:line="360" w:lineRule="auto"/>
        <w:ind w:firstLine="432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>c. Find projectile’s range.</w: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Default="00E42C85" w:rsidP="00E42C85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 angled projectile.</w:t>
      </w:r>
      <w:proofErr w:type="gramEnd"/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156210</wp:posOffset>
                </wp:positionV>
                <wp:extent cx="1600200" cy="1026160"/>
                <wp:effectExtent l="0" t="50800" r="76200" b="0"/>
                <wp:wrapNone/>
                <wp:docPr id="56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026160"/>
                          <a:chOff x="8892" y="10188"/>
                          <a:chExt cx="2520" cy="1260"/>
                        </a:xfrm>
                      </wpg:grpSpPr>
                      <wps:wsp>
                        <wps:cNvPr id="565" name="Line 215"/>
                        <wps:cNvCnPr/>
                        <wps:spPr bwMode="auto">
                          <a:xfrm flipV="1">
                            <a:off x="8892" y="10188"/>
                            <a:ext cx="2520" cy="1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072" y="1036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18.6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1090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28</w:t>
                              </w:r>
                              <w:r w:rsidRPr="00141E5A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28" style="position:absolute;margin-left:4in;margin-top:12.3pt;width:126pt;height:80.8pt;z-index:251676672" coordorigin="8892,10188" coordsize="2520,12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">
                <v:line id="Line 215" o:spid="_x0000_s1129" style="position:absolute;flip:y;visibility:visible;mso-wrap-style:square" from="8892,10188" to="11412,112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Yh0cMAAADcAAAADwAAAGRycy9kb3ducmV2LnhtbESPQWvCQBSE7wX/w/IEL0U3ERIluooI&#10;LaGXUhW8PrLPbDD7NmRXjf/eLRR6HGbmG2a9HWwr7tT7xrGCdJaAIK6cbrhWcDp+TJcgfEDW2Dom&#10;BU/ysN2M3tZYaPfgH7ofQi0ihH2BCkwIXSGlrwxZ9DPXEUfv4nqLIcq+lrrHR4TbVs6TJJcWG44L&#10;BjvaG6quh5tVkKffWVkejf/c0zU0X2ezeE+NUpPxsFuBCDSE//Bfu9QKsjyD3zPxCMjN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aGIdHDAAAA3AAAAA8AAAAAAAAAAAAA&#10;AAAAoQIAAGRycy9kb3ducmV2LnhtbFBLBQYAAAAABAAEAPkAAACRAwAAAAA=&#10;" strokeweight="2.25pt">
                  <v:stroke endarrow="block"/>
                </v:line>
                <v:shape id="Text Box 216" o:spid="_x0000_s1130" type="#_x0000_t202" style="position:absolute;left:9072;top:1036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Wu2wwAA&#10;ANwAAAAPAAAAZHJzL2Rvd25yZXYueG1sRI9Pi8IwFMTvgt8hPMGbTVa07HaNIsqCJ0X3D+zt0Tzb&#10;ss1LabK2fnsjCB6HmfkNs1j1thYXan3lWMNLokAQ585UXGj4+vyYvILwAdlg7Zg0XMnDajkcLDAz&#10;ruMjXU6hEBHCPkMNZQhNJqXPS7LoE9cQR+/sWoshyraQpsUuwm0tp0ql0mLFcaHEhjYl5X+nf6vh&#10;e3/+/ZmpQ7G186ZzvZJs36TW41G/fgcRqA/P8KO9MxrmaQr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pWu2wwAAANwAAAAPAAAAAAAAAAAAAAAAAJcCAABkcnMvZG93&#10;bnJldi54bWxQSwUGAAAAAAQABAD1AAAAhwMAAAAA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18.6 m/s</w:t>
                        </w:r>
                      </w:p>
                    </w:txbxContent>
                  </v:textbox>
                </v:shape>
                <v:shape id="Text Box 217" o:spid="_x0000_s1131" type="#_x0000_t202" style="position:absolute;left:9432;top:10908;width:72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6c4txAAA&#10;ANwAAAAPAAAAZHJzL2Rvd25yZXYueG1sRI9Ba8JAFITvgv9heUJvdVep1sZsRFoKnipNa8HbI/tM&#10;gtm3Ibs18d93hYLHYWa+YdLNYBtxoc7XjjXMpgoEceFMzaWG76/3xxUIH5ANNo5Jw5U8bLLxKMXE&#10;uJ4/6ZKHUkQI+wQ1VCG0iZS+qMiin7qWOHon11kMUXalNB32EW4bOVdqKS3WHBcqbOm1ouKc/1oN&#10;h4/T8edJ7cs3u2h7NyjJ9kVq/TAZtmsQgYZwD/+3d0bDYvkM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nOLcQAAADcAAAADwAAAAAAAAAAAAAAAACXAgAAZHJzL2Rv&#10;d25yZXYueG1sUEsFBgAAAAAEAAQA9QAAAIgDAAAAAA==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28</w:t>
                        </w:r>
                        <w:r w:rsidRPr="00141E5A">
                          <w:rPr>
                            <w:rFonts w:ascii="Arial" w:hAnsi="Arial" w:cs="Arial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7F24">
        <w:rPr>
          <w:rFonts w:ascii="Arial" w:hAnsi="Arial" w:cs="Arial"/>
        </w:rPr>
        <w:t xml:space="preserve">Projectile is launched </w:t>
      </w:r>
      <w:r w:rsidRPr="00A57F24">
        <w:rPr>
          <w:rFonts w:ascii="Arial" w:hAnsi="Arial" w:cs="Arial"/>
          <w:vertAlign w:val="superscript"/>
        </w:rPr>
        <w:t>w</w:t>
      </w:r>
      <w:r w:rsidRPr="00A57F24">
        <w:rPr>
          <w:rFonts w:ascii="Arial" w:hAnsi="Arial" w:cs="Arial"/>
        </w:rPr>
        <w:t>/initial velocity</w:t>
      </w:r>
      <w:r>
        <w:rPr>
          <w:rFonts w:ascii="Arial" w:hAnsi="Arial" w:cs="Arial"/>
        </w:rPr>
        <w:t xml:space="preserve"> </w:t>
      </w:r>
      <w:r w:rsidRPr="00A57F24">
        <w:rPr>
          <w:rFonts w:ascii="Arial" w:hAnsi="Arial" w:cs="Arial"/>
        </w:rPr>
        <w:t>18.6 m/s at 28</w:t>
      </w:r>
      <w:r w:rsidRPr="00A57F24">
        <w:rPr>
          <w:rFonts w:ascii="Arial" w:hAnsi="Arial" w:cs="Arial"/>
          <w:vertAlign w:val="superscript"/>
        </w:rPr>
        <w:t>o</w:t>
      </w:r>
      <w:r w:rsidRPr="00A57F24">
        <w:rPr>
          <w:rFonts w:ascii="Arial" w:hAnsi="Arial" w:cs="Arial"/>
        </w:rPr>
        <w:t xml:space="preserve"> above horizontal.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>a. Find time object is in air.</w:t>
      </w:r>
    </w:p>
    <w:p w:rsidR="00E42C85" w:rsidRPr="00A57F24" w:rsidRDefault="00E42C85" w:rsidP="00E42C85">
      <w:pPr>
        <w:spacing w:line="360" w:lineRule="auto"/>
        <w:ind w:left="432"/>
        <w:rPr>
          <w:rFonts w:ascii="Arial" w:hAnsi="Arial" w:cs="Arial"/>
        </w:rPr>
      </w:pPr>
    </w:p>
    <w:p w:rsidR="00E42C85" w:rsidRPr="00A57F24" w:rsidRDefault="00D47426" w:rsidP="00E42C85">
      <w:pPr>
        <w:spacing w:line="360" w:lineRule="auto"/>
        <w:ind w:left="864" w:firstLine="43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F17C941" wp14:editId="5E90B46E">
                <wp:simplePos x="0" y="0"/>
                <wp:positionH relativeFrom="column">
                  <wp:posOffset>3657600</wp:posOffset>
                </wp:positionH>
                <wp:positionV relativeFrom="paragraph">
                  <wp:posOffset>125730</wp:posOffset>
                </wp:positionV>
                <wp:extent cx="685800" cy="412750"/>
                <wp:effectExtent l="0" t="0" r="0" b="0"/>
                <wp:wrapNone/>
                <wp:docPr id="46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12750"/>
                          <a:chOff x="1800" y="1714"/>
                          <a:chExt cx="5040" cy="2775"/>
                        </a:xfrm>
                      </wpg:grpSpPr>
                      <wps:wsp>
                        <wps:cNvPr id="468" name="Freeform 273"/>
                        <wps:cNvSpPr>
                          <a:spLocks/>
                        </wps:cNvSpPr>
                        <wps:spPr bwMode="auto">
                          <a:xfrm>
                            <a:off x="1800" y="1714"/>
                            <a:ext cx="5040" cy="2719"/>
                          </a:xfrm>
                          <a:custGeom>
                            <a:avLst/>
                            <a:gdLst>
                              <a:gd name="T0" fmla="*/ 2982 w 5040"/>
                              <a:gd name="T1" fmla="*/ 2611 h 2719"/>
                              <a:gd name="T2" fmla="*/ 3834 w 5040"/>
                              <a:gd name="T3" fmla="*/ 2175 h 2719"/>
                              <a:gd name="T4" fmla="*/ 3945 w 5040"/>
                              <a:gd name="T5" fmla="*/ 2222 h 2719"/>
                              <a:gd name="T6" fmla="*/ 4014 w 5040"/>
                              <a:gd name="T7" fmla="*/ 2241 h 2719"/>
                              <a:gd name="T8" fmla="*/ 4144 w 5040"/>
                              <a:gd name="T9" fmla="*/ 2286 h 2719"/>
                              <a:gd name="T10" fmla="*/ 4192 w 5040"/>
                              <a:gd name="T11" fmla="*/ 2287 h 2719"/>
                              <a:gd name="T12" fmla="*/ 4217 w 5040"/>
                              <a:gd name="T13" fmla="*/ 2295 h 2719"/>
                              <a:gd name="T14" fmla="*/ 4250 w 5040"/>
                              <a:gd name="T15" fmla="*/ 2276 h 2719"/>
                              <a:gd name="T16" fmla="*/ 4312 w 5040"/>
                              <a:gd name="T17" fmla="*/ 2229 h 2719"/>
                              <a:gd name="T18" fmla="*/ 4347 w 5040"/>
                              <a:gd name="T19" fmla="*/ 2096 h 2719"/>
                              <a:gd name="T20" fmla="*/ 4329 w 5040"/>
                              <a:gd name="T21" fmla="*/ 1983 h 2719"/>
                              <a:gd name="T22" fmla="*/ 4298 w 5040"/>
                              <a:gd name="T23" fmla="*/ 1869 h 2719"/>
                              <a:gd name="T24" fmla="*/ 1215 w 5040"/>
                              <a:gd name="T25" fmla="*/ 732 h 2719"/>
                              <a:gd name="T26" fmla="*/ 1159 w 5040"/>
                              <a:gd name="T27" fmla="*/ 633 h 2719"/>
                              <a:gd name="T28" fmla="*/ 1121 w 5040"/>
                              <a:gd name="T29" fmla="*/ 573 h 2719"/>
                              <a:gd name="T30" fmla="*/ 1023 w 5040"/>
                              <a:gd name="T31" fmla="*/ 537 h 2719"/>
                              <a:gd name="T32" fmla="*/ 993 w 5040"/>
                              <a:gd name="T33" fmla="*/ 522 h 2719"/>
                              <a:gd name="T34" fmla="*/ 959 w 5040"/>
                              <a:gd name="T35" fmla="*/ 512 h 2719"/>
                              <a:gd name="T36" fmla="*/ 945 w 5040"/>
                              <a:gd name="T37" fmla="*/ 509 h 2719"/>
                              <a:gd name="T38" fmla="*/ 934 w 5040"/>
                              <a:gd name="T39" fmla="*/ 536 h 2719"/>
                              <a:gd name="T40" fmla="*/ 896 w 5040"/>
                              <a:gd name="T41" fmla="*/ 506 h 2719"/>
                              <a:gd name="T42" fmla="*/ 868 w 5040"/>
                              <a:gd name="T43" fmla="*/ 495 h 2719"/>
                              <a:gd name="T44" fmla="*/ 825 w 5040"/>
                              <a:gd name="T45" fmla="*/ 494 h 2719"/>
                              <a:gd name="T46" fmla="*/ 812 w 5040"/>
                              <a:gd name="T47" fmla="*/ 534 h 2719"/>
                              <a:gd name="T48" fmla="*/ 814 w 5040"/>
                              <a:gd name="T49" fmla="*/ 548 h 2719"/>
                              <a:gd name="T50" fmla="*/ 778 w 5040"/>
                              <a:gd name="T51" fmla="*/ 539 h 2719"/>
                              <a:gd name="T52" fmla="*/ 709 w 5040"/>
                              <a:gd name="T53" fmla="*/ 519 h 2719"/>
                              <a:gd name="T54" fmla="*/ 667 w 5040"/>
                              <a:gd name="T55" fmla="*/ 528 h 2719"/>
                              <a:gd name="T56" fmla="*/ 625 w 5040"/>
                              <a:gd name="T57" fmla="*/ 553 h 2719"/>
                              <a:gd name="T58" fmla="*/ 634 w 5040"/>
                              <a:gd name="T59" fmla="*/ 577 h 2719"/>
                              <a:gd name="T60" fmla="*/ 598 w 5040"/>
                              <a:gd name="T61" fmla="*/ 591 h 2719"/>
                              <a:gd name="T62" fmla="*/ 497 w 5040"/>
                              <a:gd name="T63" fmla="*/ 641 h 2719"/>
                              <a:gd name="T64" fmla="*/ 375 w 5040"/>
                              <a:gd name="T65" fmla="*/ 735 h 2719"/>
                              <a:gd name="T66" fmla="*/ 290 w 5040"/>
                              <a:gd name="T67" fmla="*/ 878 h 2719"/>
                              <a:gd name="T68" fmla="*/ 294 w 5040"/>
                              <a:gd name="T69" fmla="*/ 941 h 2719"/>
                              <a:gd name="T70" fmla="*/ 303 w 5040"/>
                              <a:gd name="T71" fmla="*/ 974 h 2719"/>
                              <a:gd name="T72" fmla="*/ 339 w 5040"/>
                              <a:gd name="T73" fmla="*/ 1009 h 2719"/>
                              <a:gd name="T74" fmla="*/ 411 w 5040"/>
                              <a:gd name="T75" fmla="*/ 1057 h 2719"/>
                              <a:gd name="T76" fmla="*/ 512 w 5040"/>
                              <a:gd name="T77" fmla="*/ 1100 h 2719"/>
                              <a:gd name="T78" fmla="*/ 45 w 5040"/>
                              <a:gd name="T79" fmla="*/ 1437 h 2719"/>
                              <a:gd name="T80" fmla="*/ 723 w 5040"/>
                              <a:gd name="T81" fmla="*/ 1861 h 2719"/>
                              <a:gd name="T82" fmla="*/ 742 w 5040"/>
                              <a:gd name="T83" fmla="*/ 1897 h 2719"/>
                              <a:gd name="T84" fmla="*/ 770 w 5040"/>
                              <a:gd name="T85" fmla="*/ 1932 h 2719"/>
                              <a:gd name="T86" fmla="*/ 797 w 5040"/>
                              <a:gd name="T87" fmla="*/ 1945 h 2719"/>
                              <a:gd name="T88" fmla="*/ 826 w 5040"/>
                              <a:gd name="T89" fmla="*/ 1948 h 2719"/>
                              <a:gd name="T90" fmla="*/ 847 w 5040"/>
                              <a:gd name="T91" fmla="*/ 1952 h 2719"/>
                              <a:gd name="T92" fmla="*/ 945 w 5040"/>
                              <a:gd name="T93" fmla="*/ 1993 h 2719"/>
                              <a:gd name="T94" fmla="*/ 1004 w 5040"/>
                              <a:gd name="T95" fmla="*/ 2031 h 2719"/>
                              <a:gd name="T96" fmla="*/ 1029 w 5040"/>
                              <a:gd name="T97" fmla="*/ 2034 h 2719"/>
                              <a:gd name="T98" fmla="*/ 1087 w 5040"/>
                              <a:gd name="T99" fmla="*/ 2060 h 2719"/>
                              <a:gd name="T100" fmla="*/ 1301 w 5040"/>
                              <a:gd name="T101" fmla="*/ 2182 h 2719"/>
                              <a:gd name="T102" fmla="*/ 1591 w 5040"/>
                              <a:gd name="T103" fmla="*/ 2344 h 2719"/>
                              <a:gd name="T104" fmla="*/ 1809 w 5040"/>
                              <a:gd name="T105" fmla="*/ 2468 h 2719"/>
                              <a:gd name="T106" fmla="*/ 1855 w 5040"/>
                              <a:gd name="T107" fmla="*/ 2496 h 2719"/>
                              <a:gd name="T108" fmla="*/ 1888 w 5040"/>
                              <a:gd name="T109" fmla="*/ 2519 h 2719"/>
                              <a:gd name="T110" fmla="*/ 1910 w 5040"/>
                              <a:gd name="T111" fmla="*/ 2596 h 2719"/>
                              <a:gd name="T112" fmla="*/ 280 w 5040"/>
                              <a:gd name="T113" fmla="*/ 2719 h 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40" h="2719">
                                <a:moveTo>
                                  <a:pt x="4824" y="2719"/>
                                </a:moveTo>
                                <a:lnTo>
                                  <a:pt x="4824" y="2631"/>
                                </a:lnTo>
                                <a:lnTo>
                                  <a:pt x="2967" y="2631"/>
                                </a:lnTo>
                                <a:lnTo>
                                  <a:pt x="2982" y="2611"/>
                                </a:lnTo>
                                <a:lnTo>
                                  <a:pt x="3783" y="2148"/>
                                </a:lnTo>
                                <a:lnTo>
                                  <a:pt x="3789" y="2151"/>
                                </a:lnTo>
                                <a:lnTo>
                                  <a:pt x="3808" y="2161"/>
                                </a:lnTo>
                                <a:lnTo>
                                  <a:pt x="3834" y="2175"/>
                                </a:lnTo>
                                <a:lnTo>
                                  <a:pt x="3866" y="2190"/>
                                </a:lnTo>
                                <a:lnTo>
                                  <a:pt x="3897" y="2204"/>
                                </a:lnTo>
                                <a:lnTo>
                                  <a:pt x="3925" y="2215"/>
                                </a:lnTo>
                                <a:lnTo>
                                  <a:pt x="3945" y="2222"/>
                                </a:lnTo>
                                <a:lnTo>
                                  <a:pt x="3956" y="2222"/>
                                </a:lnTo>
                                <a:lnTo>
                                  <a:pt x="3965" y="2222"/>
                                </a:lnTo>
                                <a:lnTo>
                                  <a:pt x="3986" y="2229"/>
                                </a:lnTo>
                                <a:lnTo>
                                  <a:pt x="4014" y="2241"/>
                                </a:lnTo>
                                <a:lnTo>
                                  <a:pt x="4047" y="2253"/>
                                </a:lnTo>
                                <a:lnTo>
                                  <a:pt x="4079" y="2267"/>
                                </a:lnTo>
                                <a:lnTo>
                                  <a:pt x="4114" y="2280"/>
                                </a:lnTo>
                                <a:lnTo>
                                  <a:pt x="4144" y="2286"/>
                                </a:lnTo>
                                <a:lnTo>
                                  <a:pt x="4169" y="2286"/>
                                </a:lnTo>
                                <a:lnTo>
                                  <a:pt x="4176" y="2284"/>
                                </a:lnTo>
                                <a:lnTo>
                                  <a:pt x="4184" y="2286"/>
                                </a:lnTo>
                                <a:lnTo>
                                  <a:pt x="4192" y="2287"/>
                                </a:lnTo>
                                <a:lnTo>
                                  <a:pt x="4201" y="2289"/>
                                </a:lnTo>
                                <a:lnTo>
                                  <a:pt x="4208" y="2290"/>
                                </a:lnTo>
                                <a:lnTo>
                                  <a:pt x="4214" y="2293"/>
                                </a:lnTo>
                                <a:lnTo>
                                  <a:pt x="4217" y="2295"/>
                                </a:lnTo>
                                <a:lnTo>
                                  <a:pt x="4218" y="2295"/>
                                </a:lnTo>
                                <a:lnTo>
                                  <a:pt x="4223" y="2293"/>
                                </a:lnTo>
                                <a:lnTo>
                                  <a:pt x="4234" y="2286"/>
                                </a:lnTo>
                                <a:lnTo>
                                  <a:pt x="4250" y="2276"/>
                                </a:lnTo>
                                <a:lnTo>
                                  <a:pt x="4268" y="2266"/>
                                </a:lnTo>
                                <a:lnTo>
                                  <a:pt x="4286" y="2253"/>
                                </a:lnTo>
                                <a:lnTo>
                                  <a:pt x="4301" y="2241"/>
                                </a:lnTo>
                                <a:lnTo>
                                  <a:pt x="4312" y="2229"/>
                                </a:lnTo>
                                <a:lnTo>
                                  <a:pt x="4317" y="2219"/>
                                </a:lnTo>
                                <a:lnTo>
                                  <a:pt x="4323" y="2189"/>
                                </a:lnTo>
                                <a:lnTo>
                                  <a:pt x="4336" y="2142"/>
                                </a:lnTo>
                                <a:lnTo>
                                  <a:pt x="4347" y="2096"/>
                                </a:lnTo>
                                <a:lnTo>
                                  <a:pt x="4350" y="2060"/>
                                </a:lnTo>
                                <a:lnTo>
                                  <a:pt x="4345" y="2043"/>
                                </a:lnTo>
                                <a:lnTo>
                                  <a:pt x="4339" y="2016"/>
                                </a:lnTo>
                                <a:lnTo>
                                  <a:pt x="4329" y="1983"/>
                                </a:lnTo>
                                <a:lnTo>
                                  <a:pt x="4320" y="1949"/>
                                </a:lnTo>
                                <a:lnTo>
                                  <a:pt x="4311" y="1917"/>
                                </a:lnTo>
                                <a:lnTo>
                                  <a:pt x="4304" y="1888"/>
                                </a:lnTo>
                                <a:lnTo>
                                  <a:pt x="4298" y="1869"/>
                                </a:lnTo>
                                <a:lnTo>
                                  <a:pt x="4297" y="1861"/>
                                </a:lnTo>
                                <a:lnTo>
                                  <a:pt x="5040" y="1415"/>
                                </a:lnTo>
                                <a:lnTo>
                                  <a:pt x="2513" y="0"/>
                                </a:lnTo>
                                <a:lnTo>
                                  <a:pt x="1215" y="732"/>
                                </a:lnTo>
                                <a:lnTo>
                                  <a:pt x="1220" y="704"/>
                                </a:lnTo>
                                <a:lnTo>
                                  <a:pt x="1159" y="647"/>
                                </a:lnTo>
                                <a:lnTo>
                                  <a:pt x="1159" y="644"/>
                                </a:lnTo>
                                <a:lnTo>
                                  <a:pt x="1159" y="633"/>
                                </a:lnTo>
                                <a:lnTo>
                                  <a:pt x="1156" y="620"/>
                                </a:lnTo>
                                <a:lnTo>
                                  <a:pt x="1150" y="603"/>
                                </a:lnTo>
                                <a:lnTo>
                                  <a:pt x="1139" y="588"/>
                                </a:lnTo>
                                <a:lnTo>
                                  <a:pt x="1121" y="573"/>
                                </a:lnTo>
                                <a:lnTo>
                                  <a:pt x="1098" y="560"/>
                                </a:lnTo>
                                <a:lnTo>
                                  <a:pt x="1064" y="554"/>
                                </a:lnTo>
                                <a:lnTo>
                                  <a:pt x="1053" y="582"/>
                                </a:lnTo>
                                <a:lnTo>
                                  <a:pt x="1023" y="537"/>
                                </a:lnTo>
                                <a:lnTo>
                                  <a:pt x="1020" y="536"/>
                                </a:lnTo>
                                <a:lnTo>
                                  <a:pt x="1014" y="532"/>
                                </a:lnTo>
                                <a:lnTo>
                                  <a:pt x="1004" y="528"/>
                                </a:lnTo>
                                <a:lnTo>
                                  <a:pt x="993" y="522"/>
                                </a:lnTo>
                                <a:lnTo>
                                  <a:pt x="982" y="517"/>
                                </a:lnTo>
                                <a:lnTo>
                                  <a:pt x="971" y="514"/>
                                </a:lnTo>
                                <a:lnTo>
                                  <a:pt x="964" y="512"/>
                                </a:lnTo>
                                <a:lnTo>
                                  <a:pt x="959" y="512"/>
                                </a:lnTo>
                                <a:lnTo>
                                  <a:pt x="956" y="514"/>
                                </a:lnTo>
                                <a:lnTo>
                                  <a:pt x="953" y="512"/>
                                </a:lnTo>
                                <a:lnTo>
                                  <a:pt x="950" y="509"/>
                                </a:lnTo>
                                <a:lnTo>
                                  <a:pt x="945" y="509"/>
                                </a:lnTo>
                                <a:lnTo>
                                  <a:pt x="940" y="514"/>
                                </a:lnTo>
                                <a:lnTo>
                                  <a:pt x="937" y="523"/>
                                </a:lnTo>
                                <a:lnTo>
                                  <a:pt x="934" y="531"/>
                                </a:lnTo>
                                <a:lnTo>
                                  <a:pt x="934" y="536"/>
                                </a:lnTo>
                                <a:lnTo>
                                  <a:pt x="928" y="536"/>
                                </a:lnTo>
                                <a:lnTo>
                                  <a:pt x="923" y="529"/>
                                </a:lnTo>
                                <a:lnTo>
                                  <a:pt x="911" y="517"/>
                                </a:lnTo>
                                <a:lnTo>
                                  <a:pt x="896" y="506"/>
                                </a:lnTo>
                                <a:lnTo>
                                  <a:pt x="886" y="500"/>
                                </a:lnTo>
                                <a:lnTo>
                                  <a:pt x="881" y="500"/>
                                </a:lnTo>
                                <a:lnTo>
                                  <a:pt x="875" y="497"/>
                                </a:lnTo>
                                <a:lnTo>
                                  <a:pt x="868" y="495"/>
                                </a:lnTo>
                                <a:lnTo>
                                  <a:pt x="859" y="494"/>
                                </a:lnTo>
                                <a:lnTo>
                                  <a:pt x="850" y="492"/>
                                </a:lnTo>
                                <a:lnTo>
                                  <a:pt x="837" y="492"/>
                                </a:lnTo>
                                <a:lnTo>
                                  <a:pt x="825" y="494"/>
                                </a:lnTo>
                                <a:lnTo>
                                  <a:pt x="811" y="499"/>
                                </a:lnTo>
                                <a:lnTo>
                                  <a:pt x="800" y="509"/>
                                </a:lnTo>
                                <a:lnTo>
                                  <a:pt x="804" y="522"/>
                                </a:lnTo>
                                <a:lnTo>
                                  <a:pt x="812" y="534"/>
                                </a:lnTo>
                                <a:lnTo>
                                  <a:pt x="817" y="539"/>
                                </a:lnTo>
                                <a:lnTo>
                                  <a:pt x="817" y="540"/>
                                </a:lnTo>
                                <a:lnTo>
                                  <a:pt x="817" y="545"/>
                                </a:lnTo>
                                <a:lnTo>
                                  <a:pt x="814" y="548"/>
                                </a:lnTo>
                                <a:lnTo>
                                  <a:pt x="809" y="548"/>
                                </a:lnTo>
                                <a:lnTo>
                                  <a:pt x="804" y="546"/>
                                </a:lnTo>
                                <a:lnTo>
                                  <a:pt x="793" y="543"/>
                                </a:lnTo>
                                <a:lnTo>
                                  <a:pt x="778" y="539"/>
                                </a:lnTo>
                                <a:lnTo>
                                  <a:pt x="761" y="532"/>
                                </a:lnTo>
                                <a:lnTo>
                                  <a:pt x="742" y="526"/>
                                </a:lnTo>
                                <a:lnTo>
                                  <a:pt x="723" y="522"/>
                                </a:lnTo>
                                <a:lnTo>
                                  <a:pt x="709" y="519"/>
                                </a:lnTo>
                                <a:lnTo>
                                  <a:pt x="700" y="517"/>
                                </a:lnTo>
                                <a:lnTo>
                                  <a:pt x="692" y="519"/>
                                </a:lnTo>
                                <a:lnTo>
                                  <a:pt x="681" y="522"/>
                                </a:lnTo>
                                <a:lnTo>
                                  <a:pt x="667" y="528"/>
                                </a:lnTo>
                                <a:lnTo>
                                  <a:pt x="653" y="532"/>
                                </a:lnTo>
                                <a:lnTo>
                                  <a:pt x="640" y="540"/>
                                </a:lnTo>
                                <a:lnTo>
                                  <a:pt x="631" y="546"/>
                                </a:lnTo>
                                <a:lnTo>
                                  <a:pt x="625" y="553"/>
                                </a:lnTo>
                                <a:lnTo>
                                  <a:pt x="623" y="559"/>
                                </a:lnTo>
                                <a:lnTo>
                                  <a:pt x="628" y="568"/>
                                </a:lnTo>
                                <a:lnTo>
                                  <a:pt x="633" y="573"/>
                                </a:lnTo>
                                <a:lnTo>
                                  <a:pt x="634" y="577"/>
                                </a:lnTo>
                                <a:lnTo>
                                  <a:pt x="631" y="579"/>
                                </a:lnTo>
                                <a:lnTo>
                                  <a:pt x="626" y="580"/>
                                </a:lnTo>
                                <a:lnTo>
                                  <a:pt x="615" y="585"/>
                                </a:lnTo>
                                <a:lnTo>
                                  <a:pt x="598" y="591"/>
                                </a:lnTo>
                                <a:lnTo>
                                  <a:pt x="578" y="599"/>
                                </a:lnTo>
                                <a:lnTo>
                                  <a:pt x="553" y="610"/>
                                </a:lnTo>
                                <a:lnTo>
                                  <a:pt x="525" y="624"/>
                                </a:lnTo>
                                <a:lnTo>
                                  <a:pt x="497" y="641"/>
                                </a:lnTo>
                                <a:lnTo>
                                  <a:pt x="465" y="659"/>
                                </a:lnTo>
                                <a:lnTo>
                                  <a:pt x="434" y="681"/>
                                </a:lnTo>
                                <a:lnTo>
                                  <a:pt x="405" y="707"/>
                                </a:lnTo>
                                <a:lnTo>
                                  <a:pt x="375" y="735"/>
                                </a:lnTo>
                                <a:lnTo>
                                  <a:pt x="348" y="766"/>
                                </a:lnTo>
                                <a:lnTo>
                                  <a:pt x="325" y="799"/>
                                </a:lnTo>
                                <a:lnTo>
                                  <a:pt x="305" y="838"/>
                                </a:lnTo>
                                <a:lnTo>
                                  <a:pt x="290" y="878"/>
                                </a:lnTo>
                                <a:lnTo>
                                  <a:pt x="281" y="923"/>
                                </a:lnTo>
                                <a:lnTo>
                                  <a:pt x="283" y="926"/>
                                </a:lnTo>
                                <a:lnTo>
                                  <a:pt x="287" y="934"/>
                                </a:lnTo>
                                <a:lnTo>
                                  <a:pt x="294" y="941"/>
                                </a:lnTo>
                                <a:lnTo>
                                  <a:pt x="298" y="945"/>
                                </a:lnTo>
                                <a:lnTo>
                                  <a:pt x="298" y="969"/>
                                </a:lnTo>
                                <a:lnTo>
                                  <a:pt x="300" y="971"/>
                                </a:lnTo>
                                <a:lnTo>
                                  <a:pt x="303" y="974"/>
                                </a:lnTo>
                                <a:lnTo>
                                  <a:pt x="309" y="980"/>
                                </a:lnTo>
                                <a:lnTo>
                                  <a:pt x="317" y="989"/>
                                </a:lnTo>
                                <a:lnTo>
                                  <a:pt x="326" y="999"/>
                                </a:lnTo>
                                <a:lnTo>
                                  <a:pt x="339" y="1009"/>
                                </a:lnTo>
                                <a:lnTo>
                                  <a:pt x="355" y="1020"/>
                                </a:lnTo>
                                <a:lnTo>
                                  <a:pt x="370" y="1033"/>
                                </a:lnTo>
                                <a:lnTo>
                                  <a:pt x="389" y="1045"/>
                                </a:lnTo>
                                <a:lnTo>
                                  <a:pt x="411" y="1057"/>
                                </a:lnTo>
                                <a:lnTo>
                                  <a:pt x="433" y="1070"/>
                                </a:lnTo>
                                <a:lnTo>
                                  <a:pt x="458" y="1082"/>
                                </a:lnTo>
                                <a:lnTo>
                                  <a:pt x="484" y="1091"/>
                                </a:lnTo>
                                <a:lnTo>
                                  <a:pt x="512" y="1100"/>
                                </a:lnTo>
                                <a:lnTo>
                                  <a:pt x="542" y="1108"/>
                                </a:lnTo>
                                <a:lnTo>
                                  <a:pt x="573" y="1113"/>
                                </a:lnTo>
                                <a:lnTo>
                                  <a:pt x="45" y="1420"/>
                                </a:lnTo>
                                <a:lnTo>
                                  <a:pt x="45" y="1437"/>
                                </a:lnTo>
                                <a:lnTo>
                                  <a:pt x="11" y="1443"/>
                                </a:lnTo>
                                <a:lnTo>
                                  <a:pt x="0" y="1448"/>
                                </a:lnTo>
                                <a:lnTo>
                                  <a:pt x="723" y="1857"/>
                                </a:lnTo>
                                <a:lnTo>
                                  <a:pt x="723" y="1861"/>
                                </a:lnTo>
                                <a:lnTo>
                                  <a:pt x="725" y="1871"/>
                                </a:lnTo>
                                <a:lnTo>
                                  <a:pt x="728" y="1881"/>
                                </a:lnTo>
                                <a:lnTo>
                                  <a:pt x="734" y="1889"/>
                                </a:lnTo>
                                <a:lnTo>
                                  <a:pt x="742" y="1897"/>
                                </a:lnTo>
                                <a:lnTo>
                                  <a:pt x="753" y="1906"/>
                                </a:lnTo>
                                <a:lnTo>
                                  <a:pt x="761" y="1915"/>
                                </a:lnTo>
                                <a:lnTo>
                                  <a:pt x="765" y="1925"/>
                                </a:lnTo>
                                <a:lnTo>
                                  <a:pt x="770" y="1932"/>
                                </a:lnTo>
                                <a:lnTo>
                                  <a:pt x="778" y="1938"/>
                                </a:lnTo>
                                <a:lnTo>
                                  <a:pt x="787" y="1943"/>
                                </a:lnTo>
                                <a:lnTo>
                                  <a:pt x="793" y="1945"/>
                                </a:lnTo>
                                <a:lnTo>
                                  <a:pt x="797" y="1945"/>
                                </a:lnTo>
                                <a:lnTo>
                                  <a:pt x="803" y="1945"/>
                                </a:lnTo>
                                <a:lnTo>
                                  <a:pt x="811" y="1946"/>
                                </a:lnTo>
                                <a:lnTo>
                                  <a:pt x="818" y="1946"/>
                                </a:lnTo>
                                <a:lnTo>
                                  <a:pt x="826" y="1948"/>
                                </a:lnTo>
                                <a:lnTo>
                                  <a:pt x="834" y="1948"/>
                                </a:lnTo>
                                <a:lnTo>
                                  <a:pt x="839" y="1949"/>
                                </a:lnTo>
                                <a:lnTo>
                                  <a:pt x="840" y="1949"/>
                                </a:lnTo>
                                <a:lnTo>
                                  <a:pt x="847" y="1952"/>
                                </a:lnTo>
                                <a:lnTo>
                                  <a:pt x="864" y="1959"/>
                                </a:lnTo>
                                <a:lnTo>
                                  <a:pt x="889" y="1969"/>
                                </a:lnTo>
                                <a:lnTo>
                                  <a:pt x="917" y="1980"/>
                                </a:lnTo>
                                <a:lnTo>
                                  <a:pt x="945" y="1993"/>
                                </a:lnTo>
                                <a:lnTo>
                                  <a:pt x="970" y="2005"/>
                                </a:lnTo>
                                <a:lnTo>
                                  <a:pt x="989" y="2016"/>
                                </a:lnTo>
                                <a:lnTo>
                                  <a:pt x="998" y="2023"/>
                                </a:lnTo>
                                <a:lnTo>
                                  <a:pt x="1004" y="2031"/>
                                </a:lnTo>
                                <a:lnTo>
                                  <a:pt x="1010" y="2033"/>
                                </a:lnTo>
                                <a:lnTo>
                                  <a:pt x="1017" y="2033"/>
                                </a:lnTo>
                                <a:lnTo>
                                  <a:pt x="1018" y="2031"/>
                                </a:lnTo>
                                <a:lnTo>
                                  <a:pt x="1029" y="2034"/>
                                </a:lnTo>
                                <a:lnTo>
                                  <a:pt x="1034" y="2042"/>
                                </a:lnTo>
                                <a:lnTo>
                                  <a:pt x="1053" y="2042"/>
                                </a:lnTo>
                                <a:lnTo>
                                  <a:pt x="1062" y="2047"/>
                                </a:lnTo>
                                <a:lnTo>
                                  <a:pt x="1087" y="2060"/>
                                </a:lnTo>
                                <a:lnTo>
                                  <a:pt x="1125" y="2082"/>
                                </a:lnTo>
                                <a:lnTo>
                                  <a:pt x="1176" y="2111"/>
                                </a:lnTo>
                                <a:lnTo>
                                  <a:pt x="1235" y="2144"/>
                                </a:lnTo>
                                <a:lnTo>
                                  <a:pt x="1301" y="2182"/>
                                </a:lnTo>
                                <a:lnTo>
                                  <a:pt x="1373" y="2222"/>
                                </a:lnTo>
                                <a:lnTo>
                                  <a:pt x="1446" y="2263"/>
                                </a:lnTo>
                                <a:lnTo>
                                  <a:pt x="1520" y="2304"/>
                                </a:lnTo>
                                <a:lnTo>
                                  <a:pt x="1591" y="2344"/>
                                </a:lnTo>
                                <a:lnTo>
                                  <a:pt x="1659" y="2383"/>
                                </a:lnTo>
                                <a:lnTo>
                                  <a:pt x="1718" y="2417"/>
                                </a:lnTo>
                                <a:lnTo>
                                  <a:pt x="1770" y="2445"/>
                                </a:lnTo>
                                <a:lnTo>
                                  <a:pt x="1809" y="2468"/>
                                </a:lnTo>
                                <a:lnTo>
                                  <a:pt x="1835" y="2482"/>
                                </a:lnTo>
                                <a:lnTo>
                                  <a:pt x="1845" y="2488"/>
                                </a:lnTo>
                                <a:lnTo>
                                  <a:pt x="1849" y="2491"/>
                                </a:lnTo>
                                <a:lnTo>
                                  <a:pt x="1855" y="2496"/>
                                </a:lnTo>
                                <a:lnTo>
                                  <a:pt x="1863" y="2500"/>
                                </a:lnTo>
                                <a:lnTo>
                                  <a:pt x="1873" y="2506"/>
                                </a:lnTo>
                                <a:lnTo>
                                  <a:pt x="1880" y="2513"/>
                                </a:lnTo>
                                <a:lnTo>
                                  <a:pt x="1888" y="2519"/>
                                </a:lnTo>
                                <a:lnTo>
                                  <a:pt x="1893" y="2525"/>
                                </a:lnTo>
                                <a:lnTo>
                                  <a:pt x="1896" y="2531"/>
                                </a:lnTo>
                                <a:lnTo>
                                  <a:pt x="1901" y="2556"/>
                                </a:lnTo>
                                <a:lnTo>
                                  <a:pt x="1910" y="2596"/>
                                </a:lnTo>
                                <a:lnTo>
                                  <a:pt x="1919" y="2635"/>
                                </a:lnTo>
                                <a:lnTo>
                                  <a:pt x="1924" y="2652"/>
                                </a:lnTo>
                                <a:lnTo>
                                  <a:pt x="280" y="2652"/>
                                </a:lnTo>
                                <a:lnTo>
                                  <a:pt x="280" y="2719"/>
                                </a:lnTo>
                                <a:lnTo>
                                  <a:pt x="4824" y="2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74"/>
                        <wps:cNvSpPr>
                          <a:spLocks/>
                        </wps:cNvSpPr>
                        <wps:spPr bwMode="auto">
                          <a:xfrm>
                            <a:off x="4168" y="3460"/>
                            <a:ext cx="312" cy="819"/>
                          </a:xfrm>
                          <a:custGeom>
                            <a:avLst/>
                            <a:gdLst>
                              <a:gd name="T0" fmla="*/ 0 w 312"/>
                              <a:gd name="T1" fmla="*/ 819 h 819"/>
                              <a:gd name="T2" fmla="*/ 312 w 312"/>
                              <a:gd name="T3" fmla="*/ 819 h 819"/>
                              <a:gd name="T4" fmla="*/ 312 w 312"/>
                              <a:gd name="T5" fmla="*/ 631 h 819"/>
                              <a:gd name="T6" fmla="*/ 245 w 312"/>
                              <a:gd name="T7" fmla="*/ 631 h 819"/>
                              <a:gd name="T8" fmla="*/ 245 w 312"/>
                              <a:gd name="T9" fmla="*/ 0 h 819"/>
                              <a:gd name="T10" fmla="*/ 95 w 312"/>
                              <a:gd name="T11" fmla="*/ 0 h 819"/>
                              <a:gd name="T12" fmla="*/ 20 w 312"/>
                              <a:gd name="T13" fmla="*/ 71 h 819"/>
                              <a:gd name="T14" fmla="*/ 20 w 312"/>
                              <a:gd name="T15" fmla="*/ 148 h 819"/>
                              <a:gd name="T16" fmla="*/ 87 w 312"/>
                              <a:gd name="T17" fmla="*/ 148 h 819"/>
                              <a:gd name="T18" fmla="*/ 87 w 312"/>
                              <a:gd name="T19" fmla="*/ 631 h 819"/>
                              <a:gd name="T20" fmla="*/ 0 w 312"/>
                              <a:gd name="T21" fmla="*/ 631 h 819"/>
                              <a:gd name="T22" fmla="*/ 0 w 312"/>
                              <a:gd name="T23" fmla="*/ 819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2" h="819">
                                <a:moveTo>
                                  <a:pt x="0" y="819"/>
                                </a:moveTo>
                                <a:lnTo>
                                  <a:pt x="312" y="819"/>
                                </a:lnTo>
                                <a:lnTo>
                                  <a:pt x="312" y="631"/>
                                </a:lnTo>
                                <a:lnTo>
                                  <a:pt x="245" y="631"/>
                                </a:lnTo>
                                <a:lnTo>
                                  <a:pt x="245" y="0"/>
                                </a:lnTo>
                                <a:lnTo>
                                  <a:pt x="95" y="0"/>
                                </a:lnTo>
                                <a:lnTo>
                                  <a:pt x="20" y="71"/>
                                </a:lnTo>
                                <a:lnTo>
                                  <a:pt x="20" y="148"/>
                                </a:lnTo>
                                <a:lnTo>
                                  <a:pt x="87" y="148"/>
                                </a:lnTo>
                                <a:lnTo>
                                  <a:pt x="87" y="631"/>
                                </a:lnTo>
                                <a:lnTo>
                                  <a:pt x="0" y="631"/>
                                </a:lnTo>
                                <a:lnTo>
                                  <a:pt x="0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75"/>
                        <wps:cNvSpPr>
                          <a:spLocks/>
                        </wps:cNvSpPr>
                        <wps:spPr bwMode="auto">
                          <a:xfrm>
                            <a:off x="3802" y="3602"/>
                            <a:ext cx="411" cy="216"/>
                          </a:xfrm>
                          <a:custGeom>
                            <a:avLst/>
                            <a:gdLst>
                              <a:gd name="T0" fmla="*/ 0 w 411"/>
                              <a:gd name="T1" fmla="*/ 103 h 216"/>
                              <a:gd name="T2" fmla="*/ 50 w 411"/>
                              <a:gd name="T3" fmla="*/ 216 h 216"/>
                              <a:gd name="T4" fmla="*/ 297 w 411"/>
                              <a:gd name="T5" fmla="*/ 211 h 216"/>
                              <a:gd name="T6" fmla="*/ 411 w 411"/>
                              <a:gd name="T7" fmla="*/ 149 h 216"/>
                              <a:gd name="T8" fmla="*/ 411 w 411"/>
                              <a:gd name="T9" fmla="*/ 40 h 216"/>
                              <a:gd name="T10" fmla="*/ 341 w 411"/>
                              <a:gd name="T11" fmla="*/ 43 h 216"/>
                              <a:gd name="T12" fmla="*/ 345 w 411"/>
                              <a:gd name="T13" fmla="*/ 0 h 216"/>
                              <a:gd name="T14" fmla="*/ 0 w 411"/>
                              <a:gd name="T15" fmla="*/ 103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1" h="216">
                                <a:moveTo>
                                  <a:pt x="0" y="103"/>
                                </a:moveTo>
                                <a:lnTo>
                                  <a:pt x="50" y="216"/>
                                </a:lnTo>
                                <a:lnTo>
                                  <a:pt x="297" y="211"/>
                                </a:lnTo>
                                <a:lnTo>
                                  <a:pt x="411" y="149"/>
                                </a:lnTo>
                                <a:lnTo>
                                  <a:pt x="411" y="40"/>
                                </a:lnTo>
                                <a:lnTo>
                                  <a:pt x="341" y="43"/>
                                </a:lnTo>
                                <a:lnTo>
                                  <a:pt x="345" y="0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76"/>
                        <wps:cNvSpPr>
                          <a:spLocks/>
                        </wps:cNvSpPr>
                        <wps:spPr bwMode="auto">
                          <a:xfrm>
                            <a:off x="3426" y="2905"/>
                            <a:ext cx="1724" cy="1010"/>
                          </a:xfrm>
                          <a:custGeom>
                            <a:avLst/>
                            <a:gdLst>
                              <a:gd name="T0" fmla="*/ 1037 w 1724"/>
                              <a:gd name="T1" fmla="*/ 846 h 1010"/>
                              <a:gd name="T2" fmla="*/ 1037 w 1724"/>
                              <a:gd name="T3" fmla="*/ 1010 h 1010"/>
                              <a:gd name="T4" fmla="*/ 1377 w 1724"/>
                              <a:gd name="T5" fmla="*/ 673 h 1010"/>
                              <a:gd name="T6" fmla="*/ 1416 w 1724"/>
                              <a:gd name="T7" fmla="*/ 673 h 1010"/>
                              <a:gd name="T8" fmla="*/ 1204 w 1724"/>
                              <a:gd name="T9" fmla="*/ 535 h 1010"/>
                              <a:gd name="T10" fmla="*/ 1327 w 1724"/>
                              <a:gd name="T11" fmla="*/ 516 h 1010"/>
                              <a:gd name="T12" fmla="*/ 1299 w 1724"/>
                              <a:gd name="T13" fmla="*/ 457 h 1010"/>
                              <a:gd name="T14" fmla="*/ 1548 w 1724"/>
                              <a:gd name="T15" fmla="*/ 460 h 1010"/>
                              <a:gd name="T16" fmla="*/ 1724 w 1724"/>
                              <a:gd name="T17" fmla="*/ 92 h 1010"/>
                              <a:gd name="T18" fmla="*/ 1696 w 1724"/>
                              <a:gd name="T19" fmla="*/ 42 h 1010"/>
                              <a:gd name="T20" fmla="*/ 1696 w 1724"/>
                              <a:gd name="T21" fmla="*/ 0 h 1010"/>
                              <a:gd name="T22" fmla="*/ 1501 w 1724"/>
                              <a:gd name="T23" fmla="*/ 73 h 1010"/>
                              <a:gd name="T24" fmla="*/ 1498 w 1724"/>
                              <a:gd name="T25" fmla="*/ 95 h 1010"/>
                              <a:gd name="T26" fmla="*/ 1491 w 1724"/>
                              <a:gd name="T27" fmla="*/ 144 h 1010"/>
                              <a:gd name="T28" fmla="*/ 1480 w 1724"/>
                              <a:gd name="T29" fmla="*/ 197 h 1010"/>
                              <a:gd name="T30" fmla="*/ 1470 w 1724"/>
                              <a:gd name="T31" fmla="*/ 224 h 1010"/>
                              <a:gd name="T32" fmla="*/ 1452 w 1724"/>
                              <a:gd name="T33" fmla="*/ 232 h 1010"/>
                              <a:gd name="T34" fmla="*/ 1430 w 1724"/>
                              <a:gd name="T35" fmla="*/ 237 h 1010"/>
                              <a:gd name="T36" fmla="*/ 1407 w 1724"/>
                              <a:gd name="T37" fmla="*/ 240 h 1010"/>
                              <a:gd name="T38" fmla="*/ 1381 w 1724"/>
                              <a:gd name="T39" fmla="*/ 240 h 1010"/>
                              <a:gd name="T40" fmla="*/ 1354 w 1724"/>
                              <a:gd name="T41" fmla="*/ 235 h 1010"/>
                              <a:gd name="T42" fmla="*/ 1329 w 1724"/>
                              <a:gd name="T43" fmla="*/ 227 h 1010"/>
                              <a:gd name="T44" fmla="*/ 1304 w 1724"/>
                              <a:gd name="T45" fmla="*/ 213 h 1010"/>
                              <a:gd name="T46" fmla="*/ 1282 w 1724"/>
                              <a:gd name="T47" fmla="*/ 197 h 1010"/>
                              <a:gd name="T48" fmla="*/ 1277 w 1724"/>
                              <a:gd name="T49" fmla="*/ 331 h 1010"/>
                              <a:gd name="T50" fmla="*/ 1199 w 1724"/>
                              <a:gd name="T51" fmla="*/ 419 h 1010"/>
                              <a:gd name="T52" fmla="*/ 756 w 1724"/>
                              <a:gd name="T53" fmla="*/ 419 h 1010"/>
                              <a:gd name="T54" fmla="*/ 854 w 1724"/>
                              <a:gd name="T55" fmla="*/ 348 h 1010"/>
                              <a:gd name="T56" fmla="*/ 723 w 1724"/>
                              <a:gd name="T57" fmla="*/ 348 h 1010"/>
                              <a:gd name="T58" fmla="*/ 628 w 1724"/>
                              <a:gd name="T59" fmla="*/ 264 h 1010"/>
                              <a:gd name="T60" fmla="*/ 628 w 1724"/>
                              <a:gd name="T61" fmla="*/ 178 h 1010"/>
                              <a:gd name="T62" fmla="*/ 486 w 1724"/>
                              <a:gd name="T63" fmla="*/ 130 h 1010"/>
                              <a:gd name="T64" fmla="*/ 532 w 1724"/>
                              <a:gd name="T65" fmla="*/ 192 h 1010"/>
                              <a:gd name="T66" fmla="*/ 532 w 1724"/>
                              <a:gd name="T67" fmla="*/ 247 h 1010"/>
                              <a:gd name="T68" fmla="*/ 58 w 1724"/>
                              <a:gd name="T69" fmla="*/ 28 h 1010"/>
                              <a:gd name="T70" fmla="*/ 0 w 1724"/>
                              <a:gd name="T71" fmla="*/ 59 h 1010"/>
                              <a:gd name="T72" fmla="*/ 0 w 1724"/>
                              <a:gd name="T73" fmla="*/ 203 h 1010"/>
                              <a:gd name="T74" fmla="*/ 209 w 1724"/>
                              <a:gd name="T75" fmla="*/ 261 h 1010"/>
                              <a:gd name="T76" fmla="*/ 131 w 1724"/>
                              <a:gd name="T77" fmla="*/ 383 h 1010"/>
                              <a:gd name="T78" fmla="*/ 131 w 1724"/>
                              <a:gd name="T79" fmla="*/ 400 h 1010"/>
                              <a:gd name="T80" fmla="*/ 64 w 1724"/>
                              <a:gd name="T81" fmla="*/ 450 h 1010"/>
                              <a:gd name="T82" fmla="*/ 465 w 1724"/>
                              <a:gd name="T83" fmla="*/ 450 h 1010"/>
                              <a:gd name="T84" fmla="*/ 650 w 1724"/>
                              <a:gd name="T85" fmla="*/ 507 h 1010"/>
                              <a:gd name="T86" fmla="*/ 262 w 1724"/>
                              <a:gd name="T87" fmla="*/ 587 h 1010"/>
                              <a:gd name="T88" fmla="*/ 354 w 1724"/>
                              <a:gd name="T89" fmla="*/ 632 h 1010"/>
                              <a:gd name="T90" fmla="*/ 709 w 1724"/>
                              <a:gd name="T91" fmla="*/ 604 h 1010"/>
                              <a:gd name="T92" fmla="*/ 823 w 1724"/>
                              <a:gd name="T93" fmla="*/ 499 h 1010"/>
                              <a:gd name="T94" fmla="*/ 1037 w 1724"/>
                              <a:gd name="T95" fmla="*/ 499 h 1010"/>
                              <a:gd name="T96" fmla="*/ 1037 w 1724"/>
                              <a:gd name="T97" fmla="*/ 709 h 1010"/>
                              <a:gd name="T98" fmla="*/ 1090 w 1724"/>
                              <a:gd name="T99" fmla="*/ 684 h 1010"/>
                              <a:gd name="T100" fmla="*/ 1229 w 1724"/>
                              <a:gd name="T101" fmla="*/ 684 h 1010"/>
                              <a:gd name="T102" fmla="*/ 1037 w 1724"/>
                              <a:gd name="T103" fmla="*/ 846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24" h="1010">
                                <a:moveTo>
                                  <a:pt x="1037" y="846"/>
                                </a:moveTo>
                                <a:lnTo>
                                  <a:pt x="1037" y="1010"/>
                                </a:lnTo>
                                <a:lnTo>
                                  <a:pt x="1377" y="673"/>
                                </a:lnTo>
                                <a:lnTo>
                                  <a:pt x="1416" y="673"/>
                                </a:lnTo>
                                <a:lnTo>
                                  <a:pt x="1204" y="535"/>
                                </a:lnTo>
                                <a:lnTo>
                                  <a:pt x="1327" y="516"/>
                                </a:lnTo>
                                <a:lnTo>
                                  <a:pt x="1299" y="457"/>
                                </a:lnTo>
                                <a:lnTo>
                                  <a:pt x="1548" y="460"/>
                                </a:lnTo>
                                <a:lnTo>
                                  <a:pt x="1724" y="92"/>
                                </a:lnTo>
                                <a:lnTo>
                                  <a:pt x="1696" y="42"/>
                                </a:lnTo>
                                <a:lnTo>
                                  <a:pt x="1696" y="0"/>
                                </a:lnTo>
                                <a:lnTo>
                                  <a:pt x="1501" y="73"/>
                                </a:lnTo>
                                <a:lnTo>
                                  <a:pt x="1498" y="95"/>
                                </a:lnTo>
                                <a:lnTo>
                                  <a:pt x="1491" y="144"/>
                                </a:lnTo>
                                <a:lnTo>
                                  <a:pt x="1480" y="197"/>
                                </a:lnTo>
                                <a:lnTo>
                                  <a:pt x="1470" y="224"/>
                                </a:lnTo>
                                <a:lnTo>
                                  <a:pt x="1452" y="232"/>
                                </a:lnTo>
                                <a:lnTo>
                                  <a:pt x="1430" y="237"/>
                                </a:lnTo>
                                <a:lnTo>
                                  <a:pt x="1407" y="240"/>
                                </a:lnTo>
                                <a:lnTo>
                                  <a:pt x="1381" y="240"/>
                                </a:lnTo>
                                <a:lnTo>
                                  <a:pt x="1354" y="235"/>
                                </a:lnTo>
                                <a:lnTo>
                                  <a:pt x="1329" y="227"/>
                                </a:lnTo>
                                <a:lnTo>
                                  <a:pt x="1304" y="213"/>
                                </a:lnTo>
                                <a:lnTo>
                                  <a:pt x="1282" y="197"/>
                                </a:lnTo>
                                <a:lnTo>
                                  <a:pt x="1277" y="331"/>
                                </a:lnTo>
                                <a:lnTo>
                                  <a:pt x="1199" y="419"/>
                                </a:lnTo>
                                <a:lnTo>
                                  <a:pt x="756" y="419"/>
                                </a:lnTo>
                                <a:lnTo>
                                  <a:pt x="854" y="348"/>
                                </a:lnTo>
                                <a:lnTo>
                                  <a:pt x="723" y="348"/>
                                </a:lnTo>
                                <a:lnTo>
                                  <a:pt x="628" y="264"/>
                                </a:lnTo>
                                <a:lnTo>
                                  <a:pt x="628" y="178"/>
                                </a:lnTo>
                                <a:lnTo>
                                  <a:pt x="486" y="130"/>
                                </a:lnTo>
                                <a:lnTo>
                                  <a:pt x="532" y="192"/>
                                </a:lnTo>
                                <a:lnTo>
                                  <a:pt x="532" y="247"/>
                                </a:lnTo>
                                <a:lnTo>
                                  <a:pt x="58" y="28"/>
                                </a:lnTo>
                                <a:lnTo>
                                  <a:pt x="0" y="59"/>
                                </a:lnTo>
                                <a:lnTo>
                                  <a:pt x="0" y="203"/>
                                </a:lnTo>
                                <a:lnTo>
                                  <a:pt x="209" y="261"/>
                                </a:lnTo>
                                <a:lnTo>
                                  <a:pt x="131" y="383"/>
                                </a:lnTo>
                                <a:lnTo>
                                  <a:pt x="131" y="400"/>
                                </a:lnTo>
                                <a:lnTo>
                                  <a:pt x="64" y="450"/>
                                </a:lnTo>
                                <a:lnTo>
                                  <a:pt x="465" y="450"/>
                                </a:lnTo>
                                <a:lnTo>
                                  <a:pt x="650" y="507"/>
                                </a:lnTo>
                                <a:lnTo>
                                  <a:pt x="262" y="587"/>
                                </a:lnTo>
                                <a:lnTo>
                                  <a:pt x="354" y="632"/>
                                </a:lnTo>
                                <a:lnTo>
                                  <a:pt x="709" y="604"/>
                                </a:lnTo>
                                <a:lnTo>
                                  <a:pt x="823" y="499"/>
                                </a:lnTo>
                                <a:lnTo>
                                  <a:pt x="1037" y="499"/>
                                </a:lnTo>
                                <a:lnTo>
                                  <a:pt x="1037" y="709"/>
                                </a:lnTo>
                                <a:lnTo>
                                  <a:pt x="1090" y="684"/>
                                </a:lnTo>
                                <a:lnTo>
                                  <a:pt x="1229" y="684"/>
                                </a:lnTo>
                                <a:lnTo>
                                  <a:pt x="1037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77"/>
                        <wps:cNvSpPr>
                          <a:spLocks/>
                        </wps:cNvSpPr>
                        <wps:spPr bwMode="auto">
                          <a:xfrm>
                            <a:off x="4274" y="3063"/>
                            <a:ext cx="91" cy="151"/>
                          </a:xfrm>
                          <a:custGeom>
                            <a:avLst/>
                            <a:gdLst>
                              <a:gd name="T0" fmla="*/ 3 w 91"/>
                              <a:gd name="T1" fmla="*/ 151 h 151"/>
                              <a:gd name="T2" fmla="*/ 91 w 91"/>
                              <a:gd name="T3" fmla="*/ 151 h 151"/>
                              <a:gd name="T4" fmla="*/ 91 w 91"/>
                              <a:gd name="T5" fmla="*/ 69 h 151"/>
                              <a:gd name="T6" fmla="*/ 0 w 91"/>
                              <a:gd name="T7" fmla="*/ 0 h 151"/>
                              <a:gd name="T8" fmla="*/ 3 w 91"/>
                              <a:gd name="T9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151">
                                <a:moveTo>
                                  <a:pt x="3" y="151"/>
                                </a:moveTo>
                                <a:lnTo>
                                  <a:pt x="91" y="151"/>
                                </a:lnTo>
                                <a:lnTo>
                                  <a:pt x="91" y="69"/>
                                </a:lnTo>
                                <a:lnTo>
                                  <a:pt x="0" y="0"/>
                                </a:lnTo>
                                <a:lnTo>
                                  <a:pt x="3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78"/>
                        <wps:cNvSpPr>
                          <a:spLocks/>
                        </wps:cNvSpPr>
                        <wps:spPr bwMode="auto">
                          <a:xfrm>
                            <a:off x="4463" y="3132"/>
                            <a:ext cx="123" cy="125"/>
                          </a:xfrm>
                          <a:custGeom>
                            <a:avLst/>
                            <a:gdLst>
                              <a:gd name="T0" fmla="*/ 31 w 123"/>
                              <a:gd name="T1" fmla="*/ 0 h 125"/>
                              <a:gd name="T2" fmla="*/ 123 w 123"/>
                              <a:gd name="T3" fmla="*/ 30 h 125"/>
                              <a:gd name="T4" fmla="*/ 28 w 123"/>
                              <a:gd name="T5" fmla="*/ 125 h 125"/>
                              <a:gd name="T6" fmla="*/ 0 w 123"/>
                              <a:gd name="T7" fmla="*/ 125 h 125"/>
                              <a:gd name="T8" fmla="*/ 50 w 123"/>
                              <a:gd name="T9" fmla="*/ 65 h 125"/>
                              <a:gd name="T10" fmla="*/ 31 w 123"/>
                              <a:gd name="T11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125">
                                <a:moveTo>
                                  <a:pt x="31" y="0"/>
                                </a:moveTo>
                                <a:lnTo>
                                  <a:pt x="123" y="30"/>
                                </a:lnTo>
                                <a:lnTo>
                                  <a:pt x="28" y="125"/>
                                </a:lnTo>
                                <a:lnTo>
                                  <a:pt x="0" y="125"/>
                                </a:lnTo>
                                <a:lnTo>
                                  <a:pt x="50" y="6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79"/>
                        <wps:cNvSpPr>
                          <a:spLocks/>
                        </wps:cNvSpPr>
                        <wps:spPr bwMode="auto">
                          <a:xfrm>
                            <a:off x="4583" y="3197"/>
                            <a:ext cx="42" cy="67"/>
                          </a:xfrm>
                          <a:custGeom>
                            <a:avLst/>
                            <a:gdLst>
                              <a:gd name="T0" fmla="*/ 0 w 42"/>
                              <a:gd name="T1" fmla="*/ 63 h 67"/>
                              <a:gd name="T2" fmla="*/ 6 w 42"/>
                              <a:gd name="T3" fmla="*/ 62 h 67"/>
                              <a:gd name="T4" fmla="*/ 20 w 42"/>
                              <a:gd name="T5" fmla="*/ 60 h 67"/>
                              <a:gd name="T6" fmla="*/ 35 w 42"/>
                              <a:gd name="T7" fmla="*/ 62 h 67"/>
                              <a:gd name="T8" fmla="*/ 42 w 42"/>
                              <a:gd name="T9" fmla="*/ 67 h 67"/>
                              <a:gd name="T10" fmla="*/ 36 w 42"/>
                              <a:gd name="T11" fmla="*/ 0 h 67"/>
                              <a:gd name="T12" fmla="*/ 0 w 42"/>
                              <a:gd name="T13" fmla="*/ 6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2" h="67">
                                <a:moveTo>
                                  <a:pt x="0" y="63"/>
                                </a:moveTo>
                                <a:lnTo>
                                  <a:pt x="6" y="62"/>
                                </a:lnTo>
                                <a:lnTo>
                                  <a:pt x="20" y="60"/>
                                </a:lnTo>
                                <a:lnTo>
                                  <a:pt x="35" y="62"/>
                                </a:lnTo>
                                <a:lnTo>
                                  <a:pt x="42" y="67"/>
                                </a:lnTo>
                                <a:lnTo>
                                  <a:pt x="36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80"/>
                        <wps:cNvSpPr>
                          <a:spLocks/>
                        </wps:cNvSpPr>
                        <wps:spPr bwMode="auto">
                          <a:xfrm>
                            <a:off x="4029" y="2882"/>
                            <a:ext cx="28" cy="127"/>
                          </a:xfrm>
                          <a:custGeom>
                            <a:avLst/>
                            <a:gdLst>
                              <a:gd name="T0" fmla="*/ 0 w 28"/>
                              <a:gd name="T1" fmla="*/ 8 h 127"/>
                              <a:gd name="T2" fmla="*/ 0 w 28"/>
                              <a:gd name="T3" fmla="*/ 105 h 127"/>
                              <a:gd name="T4" fmla="*/ 28 w 28"/>
                              <a:gd name="T5" fmla="*/ 127 h 127"/>
                              <a:gd name="T6" fmla="*/ 28 w 28"/>
                              <a:gd name="T7" fmla="*/ 0 h 127"/>
                              <a:gd name="T8" fmla="*/ 23 w 28"/>
                              <a:gd name="T9" fmla="*/ 0 h 127"/>
                              <a:gd name="T10" fmla="*/ 15 w 28"/>
                              <a:gd name="T11" fmla="*/ 2 h 127"/>
                              <a:gd name="T12" fmla="*/ 6 w 28"/>
                              <a:gd name="T13" fmla="*/ 5 h 127"/>
                              <a:gd name="T14" fmla="*/ 0 w 28"/>
                              <a:gd name="T15" fmla="*/ 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" h="127">
                                <a:moveTo>
                                  <a:pt x="0" y="8"/>
                                </a:moveTo>
                                <a:lnTo>
                                  <a:pt x="0" y="105"/>
                                </a:lnTo>
                                <a:lnTo>
                                  <a:pt x="28" y="127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lnTo>
                                  <a:pt x="15" y="2"/>
                                </a:lnTo>
                                <a:lnTo>
                                  <a:pt x="6" y="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81"/>
                        <wps:cNvSpPr>
                          <a:spLocks/>
                        </wps:cNvSpPr>
                        <wps:spPr bwMode="auto">
                          <a:xfrm>
                            <a:off x="4497" y="2984"/>
                            <a:ext cx="152" cy="118"/>
                          </a:xfrm>
                          <a:custGeom>
                            <a:avLst/>
                            <a:gdLst>
                              <a:gd name="T0" fmla="*/ 2 w 152"/>
                              <a:gd name="T1" fmla="*/ 17 h 118"/>
                              <a:gd name="T2" fmla="*/ 47 w 152"/>
                              <a:gd name="T3" fmla="*/ 93 h 118"/>
                              <a:gd name="T4" fmla="*/ 152 w 152"/>
                              <a:gd name="T5" fmla="*/ 118 h 118"/>
                              <a:gd name="T6" fmla="*/ 152 w 152"/>
                              <a:gd name="T7" fmla="*/ 108 h 118"/>
                              <a:gd name="T8" fmla="*/ 152 w 152"/>
                              <a:gd name="T9" fmla="*/ 88 h 118"/>
                              <a:gd name="T10" fmla="*/ 149 w 152"/>
                              <a:gd name="T11" fmla="*/ 68 h 118"/>
                              <a:gd name="T12" fmla="*/ 141 w 152"/>
                              <a:gd name="T13" fmla="*/ 54 h 118"/>
                              <a:gd name="T14" fmla="*/ 128 w 152"/>
                              <a:gd name="T15" fmla="*/ 50 h 118"/>
                              <a:gd name="T16" fmla="*/ 117 w 152"/>
                              <a:gd name="T17" fmla="*/ 45 h 118"/>
                              <a:gd name="T18" fmla="*/ 106 w 152"/>
                              <a:gd name="T19" fmla="*/ 43 h 118"/>
                              <a:gd name="T20" fmla="*/ 97 w 152"/>
                              <a:gd name="T21" fmla="*/ 42 h 118"/>
                              <a:gd name="T22" fmla="*/ 89 w 152"/>
                              <a:gd name="T23" fmla="*/ 42 h 118"/>
                              <a:gd name="T24" fmla="*/ 81 w 152"/>
                              <a:gd name="T25" fmla="*/ 42 h 118"/>
                              <a:gd name="T26" fmla="*/ 74 w 152"/>
                              <a:gd name="T27" fmla="*/ 40 h 118"/>
                              <a:gd name="T28" fmla="*/ 67 w 152"/>
                              <a:gd name="T29" fmla="*/ 39 h 118"/>
                              <a:gd name="T30" fmla="*/ 55 w 152"/>
                              <a:gd name="T31" fmla="*/ 31 h 118"/>
                              <a:gd name="T32" fmla="*/ 44 w 152"/>
                              <a:gd name="T33" fmla="*/ 17 h 118"/>
                              <a:gd name="T34" fmla="*/ 36 w 152"/>
                              <a:gd name="T35" fmla="*/ 5 h 118"/>
                              <a:gd name="T36" fmla="*/ 33 w 152"/>
                              <a:gd name="T37" fmla="*/ 0 h 118"/>
                              <a:gd name="T38" fmla="*/ 0 w 152"/>
                              <a:gd name="T39" fmla="*/ 17 h 118"/>
                              <a:gd name="T40" fmla="*/ 2 w 152"/>
                              <a:gd name="T41" fmla="*/ 1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2" h="118">
                                <a:moveTo>
                                  <a:pt x="2" y="17"/>
                                </a:moveTo>
                                <a:lnTo>
                                  <a:pt x="47" y="93"/>
                                </a:lnTo>
                                <a:lnTo>
                                  <a:pt x="152" y="118"/>
                                </a:lnTo>
                                <a:lnTo>
                                  <a:pt x="152" y="108"/>
                                </a:lnTo>
                                <a:lnTo>
                                  <a:pt x="152" y="88"/>
                                </a:lnTo>
                                <a:lnTo>
                                  <a:pt x="149" y="68"/>
                                </a:lnTo>
                                <a:lnTo>
                                  <a:pt x="141" y="54"/>
                                </a:lnTo>
                                <a:lnTo>
                                  <a:pt x="128" y="50"/>
                                </a:lnTo>
                                <a:lnTo>
                                  <a:pt x="117" y="45"/>
                                </a:lnTo>
                                <a:lnTo>
                                  <a:pt x="106" y="43"/>
                                </a:lnTo>
                                <a:lnTo>
                                  <a:pt x="97" y="42"/>
                                </a:lnTo>
                                <a:lnTo>
                                  <a:pt x="89" y="42"/>
                                </a:lnTo>
                                <a:lnTo>
                                  <a:pt x="81" y="42"/>
                                </a:lnTo>
                                <a:lnTo>
                                  <a:pt x="74" y="40"/>
                                </a:lnTo>
                                <a:lnTo>
                                  <a:pt x="67" y="39"/>
                                </a:lnTo>
                                <a:lnTo>
                                  <a:pt x="55" y="31"/>
                                </a:lnTo>
                                <a:lnTo>
                                  <a:pt x="44" y="17"/>
                                </a:lnTo>
                                <a:lnTo>
                                  <a:pt x="36" y="5"/>
                                </a:lnTo>
                                <a:lnTo>
                                  <a:pt x="33" y="0"/>
                                </a:lnTo>
                                <a:lnTo>
                                  <a:pt x="0" y="17"/>
                                </a:lnTo>
                                <a:lnTo>
                                  <a:pt x="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82"/>
                        <wps:cNvSpPr>
                          <a:spLocks/>
                        </wps:cNvSpPr>
                        <wps:spPr bwMode="auto">
                          <a:xfrm>
                            <a:off x="4458" y="2926"/>
                            <a:ext cx="53" cy="50"/>
                          </a:xfrm>
                          <a:custGeom>
                            <a:avLst/>
                            <a:gdLst>
                              <a:gd name="T0" fmla="*/ 25 w 53"/>
                              <a:gd name="T1" fmla="*/ 50 h 50"/>
                              <a:gd name="T2" fmla="*/ 53 w 53"/>
                              <a:gd name="T3" fmla="*/ 32 h 50"/>
                              <a:gd name="T4" fmla="*/ 31 w 53"/>
                              <a:gd name="T5" fmla="*/ 0 h 50"/>
                              <a:gd name="T6" fmla="*/ 0 w 53"/>
                              <a:gd name="T7" fmla="*/ 13 h 50"/>
                              <a:gd name="T8" fmla="*/ 25 w 53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25" y="50"/>
                                </a:moveTo>
                                <a:lnTo>
                                  <a:pt x="53" y="32"/>
                                </a:lnTo>
                                <a:lnTo>
                                  <a:pt x="31" y="0"/>
                                </a:lnTo>
                                <a:lnTo>
                                  <a:pt x="0" y="13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83"/>
                        <wps:cNvSpPr>
                          <a:spLocks/>
                        </wps:cNvSpPr>
                        <wps:spPr bwMode="auto">
                          <a:xfrm>
                            <a:off x="4514" y="2899"/>
                            <a:ext cx="43" cy="64"/>
                          </a:xfrm>
                          <a:custGeom>
                            <a:avLst/>
                            <a:gdLst>
                              <a:gd name="T0" fmla="*/ 0 w 43"/>
                              <a:gd name="T1" fmla="*/ 36 h 64"/>
                              <a:gd name="T2" fmla="*/ 16 w 43"/>
                              <a:gd name="T3" fmla="*/ 64 h 64"/>
                              <a:gd name="T4" fmla="*/ 43 w 43"/>
                              <a:gd name="T5" fmla="*/ 13 h 64"/>
                              <a:gd name="T6" fmla="*/ 19 w 43"/>
                              <a:gd name="T7" fmla="*/ 0 h 64"/>
                              <a:gd name="T8" fmla="*/ 0 w 43"/>
                              <a:gd name="T9" fmla="*/ 3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64">
                                <a:moveTo>
                                  <a:pt x="0" y="36"/>
                                </a:moveTo>
                                <a:lnTo>
                                  <a:pt x="16" y="64"/>
                                </a:lnTo>
                                <a:lnTo>
                                  <a:pt x="43" y="13"/>
                                </a:lnTo>
                                <a:lnTo>
                                  <a:pt x="19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84"/>
                        <wps:cNvSpPr>
                          <a:spLocks/>
                        </wps:cNvSpPr>
                        <wps:spPr bwMode="auto">
                          <a:xfrm>
                            <a:off x="4571" y="2921"/>
                            <a:ext cx="86" cy="99"/>
                          </a:xfrm>
                          <a:custGeom>
                            <a:avLst/>
                            <a:gdLst>
                              <a:gd name="T0" fmla="*/ 1 w 86"/>
                              <a:gd name="T1" fmla="*/ 0 h 99"/>
                              <a:gd name="T2" fmla="*/ 0 w 86"/>
                              <a:gd name="T3" fmla="*/ 68 h 99"/>
                              <a:gd name="T4" fmla="*/ 3 w 86"/>
                              <a:gd name="T5" fmla="*/ 69 h 99"/>
                              <a:gd name="T6" fmla="*/ 11 w 86"/>
                              <a:gd name="T7" fmla="*/ 74 h 99"/>
                              <a:gd name="T8" fmla="*/ 22 w 86"/>
                              <a:gd name="T9" fmla="*/ 79 h 99"/>
                              <a:gd name="T10" fmla="*/ 34 w 86"/>
                              <a:gd name="T11" fmla="*/ 85 h 99"/>
                              <a:gd name="T12" fmla="*/ 48 w 86"/>
                              <a:gd name="T13" fmla="*/ 91 h 99"/>
                              <a:gd name="T14" fmla="*/ 61 w 86"/>
                              <a:gd name="T15" fmla="*/ 97 h 99"/>
                              <a:gd name="T16" fmla="*/ 72 w 86"/>
                              <a:gd name="T17" fmla="*/ 99 h 99"/>
                              <a:gd name="T18" fmla="*/ 79 w 86"/>
                              <a:gd name="T19" fmla="*/ 99 h 99"/>
                              <a:gd name="T20" fmla="*/ 86 w 86"/>
                              <a:gd name="T21" fmla="*/ 91 h 99"/>
                              <a:gd name="T22" fmla="*/ 84 w 86"/>
                              <a:gd name="T23" fmla="*/ 80 h 99"/>
                              <a:gd name="T24" fmla="*/ 75 w 86"/>
                              <a:gd name="T25" fmla="*/ 68 h 99"/>
                              <a:gd name="T26" fmla="*/ 56 w 86"/>
                              <a:gd name="T27" fmla="*/ 60 h 99"/>
                              <a:gd name="T28" fmla="*/ 51 w 86"/>
                              <a:gd name="T29" fmla="*/ 52 h 99"/>
                              <a:gd name="T30" fmla="*/ 48 w 86"/>
                              <a:gd name="T31" fmla="*/ 40 h 99"/>
                              <a:gd name="T32" fmla="*/ 47 w 86"/>
                              <a:gd name="T33" fmla="*/ 28 h 99"/>
                              <a:gd name="T34" fmla="*/ 47 w 86"/>
                              <a:gd name="T35" fmla="*/ 22 h 99"/>
                              <a:gd name="T36" fmla="*/ 1 w 86"/>
                              <a:gd name="T3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" h="99">
                                <a:moveTo>
                                  <a:pt x="1" y="0"/>
                                </a:moveTo>
                                <a:lnTo>
                                  <a:pt x="0" y="68"/>
                                </a:lnTo>
                                <a:lnTo>
                                  <a:pt x="3" y="69"/>
                                </a:lnTo>
                                <a:lnTo>
                                  <a:pt x="11" y="74"/>
                                </a:lnTo>
                                <a:lnTo>
                                  <a:pt x="22" y="79"/>
                                </a:lnTo>
                                <a:lnTo>
                                  <a:pt x="34" y="85"/>
                                </a:lnTo>
                                <a:lnTo>
                                  <a:pt x="48" y="91"/>
                                </a:lnTo>
                                <a:lnTo>
                                  <a:pt x="61" y="97"/>
                                </a:lnTo>
                                <a:lnTo>
                                  <a:pt x="72" y="99"/>
                                </a:lnTo>
                                <a:lnTo>
                                  <a:pt x="79" y="99"/>
                                </a:lnTo>
                                <a:lnTo>
                                  <a:pt x="86" y="91"/>
                                </a:lnTo>
                                <a:lnTo>
                                  <a:pt x="84" y="80"/>
                                </a:lnTo>
                                <a:lnTo>
                                  <a:pt x="75" y="68"/>
                                </a:lnTo>
                                <a:lnTo>
                                  <a:pt x="56" y="60"/>
                                </a:lnTo>
                                <a:lnTo>
                                  <a:pt x="51" y="52"/>
                                </a:lnTo>
                                <a:lnTo>
                                  <a:pt x="48" y="40"/>
                                </a:lnTo>
                                <a:lnTo>
                                  <a:pt x="47" y="28"/>
                                </a:lnTo>
                                <a:lnTo>
                                  <a:pt x="47" y="2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85"/>
                        <wps:cNvSpPr>
                          <a:spLocks/>
                        </wps:cNvSpPr>
                        <wps:spPr bwMode="auto">
                          <a:xfrm>
                            <a:off x="4413" y="2870"/>
                            <a:ext cx="64" cy="52"/>
                          </a:xfrm>
                          <a:custGeom>
                            <a:avLst/>
                            <a:gdLst>
                              <a:gd name="T0" fmla="*/ 36 w 64"/>
                              <a:gd name="T1" fmla="*/ 52 h 52"/>
                              <a:gd name="T2" fmla="*/ 64 w 64"/>
                              <a:gd name="T3" fmla="*/ 35 h 52"/>
                              <a:gd name="T4" fmla="*/ 51 w 64"/>
                              <a:gd name="T5" fmla="*/ 15 h 52"/>
                              <a:gd name="T6" fmla="*/ 0 w 64"/>
                              <a:gd name="T7" fmla="*/ 0 h 52"/>
                              <a:gd name="T8" fmla="*/ 36 w 64"/>
                              <a:gd name="T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52">
                                <a:moveTo>
                                  <a:pt x="36" y="52"/>
                                </a:moveTo>
                                <a:lnTo>
                                  <a:pt x="64" y="35"/>
                                </a:lnTo>
                                <a:lnTo>
                                  <a:pt x="51" y="15"/>
                                </a:lnTo>
                                <a:lnTo>
                                  <a:pt x="0" y="0"/>
                                </a:lnTo>
                                <a:lnTo>
                                  <a:pt x="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86"/>
                        <wps:cNvSpPr>
                          <a:spLocks/>
                        </wps:cNvSpPr>
                        <wps:spPr bwMode="auto">
                          <a:xfrm>
                            <a:off x="4446" y="2978"/>
                            <a:ext cx="25" cy="31"/>
                          </a:xfrm>
                          <a:custGeom>
                            <a:avLst/>
                            <a:gdLst>
                              <a:gd name="T0" fmla="*/ 12 w 25"/>
                              <a:gd name="T1" fmla="*/ 31 h 31"/>
                              <a:gd name="T2" fmla="*/ 25 w 25"/>
                              <a:gd name="T3" fmla="*/ 23 h 31"/>
                              <a:gd name="T4" fmla="*/ 11 w 25"/>
                              <a:gd name="T5" fmla="*/ 0 h 31"/>
                              <a:gd name="T6" fmla="*/ 0 w 25"/>
                              <a:gd name="T7" fmla="*/ 8 h 31"/>
                              <a:gd name="T8" fmla="*/ 12 w 25"/>
                              <a:gd name="T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12" y="31"/>
                                </a:moveTo>
                                <a:lnTo>
                                  <a:pt x="25" y="23"/>
                                </a:lnTo>
                                <a:lnTo>
                                  <a:pt x="11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87"/>
                        <wps:cNvSpPr>
                          <a:spLocks/>
                        </wps:cNvSpPr>
                        <wps:spPr bwMode="auto">
                          <a:xfrm>
                            <a:off x="4322" y="2892"/>
                            <a:ext cx="113" cy="114"/>
                          </a:xfrm>
                          <a:custGeom>
                            <a:avLst/>
                            <a:gdLst>
                              <a:gd name="T0" fmla="*/ 105 w 113"/>
                              <a:gd name="T1" fmla="*/ 84 h 114"/>
                              <a:gd name="T2" fmla="*/ 113 w 113"/>
                              <a:gd name="T3" fmla="*/ 114 h 114"/>
                              <a:gd name="T4" fmla="*/ 0 w 113"/>
                              <a:gd name="T5" fmla="*/ 17 h 114"/>
                              <a:gd name="T6" fmla="*/ 2 w 113"/>
                              <a:gd name="T7" fmla="*/ 13 h 114"/>
                              <a:gd name="T8" fmla="*/ 3 w 113"/>
                              <a:gd name="T9" fmla="*/ 7 h 114"/>
                              <a:gd name="T10" fmla="*/ 8 w 113"/>
                              <a:gd name="T11" fmla="*/ 1 h 114"/>
                              <a:gd name="T12" fmla="*/ 11 w 113"/>
                              <a:gd name="T13" fmla="*/ 0 h 114"/>
                              <a:gd name="T14" fmla="*/ 105 w 113"/>
                              <a:gd name="T15" fmla="*/ 8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" h="114">
                                <a:moveTo>
                                  <a:pt x="105" y="84"/>
                                </a:moveTo>
                                <a:lnTo>
                                  <a:pt x="113" y="114"/>
                                </a:lnTo>
                                <a:lnTo>
                                  <a:pt x="0" y="17"/>
                                </a:lnTo>
                                <a:lnTo>
                                  <a:pt x="2" y="13"/>
                                </a:lnTo>
                                <a:lnTo>
                                  <a:pt x="3" y="7"/>
                                </a:lnTo>
                                <a:lnTo>
                                  <a:pt x="8" y="1"/>
                                </a:lnTo>
                                <a:lnTo>
                                  <a:pt x="11" y="0"/>
                                </a:lnTo>
                                <a:lnTo>
                                  <a:pt x="10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88"/>
                        <wps:cNvSpPr>
                          <a:spLocks/>
                        </wps:cNvSpPr>
                        <wps:spPr bwMode="auto">
                          <a:xfrm>
                            <a:off x="4219" y="2821"/>
                            <a:ext cx="102" cy="69"/>
                          </a:xfrm>
                          <a:custGeom>
                            <a:avLst/>
                            <a:gdLst>
                              <a:gd name="T0" fmla="*/ 89 w 102"/>
                              <a:gd name="T1" fmla="*/ 69 h 69"/>
                              <a:gd name="T2" fmla="*/ 102 w 102"/>
                              <a:gd name="T3" fmla="*/ 58 h 69"/>
                              <a:gd name="T4" fmla="*/ 47 w 102"/>
                              <a:gd name="T5" fmla="*/ 6 h 69"/>
                              <a:gd name="T6" fmla="*/ 0 w 102"/>
                              <a:gd name="T7" fmla="*/ 0 h 69"/>
                              <a:gd name="T8" fmla="*/ 22 w 102"/>
                              <a:gd name="T9" fmla="*/ 10 h 69"/>
                              <a:gd name="T10" fmla="*/ 89 w 102"/>
                              <a:gd name="T1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69">
                                <a:moveTo>
                                  <a:pt x="89" y="69"/>
                                </a:moveTo>
                                <a:lnTo>
                                  <a:pt x="102" y="58"/>
                                </a:lnTo>
                                <a:lnTo>
                                  <a:pt x="47" y="6"/>
                                </a:lnTo>
                                <a:lnTo>
                                  <a:pt x="0" y="0"/>
                                </a:lnTo>
                                <a:lnTo>
                                  <a:pt x="22" y="10"/>
                                </a:lnTo>
                                <a:lnTo>
                                  <a:pt x="8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89"/>
                        <wps:cNvSpPr>
                          <a:spLocks/>
                        </wps:cNvSpPr>
                        <wps:spPr bwMode="auto">
                          <a:xfrm>
                            <a:off x="4752" y="3015"/>
                            <a:ext cx="95" cy="65"/>
                          </a:xfrm>
                          <a:custGeom>
                            <a:avLst/>
                            <a:gdLst>
                              <a:gd name="T0" fmla="*/ 0 w 95"/>
                              <a:gd name="T1" fmla="*/ 31 h 65"/>
                              <a:gd name="T2" fmla="*/ 95 w 95"/>
                              <a:gd name="T3" fmla="*/ 0 h 65"/>
                              <a:gd name="T4" fmla="*/ 89 w 95"/>
                              <a:gd name="T5" fmla="*/ 63 h 65"/>
                              <a:gd name="T6" fmla="*/ 87 w 95"/>
                              <a:gd name="T7" fmla="*/ 63 h 65"/>
                              <a:gd name="T8" fmla="*/ 81 w 95"/>
                              <a:gd name="T9" fmla="*/ 65 h 65"/>
                              <a:gd name="T10" fmla="*/ 73 w 95"/>
                              <a:gd name="T11" fmla="*/ 65 h 65"/>
                              <a:gd name="T12" fmla="*/ 62 w 95"/>
                              <a:gd name="T13" fmla="*/ 65 h 65"/>
                              <a:gd name="T14" fmla="*/ 48 w 95"/>
                              <a:gd name="T15" fmla="*/ 62 h 65"/>
                              <a:gd name="T16" fmla="*/ 34 w 95"/>
                              <a:gd name="T17" fmla="*/ 56 h 65"/>
                              <a:gd name="T18" fmla="*/ 17 w 95"/>
                              <a:gd name="T19" fmla="*/ 46 h 65"/>
                              <a:gd name="T20" fmla="*/ 0 w 95"/>
                              <a:gd name="T21" fmla="*/ 3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5" h="65">
                                <a:moveTo>
                                  <a:pt x="0" y="31"/>
                                </a:moveTo>
                                <a:lnTo>
                                  <a:pt x="95" y="0"/>
                                </a:lnTo>
                                <a:lnTo>
                                  <a:pt x="89" y="63"/>
                                </a:lnTo>
                                <a:lnTo>
                                  <a:pt x="87" y="63"/>
                                </a:lnTo>
                                <a:lnTo>
                                  <a:pt x="81" y="65"/>
                                </a:lnTo>
                                <a:lnTo>
                                  <a:pt x="73" y="65"/>
                                </a:lnTo>
                                <a:lnTo>
                                  <a:pt x="62" y="65"/>
                                </a:lnTo>
                                <a:lnTo>
                                  <a:pt x="48" y="62"/>
                                </a:lnTo>
                                <a:lnTo>
                                  <a:pt x="34" y="56"/>
                                </a:lnTo>
                                <a:lnTo>
                                  <a:pt x="17" y="4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90"/>
                        <wps:cNvSpPr>
                          <a:spLocks/>
                        </wps:cNvSpPr>
                        <wps:spPr bwMode="auto">
                          <a:xfrm>
                            <a:off x="4675" y="2983"/>
                            <a:ext cx="227" cy="142"/>
                          </a:xfrm>
                          <a:custGeom>
                            <a:avLst/>
                            <a:gdLst>
                              <a:gd name="T0" fmla="*/ 199 w 227"/>
                              <a:gd name="T1" fmla="*/ 24 h 142"/>
                              <a:gd name="T2" fmla="*/ 227 w 227"/>
                              <a:gd name="T3" fmla="*/ 24 h 142"/>
                              <a:gd name="T4" fmla="*/ 225 w 227"/>
                              <a:gd name="T5" fmla="*/ 41 h 142"/>
                              <a:gd name="T6" fmla="*/ 224 w 227"/>
                              <a:gd name="T7" fmla="*/ 80 h 142"/>
                              <a:gd name="T8" fmla="*/ 219 w 227"/>
                              <a:gd name="T9" fmla="*/ 119 h 142"/>
                              <a:gd name="T10" fmla="*/ 211 w 227"/>
                              <a:gd name="T11" fmla="*/ 137 h 142"/>
                              <a:gd name="T12" fmla="*/ 202 w 227"/>
                              <a:gd name="T13" fmla="*/ 139 h 142"/>
                              <a:gd name="T14" fmla="*/ 194 w 227"/>
                              <a:gd name="T15" fmla="*/ 140 h 142"/>
                              <a:gd name="T16" fmla="*/ 188 w 227"/>
                              <a:gd name="T17" fmla="*/ 142 h 142"/>
                              <a:gd name="T18" fmla="*/ 185 w 227"/>
                              <a:gd name="T19" fmla="*/ 142 h 142"/>
                              <a:gd name="T20" fmla="*/ 178 w 227"/>
                              <a:gd name="T21" fmla="*/ 142 h 142"/>
                              <a:gd name="T22" fmla="*/ 160 w 227"/>
                              <a:gd name="T23" fmla="*/ 142 h 142"/>
                              <a:gd name="T24" fmla="*/ 133 w 227"/>
                              <a:gd name="T25" fmla="*/ 139 h 142"/>
                              <a:gd name="T26" fmla="*/ 102 w 227"/>
                              <a:gd name="T27" fmla="*/ 129 h 142"/>
                              <a:gd name="T28" fmla="*/ 69 w 227"/>
                              <a:gd name="T29" fmla="*/ 114 h 142"/>
                              <a:gd name="T30" fmla="*/ 39 w 227"/>
                              <a:gd name="T31" fmla="*/ 88 h 142"/>
                              <a:gd name="T32" fmla="*/ 14 w 227"/>
                              <a:gd name="T33" fmla="*/ 51 h 142"/>
                              <a:gd name="T34" fmla="*/ 0 w 227"/>
                              <a:gd name="T35" fmla="*/ 0 h 142"/>
                              <a:gd name="T36" fmla="*/ 7 w 227"/>
                              <a:gd name="T37" fmla="*/ 0 h 142"/>
                              <a:gd name="T38" fmla="*/ 19 w 227"/>
                              <a:gd name="T39" fmla="*/ 0 h 142"/>
                              <a:gd name="T40" fmla="*/ 30 w 227"/>
                              <a:gd name="T41" fmla="*/ 3 h 142"/>
                              <a:gd name="T42" fmla="*/ 36 w 227"/>
                              <a:gd name="T43" fmla="*/ 14 h 142"/>
                              <a:gd name="T44" fmla="*/ 36 w 227"/>
                              <a:gd name="T45" fmla="*/ 24 h 142"/>
                              <a:gd name="T46" fmla="*/ 38 w 227"/>
                              <a:gd name="T47" fmla="*/ 38 h 142"/>
                              <a:gd name="T48" fmla="*/ 42 w 227"/>
                              <a:gd name="T49" fmla="*/ 55 h 142"/>
                              <a:gd name="T50" fmla="*/ 53 w 227"/>
                              <a:gd name="T51" fmla="*/ 72 h 142"/>
                              <a:gd name="T52" fmla="*/ 69 w 227"/>
                              <a:gd name="T53" fmla="*/ 88 h 142"/>
                              <a:gd name="T54" fmla="*/ 94 w 227"/>
                              <a:gd name="T55" fmla="*/ 103 h 142"/>
                              <a:gd name="T56" fmla="*/ 128 w 227"/>
                              <a:gd name="T57" fmla="*/ 114 h 142"/>
                              <a:gd name="T58" fmla="*/ 177 w 227"/>
                              <a:gd name="T59" fmla="*/ 119 h 142"/>
                              <a:gd name="T60" fmla="*/ 180 w 227"/>
                              <a:gd name="T61" fmla="*/ 117 h 142"/>
                              <a:gd name="T62" fmla="*/ 186 w 227"/>
                              <a:gd name="T63" fmla="*/ 106 h 142"/>
                              <a:gd name="T64" fmla="*/ 194 w 227"/>
                              <a:gd name="T65" fmla="*/ 78 h 142"/>
                              <a:gd name="T66" fmla="*/ 199 w 227"/>
                              <a:gd name="T67" fmla="*/ 24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7" h="142">
                                <a:moveTo>
                                  <a:pt x="199" y="24"/>
                                </a:moveTo>
                                <a:lnTo>
                                  <a:pt x="227" y="24"/>
                                </a:lnTo>
                                <a:lnTo>
                                  <a:pt x="225" y="41"/>
                                </a:lnTo>
                                <a:lnTo>
                                  <a:pt x="224" y="80"/>
                                </a:lnTo>
                                <a:lnTo>
                                  <a:pt x="219" y="119"/>
                                </a:lnTo>
                                <a:lnTo>
                                  <a:pt x="211" y="137"/>
                                </a:lnTo>
                                <a:lnTo>
                                  <a:pt x="202" y="139"/>
                                </a:lnTo>
                                <a:lnTo>
                                  <a:pt x="194" y="140"/>
                                </a:lnTo>
                                <a:lnTo>
                                  <a:pt x="188" y="142"/>
                                </a:lnTo>
                                <a:lnTo>
                                  <a:pt x="185" y="142"/>
                                </a:lnTo>
                                <a:lnTo>
                                  <a:pt x="178" y="142"/>
                                </a:lnTo>
                                <a:lnTo>
                                  <a:pt x="160" y="142"/>
                                </a:lnTo>
                                <a:lnTo>
                                  <a:pt x="133" y="139"/>
                                </a:lnTo>
                                <a:lnTo>
                                  <a:pt x="102" y="129"/>
                                </a:lnTo>
                                <a:lnTo>
                                  <a:pt x="69" y="114"/>
                                </a:lnTo>
                                <a:lnTo>
                                  <a:pt x="39" y="88"/>
                                </a:lnTo>
                                <a:lnTo>
                                  <a:pt x="14" y="51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3"/>
                                </a:lnTo>
                                <a:lnTo>
                                  <a:pt x="36" y="14"/>
                                </a:lnTo>
                                <a:lnTo>
                                  <a:pt x="36" y="24"/>
                                </a:lnTo>
                                <a:lnTo>
                                  <a:pt x="38" y="38"/>
                                </a:lnTo>
                                <a:lnTo>
                                  <a:pt x="42" y="55"/>
                                </a:lnTo>
                                <a:lnTo>
                                  <a:pt x="53" y="72"/>
                                </a:lnTo>
                                <a:lnTo>
                                  <a:pt x="69" y="88"/>
                                </a:lnTo>
                                <a:lnTo>
                                  <a:pt x="94" y="103"/>
                                </a:lnTo>
                                <a:lnTo>
                                  <a:pt x="128" y="114"/>
                                </a:lnTo>
                                <a:lnTo>
                                  <a:pt x="177" y="119"/>
                                </a:lnTo>
                                <a:lnTo>
                                  <a:pt x="180" y="117"/>
                                </a:lnTo>
                                <a:lnTo>
                                  <a:pt x="186" y="106"/>
                                </a:lnTo>
                                <a:lnTo>
                                  <a:pt x="194" y="78"/>
                                </a:lnTo>
                                <a:lnTo>
                                  <a:pt x="1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291"/>
                        <wps:cNvSpPr>
                          <a:spLocks/>
                        </wps:cNvSpPr>
                        <wps:spPr bwMode="auto">
                          <a:xfrm>
                            <a:off x="4725" y="2882"/>
                            <a:ext cx="139" cy="62"/>
                          </a:xfrm>
                          <a:custGeom>
                            <a:avLst/>
                            <a:gdLst>
                              <a:gd name="T0" fmla="*/ 0 w 139"/>
                              <a:gd name="T1" fmla="*/ 0 h 62"/>
                              <a:gd name="T2" fmla="*/ 14 w 139"/>
                              <a:gd name="T3" fmla="*/ 30 h 62"/>
                              <a:gd name="T4" fmla="*/ 8 w 139"/>
                              <a:gd name="T5" fmla="*/ 42 h 62"/>
                              <a:gd name="T6" fmla="*/ 82 w 139"/>
                              <a:gd name="T7" fmla="*/ 62 h 62"/>
                              <a:gd name="T8" fmla="*/ 85 w 139"/>
                              <a:gd name="T9" fmla="*/ 62 h 62"/>
                              <a:gd name="T10" fmla="*/ 91 w 139"/>
                              <a:gd name="T11" fmla="*/ 59 h 62"/>
                              <a:gd name="T12" fmla="*/ 100 w 139"/>
                              <a:gd name="T13" fmla="*/ 57 h 62"/>
                              <a:gd name="T14" fmla="*/ 111 w 139"/>
                              <a:gd name="T15" fmla="*/ 53 h 62"/>
                              <a:gd name="T16" fmla="*/ 121 w 139"/>
                              <a:gd name="T17" fmla="*/ 50 h 62"/>
                              <a:gd name="T18" fmla="*/ 130 w 139"/>
                              <a:gd name="T19" fmla="*/ 47 h 62"/>
                              <a:gd name="T20" fmla="*/ 136 w 139"/>
                              <a:gd name="T21" fmla="*/ 44 h 62"/>
                              <a:gd name="T22" fmla="*/ 139 w 139"/>
                              <a:gd name="T23" fmla="*/ 40 h 62"/>
                              <a:gd name="T24" fmla="*/ 139 w 139"/>
                              <a:gd name="T25" fmla="*/ 36 h 62"/>
                              <a:gd name="T26" fmla="*/ 138 w 139"/>
                              <a:gd name="T27" fmla="*/ 33 h 62"/>
                              <a:gd name="T28" fmla="*/ 135 w 139"/>
                              <a:gd name="T29" fmla="*/ 31 h 62"/>
                              <a:gd name="T30" fmla="*/ 135 w 139"/>
                              <a:gd name="T31" fmla="*/ 30 h 62"/>
                              <a:gd name="T32" fmla="*/ 0 w 139"/>
                              <a:gd name="T3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0" y="0"/>
                                </a:moveTo>
                                <a:lnTo>
                                  <a:pt x="14" y="30"/>
                                </a:lnTo>
                                <a:lnTo>
                                  <a:pt x="8" y="42"/>
                                </a:lnTo>
                                <a:lnTo>
                                  <a:pt x="82" y="62"/>
                                </a:lnTo>
                                <a:lnTo>
                                  <a:pt x="85" y="62"/>
                                </a:lnTo>
                                <a:lnTo>
                                  <a:pt x="91" y="59"/>
                                </a:lnTo>
                                <a:lnTo>
                                  <a:pt x="100" y="57"/>
                                </a:lnTo>
                                <a:lnTo>
                                  <a:pt x="111" y="53"/>
                                </a:lnTo>
                                <a:lnTo>
                                  <a:pt x="121" y="50"/>
                                </a:lnTo>
                                <a:lnTo>
                                  <a:pt x="130" y="47"/>
                                </a:lnTo>
                                <a:lnTo>
                                  <a:pt x="136" y="44"/>
                                </a:lnTo>
                                <a:lnTo>
                                  <a:pt x="139" y="40"/>
                                </a:lnTo>
                                <a:lnTo>
                                  <a:pt x="139" y="36"/>
                                </a:lnTo>
                                <a:lnTo>
                                  <a:pt x="138" y="33"/>
                                </a:lnTo>
                                <a:lnTo>
                                  <a:pt x="135" y="31"/>
                                </a:lnTo>
                                <a:lnTo>
                                  <a:pt x="135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92"/>
                        <wps:cNvSpPr>
                          <a:spLocks/>
                        </wps:cNvSpPr>
                        <wps:spPr bwMode="auto">
                          <a:xfrm>
                            <a:off x="4603" y="2811"/>
                            <a:ext cx="52" cy="90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90"/>
                              <a:gd name="T2" fmla="*/ 0 w 52"/>
                              <a:gd name="T3" fmla="*/ 19 h 90"/>
                              <a:gd name="T4" fmla="*/ 33 w 52"/>
                              <a:gd name="T5" fmla="*/ 53 h 90"/>
                              <a:gd name="T6" fmla="*/ 29 w 52"/>
                              <a:gd name="T7" fmla="*/ 78 h 90"/>
                              <a:gd name="T8" fmla="*/ 32 w 52"/>
                              <a:gd name="T9" fmla="*/ 81 h 90"/>
                              <a:gd name="T10" fmla="*/ 36 w 52"/>
                              <a:gd name="T11" fmla="*/ 85 h 90"/>
                              <a:gd name="T12" fmla="*/ 44 w 52"/>
                              <a:gd name="T13" fmla="*/ 90 h 90"/>
                              <a:gd name="T14" fmla="*/ 49 w 52"/>
                              <a:gd name="T15" fmla="*/ 87 h 90"/>
                              <a:gd name="T16" fmla="*/ 52 w 52"/>
                              <a:gd name="T17" fmla="*/ 74 h 90"/>
                              <a:gd name="T18" fmla="*/ 52 w 52"/>
                              <a:gd name="T19" fmla="*/ 59 h 90"/>
                              <a:gd name="T20" fmla="*/ 50 w 52"/>
                              <a:gd name="T21" fmla="*/ 44 h 90"/>
                              <a:gd name="T22" fmla="*/ 49 w 52"/>
                              <a:gd name="T23" fmla="*/ 37 h 90"/>
                              <a:gd name="T24" fmla="*/ 0 w 52"/>
                              <a:gd name="T2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90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33" y="53"/>
                                </a:lnTo>
                                <a:lnTo>
                                  <a:pt x="29" y="78"/>
                                </a:lnTo>
                                <a:lnTo>
                                  <a:pt x="32" y="81"/>
                                </a:lnTo>
                                <a:lnTo>
                                  <a:pt x="36" y="85"/>
                                </a:lnTo>
                                <a:lnTo>
                                  <a:pt x="44" y="90"/>
                                </a:lnTo>
                                <a:lnTo>
                                  <a:pt x="49" y="87"/>
                                </a:lnTo>
                                <a:lnTo>
                                  <a:pt x="52" y="74"/>
                                </a:lnTo>
                                <a:lnTo>
                                  <a:pt x="52" y="59"/>
                                </a:lnTo>
                                <a:lnTo>
                                  <a:pt x="50" y="44"/>
                                </a:lnTo>
                                <a:lnTo>
                                  <a:pt x="49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93"/>
                        <wps:cNvSpPr>
                          <a:spLocks/>
                        </wps:cNvSpPr>
                        <wps:spPr bwMode="auto">
                          <a:xfrm>
                            <a:off x="4553" y="2750"/>
                            <a:ext cx="25" cy="111"/>
                          </a:xfrm>
                          <a:custGeom>
                            <a:avLst/>
                            <a:gdLst>
                              <a:gd name="T0" fmla="*/ 0 w 25"/>
                              <a:gd name="T1" fmla="*/ 101 h 111"/>
                              <a:gd name="T2" fmla="*/ 25 w 25"/>
                              <a:gd name="T3" fmla="*/ 111 h 111"/>
                              <a:gd name="T4" fmla="*/ 25 w 25"/>
                              <a:gd name="T5" fmla="*/ 29 h 111"/>
                              <a:gd name="T6" fmla="*/ 5 w 25"/>
                              <a:gd name="T7" fmla="*/ 0 h 111"/>
                              <a:gd name="T8" fmla="*/ 0 w 25"/>
                              <a:gd name="T9" fmla="*/ 10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111">
                                <a:moveTo>
                                  <a:pt x="0" y="101"/>
                                </a:moveTo>
                                <a:lnTo>
                                  <a:pt x="25" y="111"/>
                                </a:lnTo>
                                <a:lnTo>
                                  <a:pt x="25" y="29"/>
                                </a:lnTo>
                                <a:lnTo>
                                  <a:pt x="5" y="0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94"/>
                        <wps:cNvSpPr>
                          <a:spLocks/>
                        </wps:cNvSpPr>
                        <wps:spPr bwMode="auto">
                          <a:xfrm>
                            <a:off x="4444" y="2723"/>
                            <a:ext cx="92" cy="101"/>
                          </a:xfrm>
                          <a:custGeom>
                            <a:avLst/>
                            <a:gdLst>
                              <a:gd name="T0" fmla="*/ 0 w 92"/>
                              <a:gd name="T1" fmla="*/ 28 h 101"/>
                              <a:gd name="T2" fmla="*/ 36 w 92"/>
                              <a:gd name="T3" fmla="*/ 0 h 101"/>
                              <a:gd name="T4" fmla="*/ 92 w 92"/>
                              <a:gd name="T5" fmla="*/ 61 h 101"/>
                              <a:gd name="T6" fmla="*/ 91 w 92"/>
                              <a:gd name="T7" fmla="*/ 98 h 101"/>
                              <a:gd name="T8" fmla="*/ 72 w 92"/>
                              <a:gd name="T9" fmla="*/ 101 h 101"/>
                              <a:gd name="T10" fmla="*/ 0 w 92"/>
                              <a:gd name="T11" fmla="*/ 2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2" h="101">
                                <a:moveTo>
                                  <a:pt x="0" y="28"/>
                                </a:moveTo>
                                <a:lnTo>
                                  <a:pt x="36" y="0"/>
                                </a:lnTo>
                                <a:lnTo>
                                  <a:pt x="92" y="61"/>
                                </a:lnTo>
                                <a:lnTo>
                                  <a:pt x="91" y="98"/>
                                </a:lnTo>
                                <a:lnTo>
                                  <a:pt x="72" y="10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95"/>
                        <wps:cNvSpPr>
                          <a:spLocks/>
                        </wps:cNvSpPr>
                        <wps:spPr bwMode="auto">
                          <a:xfrm>
                            <a:off x="4491" y="2768"/>
                            <a:ext cx="31" cy="29"/>
                          </a:xfrm>
                          <a:custGeom>
                            <a:avLst/>
                            <a:gdLst>
                              <a:gd name="T0" fmla="*/ 16 w 31"/>
                              <a:gd name="T1" fmla="*/ 29 h 29"/>
                              <a:gd name="T2" fmla="*/ 9 w 31"/>
                              <a:gd name="T3" fmla="*/ 28 h 29"/>
                              <a:gd name="T4" fmla="*/ 5 w 31"/>
                              <a:gd name="T5" fmla="*/ 25 h 29"/>
                              <a:gd name="T6" fmla="*/ 2 w 31"/>
                              <a:gd name="T7" fmla="*/ 22 h 29"/>
                              <a:gd name="T8" fmla="*/ 0 w 31"/>
                              <a:gd name="T9" fmla="*/ 16 h 29"/>
                              <a:gd name="T10" fmla="*/ 2 w 31"/>
                              <a:gd name="T11" fmla="*/ 9 h 29"/>
                              <a:gd name="T12" fmla="*/ 5 w 31"/>
                              <a:gd name="T13" fmla="*/ 5 h 29"/>
                              <a:gd name="T14" fmla="*/ 9 w 31"/>
                              <a:gd name="T15" fmla="*/ 2 h 29"/>
                              <a:gd name="T16" fmla="*/ 16 w 31"/>
                              <a:gd name="T17" fmla="*/ 0 h 29"/>
                              <a:gd name="T18" fmla="*/ 22 w 31"/>
                              <a:gd name="T19" fmla="*/ 2 h 29"/>
                              <a:gd name="T20" fmla="*/ 27 w 31"/>
                              <a:gd name="T21" fmla="*/ 5 h 29"/>
                              <a:gd name="T22" fmla="*/ 30 w 31"/>
                              <a:gd name="T23" fmla="*/ 9 h 29"/>
                              <a:gd name="T24" fmla="*/ 31 w 31"/>
                              <a:gd name="T25" fmla="*/ 16 h 29"/>
                              <a:gd name="T26" fmla="*/ 30 w 31"/>
                              <a:gd name="T27" fmla="*/ 22 h 29"/>
                              <a:gd name="T28" fmla="*/ 27 w 31"/>
                              <a:gd name="T29" fmla="*/ 25 h 29"/>
                              <a:gd name="T30" fmla="*/ 22 w 31"/>
                              <a:gd name="T31" fmla="*/ 28 h 29"/>
                              <a:gd name="T32" fmla="*/ 16 w 31"/>
                              <a:gd name="T3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16" y="29"/>
                                </a:moveTo>
                                <a:lnTo>
                                  <a:pt x="9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2"/>
                                </a:lnTo>
                                <a:lnTo>
                                  <a:pt x="0" y="16"/>
                                </a:lnTo>
                                <a:lnTo>
                                  <a:pt x="2" y="9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22" y="2"/>
                                </a:lnTo>
                                <a:lnTo>
                                  <a:pt x="27" y="5"/>
                                </a:lnTo>
                                <a:lnTo>
                                  <a:pt x="30" y="9"/>
                                </a:lnTo>
                                <a:lnTo>
                                  <a:pt x="31" y="16"/>
                                </a:lnTo>
                                <a:lnTo>
                                  <a:pt x="30" y="22"/>
                                </a:lnTo>
                                <a:lnTo>
                                  <a:pt x="27" y="25"/>
                                </a:lnTo>
                                <a:lnTo>
                                  <a:pt x="22" y="28"/>
                                </a:lnTo>
                                <a:lnTo>
                                  <a:pt x="1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96"/>
                        <wps:cNvSpPr>
                          <a:spLocks/>
                        </wps:cNvSpPr>
                        <wps:spPr bwMode="auto">
                          <a:xfrm>
                            <a:off x="4382" y="2770"/>
                            <a:ext cx="65" cy="60"/>
                          </a:xfrm>
                          <a:custGeom>
                            <a:avLst/>
                            <a:gdLst>
                              <a:gd name="T0" fmla="*/ 53 w 65"/>
                              <a:gd name="T1" fmla="*/ 0 h 60"/>
                              <a:gd name="T2" fmla="*/ 65 w 65"/>
                              <a:gd name="T3" fmla="*/ 15 h 60"/>
                              <a:gd name="T4" fmla="*/ 20 w 65"/>
                              <a:gd name="T5" fmla="*/ 60 h 60"/>
                              <a:gd name="T6" fmla="*/ 15 w 65"/>
                              <a:gd name="T7" fmla="*/ 58 h 60"/>
                              <a:gd name="T8" fmla="*/ 8 w 65"/>
                              <a:gd name="T9" fmla="*/ 52 h 60"/>
                              <a:gd name="T10" fmla="*/ 0 w 65"/>
                              <a:gd name="T11" fmla="*/ 46 h 60"/>
                              <a:gd name="T12" fmla="*/ 0 w 65"/>
                              <a:gd name="T13" fmla="*/ 38 h 60"/>
                              <a:gd name="T14" fmla="*/ 4 w 65"/>
                              <a:gd name="T15" fmla="*/ 34 h 60"/>
                              <a:gd name="T16" fmla="*/ 12 w 65"/>
                              <a:gd name="T17" fmla="*/ 29 h 60"/>
                              <a:gd name="T18" fmla="*/ 20 w 65"/>
                              <a:gd name="T19" fmla="*/ 21 h 60"/>
                              <a:gd name="T20" fmla="*/ 29 w 65"/>
                              <a:gd name="T21" fmla="*/ 15 h 60"/>
                              <a:gd name="T22" fmla="*/ 39 w 65"/>
                              <a:gd name="T23" fmla="*/ 9 h 60"/>
                              <a:gd name="T24" fmla="*/ 47 w 65"/>
                              <a:gd name="T25" fmla="*/ 4 h 60"/>
                              <a:gd name="T26" fmla="*/ 51 w 65"/>
                              <a:gd name="T27" fmla="*/ 1 h 60"/>
                              <a:gd name="T28" fmla="*/ 53 w 65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5" h="60">
                                <a:moveTo>
                                  <a:pt x="53" y="0"/>
                                </a:moveTo>
                                <a:lnTo>
                                  <a:pt x="65" y="15"/>
                                </a:lnTo>
                                <a:lnTo>
                                  <a:pt x="20" y="60"/>
                                </a:lnTo>
                                <a:lnTo>
                                  <a:pt x="15" y="58"/>
                                </a:lnTo>
                                <a:lnTo>
                                  <a:pt x="8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4" y="34"/>
                                </a:lnTo>
                                <a:lnTo>
                                  <a:pt x="12" y="29"/>
                                </a:lnTo>
                                <a:lnTo>
                                  <a:pt x="20" y="21"/>
                                </a:lnTo>
                                <a:lnTo>
                                  <a:pt x="29" y="15"/>
                                </a:lnTo>
                                <a:lnTo>
                                  <a:pt x="39" y="9"/>
                                </a:lnTo>
                                <a:lnTo>
                                  <a:pt x="47" y="4"/>
                                </a:lnTo>
                                <a:lnTo>
                                  <a:pt x="51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97"/>
                        <wps:cNvSpPr>
                          <a:spLocks/>
                        </wps:cNvSpPr>
                        <wps:spPr bwMode="auto">
                          <a:xfrm>
                            <a:off x="4491" y="2694"/>
                            <a:ext cx="42" cy="36"/>
                          </a:xfrm>
                          <a:custGeom>
                            <a:avLst/>
                            <a:gdLst>
                              <a:gd name="T0" fmla="*/ 0 w 42"/>
                              <a:gd name="T1" fmla="*/ 23 h 36"/>
                              <a:gd name="T2" fmla="*/ 16 w 42"/>
                              <a:gd name="T3" fmla="*/ 36 h 36"/>
                              <a:gd name="T4" fmla="*/ 20 w 42"/>
                              <a:gd name="T5" fmla="*/ 32 h 36"/>
                              <a:gd name="T6" fmla="*/ 30 w 42"/>
                              <a:gd name="T7" fmla="*/ 28 h 36"/>
                              <a:gd name="T8" fmla="*/ 38 w 42"/>
                              <a:gd name="T9" fmla="*/ 20 h 36"/>
                              <a:gd name="T10" fmla="*/ 42 w 42"/>
                              <a:gd name="T11" fmla="*/ 12 h 36"/>
                              <a:gd name="T12" fmla="*/ 41 w 42"/>
                              <a:gd name="T13" fmla="*/ 6 h 36"/>
                              <a:gd name="T14" fmla="*/ 38 w 42"/>
                              <a:gd name="T15" fmla="*/ 2 h 36"/>
                              <a:gd name="T16" fmla="*/ 33 w 42"/>
                              <a:gd name="T17" fmla="*/ 0 h 36"/>
                              <a:gd name="T18" fmla="*/ 27 w 42"/>
                              <a:gd name="T19" fmla="*/ 2 h 36"/>
                              <a:gd name="T20" fmla="*/ 19 w 42"/>
                              <a:gd name="T21" fmla="*/ 6 h 36"/>
                              <a:gd name="T22" fmla="*/ 9 w 42"/>
                              <a:gd name="T23" fmla="*/ 14 h 36"/>
                              <a:gd name="T24" fmla="*/ 3 w 42"/>
                              <a:gd name="T25" fmla="*/ 20 h 36"/>
                              <a:gd name="T26" fmla="*/ 0 w 42"/>
                              <a:gd name="T27" fmla="*/ 2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0" y="23"/>
                                </a:moveTo>
                                <a:lnTo>
                                  <a:pt x="16" y="36"/>
                                </a:lnTo>
                                <a:lnTo>
                                  <a:pt x="20" y="32"/>
                                </a:lnTo>
                                <a:lnTo>
                                  <a:pt x="30" y="28"/>
                                </a:lnTo>
                                <a:lnTo>
                                  <a:pt x="38" y="20"/>
                                </a:lnTo>
                                <a:lnTo>
                                  <a:pt x="42" y="12"/>
                                </a:lnTo>
                                <a:lnTo>
                                  <a:pt x="41" y="6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9" y="6"/>
                                </a:lnTo>
                                <a:lnTo>
                                  <a:pt x="9" y="14"/>
                                </a:lnTo>
                                <a:lnTo>
                                  <a:pt x="3" y="2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98"/>
                        <wps:cNvSpPr>
                          <a:spLocks/>
                        </wps:cNvSpPr>
                        <wps:spPr bwMode="auto">
                          <a:xfrm>
                            <a:off x="4291" y="2652"/>
                            <a:ext cx="114" cy="79"/>
                          </a:xfrm>
                          <a:custGeom>
                            <a:avLst/>
                            <a:gdLst>
                              <a:gd name="T0" fmla="*/ 0 w 114"/>
                              <a:gd name="T1" fmla="*/ 53 h 79"/>
                              <a:gd name="T2" fmla="*/ 3 w 114"/>
                              <a:gd name="T3" fmla="*/ 50 h 79"/>
                              <a:gd name="T4" fmla="*/ 11 w 114"/>
                              <a:gd name="T5" fmla="*/ 42 h 79"/>
                              <a:gd name="T6" fmla="*/ 22 w 114"/>
                              <a:gd name="T7" fmla="*/ 33 h 79"/>
                              <a:gd name="T8" fmla="*/ 38 w 114"/>
                              <a:gd name="T9" fmla="*/ 27 h 79"/>
                              <a:gd name="T10" fmla="*/ 53 w 114"/>
                              <a:gd name="T11" fmla="*/ 24 h 79"/>
                              <a:gd name="T12" fmla="*/ 72 w 114"/>
                              <a:gd name="T13" fmla="*/ 30 h 79"/>
                              <a:gd name="T14" fmla="*/ 92 w 114"/>
                              <a:gd name="T15" fmla="*/ 47 h 79"/>
                              <a:gd name="T16" fmla="*/ 111 w 114"/>
                              <a:gd name="T17" fmla="*/ 79 h 79"/>
                              <a:gd name="T18" fmla="*/ 113 w 114"/>
                              <a:gd name="T19" fmla="*/ 76 h 79"/>
                              <a:gd name="T20" fmla="*/ 113 w 114"/>
                              <a:gd name="T21" fmla="*/ 68 h 79"/>
                              <a:gd name="T22" fmla="*/ 114 w 114"/>
                              <a:gd name="T23" fmla="*/ 56 h 79"/>
                              <a:gd name="T24" fmla="*/ 113 w 114"/>
                              <a:gd name="T25" fmla="*/ 44 h 79"/>
                              <a:gd name="T26" fmla="*/ 109 w 114"/>
                              <a:gd name="T27" fmla="*/ 30 h 79"/>
                              <a:gd name="T28" fmla="*/ 100 w 114"/>
                              <a:gd name="T29" fmla="*/ 16 h 79"/>
                              <a:gd name="T30" fmla="*/ 84 w 114"/>
                              <a:gd name="T31" fmla="*/ 7 h 79"/>
                              <a:gd name="T32" fmla="*/ 63 w 114"/>
                              <a:gd name="T33" fmla="*/ 0 h 79"/>
                              <a:gd name="T34" fmla="*/ 41 w 114"/>
                              <a:gd name="T35" fmla="*/ 0 h 79"/>
                              <a:gd name="T36" fmla="*/ 25 w 114"/>
                              <a:gd name="T37" fmla="*/ 5 h 79"/>
                              <a:gd name="T38" fmla="*/ 14 w 114"/>
                              <a:gd name="T39" fmla="*/ 13 h 79"/>
                              <a:gd name="T40" fmla="*/ 6 w 114"/>
                              <a:gd name="T41" fmla="*/ 24 h 79"/>
                              <a:gd name="T42" fmla="*/ 3 w 114"/>
                              <a:gd name="T43" fmla="*/ 34 h 79"/>
                              <a:gd name="T44" fmla="*/ 0 w 114"/>
                              <a:gd name="T45" fmla="*/ 44 h 79"/>
                              <a:gd name="T46" fmla="*/ 0 w 114"/>
                              <a:gd name="T47" fmla="*/ 50 h 79"/>
                              <a:gd name="T48" fmla="*/ 0 w 114"/>
                              <a:gd name="T49" fmla="*/ 53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79">
                                <a:moveTo>
                                  <a:pt x="0" y="53"/>
                                </a:moveTo>
                                <a:lnTo>
                                  <a:pt x="3" y="50"/>
                                </a:lnTo>
                                <a:lnTo>
                                  <a:pt x="11" y="42"/>
                                </a:lnTo>
                                <a:lnTo>
                                  <a:pt x="22" y="33"/>
                                </a:lnTo>
                                <a:lnTo>
                                  <a:pt x="38" y="27"/>
                                </a:lnTo>
                                <a:lnTo>
                                  <a:pt x="53" y="24"/>
                                </a:lnTo>
                                <a:lnTo>
                                  <a:pt x="72" y="30"/>
                                </a:lnTo>
                                <a:lnTo>
                                  <a:pt x="92" y="47"/>
                                </a:lnTo>
                                <a:lnTo>
                                  <a:pt x="111" y="79"/>
                                </a:lnTo>
                                <a:lnTo>
                                  <a:pt x="113" y="76"/>
                                </a:lnTo>
                                <a:lnTo>
                                  <a:pt x="113" y="68"/>
                                </a:lnTo>
                                <a:lnTo>
                                  <a:pt x="114" y="56"/>
                                </a:lnTo>
                                <a:lnTo>
                                  <a:pt x="113" y="44"/>
                                </a:lnTo>
                                <a:lnTo>
                                  <a:pt x="109" y="30"/>
                                </a:lnTo>
                                <a:lnTo>
                                  <a:pt x="100" y="16"/>
                                </a:lnTo>
                                <a:lnTo>
                                  <a:pt x="84" y="7"/>
                                </a:lnTo>
                                <a:lnTo>
                                  <a:pt x="63" y="0"/>
                                </a:lnTo>
                                <a:lnTo>
                                  <a:pt x="41" y="0"/>
                                </a:lnTo>
                                <a:lnTo>
                                  <a:pt x="25" y="5"/>
                                </a:lnTo>
                                <a:lnTo>
                                  <a:pt x="14" y="13"/>
                                </a:lnTo>
                                <a:lnTo>
                                  <a:pt x="6" y="24"/>
                                </a:lnTo>
                                <a:lnTo>
                                  <a:pt x="3" y="34"/>
                                </a:lnTo>
                                <a:lnTo>
                                  <a:pt x="0" y="44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99"/>
                        <wps:cNvSpPr>
                          <a:spLocks/>
                        </wps:cNvSpPr>
                        <wps:spPr bwMode="auto">
                          <a:xfrm>
                            <a:off x="4418" y="2611"/>
                            <a:ext cx="499" cy="387"/>
                          </a:xfrm>
                          <a:custGeom>
                            <a:avLst/>
                            <a:gdLst>
                              <a:gd name="T0" fmla="*/ 0 w 499"/>
                              <a:gd name="T1" fmla="*/ 219 h 387"/>
                              <a:gd name="T2" fmla="*/ 37 w 499"/>
                              <a:gd name="T3" fmla="*/ 236 h 387"/>
                              <a:gd name="T4" fmla="*/ 118 w 499"/>
                              <a:gd name="T5" fmla="*/ 274 h 387"/>
                              <a:gd name="T6" fmla="*/ 201 w 499"/>
                              <a:gd name="T7" fmla="*/ 315 h 387"/>
                              <a:gd name="T8" fmla="*/ 243 w 499"/>
                              <a:gd name="T9" fmla="*/ 332 h 387"/>
                              <a:gd name="T10" fmla="*/ 270 w 499"/>
                              <a:gd name="T11" fmla="*/ 339 h 387"/>
                              <a:gd name="T12" fmla="*/ 328 w 499"/>
                              <a:gd name="T13" fmla="*/ 356 h 387"/>
                              <a:gd name="T14" fmla="*/ 404 w 499"/>
                              <a:gd name="T15" fmla="*/ 375 h 387"/>
                              <a:gd name="T16" fmla="*/ 490 w 499"/>
                              <a:gd name="T17" fmla="*/ 387 h 387"/>
                              <a:gd name="T18" fmla="*/ 493 w 499"/>
                              <a:gd name="T19" fmla="*/ 375 h 387"/>
                              <a:gd name="T20" fmla="*/ 485 w 499"/>
                              <a:gd name="T21" fmla="*/ 361 h 387"/>
                              <a:gd name="T22" fmla="*/ 492 w 499"/>
                              <a:gd name="T23" fmla="*/ 288 h 387"/>
                              <a:gd name="T24" fmla="*/ 499 w 499"/>
                              <a:gd name="T25" fmla="*/ 276 h 387"/>
                              <a:gd name="T26" fmla="*/ 482 w 499"/>
                              <a:gd name="T27" fmla="*/ 270 h 387"/>
                              <a:gd name="T28" fmla="*/ 454 w 499"/>
                              <a:gd name="T29" fmla="*/ 267 h 387"/>
                              <a:gd name="T30" fmla="*/ 410 w 499"/>
                              <a:gd name="T31" fmla="*/ 259 h 387"/>
                              <a:gd name="T32" fmla="*/ 357 w 499"/>
                              <a:gd name="T33" fmla="*/ 247 h 387"/>
                              <a:gd name="T34" fmla="*/ 299 w 499"/>
                              <a:gd name="T35" fmla="*/ 227 h 387"/>
                              <a:gd name="T36" fmla="*/ 245 w 499"/>
                              <a:gd name="T37" fmla="*/ 199 h 387"/>
                              <a:gd name="T38" fmla="*/ 196 w 499"/>
                              <a:gd name="T39" fmla="*/ 159 h 387"/>
                              <a:gd name="T40" fmla="*/ 162 w 499"/>
                              <a:gd name="T41" fmla="*/ 106 h 387"/>
                              <a:gd name="T42" fmla="*/ 204 w 499"/>
                              <a:gd name="T43" fmla="*/ 26 h 387"/>
                              <a:gd name="T44" fmla="*/ 198 w 499"/>
                              <a:gd name="T45" fmla="*/ 3 h 387"/>
                              <a:gd name="T46" fmla="*/ 178 w 499"/>
                              <a:gd name="T47" fmla="*/ 18 h 387"/>
                              <a:gd name="T48" fmla="*/ 150 w 499"/>
                              <a:gd name="T49" fmla="*/ 40 h 387"/>
                              <a:gd name="T50" fmla="*/ 128 w 499"/>
                              <a:gd name="T51" fmla="*/ 58 h 387"/>
                              <a:gd name="T52" fmla="*/ 126 w 499"/>
                              <a:gd name="T53" fmla="*/ 69 h 387"/>
                              <a:gd name="T54" fmla="*/ 137 w 499"/>
                              <a:gd name="T55" fmla="*/ 88 h 387"/>
                              <a:gd name="T56" fmla="*/ 139 w 499"/>
                              <a:gd name="T57" fmla="*/ 92 h 387"/>
                              <a:gd name="T58" fmla="*/ 143 w 499"/>
                              <a:gd name="T59" fmla="*/ 106 h 387"/>
                              <a:gd name="T60" fmla="*/ 153 w 499"/>
                              <a:gd name="T61" fmla="*/ 128 h 387"/>
                              <a:gd name="T62" fmla="*/ 173 w 499"/>
                              <a:gd name="T63" fmla="*/ 157 h 387"/>
                              <a:gd name="T64" fmla="*/ 204 w 499"/>
                              <a:gd name="T65" fmla="*/ 190 h 387"/>
                              <a:gd name="T66" fmla="*/ 251 w 499"/>
                              <a:gd name="T67" fmla="*/ 222 h 387"/>
                              <a:gd name="T68" fmla="*/ 318 w 499"/>
                              <a:gd name="T69" fmla="*/ 251 h 387"/>
                              <a:gd name="T70" fmla="*/ 404 w 499"/>
                              <a:gd name="T71" fmla="*/ 271 h 387"/>
                              <a:gd name="T72" fmla="*/ 459 w 499"/>
                              <a:gd name="T73" fmla="*/ 281 h 387"/>
                              <a:gd name="T74" fmla="*/ 465 w 499"/>
                              <a:gd name="T75" fmla="*/ 293 h 387"/>
                              <a:gd name="T76" fmla="*/ 465 w 499"/>
                              <a:gd name="T77" fmla="*/ 318 h 387"/>
                              <a:gd name="T78" fmla="*/ 462 w 499"/>
                              <a:gd name="T79" fmla="*/ 353 h 387"/>
                              <a:gd name="T80" fmla="*/ 448 w 499"/>
                              <a:gd name="T81" fmla="*/ 361 h 387"/>
                              <a:gd name="T82" fmla="*/ 403 w 499"/>
                              <a:gd name="T83" fmla="*/ 355 h 387"/>
                              <a:gd name="T84" fmla="*/ 342 w 499"/>
                              <a:gd name="T85" fmla="*/ 342 h 387"/>
                              <a:gd name="T86" fmla="*/ 295 w 499"/>
                              <a:gd name="T87" fmla="*/ 327 h 387"/>
                              <a:gd name="T88" fmla="*/ 278 w 499"/>
                              <a:gd name="T89" fmla="*/ 305 h 387"/>
                              <a:gd name="T90" fmla="*/ 278 w 499"/>
                              <a:gd name="T91" fmla="*/ 274 h 387"/>
                              <a:gd name="T92" fmla="*/ 250 w 499"/>
                              <a:gd name="T93" fmla="*/ 257 h 387"/>
                              <a:gd name="T94" fmla="*/ 253 w 499"/>
                              <a:gd name="T95" fmla="*/ 284 h 387"/>
                              <a:gd name="T96" fmla="*/ 251 w 499"/>
                              <a:gd name="T97" fmla="*/ 311 h 387"/>
                              <a:gd name="T98" fmla="*/ 206 w 499"/>
                              <a:gd name="T99" fmla="*/ 296 h 387"/>
                              <a:gd name="T100" fmla="*/ 126 w 499"/>
                              <a:gd name="T101" fmla="*/ 259 h 387"/>
                              <a:gd name="T102" fmla="*/ 50 w 499"/>
                              <a:gd name="T103" fmla="*/ 223 h 387"/>
                              <a:gd name="T104" fmla="*/ 17 w 499"/>
                              <a:gd name="T105" fmla="*/ 20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99" h="387">
                                <a:moveTo>
                                  <a:pt x="17" y="207"/>
                                </a:moveTo>
                                <a:lnTo>
                                  <a:pt x="0" y="219"/>
                                </a:lnTo>
                                <a:lnTo>
                                  <a:pt x="9" y="223"/>
                                </a:lnTo>
                                <a:lnTo>
                                  <a:pt x="37" y="236"/>
                                </a:lnTo>
                                <a:lnTo>
                                  <a:pt x="75" y="254"/>
                                </a:lnTo>
                                <a:lnTo>
                                  <a:pt x="118" y="274"/>
                                </a:lnTo>
                                <a:lnTo>
                                  <a:pt x="162" y="296"/>
                                </a:lnTo>
                                <a:lnTo>
                                  <a:pt x="201" y="315"/>
                                </a:lnTo>
                                <a:lnTo>
                                  <a:pt x="231" y="327"/>
                                </a:lnTo>
                                <a:lnTo>
                                  <a:pt x="243" y="332"/>
                                </a:lnTo>
                                <a:lnTo>
                                  <a:pt x="251" y="333"/>
                                </a:lnTo>
                                <a:lnTo>
                                  <a:pt x="270" y="339"/>
                                </a:lnTo>
                                <a:lnTo>
                                  <a:pt x="295" y="347"/>
                                </a:lnTo>
                                <a:lnTo>
                                  <a:pt x="328" y="356"/>
                                </a:lnTo>
                                <a:lnTo>
                                  <a:pt x="364" y="365"/>
                                </a:lnTo>
                                <a:lnTo>
                                  <a:pt x="404" y="375"/>
                                </a:lnTo>
                                <a:lnTo>
                                  <a:pt x="446" y="382"/>
                                </a:lnTo>
                                <a:lnTo>
                                  <a:pt x="490" y="387"/>
                                </a:lnTo>
                                <a:lnTo>
                                  <a:pt x="492" y="382"/>
                                </a:lnTo>
                                <a:lnTo>
                                  <a:pt x="493" y="375"/>
                                </a:lnTo>
                                <a:lnTo>
                                  <a:pt x="492" y="365"/>
                                </a:lnTo>
                                <a:lnTo>
                                  <a:pt x="485" y="361"/>
                                </a:lnTo>
                                <a:lnTo>
                                  <a:pt x="487" y="291"/>
                                </a:lnTo>
                                <a:lnTo>
                                  <a:pt x="492" y="288"/>
                                </a:lnTo>
                                <a:lnTo>
                                  <a:pt x="498" y="284"/>
                                </a:lnTo>
                                <a:lnTo>
                                  <a:pt x="499" y="276"/>
                                </a:lnTo>
                                <a:lnTo>
                                  <a:pt x="490" y="271"/>
                                </a:lnTo>
                                <a:lnTo>
                                  <a:pt x="482" y="270"/>
                                </a:lnTo>
                                <a:lnTo>
                                  <a:pt x="471" y="268"/>
                                </a:lnTo>
                                <a:lnTo>
                                  <a:pt x="454" y="267"/>
                                </a:lnTo>
                                <a:lnTo>
                                  <a:pt x="434" y="264"/>
                                </a:lnTo>
                                <a:lnTo>
                                  <a:pt x="410" y="259"/>
                                </a:lnTo>
                                <a:lnTo>
                                  <a:pt x="384" y="253"/>
                                </a:lnTo>
                                <a:lnTo>
                                  <a:pt x="357" y="247"/>
                                </a:lnTo>
                                <a:lnTo>
                                  <a:pt x="328" y="237"/>
                                </a:lnTo>
                                <a:lnTo>
                                  <a:pt x="299" y="227"/>
                                </a:lnTo>
                                <a:lnTo>
                                  <a:pt x="271" y="214"/>
                                </a:lnTo>
                                <a:lnTo>
                                  <a:pt x="245" y="199"/>
                                </a:lnTo>
                                <a:lnTo>
                                  <a:pt x="220" y="180"/>
                                </a:lnTo>
                                <a:lnTo>
                                  <a:pt x="196" y="159"/>
                                </a:lnTo>
                                <a:lnTo>
                                  <a:pt x="178" y="134"/>
                                </a:lnTo>
                                <a:lnTo>
                                  <a:pt x="162" y="106"/>
                                </a:lnTo>
                                <a:lnTo>
                                  <a:pt x="151" y="75"/>
                                </a:lnTo>
                                <a:lnTo>
                                  <a:pt x="204" y="26"/>
                                </a:lnTo>
                                <a:lnTo>
                                  <a:pt x="201" y="0"/>
                                </a:lnTo>
                                <a:lnTo>
                                  <a:pt x="198" y="3"/>
                                </a:lnTo>
                                <a:lnTo>
                                  <a:pt x="189" y="9"/>
                                </a:lnTo>
                                <a:lnTo>
                                  <a:pt x="178" y="18"/>
                                </a:lnTo>
                                <a:lnTo>
                                  <a:pt x="164" y="29"/>
                                </a:lnTo>
                                <a:lnTo>
                                  <a:pt x="150" y="40"/>
                                </a:lnTo>
                                <a:lnTo>
                                  <a:pt x="137" y="51"/>
                                </a:lnTo>
                                <a:lnTo>
                                  <a:pt x="128" y="58"/>
                                </a:lnTo>
                                <a:lnTo>
                                  <a:pt x="125" y="63"/>
                                </a:lnTo>
                                <a:lnTo>
                                  <a:pt x="126" y="69"/>
                                </a:lnTo>
                                <a:lnTo>
                                  <a:pt x="132" y="78"/>
                                </a:lnTo>
                                <a:lnTo>
                                  <a:pt x="137" y="88"/>
                                </a:lnTo>
                                <a:lnTo>
                                  <a:pt x="139" y="91"/>
                                </a:lnTo>
                                <a:lnTo>
                                  <a:pt x="139" y="92"/>
                                </a:lnTo>
                                <a:lnTo>
                                  <a:pt x="140" y="97"/>
                                </a:lnTo>
                                <a:lnTo>
                                  <a:pt x="143" y="106"/>
                                </a:lnTo>
                                <a:lnTo>
                                  <a:pt x="146" y="115"/>
                                </a:lnTo>
                                <a:lnTo>
                                  <a:pt x="153" y="128"/>
                                </a:lnTo>
                                <a:lnTo>
                                  <a:pt x="160" y="143"/>
                                </a:lnTo>
                                <a:lnTo>
                                  <a:pt x="173" y="157"/>
                                </a:lnTo>
                                <a:lnTo>
                                  <a:pt x="187" y="174"/>
                                </a:lnTo>
                                <a:lnTo>
                                  <a:pt x="204" y="190"/>
                                </a:lnTo>
                                <a:lnTo>
                                  <a:pt x="226" y="207"/>
                                </a:lnTo>
                                <a:lnTo>
                                  <a:pt x="251" y="222"/>
                                </a:lnTo>
                                <a:lnTo>
                                  <a:pt x="282" y="237"/>
                                </a:lnTo>
                                <a:lnTo>
                                  <a:pt x="318" y="251"/>
                                </a:lnTo>
                                <a:lnTo>
                                  <a:pt x="359" y="262"/>
                                </a:lnTo>
                                <a:lnTo>
                                  <a:pt x="404" y="271"/>
                                </a:lnTo>
                                <a:lnTo>
                                  <a:pt x="457" y="279"/>
                                </a:lnTo>
                                <a:lnTo>
                                  <a:pt x="459" y="281"/>
                                </a:lnTo>
                                <a:lnTo>
                                  <a:pt x="462" y="285"/>
                                </a:lnTo>
                                <a:lnTo>
                                  <a:pt x="465" y="293"/>
                                </a:lnTo>
                                <a:lnTo>
                                  <a:pt x="465" y="304"/>
                                </a:lnTo>
                                <a:lnTo>
                                  <a:pt x="465" y="318"/>
                                </a:lnTo>
                                <a:lnTo>
                                  <a:pt x="463" y="336"/>
                                </a:lnTo>
                                <a:lnTo>
                                  <a:pt x="462" y="353"/>
                                </a:lnTo>
                                <a:lnTo>
                                  <a:pt x="457" y="361"/>
                                </a:lnTo>
                                <a:lnTo>
                                  <a:pt x="448" y="361"/>
                                </a:lnTo>
                                <a:lnTo>
                                  <a:pt x="429" y="358"/>
                                </a:lnTo>
                                <a:lnTo>
                                  <a:pt x="403" y="355"/>
                                </a:lnTo>
                                <a:lnTo>
                                  <a:pt x="373" y="349"/>
                                </a:lnTo>
                                <a:lnTo>
                                  <a:pt x="342" y="342"/>
                                </a:lnTo>
                                <a:lnTo>
                                  <a:pt x="315" y="335"/>
                                </a:lnTo>
                                <a:lnTo>
                                  <a:pt x="295" y="327"/>
                                </a:lnTo>
                                <a:lnTo>
                                  <a:pt x="284" y="321"/>
                                </a:lnTo>
                                <a:lnTo>
                                  <a:pt x="278" y="305"/>
                                </a:lnTo>
                                <a:lnTo>
                                  <a:pt x="276" y="288"/>
                                </a:lnTo>
                                <a:lnTo>
                                  <a:pt x="278" y="274"/>
                                </a:lnTo>
                                <a:lnTo>
                                  <a:pt x="278" y="268"/>
                                </a:lnTo>
                                <a:lnTo>
                                  <a:pt x="250" y="257"/>
                                </a:lnTo>
                                <a:lnTo>
                                  <a:pt x="251" y="265"/>
                                </a:lnTo>
                                <a:lnTo>
                                  <a:pt x="253" y="284"/>
                                </a:lnTo>
                                <a:lnTo>
                                  <a:pt x="254" y="304"/>
                                </a:lnTo>
                                <a:lnTo>
                                  <a:pt x="251" y="311"/>
                                </a:lnTo>
                                <a:lnTo>
                                  <a:pt x="235" y="307"/>
                                </a:lnTo>
                                <a:lnTo>
                                  <a:pt x="206" y="296"/>
                                </a:lnTo>
                                <a:lnTo>
                                  <a:pt x="167" y="279"/>
                                </a:lnTo>
                                <a:lnTo>
                                  <a:pt x="126" y="259"/>
                                </a:lnTo>
                                <a:lnTo>
                                  <a:pt x="86" y="240"/>
                                </a:lnTo>
                                <a:lnTo>
                                  <a:pt x="50" y="223"/>
                                </a:lnTo>
                                <a:lnTo>
                                  <a:pt x="26" y="211"/>
                                </a:lnTo>
                                <a:lnTo>
                                  <a:pt x="1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00"/>
                        <wps:cNvSpPr>
                          <a:spLocks/>
                        </wps:cNvSpPr>
                        <wps:spPr bwMode="auto">
                          <a:xfrm>
                            <a:off x="4593" y="2657"/>
                            <a:ext cx="34" cy="43"/>
                          </a:xfrm>
                          <a:custGeom>
                            <a:avLst/>
                            <a:gdLst>
                              <a:gd name="T0" fmla="*/ 0 w 34"/>
                              <a:gd name="T1" fmla="*/ 23 h 43"/>
                              <a:gd name="T2" fmla="*/ 3 w 34"/>
                              <a:gd name="T3" fmla="*/ 43 h 43"/>
                              <a:gd name="T4" fmla="*/ 9 w 34"/>
                              <a:gd name="T5" fmla="*/ 37 h 43"/>
                              <a:gd name="T6" fmla="*/ 20 w 34"/>
                              <a:gd name="T7" fmla="*/ 25 h 43"/>
                              <a:gd name="T8" fmla="*/ 31 w 34"/>
                              <a:gd name="T9" fmla="*/ 11 h 43"/>
                              <a:gd name="T10" fmla="*/ 34 w 34"/>
                              <a:gd name="T11" fmla="*/ 0 h 43"/>
                              <a:gd name="T12" fmla="*/ 29 w 34"/>
                              <a:gd name="T13" fmla="*/ 3 h 43"/>
                              <a:gd name="T14" fmla="*/ 18 w 34"/>
                              <a:gd name="T15" fmla="*/ 9 h 43"/>
                              <a:gd name="T16" fmla="*/ 6 w 34"/>
                              <a:gd name="T17" fmla="*/ 17 h 43"/>
                              <a:gd name="T18" fmla="*/ 0 w 34"/>
                              <a:gd name="T19" fmla="*/ 2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43">
                                <a:moveTo>
                                  <a:pt x="0" y="23"/>
                                </a:moveTo>
                                <a:lnTo>
                                  <a:pt x="3" y="43"/>
                                </a:lnTo>
                                <a:lnTo>
                                  <a:pt x="9" y="37"/>
                                </a:lnTo>
                                <a:lnTo>
                                  <a:pt x="20" y="25"/>
                                </a:lnTo>
                                <a:lnTo>
                                  <a:pt x="31" y="11"/>
                                </a:lnTo>
                                <a:lnTo>
                                  <a:pt x="34" y="0"/>
                                </a:lnTo>
                                <a:lnTo>
                                  <a:pt x="29" y="3"/>
                                </a:lnTo>
                                <a:lnTo>
                                  <a:pt x="18" y="9"/>
                                </a:lnTo>
                                <a:lnTo>
                                  <a:pt x="6" y="17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01"/>
                        <wps:cNvSpPr>
                          <a:spLocks/>
                        </wps:cNvSpPr>
                        <wps:spPr bwMode="auto">
                          <a:xfrm>
                            <a:off x="3957" y="2768"/>
                            <a:ext cx="425" cy="238"/>
                          </a:xfrm>
                          <a:custGeom>
                            <a:avLst/>
                            <a:gdLst>
                              <a:gd name="T0" fmla="*/ 403 w 425"/>
                              <a:gd name="T1" fmla="*/ 204 h 238"/>
                              <a:gd name="T2" fmla="*/ 425 w 425"/>
                              <a:gd name="T3" fmla="*/ 238 h 238"/>
                              <a:gd name="T4" fmla="*/ 420 w 425"/>
                              <a:gd name="T5" fmla="*/ 238 h 238"/>
                              <a:gd name="T6" fmla="*/ 409 w 425"/>
                              <a:gd name="T7" fmla="*/ 236 h 238"/>
                              <a:gd name="T8" fmla="*/ 393 w 425"/>
                              <a:gd name="T9" fmla="*/ 233 h 238"/>
                              <a:gd name="T10" fmla="*/ 373 w 425"/>
                              <a:gd name="T11" fmla="*/ 227 h 238"/>
                              <a:gd name="T12" fmla="*/ 351 w 425"/>
                              <a:gd name="T13" fmla="*/ 218 h 238"/>
                              <a:gd name="T14" fmla="*/ 328 w 425"/>
                              <a:gd name="T15" fmla="*/ 205 h 238"/>
                              <a:gd name="T16" fmla="*/ 306 w 425"/>
                              <a:gd name="T17" fmla="*/ 188 h 238"/>
                              <a:gd name="T18" fmla="*/ 286 w 425"/>
                              <a:gd name="T19" fmla="*/ 165 h 238"/>
                              <a:gd name="T20" fmla="*/ 276 w 425"/>
                              <a:gd name="T21" fmla="*/ 153 h 238"/>
                              <a:gd name="T22" fmla="*/ 267 w 425"/>
                              <a:gd name="T23" fmla="*/ 139 h 238"/>
                              <a:gd name="T24" fmla="*/ 254 w 425"/>
                              <a:gd name="T25" fmla="*/ 127 h 238"/>
                              <a:gd name="T26" fmla="*/ 244 w 425"/>
                              <a:gd name="T27" fmla="*/ 116 h 238"/>
                              <a:gd name="T28" fmla="*/ 229 w 425"/>
                              <a:gd name="T29" fmla="*/ 104 h 238"/>
                              <a:gd name="T30" fmla="*/ 215 w 425"/>
                              <a:gd name="T31" fmla="*/ 94 h 238"/>
                              <a:gd name="T32" fmla="*/ 200 w 425"/>
                              <a:gd name="T33" fmla="*/ 85 h 238"/>
                              <a:gd name="T34" fmla="*/ 184 w 425"/>
                              <a:gd name="T35" fmla="*/ 77 h 238"/>
                              <a:gd name="T36" fmla="*/ 167 w 425"/>
                              <a:gd name="T37" fmla="*/ 71 h 238"/>
                              <a:gd name="T38" fmla="*/ 148 w 425"/>
                              <a:gd name="T39" fmla="*/ 65 h 238"/>
                              <a:gd name="T40" fmla="*/ 128 w 425"/>
                              <a:gd name="T41" fmla="*/ 62 h 238"/>
                              <a:gd name="T42" fmla="*/ 108 w 425"/>
                              <a:gd name="T43" fmla="*/ 60 h 238"/>
                              <a:gd name="T44" fmla="*/ 86 w 425"/>
                              <a:gd name="T45" fmla="*/ 62 h 238"/>
                              <a:gd name="T46" fmla="*/ 62 w 425"/>
                              <a:gd name="T47" fmla="*/ 65 h 238"/>
                              <a:gd name="T48" fmla="*/ 37 w 425"/>
                              <a:gd name="T49" fmla="*/ 71 h 238"/>
                              <a:gd name="T50" fmla="*/ 12 w 425"/>
                              <a:gd name="T51" fmla="*/ 79 h 238"/>
                              <a:gd name="T52" fmla="*/ 0 w 425"/>
                              <a:gd name="T53" fmla="*/ 70 h 238"/>
                              <a:gd name="T54" fmla="*/ 0 w 425"/>
                              <a:gd name="T55" fmla="*/ 8 h 238"/>
                              <a:gd name="T56" fmla="*/ 48 w 425"/>
                              <a:gd name="T57" fmla="*/ 0 h 238"/>
                              <a:gd name="T58" fmla="*/ 81 w 425"/>
                              <a:gd name="T59" fmla="*/ 40 h 238"/>
                              <a:gd name="T60" fmla="*/ 87 w 425"/>
                              <a:gd name="T61" fmla="*/ 39 h 238"/>
                              <a:gd name="T62" fmla="*/ 103 w 425"/>
                              <a:gd name="T63" fmla="*/ 39 h 238"/>
                              <a:gd name="T64" fmla="*/ 128 w 425"/>
                              <a:gd name="T65" fmla="*/ 39 h 238"/>
                              <a:gd name="T66" fmla="*/ 159 w 425"/>
                              <a:gd name="T67" fmla="*/ 43 h 238"/>
                              <a:gd name="T68" fmla="*/ 194 w 425"/>
                              <a:gd name="T69" fmla="*/ 56 h 238"/>
                              <a:gd name="T70" fmla="*/ 233 w 425"/>
                              <a:gd name="T71" fmla="*/ 77 h 238"/>
                              <a:gd name="T72" fmla="*/ 272 w 425"/>
                              <a:gd name="T73" fmla="*/ 108 h 238"/>
                              <a:gd name="T74" fmla="*/ 311 w 425"/>
                              <a:gd name="T75" fmla="*/ 154 h 238"/>
                              <a:gd name="T76" fmla="*/ 325 w 425"/>
                              <a:gd name="T77" fmla="*/ 171 h 238"/>
                              <a:gd name="T78" fmla="*/ 340 w 425"/>
                              <a:gd name="T79" fmla="*/ 184 h 238"/>
                              <a:gd name="T80" fmla="*/ 356 w 425"/>
                              <a:gd name="T81" fmla="*/ 193 h 238"/>
                              <a:gd name="T82" fmla="*/ 372 w 425"/>
                              <a:gd name="T83" fmla="*/ 198 h 238"/>
                              <a:gd name="T84" fmla="*/ 384 w 425"/>
                              <a:gd name="T85" fmla="*/ 202 h 238"/>
                              <a:gd name="T86" fmla="*/ 393 w 425"/>
                              <a:gd name="T87" fmla="*/ 204 h 238"/>
                              <a:gd name="T88" fmla="*/ 400 w 425"/>
                              <a:gd name="T89" fmla="*/ 204 h 238"/>
                              <a:gd name="T90" fmla="*/ 403 w 425"/>
                              <a:gd name="T91" fmla="*/ 204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25" h="238">
                                <a:moveTo>
                                  <a:pt x="403" y="204"/>
                                </a:move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09" y="236"/>
                                </a:lnTo>
                                <a:lnTo>
                                  <a:pt x="393" y="233"/>
                                </a:lnTo>
                                <a:lnTo>
                                  <a:pt x="373" y="227"/>
                                </a:lnTo>
                                <a:lnTo>
                                  <a:pt x="351" y="218"/>
                                </a:lnTo>
                                <a:lnTo>
                                  <a:pt x="328" y="205"/>
                                </a:lnTo>
                                <a:lnTo>
                                  <a:pt x="306" y="188"/>
                                </a:lnTo>
                                <a:lnTo>
                                  <a:pt x="286" y="165"/>
                                </a:lnTo>
                                <a:lnTo>
                                  <a:pt x="276" y="153"/>
                                </a:lnTo>
                                <a:lnTo>
                                  <a:pt x="267" y="139"/>
                                </a:lnTo>
                                <a:lnTo>
                                  <a:pt x="254" y="127"/>
                                </a:lnTo>
                                <a:lnTo>
                                  <a:pt x="244" y="116"/>
                                </a:lnTo>
                                <a:lnTo>
                                  <a:pt x="229" y="104"/>
                                </a:lnTo>
                                <a:lnTo>
                                  <a:pt x="215" y="94"/>
                                </a:lnTo>
                                <a:lnTo>
                                  <a:pt x="200" y="85"/>
                                </a:lnTo>
                                <a:lnTo>
                                  <a:pt x="184" y="77"/>
                                </a:lnTo>
                                <a:lnTo>
                                  <a:pt x="167" y="71"/>
                                </a:lnTo>
                                <a:lnTo>
                                  <a:pt x="148" y="65"/>
                                </a:lnTo>
                                <a:lnTo>
                                  <a:pt x="128" y="62"/>
                                </a:lnTo>
                                <a:lnTo>
                                  <a:pt x="108" y="60"/>
                                </a:lnTo>
                                <a:lnTo>
                                  <a:pt x="86" y="62"/>
                                </a:lnTo>
                                <a:lnTo>
                                  <a:pt x="62" y="65"/>
                                </a:lnTo>
                                <a:lnTo>
                                  <a:pt x="37" y="71"/>
                                </a:lnTo>
                                <a:lnTo>
                                  <a:pt x="12" y="79"/>
                                </a:lnTo>
                                <a:lnTo>
                                  <a:pt x="0" y="70"/>
                                </a:lnTo>
                                <a:lnTo>
                                  <a:pt x="0" y="8"/>
                                </a:lnTo>
                                <a:lnTo>
                                  <a:pt x="48" y="0"/>
                                </a:lnTo>
                                <a:lnTo>
                                  <a:pt x="81" y="40"/>
                                </a:lnTo>
                                <a:lnTo>
                                  <a:pt x="87" y="39"/>
                                </a:lnTo>
                                <a:lnTo>
                                  <a:pt x="103" y="39"/>
                                </a:lnTo>
                                <a:lnTo>
                                  <a:pt x="128" y="39"/>
                                </a:lnTo>
                                <a:lnTo>
                                  <a:pt x="159" y="43"/>
                                </a:lnTo>
                                <a:lnTo>
                                  <a:pt x="194" y="56"/>
                                </a:lnTo>
                                <a:lnTo>
                                  <a:pt x="233" y="77"/>
                                </a:lnTo>
                                <a:lnTo>
                                  <a:pt x="272" y="108"/>
                                </a:lnTo>
                                <a:lnTo>
                                  <a:pt x="311" y="154"/>
                                </a:lnTo>
                                <a:lnTo>
                                  <a:pt x="325" y="171"/>
                                </a:lnTo>
                                <a:lnTo>
                                  <a:pt x="340" y="184"/>
                                </a:lnTo>
                                <a:lnTo>
                                  <a:pt x="356" y="193"/>
                                </a:lnTo>
                                <a:lnTo>
                                  <a:pt x="372" y="198"/>
                                </a:lnTo>
                                <a:lnTo>
                                  <a:pt x="384" y="202"/>
                                </a:lnTo>
                                <a:lnTo>
                                  <a:pt x="393" y="204"/>
                                </a:lnTo>
                                <a:lnTo>
                                  <a:pt x="400" y="204"/>
                                </a:lnTo>
                                <a:lnTo>
                                  <a:pt x="403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02"/>
                        <wps:cNvSpPr>
                          <a:spLocks/>
                        </wps:cNvSpPr>
                        <wps:spPr bwMode="auto">
                          <a:xfrm>
                            <a:off x="4643" y="2580"/>
                            <a:ext cx="157" cy="225"/>
                          </a:xfrm>
                          <a:custGeom>
                            <a:avLst/>
                            <a:gdLst>
                              <a:gd name="T0" fmla="*/ 15 w 157"/>
                              <a:gd name="T1" fmla="*/ 211 h 225"/>
                              <a:gd name="T2" fmla="*/ 40 w 157"/>
                              <a:gd name="T3" fmla="*/ 225 h 225"/>
                              <a:gd name="T4" fmla="*/ 40 w 157"/>
                              <a:gd name="T5" fmla="*/ 23 h 225"/>
                              <a:gd name="T6" fmla="*/ 154 w 157"/>
                              <a:gd name="T7" fmla="*/ 23 h 225"/>
                              <a:gd name="T8" fmla="*/ 156 w 157"/>
                              <a:gd name="T9" fmla="*/ 21 h 225"/>
                              <a:gd name="T10" fmla="*/ 157 w 157"/>
                              <a:gd name="T11" fmla="*/ 18 h 225"/>
                              <a:gd name="T12" fmla="*/ 154 w 157"/>
                              <a:gd name="T13" fmla="*/ 15 h 225"/>
                              <a:gd name="T14" fmla="*/ 145 w 157"/>
                              <a:gd name="T15" fmla="*/ 12 h 225"/>
                              <a:gd name="T16" fmla="*/ 132 w 157"/>
                              <a:gd name="T17" fmla="*/ 11 h 225"/>
                              <a:gd name="T18" fmla="*/ 115 w 157"/>
                              <a:gd name="T19" fmla="*/ 8 h 225"/>
                              <a:gd name="T20" fmla="*/ 92 w 157"/>
                              <a:gd name="T21" fmla="*/ 6 h 225"/>
                              <a:gd name="T22" fmla="*/ 68 w 157"/>
                              <a:gd name="T23" fmla="*/ 3 h 225"/>
                              <a:gd name="T24" fmla="*/ 43 w 157"/>
                              <a:gd name="T25" fmla="*/ 1 h 225"/>
                              <a:gd name="T26" fmla="*/ 23 w 157"/>
                              <a:gd name="T27" fmla="*/ 0 h 225"/>
                              <a:gd name="T28" fmla="*/ 9 w 157"/>
                              <a:gd name="T29" fmla="*/ 0 h 225"/>
                              <a:gd name="T30" fmla="*/ 1 w 157"/>
                              <a:gd name="T31" fmla="*/ 3 h 225"/>
                              <a:gd name="T32" fmla="*/ 0 w 157"/>
                              <a:gd name="T33" fmla="*/ 40 h 225"/>
                              <a:gd name="T34" fmla="*/ 6 w 157"/>
                              <a:gd name="T35" fmla="*/ 111 h 225"/>
                              <a:gd name="T36" fmla="*/ 12 w 157"/>
                              <a:gd name="T37" fmla="*/ 180 h 225"/>
                              <a:gd name="T38" fmla="*/ 15 w 157"/>
                              <a:gd name="T39" fmla="*/ 211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7" h="225">
                                <a:moveTo>
                                  <a:pt x="15" y="211"/>
                                </a:moveTo>
                                <a:lnTo>
                                  <a:pt x="40" y="225"/>
                                </a:lnTo>
                                <a:lnTo>
                                  <a:pt x="40" y="23"/>
                                </a:lnTo>
                                <a:lnTo>
                                  <a:pt x="154" y="23"/>
                                </a:lnTo>
                                <a:lnTo>
                                  <a:pt x="156" y="21"/>
                                </a:lnTo>
                                <a:lnTo>
                                  <a:pt x="157" y="18"/>
                                </a:lnTo>
                                <a:lnTo>
                                  <a:pt x="154" y="15"/>
                                </a:lnTo>
                                <a:lnTo>
                                  <a:pt x="145" y="12"/>
                                </a:lnTo>
                                <a:lnTo>
                                  <a:pt x="132" y="11"/>
                                </a:lnTo>
                                <a:lnTo>
                                  <a:pt x="115" y="8"/>
                                </a:lnTo>
                                <a:lnTo>
                                  <a:pt x="92" y="6"/>
                                </a:lnTo>
                                <a:lnTo>
                                  <a:pt x="68" y="3"/>
                                </a:lnTo>
                                <a:lnTo>
                                  <a:pt x="43" y="1"/>
                                </a:lnTo>
                                <a:lnTo>
                                  <a:pt x="23" y="0"/>
                                </a:lnTo>
                                <a:lnTo>
                                  <a:pt x="9" y="0"/>
                                </a:lnTo>
                                <a:lnTo>
                                  <a:pt x="1" y="3"/>
                                </a:lnTo>
                                <a:lnTo>
                                  <a:pt x="0" y="40"/>
                                </a:lnTo>
                                <a:lnTo>
                                  <a:pt x="6" y="111"/>
                                </a:lnTo>
                                <a:lnTo>
                                  <a:pt x="12" y="180"/>
                                </a:lnTo>
                                <a:lnTo>
                                  <a:pt x="1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03"/>
                        <wps:cNvSpPr>
                          <a:spLocks/>
                        </wps:cNvSpPr>
                        <wps:spPr bwMode="auto">
                          <a:xfrm>
                            <a:off x="4705" y="2711"/>
                            <a:ext cx="69" cy="123"/>
                          </a:xfrm>
                          <a:custGeom>
                            <a:avLst/>
                            <a:gdLst>
                              <a:gd name="T0" fmla="*/ 0 w 69"/>
                              <a:gd name="T1" fmla="*/ 91 h 123"/>
                              <a:gd name="T2" fmla="*/ 9 w 69"/>
                              <a:gd name="T3" fmla="*/ 100 h 123"/>
                              <a:gd name="T4" fmla="*/ 69 w 69"/>
                              <a:gd name="T5" fmla="*/ 123 h 123"/>
                              <a:gd name="T6" fmla="*/ 69 w 69"/>
                              <a:gd name="T7" fmla="*/ 119 h 123"/>
                              <a:gd name="T8" fmla="*/ 69 w 69"/>
                              <a:gd name="T9" fmla="*/ 107 h 123"/>
                              <a:gd name="T10" fmla="*/ 66 w 69"/>
                              <a:gd name="T11" fmla="*/ 93 h 123"/>
                              <a:gd name="T12" fmla="*/ 58 w 69"/>
                              <a:gd name="T13" fmla="*/ 83 h 123"/>
                              <a:gd name="T14" fmla="*/ 30 w 69"/>
                              <a:gd name="T15" fmla="*/ 0 h 123"/>
                              <a:gd name="T16" fmla="*/ 25 w 69"/>
                              <a:gd name="T17" fmla="*/ 2 h 123"/>
                              <a:gd name="T18" fmla="*/ 16 w 69"/>
                              <a:gd name="T19" fmla="*/ 5 h 123"/>
                              <a:gd name="T20" fmla="*/ 5 w 69"/>
                              <a:gd name="T21" fmla="*/ 9 h 123"/>
                              <a:gd name="T22" fmla="*/ 0 w 69"/>
                              <a:gd name="T23" fmla="*/ 14 h 123"/>
                              <a:gd name="T24" fmla="*/ 3 w 69"/>
                              <a:gd name="T25" fmla="*/ 25 h 123"/>
                              <a:gd name="T26" fmla="*/ 11 w 69"/>
                              <a:gd name="T27" fmla="*/ 43 h 123"/>
                              <a:gd name="T28" fmla="*/ 16 w 69"/>
                              <a:gd name="T29" fmla="*/ 63 h 123"/>
                              <a:gd name="T30" fmla="*/ 16 w 69"/>
                              <a:gd name="T31" fmla="*/ 74 h 123"/>
                              <a:gd name="T32" fmla="*/ 9 w 69"/>
                              <a:gd name="T33" fmla="*/ 80 h 123"/>
                              <a:gd name="T34" fmla="*/ 5 w 69"/>
                              <a:gd name="T35" fmla="*/ 85 h 123"/>
                              <a:gd name="T36" fmla="*/ 2 w 69"/>
                              <a:gd name="T37" fmla="*/ 90 h 123"/>
                              <a:gd name="T38" fmla="*/ 0 w 69"/>
                              <a:gd name="T39" fmla="*/ 91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23">
                                <a:moveTo>
                                  <a:pt x="0" y="91"/>
                                </a:moveTo>
                                <a:lnTo>
                                  <a:pt x="9" y="100"/>
                                </a:lnTo>
                                <a:lnTo>
                                  <a:pt x="69" y="123"/>
                                </a:lnTo>
                                <a:lnTo>
                                  <a:pt x="69" y="119"/>
                                </a:lnTo>
                                <a:lnTo>
                                  <a:pt x="69" y="107"/>
                                </a:lnTo>
                                <a:lnTo>
                                  <a:pt x="66" y="93"/>
                                </a:lnTo>
                                <a:lnTo>
                                  <a:pt x="58" y="83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6" y="5"/>
                                </a:ln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3" y="25"/>
                                </a:lnTo>
                                <a:lnTo>
                                  <a:pt x="11" y="43"/>
                                </a:lnTo>
                                <a:lnTo>
                                  <a:pt x="16" y="63"/>
                                </a:lnTo>
                                <a:lnTo>
                                  <a:pt x="16" y="74"/>
                                </a:lnTo>
                                <a:lnTo>
                                  <a:pt x="9" y="80"/>
                                </a:lnTo>
                                <a:lnTo>
                                  <a:pt x="5" y="85"/>
                                </a:lnTo>
                                <a:lnTo>
                                  <a:pt x="2" y="90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04"/>
                        <wps:cNvSpPr>
                          <a:spLocks/>
                        </wps:cNvSpPr>
                        <wps:spPr bwMode="auto">
                          <a:xfrm>
                            <a:off x="4689" y="261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 h 20"/>
                              <a:gd name="T2" fmla="*/ 0 w 77"/>
                              <a:gd name="T3" fmla="*/ 18 h 20"/>
                              <a:gd name="T4" fmla="*/ 3 w 77"/>
                              <a:gd name="T5" fmla="*/ 18 h 20"/>
                              <a:gd name="T6" fmla="*/ 11 w 77"/>
                              <a:gd name="T7" fmla="*/ 20 h 20"/>
                              <a:gd name="T8" fmla="*/ 24 w 77"/>
                              <a:gd name="T9" fmla="*/ 20 h 20"/>
                              <a:gd name="T10" fmla="*/ 36 w 77"/>
                              <a:gd name="T11" fmla="*/ 20 h 20"/>
                              <a:gd name="T12" fmla="*/ 50 w 77"/>
                              <a:gd name="T13" fmla="*/ 20 h 20"/>
                              <a:gd name="T14" fmla="*/ 63 w 77"/>
                              <a:gd name="T15" fmla="*/ 20 h 20"/>
                              <a:gd name="T16" fmla="*/ 72 w 77"/>
                              <a:gd name="T17" fmla="*/ 18 h 20"/>
                              <a:gd name="T18" fmla="*/ 77 w 77"/>
                              <a:gd name="T19" fmla="*/ 15 h 20"/>
                              <a:gd name="T20" fmla="*/ 75 w 77"/>
                              <a:gd name="T21" fmla="*/ 11 h 20"/>
                              <a:gd name="T22" fmla="*/ 71 w 77"/>
                              <a:gd name="T23" fmla="*/ 8 h 20"/>
                              <a:gd name="T24" fmla="*/ 61 w 77"/>
                              <a:gd name="T25" fmla="*/ 5 h 20"/>
                              <a:gd name="T26" fmla="*/ 50 w 77"/>
                              <a:gd name="T27" fmla="*/ 3 h 20"/>
                              <a:gd name="T28" fmla="*/ 36 w 77"/>
                              <a:gd name="T29" fmla="*/ 1 h 20"/>
                              <a:gd name="T30" fmla="*/ 24 w 77"/>
                              <a:gd name="T31" fmla="*/ 0 h 20"/>
                              <a:gd name="T32" fmla="*/ 11 w 77"/>
                              <a:gd name="T33" fmla="*/ 0 h 20"/>
                              <a:gd name="T34" fmla="*/ 0 w 77"/>
                              <a:gd name="T35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"/>
                                </a:move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11" y="20"/>
                                </a:lnTo>
                                <a:lnTo>
                                  <a:pt x="24" y="20"/>
                                </a:lnTo>
                                <a:lnTo>
                                  <a:pt x="36" y="20"/>
                                </a:lnTo>
                                <a:lnTo>
                                  <a:pt x="50" y="20"/>
                                </a:lnTo>
                                <a:lnTo>
                                  <a:pt x="63" y="20"/>
                                </a:lnTo>
                                <a:lnTo>
                                  <a:pt x="72" y="18"/>
                                </a:lnTo>
                                <a:lnTo>
                                  <a:pt x="77" y="15"/>
                                </a:lnTo>
                                <a:lnTo>
                                  <a:pt x="75" y="11"/>
                                </a:lnTo>
                                <a:lnTo>
                                  <a:pt x="71" y="8"/>
                                </a:lnTo>
                                <a:lnTo>
                                  <a:pt x="61" y="5"/>
                                </a:lnTo>
                                <a:lnTo>
                                  <a:pt x="50" y="3"/>
                                </a:lnTo>
                                <a:lnTo>
                                  <a:pt x="36" y="1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05"/>
                        <wps:cNvSpPr>
                          <a:spLocks/>
                        </wps:cNvSpPr>
                        <wps:spPr bwMode="auto">
                          <a:xfrm>
                            <a:off x="4807" y="2535"/>
                            <a:ext cx="32" cy="79"/>
                          </a:xfrm>
                          <a:custGeom>
                            <a:avLst/>
                            <a:gdLst>
                              <a:gd name="T0" fmla="*/ 1 w 32"/>
                              <a:gd name="T1" fmla="*/ 0 h 79"/>
                              <a:gd name="T2" fmla="*/ 20 w 32"/>
                              <a:gd name="T3" fmla="*/ 0 h 79"/>
                              <a:gd name="T4" fmla="*/ 21 w 32"/>
                              <a:gd name="T5" fmla="*/ 42 h 79"/>
                              <a:gd name="T6" fmla="*/ 26 w 32"/>
                              <a:gd name="T7" fmla="*/ 45 h 79"/>
                              <a:gd name="T8" fmla="*/ 32 w 32"/>
                              <a:gd name="T9" fmla="*/ 54 h 79"/>
                              <a:gd name="T10" fmla="*/ 32 w 32"/>
                              <a:gd name="T11" fmla="*/ 66 h 79"/>
                              <a:gd name="T12" fmla="*/ 20 w 32"/>
                              <a:gd name="T13" fmla="*/ 79 h 79"/>
                              <a:gd name="T14" fmla="*/ 18 w 32"/>
                              <a:gd name="T15" fmla="*/ 74 h 79"/>
                              <a:gd name="T16" fmla="*/ 14 w 32"/>
                              <a:gd name="T17" fmla="*/ 62 h 79"/>
                              <a:gd name="T18" fmla="*/ 7 w 32"/>
                              <a:gd name="T19" fmla="*/ 49 h 79"/>
                              <a:gd name="T20" fmla="*/ 0 w 32"/>
                              <a:gd name="T21" fmla="*/ 42 h 79"/>
                              <a:gd name="T22" fmla="*/ 1 w 32"/>
                              <a:gd name="T2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79">
                                <a:moveTo>
                                  <a:pt x="1" y="0"/>
                                </a:moveTo>
                                <a:lnTo>
                                  <a:pt x="20" y="0"/>
                                </a:lnTo>
                                <a:lnTo>
                                  <a:pt x="21" y="42"/>
                                </a:lnTo>
                                <a:lnTo>
                                  <a:pt x="26" y="45"/>
                                </a:lnTo>
                                <a:lnTo>
                                  <a:pt x="32" y="54"/>
                                </a:lnTo>
                                <a:lnTo>
                                  <a:pt x="32" y="66"/>
                                </a:lnTo>
                                <a:lnTo>
                                  <a:pt x="20" y="79"/>
                                </a:lnTo>
                                <a:lnTo>
                                  <a:pt x="18" y="74"/>
                                </a:lnTo>
                                <a:lnTo>
                                  <a:pt x="14" y="62"/>
                                </a:lnTo>
                                <a:lnTo>
                                  <a:pt x="7" y="49"/>
                                </a:lnTo>
                                <a:lnTo>
                                  <a:pt x="0" y="4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06"/>
                        <wps:cNvSpPr>
                          <a:spLocks/>
                        </wps:cNvSpPr>
                        <wps:spPr bwMode="auto">
                          <a:xfrm>
                            <a:off x="4699" y="2327"/>
                            <a:ext cx="86" cy="247"/>
                          </a:xfrm>
                          <a:custGeom>
                            <a:avLst/>
                            <a:gdLst>
                              <a:gd name="T0" fmla="*/ 64 w 86"/>
                              <a:gd name="T1" fmla="*/ 247 h 247"/>
                              <a:gd name="T2" fmla="*/ 86 w 86"/>
                              <a:gd name="T3" fmla="*/ 247 h 247"/>
                              <a:gd name="T4" fmla="*/ 84 w 86"/>
                              <a:gd name="T5" fmla="*/ 237 h 247"/>
                              <a:gd name="T6" fmla="*/ 81 w 86"/>
                              <a:gd name="T7" fmla="*/ 211 h 247"/>
                              <a:gd name="T8" fmla="*/ 76 w 86"/>
                              <a:gd name="T9" fmla="*/ 174 h 247"/>
                              <a:gd name="T10" fmla="*/ 67 w 86"/>
                              <a:gd name="T11" fmla="*/ 129 h 247"/>
                              <a:gd name="T12" fmla="*/ 56 w 86"/>
                              <a:gd name="T13" fmla="*/ 86 h 247"/>
                              <a:gd name="T14" fmla="*/ 40 w 86"/>
                              <a:gd name="T15" fmla="*/ 46 h 247"/>
                              <a:gd name="T16" fmla="*/ 22 w 86"/>
                              <a:gd name="T17" fmla="*/ 15 h 247"/>
                              <a:gd name="T18" fmla="*/ 0 w 86"/>
                              <a:gd name="T19" fmla="*/ 0 h 247"/>
                              <a:gd name="T20" fmla="*/ 3 w 86"/>
                              <a:gd name="T21" fmla="*/ 4 h 247"/>
                              <a:gd name="T22" fmla="*/ 12 w 86"/>
                              <a:gd name="T23" fmla="*/ 17 h 247"/>
                              <a:gd name="T24" fmla="*/ 23 w 86"/>
                              <a:gd name="T25" fmla="*/ 37 h 247"/>
                              <a:gd name="T26" fmla="*/ 37 w 86"/>
                              <a:gd name="T27" fmla="*/ 65 h 247"/>
                              <a:gd name="T28" fmla="*/ 50 w 86"/>
                              <a:gd name="T29" fmla="*/ 100 h 247"/>
                              <a:gd name="T30" fmla="*/ 59 w 86"/>
                              <a:gd name="T31" fmla="*/ 142 h 247"/>
                              <a:gd name="T32" fmla="*/ 65 w 86"/>
                              <a:gd name="T33" fmla="*/ 191 h 247"/>
                              <a:gd name="T34" fmla="*/ 64 w 86"/>
                              <a:gd name="T35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6" h="247">
                                <a:moveTo>
                                  <a:pt x="64" y="247"/>
                                </a:moveTo>
                                <a:lnTo>
                                  <a:pt x="86" y="247"/>
                                </a:lnTo>
                                <a:lnTo>
                                  <a:pt x="84" y="237"/>
                                </a:lnTo>
                                <a:lnTo>
                                  <a:pt x="81" y="211"/>
                                </a:lnTo>
                                <a:lnTo>
                                  <a:pt x="76" y="174"/>
                                </a:lnTo>
                                <a:lnTo>
                                  <a:pt x="67" y="129"/>
                                </a:lnTo>
                                <a:lnTo>
                                  <a:pt x="56" y="86"/>
                                </a:lnTo>
                                <a:lnTo>
                                  <a:pt x="40" y="46"/>
                                </a:lnTo>
                                <a:lnTo>
                                  <a:pt x="22" y="15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12" y="17"/>
                                </a:lnTo>
                                <a:lnTo>
                                  <a:pt x="23" y="37"/>
                                </a:lnTo>
                                <a:lnTo>
                                  <a:pt x="37" y="65"/>
                                </a:lnTo>
                                <a:lnTo>
                                  <a:pt x="50" y="100"/>
                                </a:lnTo>
                                <a:lnTo>
                                  <a:pt x="59" y="142"/>
                                </a:lnTo>
                                <a:lnTo>
                                  <a:pt x="65" y="191"/>
                                </a:lnTo>
                                <a:lnTo>
                                  <a:pt x="64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07"/>
                        <wps:cNvSpPr>
                          <a:spLocks/>
                        </wps:cNvSpPr>
                        <wps:spPr bwMode="auto">
                          <a:xfrm>
                            <a:off x="5159" y="3230"/>
                            <a:ext cx="330" cy="163"/>
                          </a:xfrm>
                          <a:custGeom>
                            <a:avLst/>
                            <a:gdLst>
                              <a:gd name="T0" fmla="*/ 146 w 330"/>
                              <a:gd name="T1" fmla="*/ 0 h 163"/>
                              <a:gd name="T2" fmla="*/ 0 w 330"/>
                              <a:gd name="T3" fmla="*/ 160 h 163"/>
                              <a:gd name="T4" fmla="*/ 249 w 330"/>
                              <a:gd name="T5" fmla="*/ 163 h 163"/>
                              <a:gd name="T6" fmla="*/ 252 w 330"/>
                              <a:gd name="T7" fmla="*/ 160 h 163"/>
                              <a:gd name="T8" fmla="*/ 260 w 330"/>
                              <a:gd name="T9" fmla="*/ 151 h 163"/>
                              <a:gd name="T10" fmla="*/ 272 w 330"/>
                              <a:gd name="T11" fmla="*/ 137 h 163"/>
                              <a:gd name="T12" fmla="*/ 286 w 330"/>
                              <a:gd name="T13" fmla="*/ 122 h 163"/>
                              <a:gd name="T14" fmla="*/ 300 w 330"/>
                              <a:gd name="T15" fmla="*/ 105 h 163"/>
                              <a:gd name="T16" fmla="*/ 313 w 330"/>
                              <a:gd name="T17" fmla="*/ 91 h 163"/>
                              <a:gd name="T18" fmla="*/ 324 w 330"/>
                              <a:gd name="T19" fmla="*/ 80 h 163"/>
                              <a:gd name="T20" fmla="*/ 330 w 330"/>
                              <a:gd name="T21" fmla="*/ 75 h 163"/>
                              <a:gd name="T22" fmla="*/ 146 w 330"/>
                              <a:gd name="T23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0" h="163">
                                <a:moveTo>
                                  <a:pt x="146" y="0"/>
                                </a:moveTo>
                                <a:lnTo>
                                  <a:pt x="0" y="160"/>
                                </a:lnTo>
                                <a:lnTo>
                                  <a:pt x="249" y="163"/>
                                </a:lnTo>
                                <a:lnTo>
                                  <a:pt x="252" y="160"/>
                                </a:lnTo>
                                <a:lnTo>
                                  <a:pt x="260" y="151"/>
                                </a:lnTo>
                                <a:lnTo>
                                  <a:pt x="272" y="137"/>
                                </a:lnTo>
                                <a:lnTo>
                                  <a:pt x="286" y="122"/>
                                </a:lnTo>
                                <a:lnTo>
                                  <a:pt x="300" y="105"/>
                                </a:lnTo>
                                <a:lnTo>
                                  <a:pt x="313" y="91"/>
                                </a:lnTo>
                                <a:lnTo>
                                  <a:pt x="324" y="80"/>
                                </a:lnTo>
                                <a:lnTo>
                                  <a:pt x="330" y="75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08"/>
                        <wps:cNvSpPr>
                          <a:spLocks/>
                        </wps:cNvSpPr>
                        <wps:spPr bwMode="auto">
                          <a:xfrm>
                            <a:off x="5117" y="3429"/>
                            <a:ext cx="267" cy="190"/>
                          </a:xfrm>
                          <a:custGeom>
                            <a:avLst/>
                            <a:gdLst>
                              <a:gd name="T0" fmla="*/ 267 w 267"/>
                              <a:gd name="T1" fmla="*/ 0 h 190"/>
                              <a:gd name="T2" fmla="*/ 0 w 267"/>
                              <a:gd name="T3" fmla="*/ 97 h 190"/>
                              <a:gd name="T4" fmla="*/ 214 w 267"/>
                              <a:gd name="T5" fmla="*/ 190 h 190"/>
                              <a:gd name="T6" fmla="*/ 216 w 267"/>
                              <a:gd name="T7" fmla="*/ 182 h 190"/>
                              <a:gd name="T8" fmla="*/ 217 w 267"/>
                              <a:gd name="T9" fmla="*/ 162 h 190"/>
                              <a:gd name="T10" fmla="*/ 222 w 267"/>
                              <a:gd name="T11" fmla="*/ 132 h 190"/>
                              <a:gd name="T12" fmla="*/ 228 w 267"/>
                              <a:gd name="T13" fmla="*/ 100 h 190"/>
                              <a:gd name="T14" fmla="*/ 236 w 267"/>
                              <a:gd name="T15" fmla="*/ 66 h 190"/>
                              <a:gd name="T16" fmla="*/ 244 w 267"/>
                              <a:gd name="T17" fmla="*/ 35 h 190"/>
                              <a:gd name="T18" fmla="*/ 255 w 267"/>
                              <a:gd name="T19" fmla="*/ 12 h 190"/>
                              <a:gd name="T20" fmla="*/ 267 w 267"/>
                              <a:gd name="T2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7" h="190">
                                <a:moveTo>
                                  <a:pt x="267" y="0"/>
                                </a:moveTo>
                                <a:lnTo>
                                  <a:pt x="0" y="97"/>
                                </a:lnTo>
                                <a:lnTo>
                                  <a:pt x="214" y="190"/>
                                </a:lnTo>
                                <a:lnTo>
                                  <a:pt x="216" y="182"/>
                                </a:lnTo>
                                <a:lnTo>
                                  <a:pt x="217" y="162"/>
                                </a:lnTo>
                                <a:lnTo>
                                  <a:pt x="222" y="132"/>
                                </a:lnTo>
                                <a:lnTo>
                                  <a:pt x="228" y="100"/>
                                </a:lnTo>
                                <a:lnTo>
                                  <a:pt x="236" y="66"/>
                                </a:lnTo>
                                <a:lnTo>
                                  <a:pt x="244" y="35"/>
                                </a:lnTo>
                                <a:lnTo>
                                  <a:pt x="255" y="12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09"/>
                        <wps:cNvSpPr>
                          <a:spLocks/>
                        </wps:cNvSpPr>
                        <wps:spPr bwMode="auto">
                          <a:xfrm>
                            <a:off x="5381" y="3328"/>
                            <a:ext cx="205" cy="326"/>
                          </a:xfrm>
                          <a:custGeom>
                            <a:avLst/>
                            <a:gdLst>
                              <a:gd name="T0" fmla="*/ 166 w 205"/>
                              <a:gd name="T1" fmla="*/ 0 h 326"/>
                              <a:gd name="T2" fmla="*/ 205 w 205"/>
                              <a:gd name="T3" fmla="*/ 22 h 326"/>
                              <a:gd name="T4" fmla="*/ 199 w 205"/>
                              <a:gd name="T5" fmla="*/ 28 h 326"/>
                              <a:gd name="T6" fmla="*/ 180 w 205"/>
                              <a:gd name="T7" fmla="*/ 45 h 326"/>
                              <a:gd name="T8" fmla="*/ 155 w 205"/>
                              <a:gd name="T9" fmla="*/ 71 h 326"/>
                              <a:gd name="T10" fmla="*/ 125 w 205"/>
                              <a:gd name="T11" fmla="*/ 108 h 326"/>
                              <a:gd name="T12" fmla="*/ 96 w 205"/>
                              <a:gd name="T13" fmla="*/ 153 h 326"/>
                              <a:gd name="T14" fmla="*/ 69 w 205"/>
                              <a:gd name="T15" fmla="*/ 204 h 326"/>
                              <a:gd name="T16" fmla="*/ 50 w 205"/>
                              <a:gd name="T17" fmla="*/ 263 h 326"/>
                              <a:gd name="T18" fmla="*/ 42 w 205"/>
                              <a:gd name="T19" fmla="*/ 326 h 326"/>
                              <a:gd name="T20" fmla="*/ 36 w 205"/>
                              <a:gd name="T21" fmla="*/ 326 h 326"/>
                              <a:gd name="T22" fmla="*/ 22 w 205"/>
                              <a:gd name="T23" fmla="*/ 324 h 326"/>
                              <a:gd name="T24" fmla="*/ 8 w 205"/>
                              <a:gd name="T25" fmla="*/ 321 h 326"/>
                              <a:gd name="T26" fmla="*/ 0 w 205"/>
                              <a:gd name="T27" fmla="*/ 312 h 326"/>
                              <a:gd name="T28" fmla="*/ 2 w 205"/>
                              <a:gd name="T29" fmla="*/ 303 h 326"/>
                              <a:gd name="T30" fmla="*/ 7 w 205"/>
                              <a:gd name="T31" fmla="*/ 277 h 326"/>
                              <a:gd name="T32" fmla="*/ 14 w 205"/>
                              <a:gd name="T33" fmla="*/ 238 h 326"/>
                              <a:gd name="T34" fmla="*/ 30 w 205"/>
                              <a:gd name="T35" fmla="*/ 190 h 326"/>
                              <a:gd name="T36" fmla="*/ 50 w 205"/>
                              <a:gd name="T37" fmla="*/ 139 h 326"/>
                              <a:gd name="T38" fmla="*/ 80 w 205"/>
                              <a:gd name="T39" fmla="*/ 87 h 326"/>
                              <a:gd name="T40" fmla="*/ 117 w 205"/>
                              <a:gd name="T41" fmla="*/ 41 h 326"/>
                              <a:gd name="T42" fmla="*/ 166 w 205"/>
                              <a:gd name="T4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05" h="326">
                                <a:moveTo>
                                  <a:pt x="166" y="0"/>
                                </a:moveTo>
                                <a:lnTo>
                                  <a:pt x="205" y="22"/>
                                </a:lnTo>
                                <a:lnTo>
                                  <a:pt x="199" y="28"/>
                                </a:lnTo>
                                <a:lnTo>
                                  <a:pt x="180" y="45"/>
                                </a:lnTo>
                                <a:lnTo>
                                  <a:pt x="155" y="71"/>
                                </a:lnTo>
                                <a:lnTo>
                                  <a:pt x="125" y="108"/>
                                </a:lnTo>
                                <a:lnTo>
                                  <a:pt x="96" y="153"/>
                                </a:lnTo>
                                <a:lnTo>
                                  <a:pt x="69" y="204"/>
                                </a:lnTo>
                                <a:lnTo>
                                  <a:pt x="50" y="263"/>
                                </a:lnTo>
                                <a:lnTo>
                                  <a:pt x="42" y="326"/>
                                </a:lnTo>
                                <a:lnTo>
                                  <a:pt x="36" y="326"/>
                                </a:lnTo>
                                <a:lnTo>
                                  <a:pt x="22" y="324"/>
                                </a:lnTo>
                                <a:lnTo>
                                  <a:pt x="8" y="321"/>
                                </a:lnTo>
                                <a:lnTo>
                                  <a:pt x="0" y="312"/>
                                </a:lnTo>
                                <a:lnTo>
                                  <a:pt x="2" y="303"/>
                                </a:lnTo>
                                <a:lnTo>
                                  <a:pt x="7" y="277"/>
                                </a:lnTo>
                                <a:lnTo>
                                  <a:pt x="14" y="238"/>
                                </a:lnTo>
                                <a:lnTo>
                                  <a:pt x="30" y="190"/>
                                </a:lnTo>
                                <a:lnTo>
                                  <a:pt x="50" y="139"/>
                                </a:lnTo>
                                <a:lnTo>
                                  <a:pt x="80" y="87"/>
                                </a:lnTo>
                                <a:lnTo>
                                  <a:pt x="117" y="41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10"/>
                        <wps:cNvSpPr>
                          <a:spLocks/>
                        </wps:cNvSpPr>
                        <wps:spPr bwMode="auto">
                          <a:xfrm>
                            <a:off x="5491" y="3426"/>
                            <a:ext cx="246" cy="165"/>
                          </a:xfrm>
                          <a:custGeom>
                            <a:avLst/>
                            <a:gdLst>
                              <a:gd name="T0" fmla="*/ 79 w 246"/>
                              <a:gd name="T1" fmla="*/ 3 h 165"/>
                              <a:gd name="T2" fmla="*/ 76 w 246"/>
                              <a:gd name="T3" fmla="*/ 7 h 165"/>
                              <a:gd name="T4" fmla="*/ 67 w 246"/>
                              <a:gd name="T5" fmla="*/ 20 h 165"/>
                              <a:gd name="T6" fmla="*/ 54 w 246"/>
                              <a:gd name="T7" fmla="*/ 38 h 165"/>
                              <a:gd name="T8" fmla="*/ 40 w 246"/>
                              <a:gd name="T9" fmla="*/ 60 h 165"/>
                              <a:gd name="T10" fmla="*/ 25 w 246"/>
                              <a:gd name="T11" fmla="*/ 83 h 165"/>
                              <a:gd name="T12" fmla="*/ 12 w 246"/>
                              <a:gd name="T13" fmla="*/ 105 h 165"/>
                              <a:gd name="T14" fmla="*/ 3 w 246"/>
                              <a:gd name="T15" fmla="*/ 123 h 165"/>
                              <a:gd name="T16" fmla="*/ 0 w 246"/>
                              <a:gd name="T17" fmla="*/ 135 h 165"/>
                              <a:gd name="T18" fmla="*/ 70 w 246"/>
                              <a:gd name="T19" fmla="*/ 165 h 165"/>
                              <a:gd name="T20" fmla="*/ 246 w 246"/>
                              <a:gd name="T21" fmla="*/ 162 h 165"/>
                              <a:gd name="T22" fmla="*/ 214 w 246"/>
                              <a:gd name="T23" fmla="*/ 55 h 165"/>
                              <a:gd name="T24" fmla="*/ 103 w 246"/>
                              <a:gd name="T25" fmla="*/ 14 h 165"/>
                              <a:gd name="T26" fmla="*/ 95 w 246"/>
                              <a:gd name="T27" fmla="*/ 0 h 165"/>
                              <a:gd name="T28" fmla="*/ 79 w 246"/>
                              <a:gd name="T29" fmla="*/ 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6" h="165">
                                <a:moveTo>
                                  <a:pt x="79" y="3"/>
                                </a:moveTo>
                                <a:lnTo>
                                  <a:pt x="76" y="7"/>
                                </a:lnTo>
                                <a:lnTo>
                                  <a:pt x="67" y="20"/>
                                </a:lnTo>
                                <a:lnTo>
                                  <a:pt x="54" y="38"/>
                                </a:lnTo>
                                <a:lnTo>
                                  <a:pt x="40" y="60"/>
                                </a:lnTo>
                                <a:lnTo>
                                  <a:pt x="25" y="83"/>
                                </a:lnTo>
                                <a:lnTo>
                                  <a:pt x="12" y="105"/>
                                </a:lnTo>
                                <a:lnTo>
                                  <a:pt x="3" y="123"/>
                                </a:lnTo>
                                <a:lnTo>
                                  <a:pt x="0" y="135"/>
                                </a:lnTo>
                                <a:lnTo>
                                  <a:pt x="70" y="165"/>
                                </a:lnTo>
                                <a:lnTo>
                                  <a:pt x="246" y="162"/>
                                </a:lnTo>
                                <a:lnTo>
                                  <a:pt x="214" y="55"/>
                                </a:lnTo>
                                <a:lnTo>
                                  <a:pt x="103" y="14"/>
                                </a:lnTo>
                                <a:lnTo>
                                  <a:pt x="95" y="0"/>
                                </a:lnTo>
                                <a:lnTo>
                                  <a:pt x="7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11"/>
                        <wps:cNvSpPr>
                          <a:spLocks/>
                        </wps:cNvSpPr>
                        <wps:spPr bwMode="auto">
                          <a:xfrm>
                            <a:off x="5745" y="3660"/>
                            <a:ext cx="69" cy="79"/>
                          </a:xfrm>
                          <a:custGeom>
                            <a:avLst/>
                            <a:gdLst>
                              <a:gd name="T0" fmla="*/ 50 w 69"/>
                              <a:gd name="T1" fmla="*/ 0 h 79"/>
                              <a:gd name="T2" fmla="*/ 49 w 69"/>
                              <a:gd name="T3" fmla="*/ 2 h 79"/>
                              <a:gd name="T4" fmla="*/ 44 w 69"/>
                              <a:gd name="T5" fmla="*/ 5 h 79"/>
                              <a:gd name="T6" fmla="*/ 36 w 69"/>
                              <a:gd name="T7" fmla="*/ 11 h 79"/>
                              <a:gd name="T8" fmla="*/ 28 w 69"/>
                              <a:gd name="T9" fmla="*/ 19 h 79"/>
                              <a:gd name="T10" fmla="*/ 19 w 69"/>
                              <a:gd name="T11" fmla="*/ 26 h 79"/>
                              <a:gd name="T12" fmla="*/ 11 w 69"/>
                              <a:gd name="T13" fmla="*/ 36 h 79"/>
                              <a:gd name="T14" fmla="*/ 5 w 69"/>
                              <a:gd name="T15" fmla="*/ 45 h 79"/>
                              <a:gd name="T16" fmla="*/ 0 w 69"/>
                              <a:gd name="T17" fmla="*/ 54 h 79"/>
                              <a:gd name="T18" fmla="*/ 5 w 69"/>
                              <a:gd name="T19" fmla="*/ 57 h 79"/>
                              <a:gd name="T20" fmla="*/ 16 w 69"/>
                              <a:gd name="T21" fmla="*/ 67 h 79"/>
                              <a:gd name="T22" fmla="*/ 27 w 69"/>
                              <a:gd name="T23" fmla="*/ 74 h 79"/>
                              <a:gd name="T24" fmla="*/ 35 w 69"/>
                              <a:gd name="T25" fmla="*/ 79 h 79"/>
                              <a:gd name="T26" fmla="*/ 42 w 69"/>
                              <a:gd name="T27" fmla="*/ 68 h 79"/>
                              <a:gd name="T28" fmla="*/ 53 w 69"/>
                              <a:gd name="T29" fmla="*/ 43 h 79"/>
                              <a:gd name="T30" fmla="*/ 64 w 69"/>
                              <a:gd name="T31" fmla="*/ 20 h 79"/>
                              <a:gd name="T32" fmla="*/ 69 w 69"/>
                              <a:gd name="T33" fmla="*/ 9 h 79"/>
                              <a:gd name="T34" fmla="*/ 67 w 69"/>
                              <a:gd name="T35" fmla="*/ 8 h 79"/>
                              <a:gd name="T36" fmla="*/ 63 w 69"/>
                              <a:gd name="T37" fmla="*/ 3 h 79"/>
                              <a:gd name="T38" fmla="*/ 56 w 69"/>
                              <a:gd name="T39" fmla="*/ 0 h 79"/>
                              <a:gd name="T40" fmla="*/ 50 w 69"/>
                              <a:gd name="T4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50" y="0"/>
                                </a:moveTo>
                                <a:lnTo>
                                  <a:pt x="49" y="2"/>
                                </a:lnTo>
                                <a:lnTo>
                                  <a:pt x="44" y="5"/>
                                </a:lnTo>
                                <a:lnTo>
                                  <a:pt x="36" y="11"/>
                                </a:lnTo>
                                <a:lnTo>
                                  <a:pt x="28" y="19"/>
                                </a:lnTo>
                                <a:lnTo>
                                  <a:pt x="19" y="26"/>
                                </a:lnTo>
                                <a:lnTo>
                                  <a:pt x="11" y="36"/>
                                </a:lnTo>
                                <a:lnTo>
                                  <a:pt x="5" y="45"/>
                                </a:lnTo>
                                <a:lnTo>
                                  <a:pt x="0" y="54"/>
                                </a:lnTo>
                                <a:lnTo>
                                  <a:pt x="5" y="57"/>
                                </a:lnTo>
                                <a:lnTo>
                                  <a:pt x="16" y="67"/>
                                </a:lnTo>
                                <a:lnTo>
                                  <a:pt x="27" y="74"/>
                                </a:lnTo>
                                <a:lnTo>
                                  <a:pt x="35" y="79"/>
                                </a:lnTo>
                                <a:lnTo>
                                  <a:pt x="42" y="68"/>
                                </a:lnTo>
                                <a:lnTo>
                                  <a:pt x="53" y="43"/>
                                </a:lnTo>
                                <a:lnTo>
                                  <a:pt x="64" y="20"/>
                                </a:lnTo>
                                <a:lnTo>
                                  <a:pt x="69" y="9"/>
                                </a:lnTo>
                                <a:lnTo>
                                  <a:pt x="67" y="8"/>
                                </a:lnTo>
                                <a:lnTo>
                                  <a:pt x="63" y="3"/>
                                </a:lnTo>
                                <a:lnTo>
                                  <a:pt x="56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12"/>
                        <wps:cNvSpPr>
                          <a:spLocks/>
                        </wps:cNvSpPr>
                        <wps:spPr bwMode="auto">
                          <a:xfrm>
                            <a:off x="5737" y="3413"/>
                            <a:ext cx="235" cy="256"/>
                          </a:xfrm>
                          <a:custGeom>
                            <a:avLst/>
                            <a:gdLst>
                              <a:gd name="T0" fmla="*/ 74 w 235"/>
                              <a:gd name="T1" fmla="*/ 229 h 256"/>
                              <a:gd name="T2" fmla="*/ 77 w 235"/>
                              <a:gd name="T3" fmla="*/ 230 h 256"/>
                              <a:gd name="T4" fmla="*/ 83 w 235"/>
                              <a:gd name="T5" fmla="*/ 235 h 256"/>
                              <a:gd name="T6" fmla="*/ 93 w 235"/>
                              <a:gd name="T7" fmla="*/ 239 h 256"/>
                              <a:gd name="T8" fmla="*/ 105 w 235"/>
                              <a:gd name="T9" fmla="*/ 246 h 256"/>
                              <a:gd name="T10" fmla="*/ 117 w 235"/>
                              <a:gd name="T11" fmla="*/ 252 h 256"/>
                              <a:gd name="T12" fmla="*/ 130 w 235"/>
                              <a:gd name="T13" fmla="*/ 255 h 256"/>
                              <a:gd name="T14" fmla="*/ 139 w 235"/>
                              <a:gd name="T15" fmla="*/ 256 h 256"/>
                              <a:gd name="T16" fmla="*/ 147 w 235"/>
                              <a:gd name="T17" fmla="*/ 255 h 256"/>
                              <a:gd name="T18" fmla="*/ 133 w 235"/>
                              <a:gd name="T19" fmla="*/ 247 h 256"/>
                              <a:gd name="T20" fmla="*/ 71 w 235"/>
                              <a:gd name="T21" fmla="*/ 68 h 256"/>
                              <a:gd name="T22" fmla="*/ 69 w 235"/>
                              <a:gd name="T23" fmla="*/ 68 h 256"/>
                              <a:gd name="T24" fmla="*/ 66 w 235"/>
                              <a:gd name="T25" fmla="*/ 67 h 256"/>
                              <a:gd name="T26" fmla="*/ 61 w 235"/>
                              <a:gd name="T27" fmla="*/ 64 h 256"/>
                              <a:gd name="T28" fmla="*/ 60 w 235"/>
                              <a:gd name="T29" fmla="*/ 60 h 256"/>
                              <a:gd name="T30" fmla="*/ 66 w 235"/>
                              <a:gd name="T31" fmla="*/ 59 h 256"/>
                              <a:gd name="T32" fmla="*/ 85 w 235"/>
                              <a:gd name="T33" fmla="*/ 57 h 256"/>
                              <a:gd name="T34" fmla="*/ 110 w 235"/>
                              <a:gd name="T35" fmla="*/ 54 h 256"/>
                              <a:gd name="T36" fmla="*/ 141 w 235"/>
                              <a:gd name="T37" fmla="*/ 51 h 256"/>
                              <a:gd name="T38" fmla="*/ 171 w 235"/>
                              <a:gd name="T39" fmla="*/ 47 h 256"/>
                              <a:gd name="T40" fmla="*/ 199 w 235"/>
                              <a:gd name="T41" fmla="*/ 40 h 256"/>
                              <a:gd name="T42" fmla="*/ 222 w 235"/>
                              <a:gd name="T43" fmla="*/ 31 h 256"/>
                              <a:gd name="T44" fmla="*/ 235 w 235"/>
                              <a:gd name="T45" fmla="*/ 20 h 256"/>
                              <a:gd name="T46" fmla="*/ 235 w 235"/>
                              <a:gd name="T47" fmla="*/ 0 h 256"/>
                              <a:gd name="T48" fmla="*/ 228 w 235"/>
                              <a:gd name="T49" fmla="*/ 2 h 256"/>
                              <a:gd name="T50" fmla="*/ 213 w 235"/>
                              <a:gd name="T51" fmla="*/ 6 h 256"/>
                              <a:gd name="T52" fmla="*/ 189 w 235"/>
                              <a:gd name="T53" fmla="*/ 13 h 256"/>
                              <a:gd name="T54" fmla="*/ 160 w 235"/>
                              <a:gd name="T55" fmla="*/ 19 h 256"/>
                              <a:gd name="T56" fmla="*/ 124 w 235"/>
                              <a:gd name="T57" fmla="*/ 22 h 256"/>
                              <a:gd name="T58" fmla="*/ 86 w 235"/>
                              <a:gd name="T59" fmla="*/ 23 h 256"/>
                              <a:gd name="T60" fmla="*/ 47 w 235"/>
                              <a:gd name="T61" fmla="*/ 19 h 256"/>
                              <a:gd name="T62" fmla="*/ 8 w 235"/>
                              <a:gd name="T63" fmla="*/ 10 h 256"/>
                              <a:gd name="T64" fmla="*/ 0 w 235"/>
                              <a:gd name="T65" fmla="*/ 22 h 256"/>
                              <a:gd name="T66" fmla="*/ 74 w 235"/>
                              <a:gd name="T67" fmla="*/ 229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5" h="256">
                                <a:moveTo>
                                  <a:pt x="74" y="229"/>
                                </a:moveTo>
                                <a:lnTo>
                                  <a:pt x="77" y="230"/>
                                </a:lnTo>
                                <a:lnTo>
                                  <a:pt x="83" y="235"/>
                                </a:lnTo>
                                <a:lnTo>
                                  <a:pt x="93" y="239"/>
                                </a:lnTo>
                                <a:lnTo>
                                  <a:pt x="105" y="246"/>
                                </a:lnTo>
                                <a:lnTo>
                                  <a:pt x="117" y="252"/>
                                </a:lnTo>
                                <a:lnTo>
                                  <a:pt x="130" y="255"/>
                                </a:lnTo>
                                <a:lnTo>
                                  <a:pt x="139" y="256"/>
                                </a:lnTo>
                                <a:lnTo>
                                  <a:pt x="147" y="255"/>
                                </a:lnTo>
                                <a:lnTo>
                                  <a:pt x="133" y="247"/>
                                </a:lnTo>
                                <a:lnTo>
                                  <a:pt x="71" y="68"/>
                                </a:lnTo>
                                <a:lnTo>
                                  <a:pt x="69" y="68"/>
                                </a:lnTo>
                                <a:lnTo>
                                  <a:pt x="66" y="67"/>
                                </a:lnTo>
                                <a:lnTo>
                                  <a:pt x="61" y="64"/>
                                </a:lnTo>
                                <a:lnTo>
                                  <a:pt x="60" y="60"/>
                                </a:lnTo>
                                <a:lnTo>
                                  <a:pt x="66" y="59"/>
                                </a:lnTo>
                                <a:lnTo>
                                  <a:pt x="85" y="57"/>
                                </a:lnTo>
                                <a:lnTo>
                                  <a:pt x="110" y="54"/>
                                </a:lnTo>
                                <a:lnTo>
                                  <a:pt x="141" y="51"/>
                                </a:lnTo>
                                <a:lnTo>
                                  <a:pt x="171" y="47"/>
                                </a:lnTo>
                                <a:lnTo>
                                  <a:pt x="199" y="40"/>
                                </a:lnTo>
                                <a:lnTo>
                                  <a:pt x="222" y="31"/>
                                </a:lnTo>
                                <a:lnTo>
                                  <a:pt x="235" y="20"/>
                                </a:lnTo>
                                <a:lnTo>
                                  <a:pt x="235" y="0"/>
                                </a:lnTo>
                                <a:lnTo>
                                  <a:pt x="228" y="2"/>
                                </a:lnTo>
                                <a:lnTo>
                                  <a:pt x="213" y="6"/>
                                </a:lnTo>
                                <a:lnTo>
                                  <a:pt x="189" y="13"/>
                                </a:lnTo>
                                <a:lnTo>
                                  <a:pt x="160" y="19"/>
                                </a:lnTo>
                                <a:lnTo>
                                  <a:pt x="124" y="22"/>
                                </a:lnTo>
                                <a:lnTo>
                                  <a:pt x="86" y="23"/>
                                </a:lnTo>
                                <a:lnTo>
                                  <a:pt x="47" y="19"/>
                                </a:lnTo>
                                <a:lnTo>
                                  <a:pt x="8" y="10"/>
                                </a:lnTo>
                                <a:lnTo>
                                  <a:pt x="0" y="22"/>
                                </a:lnTo>
                                <a:lnTo>
                                  <a:pt x="7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13"/>
                        <wps:cNvSpPr>
                          <a:spLocks/>
                        </wps:cNvSpPr>
                        <wps:spPr bwMode="auto">
                          <a:xfrm>
                            <a:off x="5600" y="3185"/>
                            <a:ext cx="139" cy="234"/>
                          </a:xfrm>
                          <a:custGeom>
                            <a:avLst/>
                            <a:gdLst>
                              <a:gd name="T0" fmla="*/ 23 w 139"/>
                              <a:gd name="T1" fmla="*/ 184 h 234"/>
                              <a:gd name="T2" fmla="*/ 26 w 139"/>
                              <a:gd name="T3" fmla="*/ 185 h 234"/>
                              <a:gd name="T4" fmla="*/ 37 w 139"/>
                              <a:gd name="T5" fmla="*/ 190 h 234"/>
                              <a:gd name="T6" fmla="*/ 50 w 139"/>
                              <a:gd name="T7" fmla="*/ 196 h 234"/>
                              <a:gd name="T8" fmla="*/ 67 w 139"/>
                              <a:gd name="T9" fmla="*/ 204 h 234"/>
                              <a:gd name="T10" fmla="*/ 83 w 139"/>
                              <a:gd name="T11" fmla="*/ 213 h 234"/>
                              <a:gd name="T12" fmla="*/ 97 w 139"/>
                              <a:gd name="T13" fmla="*/ 221 h 234"/>
                              <a:gd name="T14" fmla="*/ 108 w 139"/>
                              <a:gd name="T15" fmla="*/ 228 h 234"/>
                              <a:gd name="T16" fmla="*/ 114 w 139"/>
                              <a:gd name="T17" fmla="*/ 234 h 234"/>
                              <a:gd name="T18" fmla="*/ 117 w 139"/>
                              <a:gd name="T19" fmla="*/ 231 h 234"/>
                              <a:gd name="T20" fmla="*/ 123 w 139"/>
                              <a:gd name="T21" fmla="*/ 222 h 234"/>
                              <a:gd name="T22" fmla="*/ 131 w 139"/>
                              <a:gd name="T23" fmla="*/ 210 h 234"/>
                              <a:gd name="T24" fmla="*/ 137 w 139"/>
                              <a:gd name="T25" fmla="*/ 194 h 234"/>
                              <a:gd name="T26" fmla="*/ 139 w 139"/>
                              <a:gd name="T27" fmla="*/ 177 h 234"/>
                              <a:gd name="T28" fmla="*/ 133 w 139"/>
                              <a:gd name="T29" fmla="*/ 160 h 234"/>
                              <a:gd name="T30" fmla="*/ 117 w 139"/>
                              <a:gd name="T31" fmla="*/ 145 h 234"/>
                              <a:gd name="T32" fmla="*/ 87 w 139"/>
                              <a:gd name="T33" fmla="*/ 131 h 234"/>
                              <a:gd name="T34" fmla="*/ 50 w 139"/>
                              <a:gd name="T35" fmla="*/ 71 h 234"/>
                              <a:gd name="T36" fmla="*/ 22 w 139"/>
                              <a:gd name="T37" fmla="*/ 58 h 234"/>
                              <a:gd name="T38" fmla="*/ 22 w 139"/>
                              <a:gd name="T39" fmla="*/ 51 h 234"/>
                              <a:gd name="T40" fmla="*/ 20 w 139"/>
                              <a:gd name="T41" fmla="*/ 32 h 234"/>
                              <a:gd name="T42" fmla="*/ 14 w 139"/>
                              <a:gd name="T43" fmla="*/ 12 h 234"/>
                              <a:gd name="T44" fmla="*/ 5 w 139"/>
                              <a:gd name="T45" fmla="*/ 0 h 234"/>
                              <a:gd name="T46" fmla="*/ 0 w 139"/>
                              <a:gd name="T47" fmla="*/ 126 h 234"/>
                              <a:gd name="T48" fmla="*/ 1 w 139"/>
                              <a:gd name="T49" fmla="*/ 128 h 234"/>
                              <a:gd name="T50" fmla="*/ 6 w 139"/>
                              <a:gd name="T51" fmla="*/ 131 h 234"/>
                              <a:gd name="T52" fmla="*/ 12 w 139"/>
                              <a:gd name="T53" fmla="*/ 139 h 234"/>
                              <a:gd name="T54" fmla="*/ 16 w 139"/>
                              <a:gd name="T55" fmla="*/ 150 h 234"/>
                              <a:gd name="T56" fmla="*/ 19 w 139"/>
                              <a:gd name="T57" fmla="*/ 162 h 234"/>
                              <a:gd name="T58" fmla="*/ 22 w 139"/>
                              <a:gd name="T59" fmla="*/ 173 h 234"/>
                              <a:gd name="T60" fmla="*/ 23 w 139"/>
                              <a:gd name="T61" fmla="*/ 180 h 234"/>
                              <a:gd name="T62" fmla="*/ 23 w 139"/>
                              <a:gd name="T63" fmla="*/ 18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9" h="234">
                                <a:moveTo>
                                  <a:pt x="23" y="184"/>
                                </a:moveTo>
                                <a:lnTo>
                                  <a:pt x="26" y="185"/>
                                </a:lnTo>
                                <a:lnTo>
                                  <a:pt x="37" y="190"/>
                                </a:lnTo>
                                <a:lnTo>
                                  <a:pt x="50" y="196"/>
                                </a:lnTo>
                                <a:lnTo>
                                  <a:pt x="67" y="204"/>
                                </a:lnTo>
                                <a:lnTo>
                                  <a:pt x="83" y="213"/>
                                </a:lnTo>
                                <a:lnTo>
                                  <a:pt x="97" y="221"/>
                                </a:lnTo>
                                <a:lnTo>
                                  <a:pt x="108" y="228"/>
                                </a:lnTo>
                                <a:lnTo>
                                  <a:pt x="114" y="234"/>
                                </a:lnTo>
                                <a:lnTo>
                                  <a:pt x="117" y="231"/>
                                </a:lnTo>
                                <a:lnTo>
                                  <a:pt x="123" y="222"/>
                                </a:lnTo>
                                <a:lnTo>
                                  <a:pt x="131" y="210"/>
                                </a:lnTo>
                                <a:lnTo>
                                  <a:pt x="137" y="194"/>
                                </a:lnTo>
                                <a:lnTo>
                                  <a:pt x="139" y="177"/>
                                </a:lnTo>
                                <a:lnTo>
                                  <a:pt x="133" y="160"/>
                                </a:lnTo>
                                <a:lnTo>
                                  <a:pt x="117" y="145"/>
                                </a:lnTo>
                                <a:lnTo>
                                  <a:pt x="87" y="131"/>
                                </a:lnTo>
                                <a:lnTo>
                                  <a:pt x="50" y="71"/>
                                </a:lnTo>
                                <a:lnTo>
                                  <a:pt x="22" y="58"/>
                                </a:lnTo>
                                <a:lnTo>
                                  <a:pt x="22" y="51"/>
                                </a:lnTo>
                                <a:lnTo>
                                  <a:pt x="20" y="32"/>
                                </a:lnTo>
                                <a:lnTo>
                                  <a:pt x="14" y="12"/>
                                </a:lnTo>
                                <a:lnTo>
                                  <a:pt x="5" y="0"/>
                                </a:lnTo>
                                <a:lnTo>
                                  <a:pt x="0" y="126"/>
                                </a:lnTo>
                                <a:lnTo>
                                  <a:pt x="1" y="128"/>
                                </a:lnTo>
                                <a:lnTo>
                                  <a:pt x="6" y="131"/>
                                </a:lnTo>
                                <a:lnTo>
                                  <a:pt x="12" y="139"/>
                                </a:lnTo>
                                <a:lnTo>
                                  <a:pt x="16" y="150"/>
                                </a:lnTo>
                                <a:lnTo>
                                  <a:pt x="19" y="162"/>
                                </a:lnTo>
                                <a:lnTo>
                                  <a:pt x="22" y="173"/>
                                </a:lnTo>
                                <a:lnTo>
                                  <a:pt x="23" y="180"/>
                                </a:lnTo>
                                <a:lnTo>
                                  <a:pt x="23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14"/>
                        <wps:cNvSpPr>
                          <a:spLocks/>
                        </wps:cNvSpPr>
                        <wps:spPr bwMode="auto">
                          <a:xfrm>
                            <a:off x="5747" y="3240"/>
                            <a:ext cx="62" cy="64"/>
                          </a:xfrm>
                          <a:custGeom>
                            <a:avLst/>
                            <a:gdLst>
                              <a:gd name="T0" fmla="*/ 0 w 62"/>
                              <a:gd name="T1" fmla="*/ 39 h 64"/>
                              <a:gd name="T2" fmla="*/ 3 w 62"/>
                              <a:gd name="T3" fmla="*/ 39 h 64"/>
                              <a:gd name="T4" fmla="*/ 9 w 62"/>
                              <a:gd name="T5" fmla="*/ 42 h 64"/>
                              <a:gd name="T6" fmla="*/ 18 w 62"/>
                              <a:gd name="T7" fmla="*/ 45 h 64"/>
                              <a:gd name="T8" fmla="*/ 29 w 62"/>
                              <a:gd name="T9" fmla="*/ 48 h 64"/>
                              <a:gd name="T10" fmla="*/ 40 w 62"/>
                              <a:gd name="T11" fmla="*/ 53 h 64"/>
                              <a:gd name="T12" fmla="*/ 51 w 62"/>
                              <a:gd name="T13" fmla="*/ 56 h 64"/>
                              <a:gd name="T14" fmla="*/ 59 w 62"/>
                              <a:gd name="T15" fmla="*/ 61 h 64"/>
                              <a:gd name="T16" fmla="*/ 62 w 62"/>
                              <a:gd name="T17" fmla="*/ 64 h 64"/>
                              <a:gd name="T18" fmla="*/ 61 w 62"/>
                              <a:gd name="T19" fmla="*/ 20 h 64"/>
                              <a:gd name="T20" fmla="*/ 26 w 62"/>
                              <a:gd name="T21" fmla="*/ 0 h 64"/>
                              <a:gd name="T22" fmla="*/ 22 w 62"/>
                              <a:gd name="T23" fmla="*/ 3 h 64"/>
                              <a:gd name="T24" fmla="*/ 11 w 62"/>
                              <a:gd name="T25" fmla="*/ 13 h 64"/>
                              <a:gd name="T26" fmla="*/ 1 w 62"/>
                              <a:gd name="T27" fmla="*/ 25 h 64"/>
                              <a:gd name="T28" fmla="*/ 0 w 62"/>
                              <a:gd name="T29" fmla="*/ 39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4">
                                <a:moveTo>
                                  <a:pt x="0" y="39"/>
                                </a:moveTo>
                                <a:lnTo>
                                  <a:pt x="3" y="39"/>
                                </a:lnTo>
                                <a:lnTo>
                                  <a:pt x="9" y="42"/>
                                </a:lnTo>
                                <a:lnTo>
                                  <a:pt x="18" y="45"/>
                                </a:lnTo>
                                <a:lnTo>
                                  <a:pt x="29" y="48"/>
                                </a:lnTo>
                                <a:lnTo>
                                  <a:pt x="40" y="53"/>
                                </a:lnTo>
                                <a:lnTo>
                                  <a:pt x="51" y="56"/>
                                </a:lnTo>
                                <a:lnTo>
                                  <a:pt x="59" y="61"/>
                                </a:lnTo>
                                <a:lnTo>
                                  <a:pt x="62" y="64"/>
                                </a:lnTo>
                                <a:lnTo>
                                  <a:pt x="61" y="20"/>
                                </a:lnTo>
                                <a:lnTo>
                                  <a:pt x="26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3"/>
                                </a:lnTo>
                                <a:lnTo>
                                  <a:pt x="1" y="25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15"/>
                        <wps:cNvSpPr>
                          <a:spLocks/>
                        </wps:cNvSpPr>
                        <wps:spPr bwMode="auto">
                          <a:xfrm>
                            <a:off x="5900" y="3118"/>
                            <a:ext cx="75" cy="95"/>
                          </a:xfrm>
                          <a:custGeom>
                            <a:avLst/>
                            <a:gdLst>
                              <a:gd name="T0" fmla="*/ 75 w 75"/>
                              <a:gd name="T1" fmla="*/ 50 h 95"/>
                              <a:gd name="T2" fmla="*/ 75 w 75"/>
                              <a:gd name="T3" fmla="*/ 95 h 95"/>
                              <a:gd name="T4" fmla="*/ 72 w 75"/>
                              <a:gd name="T5" fmla="*/ 93 h 95"/>
                              <a:gd name="T6" fmla="*/ 64 w 75"/>
                              <a:gd name="T7" fmla="*/ 87 h 95"/>
                              <a:gd name="T8" fmla="*/ 51 w 75"/>
                              <a:gd name="T9" fmla="*/ 79 h 95"/>
                              <a:gd name="T10" fmla="*/ 39 w 75"/>
                              <a:gd name="T11" fmla="*/ 68 h 95"/>
                              <a:gd name="T12" fmla="*/ 25 w 75"/>
                              <a:gd name="T13" fmla="*/ 58 h 95"/>
                              <a:gd name="T14" fmla="*/ 12 w 75"/>
                              <a:gd name="T15" fmla="*/ 47 h 95"/>
                              <a:gd name="T16" fmla="*/ 4 w 75"/>
                              <a:gd name="T17" fmla="*/ 38 h 95"/>
                              <a:gd name="T18" fmla="*/ 0 w 75"/>
                              <a:gd name="T19" fmla="*/ 28 h 95"/>
                              <a:gd name="T20" fmla="*/ 0 w 75"/>
                              <a:gd name="T21" fmla="*/ 16 h 95"/>
                              <a:gd name="T22" fmla="*/ 3 w 75"/>
                              <a:gd name="T23" fmla="*/ 7 h 95"/>
                              <a:gd name="T24" fmla="*/ 8 w 75"/>
                              <a:gd name="T25" fmla="*/ 0 h 95"/>
                              <a:gd name="T26" fmla="*/ 12 w 75"/>
                              <a:gd name="T27" fmla="*/ 0 h 95"/>
                              <a:gd name="T28" fmla="*/ 17 w 75"/>
                              <a:gd name="T29" fmla="*/ 4 h 95"/>
                              <a:gd name="T30" fmla="*/ 25 w 75"/>
                              <a:gd name="T31" fmla="*/ 10 h 95"/>
                              <a:gd name="T32" fmla="*/ 34 w 75"/>
                              <a:gd name="T33" fmla="*/ 17 h 95"/>
                              <a:gd name="T34" fmla="*/ 45 w 75"/>
                              <a:gd name="T35" fmla="*/ 27 h 95"/>
                              <a:gd name="T36" fmla="*/ 56 w 75"/>
                              <a:gd name="T37" fmla="*/ 36 h 95"/>
                              <a:gd name="T38" fmla="*/ 65 w 75"/>
                              <a:gd name="T39" fmla="*/ 42 h 95"/>
                              <a:gd name="T40" fmla="*/ 72 w 75"/>
                              <a:gd name="T41" fmla="*/ 48 h 95"/>
                              <a:gd name="T42" fmla="*/ 75 w 75"/>
                              <a:gd name="T43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5" h="95">
                                <a:moveTo>
                                  <a:pt x="75" y="50"/>
                                </a:moveTo>
                                <a:lnTo>
                                  <a:pt x="75" y="95"/>
                                </a:lnTo>
                                <a:lnTo>
                                  <a:pt x="72" y="93"/>
                                </a:lnTo>
                                <a:lnTo>
                                  <a:pt x="64" y="87"/>
                                </a:lnTo>
                                <a:lnTo>
                                  <a:pt x="51" y="79"/>
                                </a:lnTo>
                                <a:lnTo>
                                  <a:pt x="39" y="68"/>
                                </a:lnTo>
                                <a:lnTo>
                                  <a:pt x="25" y="58"/>
                                </a:lnTo>
                                <a:lnTo>
                                  <a:pt x="12" y="47"/>
                                </a:lnTo>
                                <a:lnTo>
                                  <a:pt x="4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16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7" y="4"/>
                                </a:lnTo>
                                <a:lnTo>
                                  <a:pt x="25" y="10"/>
                                </a:lnTo>
                                <a:lnTo>
                                  <a:pt x="34" y="17"/>
                                </a:lnTo>
                                <a:lnTo>
                                  <a:pt x="45" y="27"/>
                                </a:lnTo>
                                <a:lnTo>
                                  <a:pt x="56" y="36"/>
                                </a:lnTo>
                                <a:lnTo>
                                  <a:pt x="65" y="42"/>
                                </a:lnTo>
                                <a:lnTo>
                                  <a:pt x="72" y="48"/>
                                </a:lnTo>
                                <a:lnTo>
                                  <a:pt x="7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16"/>
                        <wps:cNvSpPr>
                          <a:spLocks/>
                        </wps:cNvSpPr>
                        <wps:spPr bwMode="auto">
                          <a:xfrm>
                            <a:off x="5876" y="3037"/>
                            <a:ext cx="77" cy="83"/>
                          </a:xfrm>
                          <a:custGeom>
                            <a:avLst/>
                            <a:gdLst>
                              <a:gd name="T0" fmla="*/ 77 w 77"/>
                              <a:gd name="T1" fmla="*/ 40 h 83"/>
                              <a:gd name="T2" fmla="*/ 77 w 77"/>
                              <a:gd name="T3" fmla="*/ 83 h 83"/>
                              <a:gd name="T4" fmla="*/ 74 w 77"/>
                              <a:gd name="T5" fmla="*/ 81 h 83"/>
                              <a:gd name="T6" fmla="*/ 68 w 77"/>
                              <a:gd name="T7" fmla="*/ 78 h 83"/>
                              <a:gd name="T8" fmla="*/ 58 w 77"/>
                              <a:gd name="T9" fmla="*/ 75 h 83"/>
                              <a:gd name="T10" fmla="*/ 47 w 77"/>
                              <a:gd name="T11" fmla="*/ 68 h 83"/>
                              <a:gd name="T12" fmla="*/ 36 w 77"/>
                              <a:gd name="T13" fmla="*/ 61 h 83"/>
                              <a:gd name="T14" fmla="*/ 24 w 77"/>
                              <a:gd name="T15" fmla="*/ 52 h 83"/>
                              <a:gd name="T16" fmla="*/ 14 w 77"/>
                              <a:gd name="T17" fmla="*/ 41 h 83"/>
                              <a:gd name="T18" fmla="*/ 7 w 77"/>
                              <a:gd name="T19" fmla="*/ 31 h 83"/>
                              <a:gd name="T20" fmla="*/ 0 w 77"/>
                              <a:gd name="T21" fmla="*/ 12 h 83"/>
                              <a:gd name="T22" fmla="*/ 2 w 77"/>
                              <a:gd name="T23" fmla="*/ 3 h 83"/>
                              <a:gd name="T24" fmla="*/ 7 w 77"/>
                              <a:gd name="T25" fmla="*/ 0 h 83"/>
                              <a:gd name="T26" fmla="*/ 10 w 77"/>
                              <a:gd name="T27" fmla="*/ 0 h 83"/>
                              <a:gd name="T28" fmla="*/ 77 w 77"/>
                              <a:gd name="T29" fmla="*/ 4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7" h="83">
                                <a:moveTo>
                                  <a:pt x="77" y="40"/>
                                </a:moveTo>
                                <a:lnTo>
                                  <a:pt x="77" y="83"/>
                                </a:lnTo>
                                <a:lnTo>
                                  <a:pt x="74" y="81"/>
                                </a:lnTo>
                                <a:lnTo>
                                  <a:pt x="68" y="78"/>
                                </a:lnTo>
                                <a:lnTo>
                                  <a:pt x="58" y="75"/>
                                </a:lnTo>
                                <a:lnTo>
                                  <a:pt x="47" y="68"/>
                                </a:lnTo>
                                <a:lnTo>
                                  <a:pt x="36" y="61"/>
                                </a:lnTo>
                                <a:lnTo>
                                  <a:pt x="24" y="52"/>
                                </a:lnTo>
                                <a:lnTo>
                                  <a:pt x="14" y="41"/>
                                </a:lnTo>
                                <a:lnTo>
                                  <a:pt x="7" y="31"/>
                                </a:lnTo>
                                <a:lnTo>
                                  <a:pt x="0" y="12"/>
                                </a:lnTo>
                                <a:lnTo>
                                  <a:pt x="2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17"/>
                        <wps:cNvSpPr>
                          <a:spLocks/>
                        </wps:cNvSpPr>
                        <wps:spPr bwMode="auto">
                          <a:xfrm>
                            <a:off x="5847" y="2907"/>
                            <a:ext cx="76" cy="116"/>
                          </a:xfrm>
                          <a:custGeom>
                            <a:avLst/>
                            <a:gdLst>
                              <a:gd name="T0" fmla="*/ 22 w 76"/>
                              <a:gd name="T1" fmla="*/ 0 h 116"/>
                              <a:gd name="T2" fmla="*/ 76 w 76"/>
                              <a:gd name="T3" fmla="*/ 111 h 116"/>
                              <a:gd name="T4" fmla="*/ 76 w 76"/>
                              <a:gd name="T5" fmla="*/ 111 h 116"/>
                              <a:gd name="T6" fmla="*/ 76 w 76"/>
                              <a:gd name="T7" fmla="*/ 113 h 116"/>
                              <a:gd name="T8" fmla="*/ 73 w 76"/>
                              <a:gd name="T9" fmla="*/ 114 h 116"/>
                              <a:gd name="T10" fmla="*/ 70 w 76"/>
                              <a:gd name="T11" fmla="*/ 116 h 116"/>
                              <a:gd name="T12" fmla="*/ 64 w 76"/>
                              <a:gd name="T13" fmla="*/ 116 h 116"/>
                              <a:gd name="T14" fmla="*/ 56 w 76"/>
                              <a:gd name="T15" fmla="*/ 113 h 116"/>
                              <a:gd name="T16" fmla="*/ 43 w 76"/>
                              <a:gd name="T17" fmla="*/ 108 h 116"/>
                              <a:gd name="T18" fmla="*/ 28 w 76"/>
                              <a:gd name="T19" fmla="*/ 99 h 116"/>
                              <a:gd name="T20" fmla="*/ 12 w 76"/>
                              <a:gd name="T21" fmla="*/ 86 h 116"/>
                              <a:gd name="T22" fmla="*/ 4 w 76"/>
                              <a:gd name="T23" fmla="*/ 71 h 116"/>
                              <a:gd name="T24" fmla="*/ 0 w 76"/>
                              <a:gd name="T25" fmla="*/ 56 h 116"/>
                              <a:gd name="T26" fmla="*/ 0 w 76"/>
                              <a:gd name="T27" fmla="*/ 39 h 116"/>
                              <a:gd name="T28" fmla="*/ 3 w 76"/>
                              <a:gd name="T29" fmla="*/ 23 h 116"/>
                              <a:gd name="T30" fmla="*/ 7 w 76"/>
                              <a:gd name="T31" fmla="*/ 11 h 116"/>
                              <a:gd name="T32" fmla="*/ 14 w 76"/>
                              <a:gd name="T33" fmla="*/ 3 h 116"/>
                              <a:gd name="T34" fmla="*/ 22 w 76"/>
                              <a:gd name="T35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16">
                                <a:moveTo>
                                  <a:pt x="22" y="0"/>
                                </a:moveTo>
                                <a:lnTo>
                                  <a:pt x="76" y="111"/>
                                </a:lnTo>
                                <a:lnTo>
                                  <a:pt x="76" y="111"/>
                                </a:lnTo>
                                <a:lnTo>
                                  <a:pt x="76" y="113"/>
                                </a:lnTo>
                                <a:lnTo>
                                  <a:pt x="73" y="114"/>
                                </a:lnTo>
                                <a:lnTo>
                                  <a:pt x="70" y="116"/>
                                </a:lnTo>
                                <a:lnTo>
                                  <a:pt x="64" y="116"/>
                                </a:lnTo>
                                <a:lnTo>
                                  <a:pt x="56" y="113"/>
                                </a:lnTo>
                                <a:lnTo>
                                  <a:pt x="43" y="108"/>
                                </a:lnTo>
                                <a:lnTo>
                                  <a:pt x="28" y="99"/>
                                </a:lnTo>
                                <a:lnTo>
                                  <a:pt x="12" y="86"/>
                                </a:lnTo>
                                <a:lnTo>
                                  <a:pt x="4" y="71"/>
                                </a:lnTo>
                                <a:lnTo>
                                  <a:pt x="0" y="56"/>
                                </a:lnTo>
                                <a:lnTo>
                                  <a:pt x="0" y="39"/>
                                </a:lnTo>
                                <a:lnTo>
                                  <a:pt x="3" y="23"/>
                                </a:lnTo>
                                <a:lnTo>
                                  <a:pt x="7" y="11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18"/>
                        <wps:cNvSpPr>
                          <a:spLocks/>
                        </wps:cNvSpPr>
                        <wps:spPr bwMode="auto">
                          <a:xfrm>
                            <a:off x="5545" y="3095"/>
                            <a:ext cx="177" cy="67"/>
                          </a:xfrm>
                          <a:custGeom>
                            <a:avLst/>
                            <a:gdLst>
                              <a:gd name="T0" fmla="*/ 0 w 177"/>
                              <a:gd name="T1" fmla="*/ 2 h 67"/>
                              <a:gd name="T2" fmla="*/ 0 w 177"/>
                              <a:gd name="T3" fmla="*/ 19 h 67"/>
                              <a:gd name="T4" fmla="*/ 78 w 177"/>
                              <a:gd name="T5" fmla="*/ 19 h 67"/>
                              <a:gd name="T6" fmla="*/ 139 w 177"/>
                              <a:gd name="T7" fmla="*/ 67 h 67"/>
                              <a:gd name="T8" fmla="*/ 177 w 177"/>
                              <a:gd name="T9" fmla="*/ 48 h 67"/>
                              <a:gd name="T10" fmla="*/ 144 w 177"/>
                              <a:gd name="T11" fmla="*/ 47 h 67"/>
                              <a:gd name="T12" fmla="*/ 91 w 177"/>
                              <a:gd name="T13" fmla="*/ 0 h 67"/>
                              <a:gd name="T14" fmla="*/ 0 w 177"/>
                              <a:gd name="T15" fmla="*/ 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7" h="67">
                                <a:moveTo>
                                  <a:pt x="0" y="2"/>
                                </a:moveTo>
                                <a:lnTo>
                                  <a:pt x="0" y="19"/>
                                </a:lnTo>
                                <a:lnTo>
                                  <a:pt x="78" y="19"/>
                                </a:lnTo>
                                <a:lnTo>
                                  <a:pt x="139" y="67"/>
                                </a:lnTo>
                                <a:lnTo>
                                  <a:pt x="177" y="48"/>
                                </a:lnTo>
                                <a:lnTo>
                                  <a:pt x="144" y="47"/>
                                </a:lnTo>
                                <a:lnTo>
                                  <a:pt x="91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19"/>
                        <wps:cNvSpPr>
                          <a:spLocks/>
                        </wps:cNvSpPr>
                        <wps:spPr bwMode="auto">
                          <a:xfrm>
                            <a:off x="5794" y="2791"/>
                            <a:ext cx="37" cy="121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121"/>
                              <a:gd name="T2" fmla="*/ 37 w 37"/>
                              <a:gd name="T3" fmla="*/ 119 h 121"/>
                              <a:gd name="T4" fmla="*/ 34 w 37"/>
                              <a:gd name="T5" fmla="*/ 121 h 121"/>
                              <a:gd name="T6" fmla="*/ 26 w 37"/>
                              <a:gd name="T7" fmla="*/ 121 h 121"/>
                              <a:gd name="T8" fmla="*/ 20 w 37"/>
                              <a:gd name="T9" fmla="*/ 118 h 121"/>
                              <a:gd name="T10" fmla="*/ 15 w 37"/>
                              <a:gd name="T11" fmla="*/ 108 h 121"/>
                              <a:gd name="T12" fmla="*/ 14 w 37"/>
                              <a:gd name="T13" fmla="*/ 91 h 121"/>
                              <a:gd name="T14" fmla="*/ 14 w 37"/>
                              <a:gd name="T15" fmla="*/ 70 h 121"/>
                              <a:gd name="T16" fmla="*/ 12 w 37"/>
                              <a:gd name="T17" fmla="*/ 53 h 121"/>
                              <a:gd name="T18" fmla="*/ 12 w 37"/>
                              <a:gd name="T19" fmla="*/ 45 h 121"/>
                              <a:gd name="T20" fmla="*/ 0 w 37"/>
                              <a:gd name="T21" fmla="*/ 43 h 121"/>
                              <a:gd name="T22" fmla="*/ 3 w 37"/>
                              <a:gd name="T23" fmla="*/ 36 h 121"/>
                              <a:gd name="T24" fmla="*/ 12 w 37"/>
                              <a:gd name="T25" fmla="*/ 19 h 121"/>
                              <a:gd name="T26" fmla="*/ 23 w 37"/>
                              <a:gd name="T27" fmla="*/ 3 h 121"/>
                              <a:gd name="T28" fmla="*/ 37 w 37"/>
                              <a:gd name="T29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121">
                                <a:moveTo>
                                  <a:pt x="37" y="0"/>
                                </a:moveTo>
                                <a:lnTo>
                                  <a:pt x="37" y="119"/>
                                </a:lnTo>
                                <a:lnTo>
                                  <a:pt x="34" y="121"/>
                                </a:lnTo>
                                <a:lnTo>
                                  <a:pt x="26" y="121"/>
                                </a:lnTo>
                                <a:lnTo>
                                  <a:pt x="20" y="118"/>
                                </a:lnTo>
                                <a:lnTo>
                                  <a:pt x="15" y="108"/>
                                </a:lnTo>
                                <a:lnTo>
                                  <a:pt x="14" y="91"/>
                                </a:lnTo>
                                <a:lnTo>
                                  <a:pt x="14" y="70"/>
                                </a:lnTo>
                                <a:lnTo>
                                  <a:pt x="12" y="53"/>
                                </a:lnTo>
                                <a:lnTo>
                                  <a:pt x="12" y="45"/>
                                </a:lnTo>
                                <a:lnTo>
                                  <a:pt x="0" y="43"/>
                                </a:lnTo>
                                <a:lnTo>
                                  <a:pt x="3" y="36"/>
                                </a:lnTo>
                                <a:lnTo>
                                  <a:pt x="12" y="19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20"/>
                        <wps:cNvSpPr>
                          <a:spLocks/>
                        </wps:cNvSpPr>
                        <wps:spPr bwMode="auto">
                          <a:xfrm>
                            <a:off x="6123" y="2873"/>
                            <a:ext cx="459" cy="526"/>
                          </a:xfrm>
                          <a:custGeom>
                            <a:avLst/>
                            <a:gdLst>
                              <a:gd name="T0" fmla="*/ 0 w 459"/>
                              <a:gd name="T1" fmla="*/ 0 h 526"/>
                              <a:gd name="T2" fmla="*/ 0 w 459"/>
                              <a:gd name="T3" fmla="*/ 526 h 526"/>
                              <a:gd name="T4" fmla="*/ 459 w 459"/>
                              <a:gd name="T5" fmla="*/ 259 h 526"/>
                              <a:gd name="T6" fmla="*/ 0 w 459"/>
                              <a:gd name="T7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9" h="526">
                                <a:moveTo>
                                  <a:pt x="0" y="0"/>
                                </a:moveTo>
                                <a:lnTo>
                                  <a:pt x="0" y="526"/>
                                </a:lnTo>
                                <a:lnTo>
                                  <a:pt x="459" y="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21"/>
                        <wps:cNvSpPr>
                          <a:spLocks/>
                        </wps:cNvSpPr>
                        <wps:spPr bwMode="auto">
                          <a:xfrm>
                            <a:off x="5859" y="2736"/>
                            <a:ext cx="230" cy="705"/>
                          </a:xfrm>
                          <a:custGeom>
                            <a:avLst/>
                            <a:gdLst>
                              <a:gd name="T0" fmla="*/ 230 w 230"/>
                              <a:gd name="T1" fmla="*/ 120 h 705"/>
                              <a:gd name="T2" fmla="*/ 230 w 230"/>
                              <a:gd name="T3" fmla="*/ 676 h 705"/>
                              <a:gd name="T4" fmla="*/ 189 w 230"/>
                              <a:gd name="T5" fmla="*/ 705 h 705"/>
                              <a:gd name="T6" fmla="*/ 152 w 230"/>
                              <a:gd name="T7" fmla="*/ 642 h 705"/>
                              <a:gd name="T8" fmla="*/ 147 w 230"/>
                              <a:gd name="T9" fmla="*/ 637 h 705"/>
                              <a:gd name="T10" fmla="*/ 134 w 230"/>
                              <a:gd name="T11" fmla="*/ 623 h 705"/>
                              <a:gd name="T12" fmla="*/ 124 w 230"/>
                              <a:gd name="T13" fmla="*/ 608 h 705"/>
                              <a:gd name="T14" fmla="*/ 120 w 230"/>
                              <a:gd name="T15" fmla="*/ 592 h 705"/>
                              <a:gd name="T16" fmla="*/ 127 w 230"/>
                              <a:gd name="T17" fmla="*/ 560 h 705"/>
                              <a:gd name="T18" fmla="*/ 134 w 230"/>
                              <a:gd name="T19" fmla="*/ 506 h 705"/>
                              <a:gd name="T20" fmla="*/ 144 w 230"/>
                              <a:gd name="T21" fmla="*/ 457 h 705"/>
                              <a:gd name="T22" fmla="*/ 147 w 230"/>
                              <a:gd name="T23" fmla="*/ 435 h 705"/>
                              <a:gd name="T24" fmla="*/ 128 w 230"/>
                              <a:gd name="T25" fmla="*/ 409 h 705"/>
                              <a:gd name="T26" fmla="*/ 125 w 230"/>
                              <a:gd name="T27" fmla="*/ 328 h 705"/>
                              <a:gd name="T28" fmla="*/ 91 w 230"/>
                              <a:gd name="T29" fmla="*/ 318 h 705"/>
                              <a:gd name="T30" fmla="*/ 86 w 230"/>
                              <a:gd name="T31" fmla="*/ 268 h 705"/>
                              <a:gd name="T32" fmla="*/ 25 w 230"/>
                              <a:gd name="T33" fmla="*/ 149 h 705"/>
                              <a:gd name="T34" fmla="*/ 10 w 230"/>
                              <a:gd name="T35" fmla="*/ 142 h 705"/>
                              <a:gd name="T36" fmla="*/ 10 w 230"/>
                              <a:gd name="T37" fmla="*/ 131 h 705"/>
                              <a:gd name="T38" fmla="*/ 22 w 230"/>
                              <a:gd name="T39" fmla="*/ 131 h 705"/>
                              <a:gd name="T40" fmla="*/ 22 w 230"/>
                              <a:gd name="T41" fmla="*/ 60 h 705"/>
                              <a:gd name="T42" fmla="*/ 0 w 230"/>
                              <a:gd name="T43" fmla="*/ 60 h 705"/>
                              <a:gd name="T44" fmla="*/ 0 w 230"/>
                              <a:gd name="T45" fmla="*/ 48 h 705"/>
                              <a:gd name="T46" fmla="*/ 19 w 230"/>
                              <a:gd name="T47" fmla="*/ 48 h 705"/>
                              <a:gd name="T48" fmla="*/ 19 w 230"/>
                              <a:gd name="T49" fmla="*/ 0 h 705"/>
                              <a:gd name="T50" fmla="*/ 230 w 230"/>
                              <a:gd name="T51" fmla="*/ 120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30" h="705">
                                <a:moveTo>
                                  <a:pt x="230" y="120"/>
                                </a:moveTo>
                                <a:lnTo>
                                  <a:pt x="230" y="676"/>
                                </a:lnTo>
                                <a:lnTo>
                                  <a:pt x="189" y="705"/>
                                </a:lnTo>
                                <a:lnTo>
                                  <a:pt x="152" y="642"/>
                                </a:lnTo>
                                <a:lnTo>
                                  <a:pt x="147" y="637"/>
                                </a:lnTo>
                                <a:lnTo>
                                  <a:pt x="134" y="623"/>
                                </a:lnTo>
                                <a:lnTo>
                                  <a:pt x="124" y="608"/>
                                </a:lnTo>
                                <a:lnTo>
                                  <a:pt x="120" y="592"/>
                                </a:lnTo>
                                <a:lnTo>
                                  <a:pt x="127" y="560"/>
                                </a:lnTo>
                                <a:lnTo>
                                  <a:pt x="134" y="506"/>
                                </a:lnTo>
                                <a:lnTo>
                                  <a:pt x="144" y="457"/>
                                </a:lnTo>
                                <a:lnTo>
                                  <a:pt x="147" y="435"/>
                                </a:lnTo>
                                <a:lnTo>
                                  <a:pt x="128" y="409"/>
                                </a:lnTo>
                                <a:lnTo>
                                  <a:pt x="125" y="328"/>
                                </a:lnTo>
                                <a:lnTo>
                                  <a:pt x="91" y="318"/>
                                </a:lnTo>
                                <a:lnTo>
                                  <a:pt x="86" y="268"/>
                                </a:lnTo>
                                <a:lnTo>
                                  <a:pt x="25" y="149"/>
                                </a:lnTo>
                                <a:lnTo>
                                  <a:pt x="10" y="142"/>
                                </a:lnTo>
                                <a:lnTo>
                                  <a:pt x="10" y="131"/>
                                </a:lnTo>
                                <a:lnTo>
                                  <a:pt x="22" y="131"/>
                                </a:lnTo>
                                <a:lnTo>
                                  <a:pt x="22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0"/>
                                </a:lnTo>
                                <a:lnTo>
                                  <a:pt x="23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22"/>
                        <wps:cNvSpPr>
                          <a:spLocks/>
                        </wps:cNvSpPr>
                        <wps:spPr bwMode="auto">
                          <a:xfrm>
                            <a:off x="5592" y="2584"/>
                            <a:ext cx="252" cy="538"/>
                          </a:xfrm>
                          <a:custGeom>
                            <a:avLst/>
                            <a:gdLst>
                              <a:gd name="T0" fmla="*/ 0 w 252"/>
                              <a:gd name="T1" fmla="*/ 0 h 538"/>
                              <a:gd name="T2" fmla="*/ 0 w 252"/>
                              <a:gd name="T3" fmla="*/ 490 h 538"/>
                              <a:gd name="T4" fmla="*/ 2 w 252"/>
                              <a:gd name="T5" fmla="*/ 490 h 538"/>
                              <a:gd name="T6" fmla="*/ 8 w 252"/>
                              <a:gd name="T7" fmla="*/ 490 h 538"/>
                              <a:gd name="T8" fmla="*/ 16 w 252"/>
                              <a:gd name="T9" fmla="*/ 490 h 538"/>
                              <a:gd name="T10" fmla="*/ 25 w 252"/>
                              <a:gd name="T11" fmla="*/ 490 h 538"/>
                              <a:gd name="T12" fmla="*/ 34 w 252"/>
                              <a:gd name="T13" fmla="*/ 490 h 538"/>
                              <a:gd name="T14" fmla="*/ 42 w 252"/>
                              <a:gd name="T15" fmla="*/ 490 h 538"/>
                              <a:gd name="T16" fmla="*/ 50 w 252"/>
                              <a:gd name="T17" fmla="*/ 490 h 538"/>
                              <a:gd name="T18" fmla="*/ 53 w 252"/>
                              <a:gd name="T19" fmla="*/ 491 h 538"/>
                              <a:gd name="T20" fmla="*/ 61 w 252"/>
                              <a:gd name="T21" fmla="*/ 499 h 538"/>
                              <a:gd name="T22" fmla="*/ 77 w 252"/>
                              <a:gd name="T23" fmla="*/ 513 h 538"/>
                              <a:gd name="T24" fmla="*/ 92 w 252"/>
                              <a:gd name="T25" fmla="*/ 525 h 538"/>
                              <a:gd name="T26" fmla="*/ 98 w 252"/>
                              <a:gd name="T27" fmla="*/ 531 h 538"/>
                              <a:gd name="T28" fmla="*/ 131 w 252"/>
                              <a:gd name="T29" fmla="*/ 536 h 538"/>
                              <a:gd name="T30" fmla="*/ 133 w 252"/>
                              <a:gd name="T31" fmla="*/ 536 h 538"/>
                              <a:gd name="T32" fmla="*/ 134 w 252"/>
                              <a:gd name="T33" fmla="*/ 538 h 538"/>
                              <a:gd name="T34" fmla="*/ 138 w 252"/>
                              <a:gd name="T35" fmla="*/ 536 h 538"/>
                              <a:gd name="T36" fmla="*/ 139 w 252"/>
                              <a:gd name="T37" fmla="*/ 534 h 538"/>
                              <a:gd name="T38" fmla="*/ 144 w 252"/>
                              <a:gd name="T39" fmla="*/ 521 h 538"/>
                              <a:gd name="T40" fmla="*/ 152 w 252"/>
                              <a:gd name="T41" fmla="*/ 497 h 538"/>
                              <a:gd name="T42" fmla="*/ 163 w 252"/>
                              <a:gd name="T43" fmla="*/ 474 h 538"/>
                              <a:gd name="T44" fmla="*/ 173 w 252"/>
                              <a:gd name="T45" fmla="*/ 465 h 538"/>
                              <a:gd name="T46" fmla="*/ 173 w 252"/>
                              <a:gd name="T47" fmla="*/ 451 h 538"/>
                              <a:gd name="T48" fmla="*/ 177 w 252"/>
                              <a:gd name="T49" fmla="*/ 422 h 538"/>
                              <a:gd name="T50" fmla="*/ 181 w 252"/>
                              <a:gd name="T51" fmla="*/ 392 h 538"/>
                              <a:gd name="T52" fmla="*/ 194 w 252"/>
                              <a:gd name="T53" fmla="*/ 376 h 538"/>
                              <a:gd name="T54" fmla="*/ 189 w 252"/>
                              <a:gd name="T55" fmla="*/ 368 h 538"/>
                              <a:gd name="T56" fmla="*/ 181 w 252"/>
                              <a:gd name="T57" fmla="*/ 346 h 538"/>
                              <a:gd name="T58" fmla="*/ 173 w 252"/>
                              <a:gd name="T59" fmla="*/ 314 h 538"/>
                              <a:gd name="T60" fmla="*/ 177 w 252"/>
                              <a:gd name="T61" fmla="*/ 274 h 538"/>
                              <a:gd name="T62" fmla="*/ 177 w 252"/>
                              <a:gd name="T63" fmla="*/ 271 h 538"/>
                              <a:gd name="T64" fmla="*/ 175 w 252"/>
                              <a:gd name="T65" fmla="*/ 264 h 538"/>
                              <a:gd name="T66" fmla="*/ 175 w 252"/>
                              <a:gd name="T67" fmla="*/ 255 h 538"/>
                              <a:gd name="T68" fmla="*/ 177 w 252"/>
                              <a:gd name="T69" fmla="*/ 243 h 538"/>
                              <a:gd name="T70" fmla="*/ 181 w 252"/>
                              <a:gd name="T71" fmla="*/ 229 h 538"/>
                              <a:gd name="T72" fmla="*/ 188 w 252"/>
                              <a:gd name="T73" fmla="*/ 215 h 538"/>
                              <a:gd name="T74" fmla="*/ 197 w 252"/>
                              <a:gd name="T75" fmla="*/ 204 h 538"/>
                              <a:gd name="T76" fmla="*/ 213 w 252"/>
                              <a:gd name="T77" fmla="*/ 193 h 538"/>
                              <a:gd name="T78" fmla="*/ 252 w 252"/>
                              <a:gd name="T79" fmla="*/ 193 h 538"/>
                              <a:gd name="T80" fmla="*/ 252 w 252"/>
                              <a:gd name="T81" fmla="*/ 138 h 538"/>
                              <a:gd name="T82" fmla="*/ 197 w 252"/>
                              <a:gd name="T83" fmla="*/ 105 h 538"/>
                              <a:gd name="T84" fmla="*/ 197 w 252"/>
                              <a:gd name="T85" fmla="*/ 200 h 538"/>
                              <a:gd name="T86" fmla="*/ 169 w 252"/>
                              <a:gd name="T87" fmla="*/ 200 h 538"/>
                              <a:gd name="T88" fmla="*/ 169 w 252"/>
                              <a:gd name="T89" fmla="*/ 88 h 538"/>
                              <a:gd name="T90" fmla="*/ 0 w 252"/>
                              <a:gd name="T91" fmla="*/ 0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2" h="538">
                                <a:moveTo>
                                  <a:pt x="0" y="0"/>
                                </a:moveTo>
                                <a:lnTo>
                                  <a:pt x="0" y="490"/>
                                </a:lnTo>
                                <a:lnTo>
                                  <a:pt x="2" y="490"/>
                                </a:lnTo>
                                <a:lnTo>
                                  <a:pt x="8" y="490"/>
                                </a:lnTo>
                                <a:lnTo>
                                  <a:pt x="16" y="490"/>
                                </a:lnTo>
                                <a:lnTo>
                                  <a:pt x="25" y="490"/>
                                </a:lnTo>
                                <a:lnTo>
                                  <a:pt x="34" y="490"/>
                                </a:lnTo>
                                <a:lnTo>
                                  <a:pt x="42" y="490"/>
                                </a:lnTo>
                                <a:lnTo>
                                  <a:pt x="50" y="490"/>
                                </a:lnTo>
                                <a:lnTo>
                                  <a:pt x="53" y="491"/>
                                </a:lnTo>
                                <a:lnTo>
                                  <a:pt x="61" y="499"/>
                                </a:lnTo>
                                <a:lnTo>
                                  <a:pt x="77" y="513"/>
                                </a:lnTo>
                                <a:lnTo>
                                  <a:pt x="92" y="525"/>
                                </a:lnTo>
                                <a:lnTo>
                                  <a:pt x="98" y="531"/>
                                </a:lnTo>
                                <a:lnTo>
                                  <a:pt x="131" y="536"/>
                                </a:lnTo>
                                <a:lnTo>
                                  <a:pt x="133" y="536"/>
                                </a:lnTo>
                                <a:lnTo>
                                  <a:pt x="134" y="538"/>
                                </a:lnTo>
                                <a:lnTo>
                                  <a:pt x="138" y="536"/>
                                </a:lnTo>
                                <a:lnTo>
                                  <a:pt x="139" y="534"/>
                                </a:lnTo>
                                <a:lnTo>
                                  <a:pt x="144" y="521"/>
                                </a:lnTo>
                                <a:lnTo>
                                  <a:pt x="152" y="497"/>
                                </a:lnTo>
                                <a:lnTo>
                                  <a:pt x="163" y="474"/>
                                </a:lnTo>
                                <a:lnTo>
                                  <a:pt x="173" y="465"/>
                                </a:lnTo>
                                <a:lnTo>
                                  <a:pt x="173" y="451"/>
                                </a:lnTo>
                                <a:lnTo>
                                  <a:pt x="177" y="422"/>
                                </a:lnTo>
                                <a:lnTo>
                                  <a:pt x="181" y="392"/>
                                </a:lnTo>
                                <a:lnTo>
                                  <a:pt x="194" y="376"/>
                                </a:lnTo>
                                <a:lnTo>
                                  <a:pt x="189" y="368"/>
                                </a:lnTo>
                                <a:lnTo>
                                  <a:pt x="181" y="346"/>
                                </a:lnTo>
                                <a:lnTo>
                                  <a:pt x="173" y="314"/>
                                </a:lnTo>
                                <a:lnTo>
                                  <a:pt x="177" y="274"/>
                                </a:lnTo>
                                <a:lnTo>
                                  <a:pt x="177" y="271"/>
                                </a:lnTo>
                                <a:lnTo>
                                  <a:pt x="175" y="264"/>
                                </a:lnTo>
                                <a:lnTo>
                                  <a:pt x="175" y="255"/>
                                </a:lnTo>
                                <a:lnTo>
                                  <a:pt x="177" y="243"/>
                                </a:lnTo>
                                <a:lnTo>
                                  <a:pt x="181" y="229"/>
                                </a:lnTo>
                                <a:lnTo>
                                  <a:pt x="188" y="215"/>
                                </a:lnTo>
                                <a:lnTo>
                                  <a:pt x="197" y="204"/>
                                </a:lnTo>
                                <a:lnTo>
                                  <a:pt x="213" y="193"/>
                                </a:lnTo>
                                <a:lnTo>
                                  <a:pt x="252" y="193"/>
                                </a:lnTo>
                                <a:lnTo>
                                  <a:pt x="252" y="138"/>
                                </a:lnTo>
                                <a:lnTo>
                                  <a:pt x="197" y="105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00"/>
                                </a:lnTo>
                                <a:lnTo>
                                  <a:pt x="169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664" y="2674"/>
                            <a:ext cx="33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24"/>
                        <wps:cNvSpPr>
                          <a:spLocks/>
                        </wps:cNvSpPr>
                        <wps:spPr bwMode="auto">
                          <a:xfrm>
                            <a:off x="5074" y="2296"/>
                            <a:ext cx="485" cy="1003"/>
                          </a:xfrm>
                          <a:custGeom>
                            <a:avLst/>
                            <a:gdLst>
                              <a:gd name="T0" fmla="*/ 485 w 485"/>
                              <a:gd name="T1" fmla="*/ 271 h 1003"/>
                              <a:gd name="T2" fmla="*/ 0 w 485"/>
                              <a:gd name="T3" fmla="*/ 0 h 1003"/>
                              <a:gd name="T4" fmla="*/ 0 w 485"/>
                              <a:gd name="T5" fmla="*/ 585 h 1003"/>
                              <a:gd name="T6" fmla="*/ 1 w 485"/>
                              <a:gd name="T7" fmla="*/ 585 h 1003"/>
                              <a:gd name="T8" fmla="*/ 7 w 485"/>
                              <a:gd name="T9" fmla="*/ 583 h 1003"/>
                              <a:gd name="T10" fmla="*/ 15 w 485"/>
                              <a:gd name="T11" fmla="*/ 580 h 1003"/>
                              <a:gd name="T12" fmla="*/ 25 w 485"/>
                              <a:gd name="T13" fmla="*/ 579 h 1003"/>
                              <a:gd name="T14" fmla="*/ 34 w 485"/>
                              <a:gd name="T15" fmla="*/ 577 h 1003"/>
                              <a:gd name="T16" fmla="*/ 43 w 485"/>
                              <a:gd name="T17" fmla="*/ 576 h 1003"/>
                              <a:gd name="T18" fmla="*/ 53 w 485"/>
                              <a:gd name="T19" fmla="*/ 574 h 1003"/>
                              <a:gd name="T20" fmla="*/ 59 w 485"/>
                              <a:gd name="T21" fmla="*/ 576 h 1003"/>
                              <a:gd name="T22" fmla="*/ 73 w 485"/>
                              <a:gd name="T23" fmla="*/ 591 h 1003"/>
                              <a:gd name="T24" fmla="*/ 100 w 485"/>
                              <a:gd name="T25" fmla="*/ 630 h 1003"/>
                              <a:gd name="T26" fmla="*/ 135 w 485"/>
                              <a:gd name="T27" fmla="*/ 684 h 1003"/>
                              <a:gd name="T28" fmla="*/ 175 w 485"/>
                              <a:gd name="T29" fmla="*/ 745 h 1003"/>
                              <a:gd name="T30" fmla="*/ 214 w 485"/>
                              <a:gd name="T31" fmla="*/ 806 h 1003"/>
                              <a:gd name="T32" fmla="*/ 248 w 485"/>
                              <a:gd name="T33" fmla="*/ 860 h 1003"/>
                              <a:gd name="T34" fmla="*/ 271 w 485"/>
                              <a:gd name="T35" fmla="*/ 897 h 1003"/>
                              <a:gd name="T36" fmla="*/ 281 w 485"/>
                              <a:gd name="T37" fmla="*/ 910 h 1003"/>
                              <a:gd name="T38" fmla="*/ 485 w 485"/>
                              <a:gd name="T39" fmla="*/ 1003 h 1003"/>
                              <a:gd name="T40" fmla="*/ 485 w 485"/>
                              <a:gd name="T41" fmla="*/ 1003 h 1003"/>
                              <a:gd name="T42" fmla="*/ 485 w 485"/>
                              <a:gd name="T43" fmla="*/ 856 h 1003"/>
                              <a:gd name="T44" fmla="*/ 484 w 485"/>
                              <a:gd name="T45" fmla="*/ 856 h 1003"/>
                              <a:gd name="T46" fmla="*/ 477 w 485"/>
                              <a:gd name="T47" fmla="*/ 855 h 1003"/>
                              <a:gd name="T48" fmla="*/ 471 w 485"/>
                              <a:gd name="T49" fmla="*/ 853 h 1003"/>
                              <a:gd name="T50" fmla="*/ 462 w 485"/>
                              <a:gd name="T51" fmla="*/ 850 h 1003"/>
                              <a:gd name="T52" fmla="*/ 453 w 485"/>
                              <a:gd name="T53" fmla="*/ 849 h 1003"/>
                              <a:gd name="T54" fmla="*/ 445 w 485"/>
                              <a:gd name="T55" fmla="*/ 847 h 1003"/>
                              <a:gd name="T56" fmla="*/ 438 w 485"/>
                              <a:gd name="T57" fmla="*/ 847 h 1003"/>
                              <a:gd name="T58" fmla="*/ 435 w 485"/>
                              <a:gd name="T59" fmla="*/ 847 h 1003"/>
                              <a:gd name="T60" fmla="*/ 434 w 485"/>
                              <a:gd name="T61" fmla="*/ 846 h 1003"/>
                              <a:gd name="T62" fmla="*/ 434 w 485"/>
                              <a:gd name="T63" fmla="*/ 838 h 1003"/>
                              <a:gd name="T64" fmla="*/ 434 w 485"/>
                              <a:gd name="T65" fmla="*/ 826 h 1003"/>
                              <a:gd name="T66" fmla="*/ 437 w 485"/>
                              <a:gd name="T67" fmla="*/ 813 h 1003"/>
                              <a:gd name="T68" fmla="*/ 442 w 485"/>
                              <a:gd name="T69" fmla="*/ 799 h 1003"/>
                              <a:gd name="T70" fmla="*/ 449 w 485"/>
                              <a:gd name="T71" fmla="*/ 789 h 1003"/>
                              <a:gd name="T72" fmla="*/ 463 w 485"/>
                              <a:gd name="T73" fmla="*/ 781 h 1003"/>
                              <a:gd name="T74" fmla="*/ 481 w 485"/>
                              <a:gd name="T75" fmla="*/ 779 h 1003"/>
                              <a:gd name="T76" fmla="*/ 485 w 485"/>
                              <a:gd name="T77" fmla="*/ 773 h 1003"/>
                              <a:gd name="T78" fmla="*/ 485 w 485"/>
                              <a:gd name="T79" fmla="*/ 271 h 1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5" h="1003">
                                <a:moveTo>
                                  <a:pt x="485" y="271"/>
                                </a:move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lnTo>
                                  <a:pt x="1" y="585"/>
                                </a:lnTo>
                                <a:lnTo>
                                  <a:pt x="7" y="583"/>
                                </a:lnTo>
                                <a:lnTo>
                                  <a:pt x="15" y="580"/>
                                </a:lnTo>
                                <a:lnTo>
                                  <a:pt x="25" y="579"/>
                                </a:lnTo>
                                <a:lnTo>
                                  <a:pt x="34" y="577"/>
                                </a:lnTo>
                                <a:lnTo>
                                  <a:pt x="43" y="576"/>
                                </a:lnTo>
                                <a:lnTo>
                                  <a:pt x="53" y="574"/>
                                </a:lnTo>
                                <a:lnTo>
                                  <a:pt x="59" y="576"/>
                                </a:lnTo>
                                <a:lnTo>
                                  <a:pt x="73" y="591"/>
                                </a:lnTo>
                                <a:lnTo>
                                  <a:pt x="100" y="630"/>
                                </a:lnTo>
                                <a:lnTo>
                                  <a:pt x="135" y="684"/>
                                </a:lnTo>
                                <a:lnTo>
                                  <a:pt x="175" y="745"/>
                                </a:lnTo>
                                <a:lnTo>
                                  <a:pt x="214" y="806"/>
                                </a:lnTo>
                                <a:lnTo>
                                  <a:pt x="248" y="860"/>
                                </a:lnTo>
                                <a:lnTo>
                                  <a:pt x="271" y="897"/>
                                </a:lnTo>
                                <a:lnTo>
                                  <a:pt x="281" y="910"/>
                                </a:lnTo>
                                <a:lnTo>
                                  <a:pt x="485" y="1003"/>
                                </a:lnTo>
                                <a:lnTo>
                                  <a:pt x="485" y="1003"/>
                                </a:lnTo>
                                <a:lnTo>
                                  <a:pt x="485" y="856"/>
                                </a:lnTo>
                                <a:lnTo>
                                  <a:pt x="484" y="856"/>
                                </a:lnTo>
                                <a:lnTo>
                                  <a:pt x="477" y="855"/>
                                </a:lnTo>
                                <a:lnTo>
                                  <a:pt x="471" y="853"/>
                                </a:lnTo>
                                <a:lnTo>
                                  <a:pt x="462" y="850"/>
                                </a:lnTo>
                                <a:lnTo>
                                  <a:pt x="453" y="849"/>
                                </a:lnTo>
                                <a:lnTo>
                                  <a:pt x="445" y="847"/>
                                </a:lnTo>
                                <a:lnTo>
                                  <a:pt x="438" y="847"/>
                                </a:lnTo>
                                <a:lnTo>
                                  <a:pt x="435" y="847"/>
                                </a:lnTo>
                                <a:lnTo>
                                  <a:pt x="434" y="846"/>
                                </a:lnTo>
                                <a:lnTo>
                                  <a:pt x="434" y="838"/>
                                </a:lnTo>
                                <a:lnTo>
                                  <a:pt x="434" y="826"/>
                                </a:lnTo>
                                <a:lnTo>
                                  <a:pt x="437" y="813"/>
                                </a:lnTo>
                                <a:lnTo>
                                  <a:pt x="442" y="799"/>
                                </a:lnTo>
                                <a:lnTo>
                                  <a:pt x="449" y="789"/>
                                </a:lnTo>
                                <a:lnTo>
                                  <a:pt x="463" y="781"/>
                                </a:lnTo>
                                <a:lnTo>
                                  <a:pt x="481" y="779"/>
                                </a:lnTo>
                                <a:lnTo>
                                  <a:pt x="485" y="773"/>
                                </a:lnTo>
                                <a:lnTo>
                                  <a:pt x="485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5453" y="2674"/>
                            <a:ext cx="33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5355" y="2674"/>
                            <a:ext cx="31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255" y="2674"/>
                            <a:ext cx="33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156" y="2674"/>
                            <a:ext cx="32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29"/>
                        <wps:cNvSpPr>
                          <a:spLocks/>
                        </wps:cNvSpPr>
                        <wps:spPr bwMode="auto">
                          <a:xfrm>
                            <a:off x="3579" y="2027"/>
                            <a:ext cx="470" cy="937"/>
                          </a:xfrm>
                          <a:custGeom>
                            <a:avLst/>
                            <a:gdLst>
                              <a:gd name="T0" fmla="*/ 470 w 470"/>
                              <a:gd name="T1" fmla="*/ 0 h 937"/>
                              <a:gd name="T2" fmla="*/ 470 w 470"/>
                              <a:gd name="T3" fmla="*/ 223 h 937"/>
                              <a:gd name="T4" fmla="*/ 462 w 470"/>
                              <a:gd name="T5" fmla="*/ 230 h 937"/>
                              <a:gd name="T6" fmla="*/ 440 w 470"/>
                              <a:gd name="T7" fmla="*/ 252 h 937"/>
                              <a:gd name="T8" fmla="*/ 412 w 470"/>
                              <a:gd name="T9" fmla="*/ 289 h 937"/>
                              <a:gd name="T10" fmla="*/ 381 w 470"/>
                              <a:gd name="T11" fmla="*/ 343 h 937"/>
                              <a:gd name="T12" fmla="*/ 354 w 470"/>
                              <a:gd name="T13" fmla="*/ 414 h 937"/>
                              <a:gd name="T14" fmla="*/ 336 w 470"/>
                              <a:gd name="T15" fmla="*/ 502 h 937"/>
                              <a:gd name="T16" fmla="*/ 333 w 470"/>
                              <a:gd name="T17" fmla="*/ 608 h 937"/>
                              <a:gd name="T18" fmla="*/ 348 w 470"/>
                              <a:gd name="T19" fmla="*/ 735 h 937"/>
                              <a:gd name="T20" fmla="*/ 347 w 470"/>
                              <a:gd name="T21" fmla="*/ 749 h 937"/>
                              <a:gd name="T22" fmla="*/ 347 w 470"/>
                              <a:gd name="T23" fmla="*/ 778 h 937"/>
                              <a:gd name="T24" fmla="*/ 347 w 470"/>
                              <a:gd name="T25" fmla="*/ 812 h 937"/>
                              <a:gd name="T26" fmla="*/ 353 w 470"/>
                              <a:gd name="T27" fmla="*/ 832 h 937"/>
                              <a:gd name="T28" fmla="*/ 359 w 470"/>
                              <a:gd name="T29" fmla="*/ 837 h 937"/>
                              <a:gd name="T30" fmla="*/ 367 w 470"/>
                              <a:gd name="T31" fmla="*/ 841 h 937"/>
                              <a:gd name="T32" fmla="*/ 375 w 470"/>
                              <a:gd name="T33" fmla="*/ 846 h 937"/>
                              <a:gd name="T34" fmla="*/ 384 w 470"/>
                              <a:gd name="T35" fmla="*/ 849 h 937"/>
                              <a:gd name="T36" fmla="*/ 392 w 470"/>
                              <a:gd name="T37" fmla="*/ 852 h 937"/>
                              <a:gd name="T38" fmla="*/ 398 w 470"/>
                              <a:gd name="T39" fmla="*/ 854 h 937"/>
                              <a:gd name="T40" fmla="*/ 403 w 470"/>
                              <a:gd name="T41" fmla="*/ 855 h 937"/>
                              <a:gd name="T42" fmla="*/ 404 w 470"/>
                              <a:gd name="T43" fmla="*/ 855 h 937"/>
                              <a:gd name="T44" fmla="*/ 404 w 470"/>
                              <a:gd name="T45" fmla="*/ 937 h 937"/>
                              <a:gd name="T46" fmla="*/ 0 w 470"/>
                              <a:gd name="T47" fmla="*/ 877 h 937"/>
                              <a:gd name="T48" fmla="*/ 0 w 470"/>
                              <a:gd name="T49" fmla="*/ 270 h 937"/>
                              <a:gd name="T50" fmla="*/ 470 w 470"/>
                              <a:gd name="T51" fmla="*/ 0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0" h="937">
                                <a:moveTo>
                                  <a:pt x="470" y="0"/>
                                </a:moveTo>
                                <a:lnTo>
                                  <a:pt x="470" y="223"/>
                                </a:lnTo>
                                <a:lnTo>
                                  <a:pt x="462" y="230"/>
                                </a:lnTo>
                                <a:lnTo>
                                  <a:pt x="440" y="252"/>
                                </a:lnTo>
                                <a:lnTo>
                                  <a:pt x="412" y="289"/>
                                </a:lnTo>
                                <a:lnTo>
                                  <a:pt x="381" y="343"/>
                                </a:lnTo>
                                <a:lnTo>
                                  <a:pt x="354" y="414"/>
                                </a:lnTo>
                                <a:lnTo>
                                  <a:pt x="336" y="502"/>
                                </a:lnTo>
                                <a:lnTo>
                                  <a:pt x="333" y="608"/>
                                </a:lnTo>
                                <a:lnTo>
                                  <a:pt x="348" y="735"/>
                                </a:lnTo>
                                <a:lnTo>
                                  <a:pt x="347" y="749"/>
                                </a:lnTo>
                                <a:lnTo>
                                  <a:pt x="347" y="778"/>
                                </a:lnTo>
                                <a:lnTo>
                                  <a:pt x="347" y="812"/>
                                </a:lnTo>
                                <a:lnTo>
                                  <a:pt x="353" y="832"/>
                                </a:lnTo>
                                <a:lnTo>
                                  <a:pt x="359" y="837"/>
                                </a:lnTo>
                                <a:lnTo>
                                  <a:pt x="367" y="841"/>
                                </a:lnTo>
                                <a:lnTo>
                                  <a:pt x="375" y="846"/>
                                </a:lnTo>
                                <a:lnTo>
                                  <a:pt x="384" y="849"/>
                                </a:lnTo>
                                <a:lnTo>
                                  <a:pt x="392" y="852"/>
                                </a:lnTo>
                                <a:lnTo>
                                  <a:pt x="398" y="854"/>
                                </a:lnTo>
                                <a:lnTo>
                                  <a:pt x="403" y="855"/>
                                </a:lnTo>
                                <a:lnTo>
                                  <a:pt x="404" y="855"/>
                                </a:lnTo>
                                <a:lnTo>
                                  <a:pt x="404" y="937"/>
                                </a:lnTo>
                                <a:lnTo>
                                  <a:pt x="0" y="877"/>
                                </a:lnTo>
                                <a:lnTo>
                                  <a:pt x="0" y="270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857" y="2674"/>
                            <a:ext cx="33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759" y="2674"/>
                            <a:ext cx="31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659" y="2674"/>
                            <a:ext cx="32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33"/>
                        <wps:cNvSpPr>
                          <a:spLocks/>
                        </wps:cNvSpPr>
                        <wps:spPr bwMode="auto">
                          <a:xfrm>
                            <a:off x="3082" y="2308"/>
                            <a:ext cx="467" cy="923"/>
                          </a:xfrm>
                          <a:custGeom>
                            <a:avLst/>
                            <a:gdLst>
                              <a:gd name="T0" fmla="*/ 467 w 467"/>
                              <a:gd name="T1" fmla="*/ 0 h 923"/>
                              <a:gd name="T2" fmla="*/ 467 w 467"/>
                              <a:gd name="T3" fmla="*/ 591 h 923"/>
                              <a:gd name="T4" fmla="*/ 381 w 467"/>
                              <a:gd name="T5" fmla="*/ 579 h 923"/>
                              <a:gd name="T6" fmla="*/ 206 w 467"/>
                              <a:gd name="T7" fmla="*/ 702 h 923"/>
                              <a:gd name="T8" fmla="*/ 72 w 467"/>
                              <a:gd name="T9" fmla="*/ 885 h 923"/>
                              <a:gd name="T10" fmla="*/ 72 w 467"/>
                              <a:gd name="T11" fmla="*/ 923 h 923"/>
                              <a:gd name="T12" fmla="*/ 0 w 467"/>
                              <a:gd name="T13" fmla="*/ 923 h 923"/>
                              <a:gd name="T14" fmla="*/ 0 w 467"/>
                              <a:gd name="T15" fmla="*/ 266 h 923"/>
                              <a:gd name="T16" fmla="*/ 467 w 467"/>
                              <a:gd name="T17" fmla="*/ 0 h 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7" h="923">
                                <a:moveTo>
                                  <a:pt x="467" y="0"/>
                                </a:moveTo>
                                <a:lnTo>
                                  <a:pt x="467" y="591"/>
                                </a:lnTo>
                                <a:lnTo>
                                  <a:pt x="381" y="579"/>
                                </a:lnTo>
                                <a:lnTo>
                                  <a:pt x="206" y="702"/>
                                </a:lnTo>
                                <a:lnTo>
                                  <a:pt x="72" y="885"/>
                                </a:lnTo>
                                <a:lnTo>
                                  <a:pt x="72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266"/>
                                </a:lnTo>
                                <a:lnTo>
                                  <a:pt x="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454" y="2674"/>
                            <a:ext cx="33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356" y="2674"/>
                            <a:ext cx="31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256" y="2674"/>
                            <a:ext cx="31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157" y="2674"/>
                            <a:ext cx="31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38"/>
                        <wps:cNvSpPr>
                          <a:spLocks/>
                        </wps:cNvSpPr>
                        <wps:spPr bwMode="auto">
                          <a:xfrm>
                            <a:off x="2745" y="2594"/>
                            <a:ext cx="308" cy="671"/>
                          </a:xfrm>
                          <a:custGeom>
                            <a:avLst/>
                            <a:gdLst>
                              <a:gd name="T0" fmla="*/ 308 w 308"/>
                              <a:gd name="T1" fmla="*/ 0 h 671"/>
                              <a:gd name="T2" fmla="*/ 308 w 308"/>
                              <a:gd name="T3" fmla="*/ 639 h 671"/>
                              <a:gd name="T4" fmla="*/ 108 w 308"/>
                              <a:gd name="T5" fmla="*/ 639 h 671"/>
                              <a:gd name="T6" fmla="*/ 100 w 308"/>
                              <a:gd name="T7" fmla="*/ 671 h 671"/>
                              <a:gd name="T8" fmla="*/ 44 w 308"/>
                              <a:gd name="T9" fmla="*/ 568 h 671"/>
                              <a:gd name="T10" fmla="*/ 22 w 308"/>
                              <a:gd name="T11" fmla="*/ 233 h 671"/>
                              <a:gd name="T12" fmla="*/ 19 w 308"/>
                              <a:gd name="T13" fmla="*/ 228 h 671"/>
                              <a:gd name="T14" fmla="*/ 11 w 308"/>
                              <a:gd name="T15" fmla="*/ 216 h 671"/>
                              <a:gd name="T16" fmla="*/ 3 w 308"/>
                              <a:gd name="T17" fmla="*/ 203 h 671"/>
                              <a:gd name="T18" fmla="*/ 0 w 308"/>
                              <a:gd name="T19" fmla="*/ 194 h 671"/>
                              <a:gd name="T20" fmla="*/ 5 w 308"/>
                              <a:gd name="T21" fmla="*/ 190 h 671"/>
                              <a:gd name="T22" fmla="*/ 16 w 308"/>
                              <a:gd name="T23" fmla="*/ 185 h 671"/>
                              <a:gd name="T24" fmla="*/ 25 w 308"/>
                              <a:gd name="T25" fmla="*/ 183 h 671"/>
                              <a:gd name="T26" fmla="*/ 30 w 308"/>
                              <a:gd name="T27" fmla="*/ 182 h 671"/>
                              <a:gd name="T28" fmla="*/ 72 w 308"/>
                              <a:gd name="T29" fmla="*/ 162 h 671"/>
                              <a:gd name="T30" fmla="*/ 73 w 308"/>
                              <a:gd name="T31" fmla="*/ 168 h 671"/>
                              <a:gd name="T32" fmla="*/ 76 w 308"/>
                              <a:gd name="T33" fmla="*/ 180 h 671"/>
                              <a:gd name="T34" fmla="*/ 80 w 308"/>
                              <a:gd name="T35" fmla="*/ 194 h 671"/>
                              <a:gd name="T36" fmla="*/ 86 w 308"/>
                              <a:gd name="T37" fmla="*/ 200 h 671"/>
                              <a:gd name="T38" fmla="*/ 92 w 308"/>
                              <a:gd name="T39" fmla="*/ 200 h 671"/>
                              <a:gd name="T40" fmla="*/ 100 w 308"/>
                              <a:gd name="T41" fmla="*/ 200 h 671"/>
                              <a:gd name="T42" fmla="*/ 111 w 308"/>
                              <a:gd name="T43" fmla="*/ 199 h 671"/>
                              <a:gd name="T44" fmla="*/ 122 w 308"/>
                              <a:gd name="T45" fmla="*/ 194 h 671"/>
                              <a:gd name="T46" fmla="*/ 133 w 308"/>
                              <a:gd name="T47" fmla="*/ 185 h 671"/>
                              <a:gd name="T48" fmla="*/ 142 w 308"/>
                              <a:gd name="T49" fmla="*/ 169 h 671"/>
                              <a:gd name="T50" fmla="*/ 148 w 308"/>
                              <a:gd name="T51" fmla="*/ 145 h 671"/>
                              <a:gd name="T52" fmla="*/ 150 w 308"/>
                              <a:gd name="T53" fmla="*/ 112 h 671"/>
                              <a:gd name="T54" fmla="*/ 153 w 308"/>
                              <a:gd name="T55" fmla="*/ 109 h 671"/>
                              <a:gd name="T56" fmla="*/ 162 w 308"/>
                              <a:gd name="T57" fmla="*/ 103 h 671"/>
                              <a:gd name="T58" fmla="*/ 175 w 308"/>
                              <a:gd name="T59" fmla="*/ 92 h 671"/>
                              <a:gd name="T60" fmla="*/ 189 w 308"/>
                              <a:gd name="T61" fmla="*/ 78 h 671"/>
                              <a:gd name="T62" fmla="*/ 203 w 308"/>
                              <a:gd name="T63" fmla="*/ 65 h 671"/>
                              <a:gd name="T64" fmla="*/ 215 w 308"/>
                              <a:gd name="T65" fmla="*/ 52 h 671"/>
                              <a:gd name="T66" fmla="*/ 225 w 308"/>
                              <a:gd name="T67" fmla="*/ 40 h 671"/>
                              <a:gd name="T68" fmla="*/ 228 w 308"/>
                              <a:gd name="T69" fmla="*/ 31 h 671"/>
                              <a:gd name="T70" fmla="*/ 229 w 308"/>
                              <a:gd name="T71" fmla="*/ 31 h 671"/>
                              <a:gd name="T72" fmla="*/ 233 w 308"/>
                              <a:gd name="T73" fmla="*/ 32 h 671"/>
                              <a:gd name="T74" fmla="*/ 237 w 308"/>
                              <a:gd name="T75" fmla="*/ 32 h 671"/>
                              <a:gd name="T76" fmla="*/ 247 w 308"/>
                              <a:gd name="T77" fmla="*/ 31 h 671"/>
                              <a:gd name="T78" fmla="*/ 258 w 308"/>
                              <a:gd name="T79" fmla="*/ 28 h 671"/>
                              <a:gd name="T80" fmla="*/ 270 w 308"/>
                              <a:gd name="T81" fmla="*/ 23 h 671"/>
                              <a:gd name="T82" fmla="*/ 287 w 308"/>
                              <a:gd name="T83" fmla="*/ 14 h 671"/>
                              <a:gd name="T84" fmla="*/ 308 w 308"/>
                              <a:gd name="T85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08" h="671">
                                <a:moveTo>
                                  <a:pt x="308" y="0"/>
                                </a:moveTo>
                                <a:lnTo>
                                  <a:pt x="308" y="639"/>
                                </a:lnTo>
                                <a:lnTo>
                                  <a:pt x="108" y="639"/>
                                </a:lnTo>
                                <a:lnTo>
                                  <a:pt x="100" y="671"/>
                                </a:lnTo>
                                <a:lnTo>
                                  <a:pt x="44" y="568"/>
                                </a:lnTo>
                                <a:lnTo>
                                  <a:pt x="22" y="233"/>
                                </a:lnTo>
                                <a:lnTo>
                                  <a:pt x="19" y="228"/>
                                </a:lnTo>
                                <a:lnTo>
                                  <a:pt x="11" y="216"/>
                                </a:lnTo>
                                <a:lnTo>
                                  <a:pt x="3" y="203"/>
                                </a:lnTo>
                                <a:lnTo>
                                  <a:pt x="0" y="194"/>
                                </a:lnTo>
                                <a:lnTo>
                                  <a:pt x="5" y="190"/>
                                </a:lnTo>
                                <a:lnTo>
                                  <a:pt x="16" y="185"/>
                                </a:lnTo>
                                <a:lnTo>
                                  <a:pt x="25" y="183"/>
                                </a:lnTo>
                                <a:lnTo>
                                  <a:pt x="30" y="182"/>
                                </a:lnTo>
                                <a:lnTo>
                                  <a:pt x="72" y="162"/>
                                </a:lnTo>
                                <a:lnTo>
                                  <a:pt x="73" y="168"/>
                                </a:lnTo>
                                <a:lnTo>
                                  <a:pt x="76" y="180"/>
                                </a:lnTo>
                                <a:lnTo>
                                  <a:pt x="80" y="194"/>
                                </a:lnTo>
                                <a:lnTo>
                                  <a:pt x="86" y="200"/>
                                </a:lnTo>
                                <a:lnTo>
                                  <a:pt x="92" y="200"/>
                                </a:lnTo>
                                <a:lnTo>
                                  <a:pt x="100" y="200"/>
                                </a:lnTo>
                                <a:lnTo>
                                  <a:pt x="111" y="199"/>
                                </a:lnTo>
                                <a:lnTo>
                                  <a:pt x="122" y="194"/>
                                </a:lnTo>
                                <a:lnTo>
                                  <a:pt x="133" y="185"/>
                                </a:lnTo>
                                <a:lnTo>
                                  <a:pt x="142" y="169"/>
                                </a:lnTo>
                                <a:lnTo>
                                  <a:pt x="148" y="145"/>
                                </a:lnTo>
                                <a:lnTo>
                                  <a:pt x="150" y="112"/>
                                </a:lnTo>
                                <a:lnTo>
                                  <a:pt x="153" y="109"/>
                                </a:lnTo>
                                <a:lnTo>
                                  <a:pt x="162" y="103"/>
                                </a:lnTo>
                                <a:lnTo>
                                  <a:pt x="175" y="92"/>
                                </a:lnTo>
                                <a:lnTo>
                                  <a:pt x="189" y="78"/>
                                </a:lnTo>
                                <a:lnTo>
                                  <a:pt x="203" y="65"/>
                                </a:lnTo>
                                <a:lnTo>
                                  <a:pt x="215" y="52"/>
                                </a:lnTo>
                                <a:lnTo>
                                  <a:pt x="225" y="40"/>
                                </a:lnTo>
                                <a:lnTo>
                                  <a:pt x="228" y="31"/>
                                </a:lnTo>
                                <a:lnTo>
                                  <a:pt x="229" y="31"/>
                                </a:lnTo>
                                <a:lnTo>
                                  <a:pt x="233" y="32"/>
                                </a:lnTo>
                                <a:lnTo>
                                  <a:pt x="237" y="32"/>
                                </a:lnTo>
                                <a:lnTo>
                                  <a:pt x="247" y="31"/>
                                </a:lnTo>
                                <a:lnTo>
                                  <a:pt x="258" y="28"/>
                                </a:lnTo>
                                <a:lnTo>
                                  <a:pt x="270" y="23"/>
                                </a:lnTo>
                                <a:lnTo>
                                  <a:pt x="287" y="14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956" y="2674"/>
                            <a:ext cx="33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40"/>
                        <wps:cNvSpPr>
                          <a:spLocks/>
                        </wps:cNvSpPr>
                        <wps:spPr bwMode="auto">
                          <a:xfrm>
                            <a:off x="4566" y="2010"/>
                            <a:ext cx="479" cy="902"/>
                          </a:xfrm>
                          <a:custGeom>
                            <a:avLst/>
                            <a:gdLst>
                              <a:gd name="T0" fmla="*/ 372 w 479"/>
                              <a:gd name="T1" fmla="*/ 902 h 902"/>
                              <a:gd name="T2" fmla="*/ 479 w 479"/>
                              <a:gd name="T3" fmla="*/ 879 h 902"/>
                              <a:gd name="T4" fmla="*/ 479 w 479"/>
                              <a:gd name="T5" fmla="*/ 269 h 902"/>
                              <a:gd name="T6" fmla="*/ 0 w 479"/>
                              <a:gd name="T7" fmla="*/ 0 h 902"/>
                              <a:gd name="T8" fmla="*/ 0 w 479"/>
                              <a:gd name="T9" fmla="*/ 175 h 902"/>
                              <a:gd name="T10" fmla="*/ 9 w 479"/>
                              <a:gd name="T11" fmla="*/ 179 h 902"/>
                              <a:gd name="T12" fmla="*/ 34 w 479"/>
                              <a:gd name="T13" fmla="*/ 195 h 902"/>
                              <a:gd name="T14" fmla="*/ 69 w 479"/>
                              <a:gd name="T15" fmla="*/ 221 h 902"/>
                              <a:gd name="T16" fmla="*/ 111 w 479"/>
                              <a:gd name="T17" fmla="*/ 257 h 902"/>
                              <a:gd name="T18" fmla="*/ 153 w 479"/>
                              <a:gd name="T19" fmla="*/ 303 h 902"/>
                              <a:gd name="T20" fmla="*/ 191 w 479"/>
                              <a:gd name="T21" fmla="*/ 358 h 902"/>
                              <a:gd name="T22" fmla="*/ 222 w 479"/>
                              <a:gd name="T23" fmla="*/ 425 h 902"/>
                              <a:gd name="T24" fmla="*/ 239 w 479"/>
                              <a:gd name="T25" fmla="*/ 500 h 902"/>
                              <a:gd name="T26" fmla="*/ 245 w 479"/>
                              <a:gd name="T27" fmla="*/ 497 h 902"/>
                              <a:gd name="T28" fmla="*/ 259 w 479"/>
                              <a:gd name="T29" fmla="*/ 493 h 902"/>
                              <a:gd name="T30" fmla="*/ 273 w 479"/>
                              <a:gd name="T31" fmla="*/ 494 h 902"/>
                              <a:gd name="T32" fmla="*/ 283 w 479"/>
                              <a:gd name="T33" fmla="*/ 507 h 902"/>
                              <a:gd name="T34" fmla="*/ 286 w 479"/>
                              <a:gd name="T35" fmla="*/ 527 h 902"/>
                              <a:gd name="T36" fmla="*/ 286 w 479"/>
                              <a:gd name="T37" fmla="*/ 544 h 902"/>
                              <a:gd name="T38" fmla="*/ 284 w 479"/>
                              <a:gd name="T39" fmla="*/ 559 h 902"/>
                              <a:gd name="T40" fmla="*/ 287 w 479"/>
                              <a:gd name="T41" fmla="*/ 570 h 902"/>
                              <a:gd name="T42" fmla="*/ 289 w 479"/>
                              <a:gd name="T43" fmla="*/ 576 h 902"/>
                              <a:gd name="T44" fmla="*/ 292 w 479"/>
                              <a:gd name="T45" fmla="*/ 585 h 902"/>
                              <a:gd name="T46" fmla="*/ 294 w 479"/>
                              <a:gd name="T47" fmla="*/ 596 h 902"/>
                              <a:gd name="T48" fmla="*/ 292 w 479"/>
                              <a:gd name="T49" fmla="*/ 605 h 902"/>
                              <a:gd name="T50" fmla="*/ 287 w 479"/>
                              <a:gd name="T51" fmla="*/ 616 h 902"/>
                              <a:gd name="T52" fmla="*/ 280 w 479"/>
                              <a:gd name="T53" fmla="*/ 622 h 902"/>
                              <a:gd name="T54" fmla="*/ 264 w 479"/>
                              <a:gd name="T55" fmla="*/ 627 h 902"/>
                              <a:gd name="T56" fmla="*/ 242 w 479"/>
                              <a:gd name="T57" fmla="*/ 627 h 902"/>
                              <a:gd name="T58" fmla="*/ 241 w 479"/>
                              <a:gd name="T59" fmla="*/ 628 h 902"/>
                              <a:gd name="T60" fmla="*/ 234 w 479"/>
                              <a:gd name="T61" fmla="*/ 630 h 902"/>
                              <a:gd name="T62" fmla="*/ 226 w 479"/>
                              <a:gd name="T63" fmla="*/ 635 h 902"/>
                              <a:gd name="T64" fmla="*/ 217 w 479"/>
                              <a:gd name="T65" fmla="*/ 638 h 902"/>
                              <a:gd name="T66" fmla="*/ 208 w 479"/>
                              <a:gd name="T67" fmla="*/ 642 h 902"/>
                              <a:gd name="T68" fmla="*/ 198 w 479"/>
                              <a:gd name="T69" fmla="*/ 647 h 902"/>
                              <a:gd name="T70" fmla="*/ 191 w 479"/>
                              <a:gd name="T71" fmla="*/ 649 h 902"/>
                              <a:gd name="T72" fmla="*/ 186 w 479"/>
                              <a:gd name="T73" fmla="*/ 650 h 902"/>
                              <a:gd name="T74" fmla="*/ 191 w 479"/>
                              <a:gd name="T75" fmla="*/ 669 h 902"/>
                              <a:gd name="T76" fmla="*/ 219 w 479"/>
                              <a:gd name="T77" fmla="*/ 670 h 902"/>
                              <a:gd name="T78" fmla="*/ 220 w 479"/>
                              <a:gd name="T79" fmla="*/ 693 h 902"/>
                              <a:gd name="T80" fmla="*/ 222 w 479"/>
                              <a:gd name="T81" fmla="*/ 746 h 902"/>
                              <a:gd name="T82" fmla="*/ 225 w 479"/>
                              <a:gd name="T83" fmla="*/ 798 h 902"/>
                              <a:gd name="T84" fmla="*/ 230 w 479"/>
                              <a:gd name="T85" fmla="*/ 824 h 902"/>
                              <a:gd name="T86" fmla="*/ 359 w 479"/>
                              <a:gd name="T87" fmla="*/ 854 h 902"/>
                              <a:gd name="T88" fmla="*/ 372 w 479"/>
                              <a:gd name="T89" fmla="*/ 872 h 902"/>
                              <a:gd name="T90" fmla="*/ 372 w 479"/>
                              <a:gd name="T91" fmla="*/ 902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79" h="902">
                                <a:moveTo>
                                  <a:pt x="372" y="902"/>
                                </a:moveTo>
                                <a:lnTo>
                                  <a:pt x="479" y="879"/>
                                </a:lnTo>
                                <a:lnTo>
                                  <a:pt x="479" y="269"/>
                                </a:ln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lnTo>
                                  <a:pt x="9" y="179"/>
                                </a:lnTo>
                                <a:lnTo>
                                  <a:pt x="34" y="195"/>
                                </a:lnTo>
                                <a:lnTo>
                                  <a:pt x="69" y="221"/>
                                </a:lnTo>
                                <a:lnTo>
                                  <a:pt x="111" y="257"/>
                                </a:lnTo>
                                <a:lnTo>
                                  <a:pt x="153" y="303"/>
                                </a:lnTo>
                                <a:lnTo>
                                  <a:pt x="191" y="358"/>
                                </a:lnTo>
                                <a:lnTo>
                                  <a:pt x="222" y="425"/>
                                </a:lnTo>
                                <a:lnTo>
                                  <a:pt x="239" y="500"/>
                                </a:lnTo>
                                <a:lnTo>
                                  <a:pt x="245" y="497"/>
                                </a:lnTo>
                                <a:lnTo>
                                  <a:pt x="259" y="493"/>
                                </a:lnTo>
                                <a:lnTo>
                                  <a:pt x="273" y="494"/>
                                </a:lnTo>
                                <a:lnTo>
                                  <a:pt x="283" y="507"/>
                                </a:lnTo>
                                <a:lnTo>
                                  <a:pt x="286" y="527"/>
                                </a:lnTo>
                                <a:lnTo>
                                  <a:pt x="286" y="544"/>
                                </a:lnTo>
                                <a:lnTo>
                                  <a:pt x="284" y="559"/>
                                </a:lnTo>
                                <a:lnTo>
                                  <a:pt x="287" y="570"/>
                                </a:lnTo>
                                <a:lnTo>
                                  <a:pt x="289" y="576"/>
                                </a:lnTo>
                                <a:lnTo>
                                  <a:pt x="292" y="585"/>
                                </a:lnTo>
                                <a:lnTo>
                                  <a:pt x="294" y="596"/>
                                </a:lnTo>
                                <a:lnTo>
                                  <a:pt x="292" y="605"/>
                                </a:lnTo>
                                <a:lnTo>
                                  <a:pt x="287" y="616"/>
                                </a:lnTo>
                                <a:lnTo>
                                  <a:pt x="280" y="622"/>
                                </a:lnTo>
                                <a:lnTo>
                                  <a:pt x="264" y="627"/>
                                </a:lnTo>
                                <a:lnTo>
                                  <a:pt x="242" y="627"/>
                                </a:lnTo>
                                <a:lnTo>
                                  <a:pt x="241" y="628"/>
                                </a:lnTo>
                                <a:lnTo>
                                  <a:pt x="234" y="630"/>
                                </a:lnTo>
                                <a:lnTo>
                                  <a:pt x="226" y="635"/>
                                </a:lnTo>
                                <a:lnTo>
                                  <a:pt x="217" y="638"/>
                                </a:lnTo>
                                <a:lnTo>
                                  <a:pt x="208" y="642"/>
                                </a:lnTo>
                                <a:lnTo>
                                  <a:pt x="198" y="647"/>
                                </a:lnTo>
                                <a:lnTo>
                                  <a:pt x="191" y="649"/>
                                </a:lnTo>
                                <a:lnTo>
                                  <a:pt x="186" y="650"/>
                                </a:lnTo>
                                <a:lnTo>
                                  <a:pt x="191" y="669"/>
                                </a:lnTo>
                                <a:lnTo>
                                  <a:pt x="219" y="670"/>
                                </a:lnTo>
                                <a:lnTo>
                                  <a:pt x="220" y="693"/>
                                </a:lnTo>
                                <a:lnTo>
                                  <a:pt x="222" y="746"/>
                                </a:lnTo>
                                <a:lnTo>
                                  <a:pt x="225" y="798"/>
                                </a:lnTo>
                                <a:lnTo>
                                  <a:pt x="230" y="824"/>
                                </a:lnTo>
                                <a:lnTo>
                                  <a:pt x="359" y="854"/>
                                </a:lnTo>
                                <a:lnTo>
                                  <a:pt x="372" y="872"/>
                                </a:lnTo>
                                <a:lnTo>
                                  <a:pt x="372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946" y="2674"/>
                            <a:ext cx="31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2674"/>
                            <a:ext cx="32" cy="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43"/>
                        <wps:cNvSpPr>
                          <a:spLocks/>
                        </wps:cNvSpPr>
                        <wps:spPr bwMode="auto">
                          <a:xfrm>
                            <a:off x="4080" y="1867"/>
                            <a:ext cx="458" cy="352"/>
                          </a:xfrm>
                          <a:custGeom>
                            <a:avLst/>
                            <a:gdLst>
                              <a:gd name="T0" fmla="*/ 458 w 458"/>
                              <a:gd name="T1" fmla="*/ 304 h 352"/>
                              <a:gd name="T2" fmla="*/ 458 w 458"/>
                              <a:gd name="T3" fmla="*/ 123 h 352"/>
                              <a:gd name="T4" fmla="*/ 233 w 458"/>
                              <a:gd name="T5" fmla="*/ 0 h 352"/>
                              <a:gd name="T6" fmla="*/ 0 w 458"/>
                              <a:gd name="T7" fmla="*/ 134 h 352"/>
                              <a:gd name="T8" fmla="*/ 0 w 458"/>
                              <a:gd name="T9" fmla="*/ 352 h 352"/>
                              <a:gd name="T10" fmla="*/ 2 w 458"/>
                              <a:gd name="T11" fmla="*/ 350 h 352"/>
                              <a:gd name="T12" fmla="*/ 10 w 458"/>
                              <a:gd name="T13" fmla="*/ 346 h 352"/>
                              <a:gd name="T14" fmla="*/ 21 w 458"/>
                              <a:gd name="T15" fmla="*/ 338 h 352"/>
                              <a:gd name="T16" fmla="*/ 36 w 458"/>
                              <a:gd name="T17" fmla="*/ 329 h 352"/>
                              <a:gd name="T18" fmla="*/ 55 w 458"/>
                              <a:gd name="T19" fmla="*/ 319 h 352"/>
                              <a:gd name="T20" fmla="*/ 78 w 458"/>
                              <a:gd name="T21" fmla="*/ 308 h 352"/>
                              <a:gd name="T22" fmla="*/ 105 w 458"/>
                              <a:gd name="T23" fmla="*/ 298 h 352"/>
                              <a:gd name="T24" fmla="*/ 133 w 458"/>
                              <a:gd name="T25" fmla="*/ 287 h 352"/>
                              <a:gd name="T26" fmla="*/ 166 w 458"/>
                              <a:gd name="T27" fmla="*/ 279 h 352"/>
                              <a:gd name="T28" fmla="*/ 202 w 458"/>
                              <a:gd name="T29" fmla="*/ 271 h 352"/>
                              <a:gd name="T30" fmla="*/ 239 w 458"/>
                              <a:gd name="T31" fmla="*/ 267 h 352"/>
                              <a:gd name="T32" fmla="*/ 278 w 458"/>
                              <a:gd name="T33" fmla="*/ 265 h 352"/>
                              <a:gd name="T34" fmla="*/ 320 w 458"/>
                              <a:gd name="T35" fmla="*/ 268 h 352"/>
                              <a:gd name="T36" fmla="*/ 366 w 458"/>
                              <a:gd name="T37" fmla="*/ 275 h 352"/>
                              <a:gd name="T38" fmla="*/ 411 w 458"/>
                              <a:gd name="T39" fmla="*/ 287 h 352"/>
                              <a:gd name="T40" fmla="*/ 458 w 458"/>
                              <a:gd name="T41" fmla="*/ 304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8" h="352">
                                <a:moveTo>
                                  <a:pt x="458" y="304"/>
                                </a:moveTo>
                                <a:lnTo>
                                  <a:pt x="458" y="123"/>
                                </a:lnTo>
                                <a:lnTo>
                                  <a:pt x="233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352"/>
                                </a:lnTo>
                                <a:lnTo>
                                  <a:pt x="2" y="350"/>
                                </a:lnTo>
                                <a:lnTo>
                                  <a:pt x="10" y="346"/>
                                </a:lnTo>
                                <a:lnTo>
                                  <a:pt x="21" y="338"/>
                                </a:lnTo>
                                <a:lnTo>
                                  <a:pt x="36" y="329"/>
                                </a:lnTo>
                                <a:lnTo>
                                  <a:pt x="55" y="319"/>
                                </a:lnTo>
                                <a:lnTo>
                                  <a:pt x="78" y="308"/>
                                </a:lnTo>
                                <a:lnTo>
                                  <a:pt x="105" y="298"/>
                                </a:lnTo>
                                <a:lnTo>
                                  <a:pt x="133" y="287"/>
                                </a:lnTo>
                                <a:lnTo>
                                  <a:pt x="166" y="279"/>
                                </a:lnTo>
                                <a:lnTo>
                                  <a:pt x="202" y="271"/>
                                </a:lnTo>
                                <a:lnTo>
                                  <a:pt x="239" y="267"/>
                                </a:lnTo>
                                <a:lnTo>
                                  <a:pt x="278" y="265"/>
                                </a:lnTo>
                                <a:lnTo>
                                  <a:pt x="320" y="268"/>
                                </a:lnTo>
                                <a:lnTo>
                                  <a:pt x="366" y="275"/>
                                </a:lnTo>
                                <a:lnTo>
                                  <a:pt x="411" y="287"/>
                                </a:lnTo>
                                <a:lnTo>
                                  <a:pt x="458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859" y="3270"/>
                            <a:ext cx="34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345"/>
                        <wps:cNvSpPr>
                          <a:spLocks/>
                        </wps:cNvSpPr>
                        <wps:spPr bwMode="auto">
                          <a:xfrm>
                            <a:off x="2946" y="3270"/>
                            <a:ext cx="417" cy="253"/>
                          </a:xfrm>
                          <a:custGeom>
                            <a:avLst/>
                            <a:gdLst>
                              <a:gd name="T0" fmla="*/ 0 w 417"/>
                              <a:gd name="T1" fmla="*/ 0 h 253"/>
                              <a:gd name="T2" fmla="*/ 0 w 417"/>
                              <a:gd name="T3" fmla="*/ 253 h 253"/>
                              <a:gd name="T4" fmla="*/ 202 w 417"/>
                              <a:gd name="T5" fmla="*/ 253 h 253"/>
                              <a:gd name="T6" fmla="*/ 196 w 417"/>
                              <a:gd name="T7" fmla="*/ 251 h 253"/>
                              <a:gd name="T8" fmla="*/ 180 w 417"/>
                              <a:gd name="T9" fmla="*/ 245 h 253"/>
                              <a:gd name="T10" fmla="*/ 157 w 417"/>
                              <a:gd name="T11" fmla="*/ 236 h 253"/>
                              <a:gd name="T12" fmla="*/ 132 w 417"/>
                              <a:gd name="T13" fmla="*/ 225 h 253"/>
                              <a:gd name="T14" fmla="*/ 105 w 417"/>
                              <a:gd name="T15" fmla="*/ 214 h 253"/>
                              <a:gd name="T16" fmla="*/ 83 w 417"/>
                              <a:gd name="T17" fmla="*/ 202 h 253"/>
                              <a:gd name="T18" fmla="*/ 66 w 417"/>
                              <a:gd name="T19" fmla="*/ 191 h 253"/>
                              <a:gd name="T20" fmla="*/ 60 w 417"/>
                              <a:gd name="T21" fmla="*/ 182 h 253"/>
                              <a:gd name="T22" fmla="*/ 61 w 417"/>
                              <a:gd name="T23" fmla="*/ 174 h 253"/>
                              <a:gd name="T24" fmla="*/ 64 w 417"/>
                              <a:gd name="T25" fmla="*/ 168 h 253"/>
                              <a:gd name="T26" fmla="*/ 71 w 417"/>
                              <a:gd name="T27" fmla="*/ 163 h 253"/>
                              <a:gd name="T28" fmla="*/ 78 w 417"/>
                              <a:gd name="T29" fmla="*/ 160 h 253"/>
                              <a:gd name="T30" fmla="*/ 86 w 417"/>
                              <a:gd name="T31" fmla="*/ 159 h 253"/>
                              <a:gd name="T32" fmla="*/ 94 w 417"/>
                              <a:gd name="T33" fmla="*/ 157 h 253"/>
                              <a:gd name="T34" fmla="*/ 100 w 417"/>
                              <a:gd name="T35" fmla="*/ 157 h 253"/>
                              <a:gd name="T36" fmla="*/ 105 w 417"/>
                              <a:gd name="T37" fmla="*/ 157 h 253"/>
                              <a:gd name="T38" fmla="*/ 110 w 417"/>
                              <a:gd name="T39" fmla="*/ 157 h 253"/>
                              <a:gd name="T40" fmla="*/ 121 w 417"/>
                              <a:gd name="T41" fmla="*/ 157 h 253"/>
                              <a:gd name="T42" fmla="*/ 136 w 417"/>
                              <a:gd name="T43" fmla="*/ 157 h 253"/>
                              <a:gd name="T44" fmla="*/ 157 w 417"/>
                              <a:gd name="T45" fmla="*/ 157 h 253"/>
                              <a:gd name="T46" fmla="*/ 182 w 417"/>
                              <a:gd name="T47" fmla="*/ 157 h 253"/>
                              <a:gd name="T48" fmla="*/ 207 w 417"/>
                              <a:gd name="T49" fmla="*/ 157 h 253"/>
                              <a:gd name="T50" fmla="*/ 235 w 417"/>
                              <a:gd name="T51" fmla="*/ 157 h 253"/>
                              <a:gd name="T52" fmla="*/ 264 w 417"/>
                              <a:gd name="T53" fmla="*/ 157 h 253"/>
                              <a:gd name="T54" fmla="*/ 292 w 417"/>
                              <a:gd name="T55" fmla="*/ 157 h 253"/>
                              <a:gd name="T56" fmla="*/ 321 w 417"/>
                              <a:gd name="T57" fmla="*/ 157 h 253"/>
                              <a:gd name="T58" fmla="*/ 347 w 417"/>
                              <a:gd name="T59" fmla="*/ 157 h 253"/>
                              <a:gd name="T60" fmla="*/ 369 w 417"/>
                              <a:gd name="T61" fmla="*/ 157 h 253"/>
                              <a:gd name="T62" fmla="*/ 389 w 417"/>
                              <a:gd name="T63" fmla="*/ 157 h 253"/>
                              <a:gd name="T64" fmla="*/ 405 w 417"/>
                              <a:gd name="T65" fmla="*/ 157 h 253"/>
                              <a:gd name="T66" fmla="*/ 414 w 417"/>
                              <a:gd name="T67" fmla="*/ 157 h 253"/>
                              <a:gd name="T68" fmla="*/ 417 w 417"/>
                              <a:gd name="T69" fmla="*/ 157 h 253"/>
                              <a:gd name="T70" fmla="*/ 417 w 417"/>
                              <a:gd name="T71" fmla="*/ 97 h 253"/>
                              <a:gd name="T72" fmla="*/ 253 w 417"/>
                              <a:gd name="T73" fmla="*/ 0 h 253"/>
                              <a:gd name="T74" fmla="*/ 0 w 417"/>
                              <a:gd name="T7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7" h="253"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  <a:lnTo>
                                  <a:pt x="202" y="253"/>
                                </a:lnTo>
                                <a:lnTo>
                                  <a:pt x="196" y="251"/>
                                </a:lnTo>
                                <a:lnTo>
                                  <a:pt x="180" y="245"/>
                                </a:lnTo>
                                <a:lnTo>
                                  <a:pt x="157" y="236"/>
                                </a:lnTo>
                                <a:lnTo>
                                  <a:pt x="132" y="225"/>
                                </a:lnTo>
                                <a:lnTo>
                                  <a:pt x="105" y="214"/>
                                </a:lnTo>
                                <a:lnTo>
                                  <a:pt x="83" y="202"/>
                                </a:lnTo>
                                <a:lnTo>
                                  <a:pt x="66" y="191"/>
                                </a:lnTo>
                                <a:lnTo>
                                  <a:pt x="60" y="182"/>
                                </a:lnTo>
                                <a:lnTo>
                                  <a:pt x="61" y="174"/>
                                </a:lnTo>
                                <a:lnTo>
                                  <a:pt x="64" y="168"/>
                                </a:lnTo>
                                <a:lnTo>
                                  <a:pt x="71" y="163"/>
                                </a:lnTo>
                                <a:lnTo>
                                  <a:pt x="78" y="160"/>
                                </a:lnTo>
                                <a:lnTo>
                                  <a:pt x="86" y="159"/>
                                </a:lnTo>
                                <a:lnTo>
                                  <a:pt x="94" y="157"/>
                                </a:lnTo>
                                <a:lnTo>
                                  <a:pt x="100" y="157"/>
                                </a:lnTo>
                                <a:lnTo>
                                  <a:pt x="105" y="157"/>
                                </a:lnTo>
                                <a:lnTo>
                                  <a:pt x="110" y="157"/>
                                </a:lnTo>
                                <a:lnTo>
                                  <a:pt x="121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82" y="157"/>
                                </a:lnTo>
                                <a:lnTo>
                                  <a:pt x="207" y="157"/>
                                </a:lnTo>
                                <a:lnTo>
                                  <a:pt x="235" y="157"/>
                                </a:lnTo>
                                <a:lnTo>
                                  <a:pt x="264" y="157"/>
                                </a:lnTo>
                                <a:lnTo>
                                  <a:pt x="292" y="157"/>
                                </a:lnTo>
                                <a:lnTo>
                                  <a:pt x="321" y="157"/>
                                </a:lnTo>
                                <a:lnTo>
                                  <a:pt x="347" y="157"/>
                                </a:lnTo>
                                <a:lnTo>
                                  <a:pt x="369" y="157"/>
                                </a:lnTo>
                                <a:lnTo>
                                  <a:pt x="389" y="157"/>
                                </a:lnTo>
                                <a:lnTo>
                                  <a:pt x="405" y="157"/>
                                </a:lnTo>
                                <a:lnTo>
                                  <a:pt x="414" y="157"/>
                                </a:lnTo>
                                <a:lnTo>
                                  <a:pt x="417" y="157"/>
                                </a:lnTo>
                                <a:lnTo>
                                  <a:pt x="417" y="97"/>
                                </a:lnTo>
                                <a:lnTo>
                                  <a:pt x="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346"/>
                        <wps:cNvSpPr>
                          <a:spLocks/>
                        </wps:cNvSpPr>
                        <wps:spPr bwMode="auto">
                          <a:xfrm>
                            <a:off x="2579" y="3160"/>
                            <a:ext cx="242" cy="445"/>
                          </a:xfrm>
                          <a:custGeom>
                            <a:avLst/>
                            <a:gdLst>
                              <a:gd name="T0" fmla="*/ 180 w 242"/>
                              <a:gd name="T1" fmla="*/ 0 h 445"/>
                              <a:gd name="T2" fmla="*/ 242 w 242"/>
                              <a:gd name="T3" fmla="*/ 110 h 445"/>
                              <a:gd name="T4" fmla="*/ 241 w 242"/>
                              <a:gd name="T5" fmla="*/ 136 h 445"/>
                              <a:gd name="T6" fmla="*/ 235 w 242"/>
                              <a:gd name="T7" fmla="*/ 195 h 445"/>
                              <a:gd name="T8" fmla="*/ 221 w 242"/>
                              <a:gd name="T9" fmla="*/ 259 h 445"/>
                              <a:gd name="T10" fmla="*/ 197 w 242"/>
                              <a:gd name="T11" fmla="*/ 306 h 445"/>
                              <a:gd name="T12" fmla="*/ 182 w 242"/>
                              <a:gd name="T13" fmla="*/ 321 h 445"/>
                              <a:gd name="T14" fmla="*/ 183 w 242"/>
                              <a:gd name="T15" fmla="*/ 321 h 445"/>
                              <a:gd name="T16" fmla="*/ 191 w 242"/>
                              <a:gd name="T17" fmla="*/ 315 h 445"/>
                              <a:gd name="T18" fmla="*/ 196 w 242"/>
                              <a:gd name="T19" fmla="*/ 310 h 445"/>
                              <a:gd name="T20" fmla="*/ 191 w 242"/>
                              <a:gd name="T21" fmla="*/ 445 h 445"/>
                              <a:gd name="T22" fmla="*/ 130 w 242"/>
                              <a:gd name="T23" fmla="*/ 445 h 445"/>
                              <a:gd name="T24" fmla="*/ 124 w 242"/>
                              <a:gd name="T25" fmla="*/ 431 h 445"/>
                              <a:gd name="T26" fmla="*/ 108 w 242"/>
                              <a:gd name="T27" fmla="*/ 395 h 445"/>
                              <a:gd name="T28" fmla="*/ 85 w 242"/>
                              <a:gd name="T29" fmla="*/ 343 h 445"/>
                              <a:gd name="T30" fmla="*/ 60 w 242"/>
                              <a:gd name="T31" fmla="*/ 281 h 445"/>
                              <a:gd name="T32" fmla="*/ 35 w 242"/>
                              <a:gd name="T33" fmla="*/ 219 h 445"/>
                              <a:gd name="T34" fmla="*/ 14 w 242"/>
                              <a:gd name="T35" fmla="*/ 161 h 445"/>
                              <a:gd name="T36" fmla="*/ 2 w 242"/>
                              <a:gd name="T37" fmla="*/ 114 h 445"/>
                              <a:gd name="T38" fmla="*/ 0 w 242"/>
                              <a:gd name="T39" fmla="*/ 88 h 445"/>
                              <a:gd name="T40" fmla="*/ 5 w 242"/>
                              <a:gd name="T41" fmla="*/ 87 h 445"/>
                              <a:gd name="T42" fmla="*/ 18 w 242"/>
                              <a:gd name="T43" fmla="*/ 80 h 445"/>
                              <a:gd name="T44" fmla="*/ 36 w 242"/>
                              <a:gd name="T45" fmla="*/ 71 h 445"/>
                              <a:gd name="T46" fmla="*/ 58 w 242"/>
                              <a:gd name="T47" fmla="*/ 59 h 445"/>
                              <a:gd name="T48" fmla="*/ 78 w 242"/>
                              <a:gd name="T49" fmla="*/ 46 h 445"/>
                              <a:gd name="T50" fmla="*/ 97 w 242"/>
                              <a:gd name="T51" fmla="*/ 33 h 445"/>
                              <a:gd name="T52" fmla="*/ 111 w 242"/>
                              <a:gd name="T53" fmla="*/ 19 h 445"/>
                              <a:gd name="T54" fmla="*/ 117 w 242"/>
                              <a:gd name="T55" fmla="*/ 5 h 445"/>
                              <a:gd name="T56" fmla="*/ 180 w 242"/>
                              <a:gd name="T57" fmla="*/ 0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2" h="445">
                                <a:moveTo>
                                  <a:pt x="180" y="0"/>
                                </a:moveTo>
                                <a:lnTo>
                                  <a:pt x="242" y="110"/>
                                </a:lnTo>
                                <a:lnTo>
                                  <a:pt x="241" y="136"/>
                                </a:lnTo>
                                <a:lnTo>
                                  <a:pt x="235" y="195"/>
                                </a:lnTo>
                                <a:lnTo>
                                  <a:pt x="221" y="259"/>
                                </a:lnTo>
                                <a:lnTo>
                                  <a:pt x="197" y="306"/>
                                </a:lnTo>
                                <a:lnTo>
                                  <a:pt x="182" y="321"/>
                                </a:lnTo>
                                <a:lnTo>
                                  <a:pt x="183" y="321"/>
                                </a:lnTo>
                                <a:lnTo>
                                  <a:pt x="191" y="315"/>
                                </a:lnTo>
                                <a:lnTo>
                                  <a:pt x="196" y="310"/>
                                </a:lnTo>
                                <a:lnTo>
                                  <a:pt x="191" y="445"/>
                                </a:lnTo>
                                <a:lnTo>
                                  <a:pt x="130" y="445"/>
                                </a:lnTo>
                                <a:lnTo>
                                  <a:pt x="124" y="431"/>
                                </a:lnTo>
                                <a:lnTo>
                                  <a:pt x="108" y="395"/>
                                </a:lnTo>
                                <a:lnTo>
                                  <a:pt x="85" y="343"/>
                                </a:lnTo>
                                <a:lnTo>
                                  <a:pt x="60" y="281"/>
                                </a:lnTo>
                                <a:lnTo>
                                  <a:pt x="35" y="219"/>
                                </a:lnTo>
                                <a:lnTo>
                                  <a:pt x="14" y="161"/>
                                </a:lnTo>
                                <a:lnTo>
                                  <a:pt x="2" y="114"/>
                                </a:lnTo>
                                <a:lnTo>
                                  <a:pt x="0" y="88"/>
                                </a:lnTo>
                                <a:lnTo>
                                  <a:pt x="5" y="87"/>
                                </a:lnTo>
                                <a:lnTo>
                                  <a:pt x="18" y="80"/>
                                </a:lnTo>
                                <a:lnTo>
                                  <a:pt x="36" y="71"/>
                                </a:lnTo>
                                <a:lnTo>
                                  <a:pt x="58" y="59"/>
                                </a:lnTo>
                                <a:lnTo>
                                  <a:pt x="78" y="46"/>
                                </a:lnTo>
                                <a:lnTo>
                                  <a:pt x="97" y="33"/>
                                </a:lnTo>
                                <a:lnTo>
                                  <a:pt x="111" y="19"/>
                                </a:lnTo>
                                <a:lnTo>
                                  <a:pt x="117" y="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347"/>
                        <wps:cNvSpPr>
                          <a:spLocks/>
                        </wps:cNvSpPr>
                        <wps:spPr bwMode="auto">
                          <a:xfrm>
                            <a:off x="2542" y="2855"/>
                            <a:ext cx="201" cy="271"/>
                          </a:xfrm>
                          <a:custGeom>
                            <a:avLst/>
                            <a:gdLst>
                              <a:gd name="T0" fmla="*/ 9 w 201"/>
                              <a:gd name="T1" fmla="*/ 262 h 271"/>
                              <a:gd name="T2" fmla="*/ 17 w 201"/>
                              <a:gd name="T3" fmla="*/ 262 h 271"/>
                              <a:gd name="T4" fmla="*/ 36 w 201"/>
                              <a:gd name="T5" fmla="*/ 265 h 271"/>
                              <a:gd name="T6" fmla="*/ 64 w 201"/>
                              <a:gd name="T7" fmla="*/ 267 h 271"/>
                              <a:gd name="T8" fmla="*/ 97 w 201"/>
                              <a:gd name="T9" fmla="*/ 270 h 271"/>
                              <a:gd name="T10" fmla="*/ 129 w 201"/>
                              <a:gd name="T11" fmla="*/ 271 h 271"/>
                              <a:gd name="T12" fmla="*/ 161 w 201"/>
                              <a:gd name="T13" fmla="*/ 271 h 271"/>
                              <a:gd name="T14" fmla="*/ 186 w 201"/>
                              <a:gd name="T15" fmla="*/ 270 h 271"/>
                              <a:gd name="T16" fmla="*/ 201 w 201"/>
                              <a:gd name="T17" fmla="*/ 265 h 271"/>
                              <a:gd name="T18" fmla="*/ 175 w 201"/>
                              <a:gd name="T19" fmla="*/ 0 h 271"/>
                              <a:gd name="T20" fmla="*/ 169 w 201"/>
                              <a:gd name="T21" fmla="*/ 1 h 271"/>
                              <a:gd name="T22" fmla="*/ 153 w 201"/>
                              <a:gd name="T23" fmla="*/ 3 h 271"/>
                              <a:gd name="T24" fmla="*/ 129 w 201"/>
                              <a:gd name="T25" fmla="*/ 6 h 271"/>
                              <a:gd name="T26" fmla="*/ 103 w 201"/>
                              <a:gd name="T27" fmla="*/ 9 h 271"/>
                              <a:gd name="T28" fmla="*/ 73 w 201"/>
                              <a:gd name="T29" fmla="*/ 12 h 271"/>
                              <a:gd name="T30" fmla="*/ 48 w 201"/>
                              <a:gd name="T31" fmla="*/ 13 h 271"/>
                              <a:gd name="T32" fmla="*/ 26 w 201"/>
                              <a:gd name="T33" fmla="*/ 13 h 271"/>
                              <a:gd name="T34" fmla="*/ 12 w 201"/>
                              <a:gd name="T35" fmla="*/ 12 h 271"/>
                              <a:gd name="T36" fmla="*/ 64 w 201"/>
                              <a:gd name="T37" fmla="*/ 176 h 271"/>
                              <a:gd name="T38" fmla="*/ 0 w 201"/>
                              <a:gd name="T39" fmla="*/ 186 h 271"/>
                              <a:gd name="T40" fmla="*/ 9 w 201"/>
                              <a:gd name="T41" fmla="*/ 262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271">
                                <a:moveTo>
                                  <a:pt x="9" y="262"/>
                                </a:moveTo>
                                <a:lnTo>
                                  <a:pt x="17" y="262"/>
                                </a:lnTo>
                                <a:lnTo>
                                  <a:pt x="36" y="265"/>
                                </a:lnTo>
                                <a:lnTo>
                                  <a:pt x="64" y="267"/>
                                </a:lnTo>
                                <a:lnTo>
                                  <a:pt x="97" y="270"/>
                                </a:lnTo>
                                <a:lnTo>
                                  <a:pt x="129" y="271"/>
                                </a:lnTo>
                                <a:lnTo>
                                  <a:pt x="161" y="271"/>
                                </a:lnTo>
                                <a:lnTo>
                                  <a:pt x="186" y="270"/>
                                </a:lnTo>
                                <a:lnTo>
                                  <a:pt x="201" y="265"/>
                                </a:lnTo>
                                <a:lnTo>
                                  <a:pt x="175" y="0"/>
                                </a:lnTo>
                                <a:lnTo>
                                  <a:pt x="169" y="1"/>
                                </a:lnTo>
                                <a:lnTo>
                                  <a:pt x="153" y="3"/>
                                </a:lnTo>
                                <a:lnTo>
                                  <a:pt x="129" y="6"/>
                                </a:lnTo>
                                <a:lnTo>
                                  <a:pt x="103" y="9"/>
                                </a:lnTo>
                                <a:lnTo>
                                  <a:pt x="73" y="12"/>
                                </a:lnTo>
                                <a:lnTo>
                                  <a:pt x="48" y="13"/>
                                </a:lnTo>
                                <a:lnTo>
                                  <a:pt x="26" y="13"/>
                                </a:lnTo>
                                <a:lnTo>
                                  <a:pt x="12" y="12"/>
                                </a:lnTo>
                                <a:lnTo>
                                  <a:pt x="64" y="176"/>
                                </a:lnTo>
                                <a:lnTo>
                                  <a:pt x="0" y="186"/>
                                </a:lnTo>
                                <a:lnTo>
                                  <a:pt x="9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348"/>
                        <wps:cNvSpPr>
                          <a:spLocks/>
                        </wps:cNvSpPr>
                        <wps:spPr bwMode="auto">
                          <a:xfrm>
                            <a:off x="2056" y="2930"/>
                            <a:ext cx="452" cy="479"/>
                          </a:xfrm>
                          <a:custGeom>
                            <a:avLst/>
                            <a:gdLst>
                              <a:gd name="T0" fmla="*/ 397 w 452"/>
                              <a:gd name="T1" fmla="*/ 0 h 479"/>
                              <a:gd name="T2" fmla="*/ 398 w 452"/>
                              <a:gd name="T3" fmla="*/ 19 h 479"/>
                              <a:gd name="T4" fmla="*/ 402 w 452"/>
                              <a:gd name="T5" fmla="*/ 65 h 479"/>
                              <a:gd name="T6" fmla="*/ 406 w 452"/>
                              <a:gd name="T7" fmla="*/ 133 h 479"/>
                              <a:gd name="T8" fmla="*/ 412 w 452"/>
                              <a:gd name="T9" fmla="*/ 213 h 479"/>
                              <a:gd name="T10" fmla="*/ 420 w 452"/>
                              <a:gd name="T11" fmla="*/ 298 h 479"/>
                              <a:gd name="T12" fmla="*/ 430 w 452"/>
                              <a:gd name="T13" fmla="*/ 375 h 479"/>
                              <a:gd name="T14" fmla="*/ 441 w 452"/>
                              <a:gd name="T15" fmla="*/ 439 h 479"/>
                              <a:gd name="T16" fmla="*/ 452 w 452"/>
                              <a:gd name="T17" fmla="*/ 479 h 479"/>
                              <a:gd name="T18" fmla="*/ 0 w 452"/>
                              <a:gd name="T19" fmla="*/ 227 h 479"/>
                              <a:gd name="T20" fmla="*/ 397 w 452"/>
                              <a:gd name="T21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2" h="479">
                                <a:moveTo>
                                  <a:pt x="397" y="0"/>
                                </a:moveTo>
                                <a:lnTo>
                                  <a:pt x="398" y="19"/>
                                </a:lnTo>
                                <a:lnTo>
                                  <a:pt x="402" y="65"/>
                                </a:lnTo>
                                <a:lnTo>
                                  <a:pt x="406" y="133"/>
                                </a:lnTo>
                                <a:lnTo>
                                  <a:pt x="412" y="213"/>
                                </a:lnTo>
                                <a:lnTo>
                                  <a:pt x="420" y="298"/>
                                </a:lnTo>
                                <a:lnTo>
                                  <a:pt x="430" y="375"/>
                                </a:lnTo>
                                <a:lnTo>
                                  <a:pt x="441" y="439"/>
                                </a:lnTo>
                                <a:lnTo>
                                  <a:pt x="452" y="479"/>
                                </a:lnTo>
                                <a:lnTo>
                                  <a:pt x="0" y="227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349"/>
                        <wps:cNvSpPr>
                          <a:spLocks/>
                        </wps:cNvSpPr>
                        <wps:spPr bwMode="auto">
                          <a:xfrm>
                            <a:off x="1839" y="2833"/>
                            <a:ext cx="676" cy="702"/>
                          </a:xfrm>
                          <a:custGeom>
                            <a:avLst/>
                            <a:gdLst>
                              <a:gd name="T0" fmla="*/ 676 w 676"/>
                              <a:gd name="T1" fmla="*/ 668 h 702"/>
                              <a:gd name="T2" fmla="*/ 676 w 676"/>
                              <a:gd name="T3" fmla="*/ 702 h 702"/>
                              <a:gd name="T4" fmla="*/ 0 w 676"/>
                              <a:gd name="T5" fmla="*/ 319 h 702"/>
                              <a:gd name="T6" fmla="*/ 570 w 676"/>
                              <a:gd name="T7" fmla="*/ 0 h 702"/>
                              <a:gd name="T8" fmla="*/ 619 w 676"/>
                              <a:gd name="T9" fmla="*/ 3 h 702"/>
                              <a:gd name="T10" fmla="*/ 88 w 676"/>
                              <a:gd name="T11" fmla="*/ 321 h 702"/>
                              <a:gd name="T12" fmla="*/ 676 w 676"/>
                              <a:gd name="T13" fmla="*/ 668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76" h="702">
                                <a:moveTo>
                                  <a:pt x="676" y="668"/>
                                </a:moveTo>
                                <a:lnTo>
                                  <a:pt x="676" y="702"/>
                                </a:lnTo>
                                <a:lnTo>
                                  <a:pt x="0" y="319"/>
                                </a:lnTo>
                                <a:lnTo>
                                  <a:pt x="570" y="0"/>
                                </a:lnTo>
                                <a:lnTo>
                                  <a:pt x="619" y="3"/>
                                </a:lnTo>
                                <a:lnTo>
                                  <a:pt x="88" y="321"/>
                                </a:lnTo>
                                <a:lnTo>
                                  <a:pt x="676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350"/>
                        <wps:cNvSpPr>
                          <a:spLocks/>
                        </wps:cNvSpPr>
                        <wps:spPr bwMode="auto">
                          <a:xfrm>
                            <a:off x="2915" y="3753"/>
                            <a:ext cx="714" cy="407"/>
                          </a:xfrm>
                          <a:custGeom>
                            <a:avLst/>
                            <a:gdLst>
                              <a:gd name="T0" fmla="*/ 0 w 714"/>
                              <a:gd name="T1" fmla="*/ 3 h 407"/>
                              <a:gd name="T2" fmla="*/ 50 w 714"/>
                              <a:gd name="T3" fmla="*/ 0 h 407"/>
                              <a:gd name="T4" fmla="*/ 712 w 714"/>
                              <a:gd name="T5" fmla="*/ 373 h 407"/>
                              <a:gd name="T6" fmla="*/ 714 w 714"/>
                              <a:gd name="T7" fmla="*/ 407 h 407"/>
                              <a:gd name="T8" fmla="*/ 0 w 714"/>
                              <a:gd name="T9" fmla="*/ 3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4" h="407">
                                <a:moveTo>
                                  <a:pt x="0" y="3"/>
                                </a:moveTo>
                                <a:lnTo>
                                  <a:pt x="50" y="0"/>
                                </a:lnTo>
                                <a:lnTo>
                                  <a:pt x="712" y="373"/>
                                </a:lnTo>
                                <a:lnTo>
                                  <a:pt x="714" y="40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351"/>
                        <wps:cNvSpPr>
                          <a:spLocks/>
                        </wps:cNvSpPr>
                        <wps:spPr bwMode="auto">
                          <a:xfrm>
                            <a:off x="3103" y="3727"/>
                            <a:ext cx="460" cy="288"/>
                          </a:xfrm>
                          <a:custGeom>
                            <a:avLst/>
                            <a:gdLst>
                              <a:gd name="T0" fmla="*/ 0 w 460"/>
                              <a:gd name="T1" fmla="*/ 26 h 288"/>
                              <a:gd name="T2" fmla="*/ 4 w 460"/>
                              <a:gd name="T3" fmla="*/ 29 h 288"/>
                              <a:gd name="T4" fmla="*/ 18 w 460"/>
                              <a:gd name="T5" fmla="*/ 37 h 288"/>
                              <a:gd name="T6" fmla="*/ 40 w 460"/>
                              <a:gd name="T7" fmla="*/ 51 h 288"/>
                              <a:gd name="T8" fmla="*/ 70 w 460"/>
                              <a:gd name="T9" fmla="*/ 67 h 288"/>
                              <a:gd name="T10" fmla="*/ 104 w 460"/>
                              <a:gd name="T11" fmla="*/ 86 h 288"/>
                              <a:gd name="T12" fmla="*/ 142 w 460"/>
                              <a:gd name="T13" fmla="*/ 109 h 288"/>
                              <a:gd name="T14" fmla="*/ 182 w 460"/>
                              <a:gd name="T15" fmla="*/ 132 h 288"/>
                              <a:gd name="T16" fmla="*/ 224 w 460"/>
                              <a:gd name="T17" fmla="*/ 157 h 288"/>
                              <a:gd name="T18" fmla="*/ 267 w 460"/>
                              <a:gd name="T19" fmla="*/ 182 h 288"/>
                              <a:gd name="T20" fmla="*/ 309 w 460"/>
                              <a:gd name="T21" fmla="*/ 205 h 288"/>
                              <a:gd name="T22" fmla="*/ 348 w 460"/>
                              <a:gd name="T23" fmla="*/ 228 h 288"/>
                              <a:gd name="T24" fmla="*/ 382 w 460"/>
                              <a:gd name="T25" fmla="*/ 247 h 288"/>
                              <a:gd name="T26" fmla="*/ 412 w 460"/>
                              <a:gd name="T27" fmla="*/ 263 h 288"/>
                              <a:gd name="T28" fmla="*/ 437 w 460"/>
                              <a:gd name="T29" fmla="*/ 277 h 288"/>
                              <a:gd name="T30" fmla="*/ 452 w 460"/>
                              <a:gd name="T31" fmla="*/ 285 h 288"/>
                              <a:gd name="T32" fmla="*/ 460 w 460"/>
                              <a:gd name="T33" fmla="*/ 288 h 288"/>
                              <a:gd name="T34" fmla="*/ 460 w 460"/>
                              <a:gd name="T35" fmla="*/ 260 h 288"/>
                              <a:gd name="T36" fmla="*/ 459 w 460"/>
                              <a:gd name="T37" fmla="*/ 197 h 288"/>
                              <a:gd name="T38" fmla="*/ 454 w 460"/>
                              <a:gd name="T39" fmla="*/ 132 h 288"/>
                              <a:gd name="T40" fmla="*/ 446 w 460"/>
                              <a:gd name="T41" fmla="*/ 97 h 288"/>
                              <a:gd name="T42" fmla="*/ 435 w 460"/>
                              <a:gd name="T43" fmla="*/ 89 h 288"/>
                              <a:gd name="T44" fmla="*/ 415 w 460"/>
                              <a:gd name="T45" fmla="*/ 77 h 288"/>
                              <a:gd name="T46" fmla="*/ 388 w 460"/>
                              <a:gd name="T47" fmla="*/ 61 h 288"/>
                              <a:gd name="T48" fmla="*/ 359 w 460"/>
                              <a:gd name="T49" fmla="*/ 43 h 288"/>
                              <a:gd name="T50" fmla="*/ 329 w 460"/>
                              <a:gd name="T51" fmla="*/ 27 h 288"/>
                              <a:gd name="T52" fmla="*/ 304 w 460"/>
                              <a:gd name="T53" fmla="*/ 13 h 288"/>
                              <a:gd name="T54" fmla="*/ 285 w 460"/>
                              <a:gd name="T55" fmla="*/ 3 h 288"/>
                              <a:gd name="T56" fmla="*/ 279 w 460"/>
                              <a:gd name="T57" fmla="*/ 0 h 288"/>
                              <a:gd name="T58" fmla="*/ 178 w 460"/>
                              <a:gd name="T59" fmla="*/ 29 h 288"/>
                              <a:gd name="T60" fmla="*/ 0 w 460"/>
                              <a:gd name="T61" fmla="*/ 26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60" h="288">
                                <a:moveTo>
                                  <a:pt x="0" y="26"/>
                                </a:moveTo>
                                <a:lnTo>
                                  <a:pt x="4" y="29"/>
                                </a:lnTo>
                                <a:lnTo>
                                  <a:pt x="18" y="37"/>
                                </a:lnTo>
                                <a:lnTo>
                                  <a:pt x="40" y="51"/>
                                </a:lnTo>
                                <a:lnTo>
                                  <a:pt x="70" y="67"/>
                                </a:lnTo>
                                <a:lnTo>
                                  <a:pt x="104" y="86"/>
                                </a:lnTo>
                                <a:lnTo>
                                  <a:pt x="142" y="109"/>
                                </a:lnTo>
                                <a:lnTo>
                                  <a:pt x="182" y="132"/>
                                </a:lnTo>
                                <a:lnTo>
                                  <a:pt x="224" y="157"/>
                                </a:lnTo>
                                <a:lnTo>
                                  <a:pt x="267" y="182"/>
                                </a:lnTo>
                                <a:lnTo>
                                  <a:pt x="309" y="205"/>
                                </a:lnTo>
                                <a:lnTo>
                                  <a:pt x="348" y="228"/>
                                </a:lnTo>
                                <a:lnTo>
                                  <a:pt x="382" y="247"/>
                                </a:lnTo>
                                <a:lnTo>
                                  <a:pt x="412" y="263"/>
                                </a:lnTo>
                                <a:lnTo>
                                  <a:pt x="437" y="277"/>
                                </a:lnTo>
                                <a:lnTo>
                                  <a:pt x="452" y="285"/>
                                </a:lnTo>
                                <a:lnTo>
                                  <a:pt x="460" y="288"/>
                                </a:lnTo>
                                <a:lnTo>
                                  <a:pt x="460" y="260"/>
                                </a:lnTo>
                                <a:lnTo>
                                  <a:pt x="459" y="197"/>
                                </a:lnTo>
                                <a:lnTo>
                                  <a:pt x="454" y="132"/>
                                </a:lnTo>
                                <a:lnTo>
                                  <a:pt x="446" y="97"/>
                                </a:lnTo>
                                <a:lnTo>
                                  <a:pt x="435" y="89"/>
                                </a:lnTo>
                                <a:lnTo>
                                  <a:pt x="415" y="77"/>
                                </a:lnTo>
                                <a:lnTo>
                                  <a:pt x="388" y="61"/>
                                </a:lnTo>
                                <a:lnTo>
                                  <a:pt x="359" y="43"/>
                                </a:lnTo>
                                <a:lnTo>
                                  <a:pt x="329" y="27"/>
                                </a:lnTo>
                                <a:lnTo>
                                  <a:pt x="304" y="13"/>
                                </a:lnTo>
                                <a:lnTo>
                                  <a:pt x="285" y="3"/>
                                </a:lnTo>
                                <a:lnTo>
                                  <a:pt x="279" y="0"/>
                                </a:lnTo>
                                <a:lnTo>
                                  <a:pt x="178" y="29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352"/>
                        <wps:cNvSpPr>
                          <a:spLocks/>
                        </wps:cNvSpPr>
                        <wps:spPr bwMode="auto">
                          <a:xfrm>
                            <a:off x="3584" y="3970"/>
                            <a:ext cx="17" cy="64"/>
                          </a:xfrm>
                          <a:custGeom>
                            <a:avLst/>
                            <a:gdLst>
                              <a:gd name="T0" fmla="*/ 0 w 17"/>
                              <a:gd name="T1" fmla="*/ 53 h 64"/>
                              <a:gd name="T2" fmla="*/ 17 w 17"/>
                              <a:gd name="T3" fmla="*/ 64 h 64"/>
                              <a:gd name="T4" fmla="*/ 3 w 17"/>
                              <a:gd name="T5" fmla="*/ 0 h 64"/>
                              <a:gd name="T6" fmla="*/ 0 w 17"/>
                              <a:gd name="T7" fmla="*/ 5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64">
                                <a:moveTo>
                                  <a:pt x="0" y="53"/>
                                </a:moveTo>
                                <a:lnTo>
                                  <a:pt x="17" y="64"/>
                                </a:lnTo>
                                <a:lnTo>
                                  <a:pt x="3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353"/>
                        <wps:cNvSpPr>
                          <a:spLocks/>
                        </wps:cNvSpPr>
                        <wps:spPr bwMode="auto">
                          <a:xfrm>
                            <a:off x="5081" y="3740"/>
                            <a:ext cx="269" cy="266"/>
                          </a:xfrm>
                          <a:custGeom>
                            <a:avLst/>
                            <a:gdLst>
                              <a:gd name="T0" fmla="*/ 0 w 269"/>
                              <a:gd name="T1" fmla="*/ 266 h 266"/>
                              <a:gd name="T2" fmla="*/ 269 w 269"/>
                              <a:gd name="T3" fmla="*/ 108 h 266"/>
                              <a:gd name="T4" fmla="*/ 0 w 269"/>
                              <a:gd name="T5" fmla="*/ 0 h 266"/>
                              <a:gd name="T6" fmla="*/ 0 w 269"/>
                              <a:gd name="T7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9" h="266">
                                <a:moveTo>
                                  <a:pt x="0" y="266"/>
                                </a:moveTo>
                                <a:lnTo>
                                  <a:pt x="269" y="108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354"/>
                        <wps:cNvSpPr>
                          <a:spLocks/>
                        </wps:cNvSpPr>
                        <wps:spPr bwMode="auto">
                          <a:xfrm>
                            <a:off x="4847" y="3716"/>
                            <a:ext cx="208" cy="423"/>
                          </a:xfrm>
                          <a:custGeom>
                            <a:avLst/>
                            <a:gdLst>
                              <a:gd name="T0" fmla="*/ 0 w 208"/>
                              <a:gd name="T1" fmla="*/ 423 h 423"/>
                              <a:gd name="T2" fmla="*/ 208 w 208"/>
                              <a:gd name="T3" fmla="*/ 310 h 423"/>
                              <a:gd name="T4" fmla="*/ 208 w 208"/>
                              <a:gd name="T5" fmla="*/ 21 h 423"/>
                              <a:gd name="T6" fmla="*/ 167 w 208"/>
                              <a:gd name="T7" fmla="*/ 0 h 423"/>
                              <a:gd name="T8" fmla="*/ 64 w 208"/>
                              <a:gd name="T9" fmla="*/ 366 h 423"/>
                              <a:gd name="T10" fmla="*/ 61 w 208"/>
                              <a:gd name="T11" fmla="*/ 367 h 423"/>
                              <a:gd name="T12" fmla="*/ 55 w 208"/>
                              <a:gd name="T13" fmla="*/ 372 h 423"/>
                              <a:gd name="T14" fmla="*/ 45 w 208"/>
                              <a:gd name="T15" fmla="*/ 379 h 423"/>
                              <a:gd name="T16" fmla="*/ 34 w 208"/>
                              <a:gd name="T17" fmla="*/ 387 h 423"/>
                              <a:gd name="T18" fmla="*/ 24 w 208"/>
                              <a:gd name="T19" fmla="*/ 396 h 423"/>
                              <a:gd name="T20" fmla="*/ 13 w 208"/>
                              <a:gd name="T21" fmla="*/ 406 h 423"/>
                              <a:gd name="T22" fmla="*/ 5 w 208"/>
                              <a:gd name="T23" fmla="*/ 415 h 423"/>
                              <a:gd name="T24" fmla="*/ 0 w 208"/>
                              <a:gd name="T25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8" h="423">
                                <a:moveTo>
                                  <a:pt x="0" y="423"/>
                                </a:moveTo>
                                <a:lnTo>
                                  <a:pt x="208" y="310"/>
                                </a:lnTo>
                                <a:lnTo>
                                  <a:pt x="208" y="21"/>
                                </a:lnTo>
                                <a:lnTo>
                                  <a:pt x="167" y="0"/>
                                </a:lnTo>
                                <a:lnTo>
                                  <a:pt x="64" y="366"/>
                                </a:lnTo>
                                <a:lnTo>
                                  <a:pt x="61" y="367"/>
                                </a:lnTo>
                                <a:lnTo>
                                  <a:pt x="55" y="372"/>
                                </a:lnTo>
                                <a:lnTo>
                                  <a:pt x="45" y="379"/>
                                </a:lnTo>
                                <a:lnTo>
                                  <a:pt x="34" y="387"/>
                                </a:lnTo>
                                <a:lnTo>
                                  <a:pt x="24" y="396"/>
                                </a:lnTo>
                                <a:lnTo>
                                  <a:pt x="13" y="406"/>
                                </a:lnTo>
                                <a:lnTo>
                                  <a:pt x="5" y="415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355"/>
                        <wps:cNvSpPr>
                          <a:spLocks/>
                        </wps:cNvSpPr>
                        <wps:spPr bwMode="auto">
                          <a:xfrm>
                            <a:off x="4805" y="3827"/>
                            <a:ext cx="743" cy="443"/>
                          </a:xfrm>
                          <a:custGeom>
                            <a:avLst/>
                            <a:gdLst>
                              <a:gd name="T0" fmla="*/ 0 w 743"/>
                              <a:gd name="T1" fmla="*/ 409 h 443"/>
                              <a:gd name="T2" fmla="*/ 0 w 743"/>
                              <a:gd name="T3" fmla="*/ 443 h 443"/>
                              <a:gd name="T4" fmla="*/ 743 w 743"/>
                              <a:gd name="T5" fmla="*/ 18 h 443"/>
                              <a:gd name="T6" fmla="*/ 709 w 743"/>
                              <a:gd name="T7" fmla="*/ 0 h 443"/>
                              <a:gd name="T8" fmla="*/ 0 w 743"/>
                              <a:gd name="T9" fmla="*/ 409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3" h="443">
                                <a:moveTo>
                                  <a:pt x="0" y="409"/>
                                </a:moveTo>
                                <a:lnTo>
                                  <a:pt x="0" y="443"/>
                                </a:lnTo>
                                <a:lnTo>
                                  <a:pt x="743" y="18"/>
                                </a:lnTo>
                                <a:lnTo>
                                  <a:pt x="709" y="0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356"/>
                        <wps:cNvSpPr>
                          <a:spLocks/>
                        </wps:cNvSpPr>
                        <wps:spPr bwMode="auto">
                          <a:xfrm>
                            <a:off x="3026" y="1749"/>
                            <a:ext cx="3758" cy="1774"/>
                          </a:xfrm>
                          <a:custGeom>
                            <a:avLst/>
                            <a:gdLst>
                              <a:gd name="T0" fmla="*/ 3060 w 3758"/>
                              <a:gd name="T1" fmla="*/ 1749 h 1774"/>
                              <a:gd name="T2" fmla="*/ 3071 w 3758"/>
                              <a:gd name="T3" fmla="*/ 1774 h 1774"/>
                              <a:gd name="T4" fmla="*/ 3758 w 3758"/>
                              <a:gd name="T5" fmla="*/ 1376 h 1774"/>
                              <a:gd name="T6" fmla="*/ 1279 w 3758"/>
                              <a:gd name="T7" fmla="*/ 0 h 1774"/>
                              <a:gd name="T8" fmla="*/ 0 w 3758"/>
                              <a:gd name="T9" fmla="*/ 726 h 1774"/>
                              <a:gd name="T10" fmla="*/ 0 w 3758"/>
                              <a:gd name="T11" fmla="*/ 778 h 1774"/>
                              <a:gd name="T12" fmla="*/ 1287 w 3758"/>
                              <a:gd name="T13" fmla="*/ 42 h 1774"/>
                              <a:gd name="T14" fmla="*/ 3687 w 3758"/>
                              <a:gd name="T15" fmla="*/ 1376 h 1774"/>
                              <a:gd name="T16" fmla="*/ 3060 w 3758"/>
                              <a:gd name="T17" fmla="*/ 1749 h 1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58" h="1774">
                                <a:moveTo>
                                  <a:pt x="3060" y="1749"/>
                                </a:moveTo>
                                <a:lnTo>
                                  <a:pt x="3071" y="1774"/>
                                </a:lnTo>
                                <a:lnTo>
                                  <a:pt x="3758" y="1376"/>
                                </a:lnTo>
                                <a:lnTo>
                                  <a:pt x="1279" y="0"/>
                                </a:lnTo>
                                <a:lnTo>
                                  <a:pt x="0" y="726"/>
                                </a:lnTo>
                                <a:lnTo>
                                  <a:pt x="0" y="778"/>
                                </a:lnTo>
                                <a:lnTo>
                                  <a:pt x="1287" y="42"/>
                                </a:lnTo>
                                <a:lnTo>
                                  <a:pt x="3687" y="1376"/>
                                </a:lnTo>
                                <a:lnTo>
                                  <a:pt x="3060" y="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357"/>
                        <wps:cNvSpPr>
                          <a:spLocks/>
                        </wps:cNvSpPr>
                        <wps:spPr bwMode="auto">
                          <a:xfrm>
                            <a:off x="2140" y="2458"/>
                            <a:ext cx="833" cy="205"/>
                          </a:xfrm>
                          <a:custGeom>
                            <a:avLst/>
                            <a:gdLst>
                              <a:gd name="T0" fmla="*/ 2 w 833"/>
                              <a:gd name="T1" fmla="*/ 177 h 205"/>
                              <a:gd name="T2" fmla="*/ 0 w 833"/>
                              <a:gd name="T3" fmla="*/ 205 h 205"/>
                              <a:gd name="T4" fmla="*/ 833 w 833"/>
                              <a:gd name="T5" fmla="*/ 18 h 205"/>
                              <a:gd name="T6" fmla="*/ 824 w 833"/>
                              <a:gd name="T7" fmla="*/ 0 h 205"/>
                              <a:gd name="T8" fmla="*/ 2 w 833"/>
                              <a:gd name="T9" fmla="*/ 177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3" h="205">
                                <a:moveTo>
                                  <a:pt x="2" y="177"/>
                                </a:moveTo>
                                <a:lnTo>
                                  <a:pt x="0" y="205"/>
                                </a:lnTo>
                                <a:lnTo>
                                  <a:pt x="833" y="18"/>
                                </a:lnTo>
                                <a:lnTo>
                                  <a:pt x="824" y="0"/>
                                </a:lnTo>
                                <a:lnTo>
                                  <a:pt x="2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358"/>
                        <wps:cNvSpPr>
                          <a:spLocks/>
                        </wps:cNvSpPr>
                        <wps:spPr bwMode="auto">
                          <a:xfrm>
                            <a:off x="2839" y="2567"/>
                            <a:ext cx="117" cy="119"/>
                          </a:xfrm>
                          <a:custGeom>
                            <a:avLst/>
                            <a:gdLst>
                              <a:gd name="T0" fmla="*/ 81 w 117"/>
                              <a:gd name="T1" fmla="*/ 0 h 119"/>
                              <a:gd name="T2" fmla="*/ 117 w 117"/>
                              <a:gd name="T3" fmla="*/ 13 h 119"/>
                              <a:gd name="T4" fmla="*/ 114 w 117"/>
                              <a:gd name="T5" fmla="*/ 17 h 119"/>
                              <a:gd name="T6" fmla="*/ 107 w 117"/>
                              <a:gd name="T7" fmla="*/ 28 h 119"/>
                              <a:gd name="T8" fmla="*/ 96 w 117"/>
                              <a:gd name="T9" fmla="*/ 44 h 119"/>
                              <a:gd name="T10" fmla="*/ 82 w 117"/>
                              <a:gd name="T11" fmla="*/ 62 h 119"/>
                              <a:gd name="T12" fmla="*/ 65 w 117"/>
                              <a:gd name="T13" fmla="*/ 81 h 119"/>
                              <a:gd name="T14" fmla="*/ 45 w 117"/>
                              <a:gd name="T15" fmla="*/ 98 h 119"/>
                              <a:gd name="T16" fmla="*/ 23 w 117"/>
                              <a:gd name="T17" fmla="*/ 112 h 119"/>
                              <a:gd name="T18" fmla="*/ 0 w 117"/>
                              <a:gd name="T19" fmla="*/ 119 h 119"/>
                              <a:gd name="T20" fmla="*/ 3 w 117"/>
                              <a:gd name="T21" fmla="*/ 116 h 119"/>
                              <a:gd name="T22" fmla="*/ 12 w 117"/>
                              <a:gd name="T23" fmla="*/ 109 h 119"/>
                              <a:gd name="T24" fmla="*/ 25 w 117"/>
                              <a:gd name="T25" fmla="*/ 96 h 119"/>
                              <a:gd name="T26" fmla="*/ 40 w 117"/>
                              <a:gd name="T27" fmla="*/ 79 h 119"/>
                              <a:gd name="T28" fmla="*/ 54 w 117"/>
                              <a:gd name="T29" fmla="*/ 61 h 119"/>
                              <a:gd name="T30" fmla="*/ 67 w 117"/>
                              <a:gd name="T31" fmla="*/ 41 h 119"/>
                              <a:gd name="T32" fmla="*/ 76 w 117"/>
                              <a:gd name="T33" fmla="*/ 21 h 119"/>
                              <a:gd name="T34" fmla="*/ 81 w 117"/>
                              <a:gd name="T3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7" h="119">
                                <a:moveTo>
                                  <a:pt x="81" y="0"/>
                                </a:moveTo>
                                <a:lnTo>
                                  <a:pt x="117" y="13"/>
                                </a:lnTo>
                                <a:lnTo>
                                  <a:pt x="114" y="17"/>
                                </a:lnTo>
                                <a:lnTo>
                                  <a:pt x="107" y="28"/>
                                </a:lnTo>
                                <a:lnTo>
                                  <a:pt x="96" y="44"/>
                                </a:lnTo>
                                <a:lnTo>
                                  <a:pt x="82" y="62"/>
                                </a:lnTo>
                                <a:lnTo>
                                  <a:pt x="65" y="81"/>
                                </a:lnTo>
                                <a:lnTo>
                                  <a:pt x="45" y="98"/>
                                </a:lnTo>
                                <a:lnTo>
                                  <a:pt x="23" y="112"/>
                                </a:lnTo>
                                <a:lnTo>
                                  <a:pt x="0" y="119"/>
                                </a:lnTo>
                                <a:lnTo>
                                  <a:pt x="3" y="116"/>
                                </a:lnTo>
                                <a:lnTo>
                                  <a:pt x="12" y="109"/>
                                </a:lnTo>
                                <a:lnTo>
                                  <a:pt x="25" y="96"/>
                                </a:lnTo>
                                <a:lnTo>
                                  <a:pt x="40" y="79"/>
                                </a:lnTo>
                                <a:lnTo>
                                  <a:pt x="54" y="61"/>
                                </a:lnTo>
                                <a:lnTo>
                                  <a:pt x="67" y="41"/>
                                </a:lnTo>
                                <a:lnTo>
                                  <a:pt x="76" y="2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359"/>
                        <wps:cNvSpPr>
                          <a:spLocks/>
                        </wps:cNvSpPr>
                        <wps:spPr bwMode="auto">
                          <a:xfrm>
                            <a:off x="2950" y="2523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0 w 35"/>
                              <a:gd name="T3" fmla="*/ 20 h 35"/>
                              <a:gd name="T4" fmla="*/ 15 w 35"/>
                              <a:gd name="T5" fmla="*/ 35 h 35"/>
                              <a:gd name="T6" fmla="*/ 35 w 35"/>
                              <a:gd name="T7" fmla="*/ 4 h 35"/>
                              <a:gd name="T8" fmla="*/ 0 w 35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15" y="35"/>
                                </a:lnTo>
                                <a:lnTo>
                                  <a:pt x="3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360"/>
                        <wps:cNvSpPr>
                          <a:spLocks/>
                        </wps:cNvSpPr>
                        <wps:spPr bwMode="auto">
                          <a:xfrm>
                            <a:off x="2276" y="2364"/>
                            <a:ext cx="192" cy="103"/>
                          </a:xfrm>
                          <a:custGeom>
                            <a:avLst/>
                            <a:gdLst>
                              <a:gd name="T0" fmla="*/ 167 w 192"/>
                              <a:gd name="T1" fmla="*/ 0 h 103"/>
                              <a:gd name="T2" fmla="*/ 192 w 192"/>
                              <a:gd name="T3" fmla="*/ 20 h 103"/>
                              <a:gd name="T4" fmla="*/ 186 w 192"/>
                              <a:gd name="T5" fmla="*/ 21 h 103"/>
                              <a:gd name="T6" fmla="*/ 169 w 192"/>
                              <a:gd name="T7" fmla="*/ 28 h 103"/>
                              <a:gd name="T8" fmla="*/ 142 w 192"/>
                              <a:gd name="T9" fmla="*/ 37 h 103"/>
                              <a:gd name="T10" fmla="*/ 113 w 192"/>
                              <a:gd name="T11" fmla="*/ 48 h 103"/>
                              <a:gd name="T12" fmla="*/ 80 w 192"/>
                              <a:gd name="T13" fmla="*/ 60 h 103"/>
                              <a:gd name="T14" fmla="*/ 49 w 192"/>
                              <a:gd name="T15" fmla="*/ 74 h 103"/>
                              <a:gd name="T16" fmla="*/ 21 w 192"/>
                              <a:gd name="T17" fmla="*/ 89 h 103"/>
                              <a:gd name="T18" fmla="*/ 0 w 192"/>
                              <a:gd name="T19" fmla="*/ 103 h 103"/>
                              <a:gd name="T20" fmla="*/ 2 w 192"/>
                              <a:gd name="T21" fmla="*/ 100 h 103"/>
                              <a:gd name="T22" fmla="*/ 8 w 192"/>
                              <a:gd name="T23" fmla="*/ 92 h 103"/>
                              <a:gd name="T24" fmla="*/ 19 w 192"/>
                              <a:gd name="T25" fmla="*/ 80 h 103"/>
                              <a:gd name="T26" fmla="*/ 36 w 192"/>
                              <a:gd name="T27" fmla="*/ 65 h 103"/>
                              <a:gd name="T28" fmla="*/ 60 w 192"/>
                              <a:gd name="T29" fmla="*/ 48 h 103"/>
                              <a:gd name="T30" fmla="*/ 88 w 192"/>
                              <a:gd name="T31" fmla="*/ 31 h 103"/>
                              <a:gd name="T32" fmla="*/ 124 w 192"/>
                              <a:gd name="T33" fmla="*/ 14 h 103"/>
                              <a:gd name="T34" fmla="*/ 167 w 192"/>
                              <a:gd name="T3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92" h="103">
                                <a:moveTo>
                                  <a:pt x="167" y="0"/>
                                </a:moveTo>
                                <a:lnTo>
                                  <a:pt x="192" y="20"/>
                                </a:lnTo>
                                <a:lnTo>
                                  <a:pt x="186" y="21"/>
                                </a:lnTo>
                                <a:lnTo>
                                  <a:pt x="169" y="28"/>
                                </a:lnTo>
                                <a:lnTo>
                                  <a:pt x="142" y="37"/>
                                </a:lnTo>
                                <a:lnTo>
                                  <a:pt x="113" y="48"/>
                                </a:lnTo>
                                <a:lnTo>
                                  <a:pt x="80" y="60"/>
                                </a:lnTo>
                                <a:lnTo>
                                  <a:pt x="49" y="74"/>
                                </a:lnTo>
                                <a:lnTo>
                                  <a:pt x="21" y="89"/>
                                </a:lnTo>
                                <a:lnTo>
                                  <a:pt x="0" y="103"/>
                                </a:lnTo>
                                <a:lnTo>
                                  <a:pt x="2" y="100"/>
                                </a:lnTo>
                                <a:lnTo>
                                  <a:pt x="8" y="92"/>
                                </a:lnTo>
                                <a:lnTo>
                                  <a:pt x="19" y="80"/>
                                </a:lnTo>
                                <a:lnTo>
                                  <a:pt x="36" y="65"/>
                                </a:lnTo>
                                <a:lnTo>
                                  <a:pt x="60" y="48"/>
                                </a:lnTo>
                                <a:lnTo>
                                  <a:pt x="88" y="31"/>
                                </a:lnTo>
                                <a:lnTo>
                                  <a:pt x="124" y="14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361"/>
                        <wps:cNvSpPr>
                          <a:spLocks/>
                        </wps:cNvSpPr>
                        <wps:spPr bwMode="auto">
                          <a:xfrm>
                            <a:off x="2467" y="2336"/>
                            <a:ext cx="111" cy="39"/>
                          </a:xfrm>
                          <a:custGeom>
                            <a:avLst/>
                            <a:gdLst>
                              <a:gd name="T0" fmla="*/ 39 w 111"/>
                              <a:gd name="T1" fmla="*/ 39 h 39"/>
                              <a:gd name="T2" fmla="*/ 111 w 111"/>
                              <a:gd name="T3" fmla="*/ 39 h 39"/>
                              <a:gd name="T4" fmla="*/ 67 w 111"/>
                              <a:gd name="T5" fmla="*/ 0 h 39"/>
                              <a:gd name="T6" fmla="*/ 64 w 111"/>
                              <a:gd name="T7" fmla="*/ 0 h 39"/>
                              <a:gd name="T8" fmla="*/ 56 w 111"/>
                              <a:gd name="T9" fmla="*/ 2 h 39"/>
                              <a:gd name="T10" fmla="*/ 45 w 111"/>
                              <a:gd name="T11" fmla="*/ 3 h 39"/>
                              <a:gd name="T12" fmla="*/ 34 w 111"/>
                              <a:gd name="T13" fmla="*/ 5 h 39"/>
                              <a:gd name="T14" fmla="*/ 22 w 111"/>
                              <a:gd name="T15" fmla="*/ 8 h 39"/>
                              <a:gd name="T16" fmla="*/ 11 w 111"/>
                              <a:gd name="T17" fmla="*/ 9 h 39"/>
                              <a:gd name="T18" fmla="*/ 3 w 111"/>
                              <a:gd name="T19" fmla="*/ 12 h 39"/>
                              <a:gd name="T20" fmla="*/ 0 w 111"/>
                              <a:gd name="T21" fmla="*/ 14 h 39"/>
                              <a:gd name="T22" fmla="*/ 6 w 111"/>
                              <a:gd name="T23" fmla="*/ 20 h 39"/>
                              <a:gd name="T24" fmla="*/ 20 w 111"/>
                              <a:gd name="T25" fmla="*/ 28 h 39"/>
                              <a:gd name="T26" fmla="*/ 33 w 111"/>
                              <a:gd name="T27" fmla="*/ 35 h 39"/>
                              <a:gd name="T28" fmla="*/ 39 w 111"/>
                              <a:gd name="T2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1" h="39">
                                <a:moveTo>
                                  <a:pt x="39" y="39"/>
                                </a:moveTo>
                                <a:lnTo>
                                  <a:pt x="111" y="39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56" y="2"/>
                                </a:lnTo>
                                <a:lnTo>
                                  <a:pt x="45" y="3"/>
                                </a:lnTo>
                                <a:lnTo>
                                  <a:pt x="34" y="5"/>
                                </a:lnTo>
                                <a:lnTo>
                                  <a:pt x="22" y="8"/>
                                </a:lnTo>
                                <a:lnTo>
                                  <a:pt x="11" y="9"/>
                                </a:lnTo>
                                <a:lnTo>
                                  <a:pt x="3" y="12"/>
                                </a:lnTo>
                                <a:lnTo>
                                  <a:pt x="0" y="14"/>
                                </a:lnTo>
                                <a:lnTo>
                                  <a:pt x="6" y="20"/>
                                </a:lnTo>
                                <a:lnTo>
                                  <a:pt x="20" y="28"/>
                                </a:lnTo>
                                <a:lnTo>
                                  <a:pt x="33" y="35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362"/>
                        <wps:cNvSpPr>
                          <a:spLocks/>
                        </wps:cNvSpPr>
                        <wps:spPr bwMode="auto">
                          <a:xfrm>
                            <a:off x="2489" y="2248"/>
                            <a:ext cx="59" cy="25"/>
                          </a:xfrm>
                          <a:custGeom>
                            <a:avLst/>
                            <a:gdLst>
                              <a:gd name="T0" fmla="*/ 20 w 59"/>
                              <a:gd name="T1" fmla="*/ 0 h 25"/>
                              <a:gd name="T2" fmla="*/ 0 w 59"/>
                              <a:gd name="T3" fmla="*/ 15 h 25"/>
                              <a:gd name="T4" fmla="*/ 1 w 59"/>
                              <a:gd name="T5" fmla="*/ 15 h 25"/>
                              <a:gd name="T6" fmla="*/ 8 w 59"/>
                              <a:gd name="T7" fmla="*/ 17 h 25"/>
                              <a:gd name="T8" fmla="*/ 15 w 59"/>
                              <a:gd name="T9" fmla="*/ 20 h 25"/>
                              <a:gd name="T10" fmla="*/ 25 w 59"/>
                              <a:gd name="T11" fmla="*/ 22 h 25"/>
                              <a:gd name="T12" fmla="*/ 34 w 59"/>
                              <a:gd name="T13" fmla="*/ 25 h 25"/>
                              <a:gd name="T14" fmla="*/ 43 w 59"/>
                              <a:gd name="T15" fmla="*/ 25 h 25"/>
                              <a:gd name="T16" fmla="*/ 53 w 59"/>
                              <a:gd name="T17" fmla="*/ 25 h 25"/>
                              <a:gd name="T18" fmla="*/ 59 w 59"/>
                              <a:gd name="T19" fmla="*/ 23 h 25"/>
                              <a:gd name="T20" fmla="*/ 20 w 59"/>
                              <a:gd name="T2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20" y="0"/>
                                </a:move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8" y="17"/>
                                </a:lnTo>
                                <a:lnTo>
                                  <a:pt x="15" y="20"/>
                                </a:lnTo>
                                <a:lnTo>
                                  <a:pt x="25" y="22"/>
                                </a:lnTo>
                                <a:lnTo>
                                  <a:pt x="34" y="25"/>
                                </a:lnTo>
                                <a:lnTo>
                                  <a:pt x="43" y="25"/>
                                </a:lnTo>
                                <a:lnTo>
                                  <a:pt x="53" y="25"/>
                                </a:lnTo>
                                <a:lnTo>
                                  <a:pt x="59" y="2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363"/>
                        <wps:cNvSpPr>
                          <a:spLocks/>
                        </wps:cNvSpPr>
                        <wps:spPr bwMode="auto">
                          <a:xfrm>
                            <a:off x="2665" y="2233"/>
                            <a:ext cx="41" cy="30"/>
                          </a:xfrm>
                          <a:custGeom>
                            <a:avLst/>
                            <a:gdLst>
                              <a:gd name="T0" fmla="*/ 0 w 41"/>
                              <a:gd name="T1" fmla="*/ 4 h 30"/>
                              <a:gd name="T2" fmla="*/ 25 w 41"/>
                              <a:gd name="T3" fmla="*/ 30 h 30"/>
                              <a:gd name="T4" fmla="*/ 41 w 41"/>
                              <a:gd name="T5" fmla="*/ 29 h 30"/>
                              <a:gd name="T6" fmla="*/ 36 w 41"/>
                              <a:gd name="T7" fmla="*/ 24 h 30"/>
                              <a:gd name="T8" fmla="*/ 27 w 41"/>
                              <a:gd name="T9" fmla="*/ 12 h 30"/>
                              <a:gd name="T10" fmla="*/ 13 w 41"/>
                              <a:gd name="T11" fmla="*/ 3 h 30"/>
                              <a:gd name="T12" fmla="*/ 2 w 41"/>
                              <a:gd name="T13" fmla="*/ 0 h 30"/>
                              <a:gd name="T14" fmla="*/ 0 w 41"/>
                              <a:gd name="T15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0" y="4"/>
                                </a:moveTo>
                                <a:lnTo>
                                  <a:pt x="25" y="30"/>
                                </a:lnTo>
                                <a:lnTo>
                                  <a:pt x="41" y="29"/>
                                </a:lnTo>
                                <a:lnTo>
                                  <a:pt x="36" y="24"/>
                                </a:lnTo>
                                <a:lnTo>
                                  <a:pt x="27" y="12"/>
                                </a:lnTo>
                                <a:lnTo>
                                  <a:pt x="13" y="3"/>
                                </a:ln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364"/>
                        <wps:cNvSpPr>
                          <a:spLocks/>
                        </wps:cNvSpPr>
                        <wps:spPr bwMode="auto">
                          <a:xfrm>
                            <a:off x="2789" y="2254"/>
                            <a:ext cx="42" cy="36"/>
                          </a:xfrm>
                          <a:custGeom>
                            <a:avLst/>
                            <a:gdLst>
                              <a:gd name="T0" fmla="*/ 21 w 42"/>
                              <a:gd name="T1" fmla="*/ 36 h 36"/>
                              <a:gd name="T2" fmla="*/ 42 w 42"/>
                              <a:gd name="T3" fmla="*/ 36 h 36"/>
                              <a:gd name="T4" fmla="*/ 37 w 42"/>
                              <a:gd name="T5" fmla="*/ 30 h 36"/>
                              <a:gd name="T6" fmla="*/ 28 w 42"/>
                              <a:gd name="T7" fmla="*/ 16 h 36"/>
                              <a:gd name="T8" fmla="*/ 15 w 42"/>
                              <a:gd name="T9" fmla="*/ 3 h 36"/>
                              <a:gd name="T10" fmla="*/ 4 w 42"/>
                              <a:gd name="T11" fmla="*/ 0 h 36"/>
                              <a:gd name="T12" fmla="*/ 0 w 42"/>
                              <a:gd name="T13" fmla="*/ 9 h 36"/>
                              <a:gd name="T14" fmla="*/ 6 w 42"/>
                              <a:gd name="T15" fmla="*/ 22 h 36"/>
                              <a:gd name="T16" fmla="*/ 17 w 42"/>
                              <a:gd name="T17" fmla="*/ 31 h 36"/>
                              <a:gd name="T18" fmla="*/ 21 w 42"/>
                              <a:gd name="T1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36">
                                <a:moveTo>
                                  <a:pt x="21" y="36"/>
                                </a:moveTo>
                                <a:lnTo>
                                  <a:pt x="42" y="36"/>
                                </a:lnTo>
                                <a:lnTo>
                                  <a:pt x="37" y="30"/>
                                </a:lnTo>
                                <a:lnTo>
                                  <a:pt x="28" y="16"/>
                                </a:lnTo>
                                <a:lnTo>
                                  <a:pt x="15" y="3"/>
                                </a:ln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6" y="22"/>
                                </a:lnTo>
                                <a:lnTo>
                                  <a:pt x="17" y="31"/>
                                </a:lnTo>
                                <a:lnTo>
                                  <a:pt x="2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365"/>
                        <wps:cNvSpPr>
                          <a:spLocks/>
                        </wps:cNvSpPr>
                        <wps:spPr bwMode="auto">
                          <a:xfrm>
                            <a:off x="2901" y="2310"/>
                            <a:ext cx="33" cy="31"/>
                          </a:xfrm>
                          <a:custGeom>
                            <a:avLst/>
                            <a:gdLst>
                              <a:gd name="T0" fmla="*/ 6 w 33"/>
                              <a:gd name="T1" fmla="*/ 17 h 31"/>
                              <a:gd name="T2" fmla="*/ 33 w 33"/>
                              <a:gd name="T3" fmla="*/ 31 h 31"/>
                              <a:gd name="T4" fmla="*/ 31 w 33"/>
                              <a:gd name="T5" fmla="*/ 26 h 31"/>
                              <a:gd name="T6" fmla="*/ 25 w 33"/>
                              <a:gd name="T7" fmla="*/ 15 h 31"/>
                              <a:gd name="T8" fmla="*/ 16 w 33"/>
                              <a:gd name="T9" fmla="*/ 4 h 31"/>
                              <a:gd name="T10" fmla="*/ 6 w 33"/>
                              <a:gd name="T11" fmla="*/ 0 h 31"/>
                              <a:gd name="T12" fmla="*/ 0 w 33"/>
                              <a:gd name="T13" fmla="*/ 3 h 31"/>
                              <a:gd name="T14" fmla="*/ 2 w 33"/>
                              <a:gd name="T15" fmla="*/ 7 h 31"/>
                              <a:gd name="T16" fmla="*/ 5 w 33"/>
                              <a:gd name="T17" fmla="*/ 14 h 31"/>
                              <a:gd name="T18" fmla="*/ 6 w 33"/>
                              <a:gd name="T19" fmla="*/ 1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31">
                                <a:moveTo>
                                  <a:pt x="6" y="17"/>
                                </a:moveTo>
                                <a:lnTo>
                                  <a:pt x="33" y="31"/>
                                </a:lnTo>
                                <a:lnTo>
                                  <a:pt x="31" y="26"/>
                                </a:lnTo>
                                <a:lnTo>
                                  <a:pt x="25" y="15"/>
                                </a:lnTo>
                                <a:lnTo>
                                  <a:pt x="16" y="4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2" y="7"/>
                                </a:lnTo>
                                <a:lnTo>
                                  <a:pt x="5" y="14"/>
                                </a:lnTo>
                                <a:lnTo>
                                  <a:pt x="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366"/>
                        <wps:cNvSpPr>
                          <a:spLocks/>
                        </wps:cNvSpPr>
                        <wps:spPr bwMode="auto">
                          <a:xfrm>
                            <a:off x="2854" y="2722"/>
                            <a:ext cx="17" cy="38"/>
                          </a:xfrm>
                          <a:custGeom>
                            <a:avLst/>
                            <a:gdLst>
                              <a:gd name="T0" fmla="*/ 13 w 17"/>
                              <a:gd name="T1" fmla="*/ 0 h 38"/>
                              <a:gd name="T2" fmla="*/ 6 w 17"/>
                              <a:gd name="T3" fmla="*/ 4 h 38"/>
                              <a:gd name="T4" fmla="*/ 2 w 17"/>
                              <a:gd name="T5" fmla="*/ 17 h 38"/>
                              <a:gd name="T6" fmla="*/ 0 w 17"/>
                              <a:gd name="T7" fmla="*/ 31 h 38"/>
                              <a:gd name="T8" fmla="*/ 3 w 17"/>
                              <a:gd name="T9" fmla="*/ 38 h 38"/>
                              <a:gd name="T10" fmla="*/ 13 w 17"/>
                              <a:gd name="T11" fmla="*/ 35 h 38"/>
                              <a:gd name="T12" fmla="*/ 17 w 17"/>
                              <a:gd name="T13" fmla="*/ 21 h 38"/>
                              <a:gd name="T14" fmla="*/ 17 w 17"/>
                              <a:gd name="T15" fmla="*/ 6 h 38"/>
                              <a:gd name="T16" fmla="*/ 13 w 1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38">
                                <a:moveTo>
                                  <a:pt x="13" y="0"/>
                                </a:moveTo>
                                <a:lnTo>
                                  <a:pt x="6" y="4"/>
                                </a:lnTo>
                                <a:lnTo>
                                  <a:pt x="2" y="17"/>
                                </a:lnTo>
                                <a:lnTo>
                                  <a:pt x="0" y="31"/>
                                </a:lnTo>
                                <a:lnTo>
                                  <a:pt x="3" y="38"/>
                                </a:lnTo>
                                <a:lnTo>
                                  <a:pt x="13" y="35"/>
                                </a:lnTo>
                                <a:lnTo>
                                  <a:pt x="17" y="21"/>
                                </a:lnTo>
                                <a:lnTo>
                                  <a:pt x="17" y="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367"/>
                        <wps:cNvSpPr>
                          <a:spLocks/>
                        </wps:cNvSpPr>
                        <wps:spPr bwMode="auto">
                          <a:xfrm>
                            <a:off x="3940" y="2165"/>
                            <a:ext cx="806" cy="595"/>
                          </a:xfrm>
                          <a:custGeom>
                            <a:avLst/>
                            <a:gdLst>
                              <a:gd name="T0" fmla="*/ 4 w 806"/>
                              <a:gd name="T1" fmla="*/ 356 h 595"/>
                              <a:gd name="T2" fmla="*/ 23 w 806"/>
                              <a:gd name="T3" fmla="*/ 270 h 595"/>
                              <a:gd name="T4" fmla="*/ 54 w 806"/>
                              <a:gd name="T5" fmla="*/ 194 h 595"/>
                              <a:gd name="T6" fmla="*/ 98 w 806"/>
                              <a:gd name="T7" fmla="*/ 131 h 595"/>
                              <a:gd name="T8" fmla="*/ 153 w 806"/>
                              <a:gd name="T9" fmla="*/ 80 h 595"/>
                              <a:gd name="T10" fmla="*/ 217 w 806"/>
                              <a:gd name="T11" fmla="*/ 41 h 595"/>
                              <a:gd name="T12" fmla="*/ 287 w 806"/>
                              <a:gd name="T13" fmla="*/ 15 h 595"/>
                              <a:gd name="T14" fmla="*/ 367 w 806"/>
                              <a:gd name="T15" fmla="*/ 1 h 595"/>
                              <a:gd name="T16" fmla="*/ 450 w 806"/>
                              <a:gd name="T17" fmla="*/ 1 h 595"/>
                              <a:gd name="T18" fmla="*/ 528 w 806"/>
                              <a:gd name="T19" fmla="*/ 18 h 595"/>
                              <a:gd name="T20" fmla="*/ 599 w 806"/>
                              <a:gd name="T21" fmla="*/ 49 h 595"/>
                              <a:gd name="T22" fmla="*/ 663 w 806"/>
                              <a:gd name="T23" fmla="*/ 92 h 595"/>
                              <a:gd name="T24" fmla="*/ 717 w 806"/>
                              <a:gd name="T25" fmla="*/ 146 h 595"/>
                              <a:gd name="T26" fmla="*/ 759 w 806"/>
                              <a:gd name="T27" fmla="*/ 211 h 595"/>
                              <a:gd name="T28" fmla="*/ 788 w 806"/>
                              <a:gd name="T29" fmla="*/ 282 h 595"/>
                              <a:gd name="T30" fmla="*/ 804 w 806"/>
                              <a:gd name="T31" fmla="*/ 361 h 595"/>
                              <a:gd name="T32" fmla="*/ 776 w 806"/>
                              <a:gd name="T33" fmla="*/ 401 h 595"/>
                              <a:gd name="T34" fmla="*/ 773 w 806"/>
                              <a:gd name="T35" fmla="*/ 331 h 595"/>
                              <a:gd name="T36" fmla="*/ 748 w 806"/>
                              <a:gd name="T37" fmla="*/ 260 h 595"/>
                              <a:gd name="T38" fmla="*/ 698 w 806"/>
                              <a:gd name="T39" fmla="*/ 328 h 595"/>
                              <a:gd name="T40" fmla="*/ 692 w 806"/>
                              <a:gd name="T41" fmla="*/ 390 h 595"/>
                              <a:gd name="T42" fmla="*/ 663 w 806"/>
                              <a:gd name="T43" fmla="*/ 359 h 595"/>
                              <a:gd name="T44" fmla="*/ 653 w 806"/>
                              <a:gd name="T45" fmla="*/ 424 h 595"/>
                              <a:gd name="T46" fmla="*/ 643 w 806"/>
                              <a:gd name="T47" fmla="*/ 413 h 595"/>
                              <a:gd name="T48" fmla="*/ 623 w 806"/>
                              <a:gd name="T49" fmla="*/ 390 h 595"/>
                              <a:gd name="T50" fmla="*/ 599 w 806"/>
                              <a:gd name="T51" fmla="*/ 370 h 595"/>
                              <a:gd name="T52" fmla="*/ 584 w 806"/>
                              <a:gd name="T53" fmla="*/ 370 h 595"/>
                              <a:gd name="T54" fmla="*/ 535 w 806"/>
                              <a:gd name="T55" fmla="*/ 373 h 595"/>
                              <a:gd name="T56" fmla="*/ 464 w 806"/>
                              <a:gd name="T57" fmla="*/ 365 h 595"/>
                              <a:gd name="T58" fmla="*/ 403 w 806"/>
                              <a:gd name="T59" fmla="*/ 352 h 595"/>
                              <a:gd name="T60" fmla="*/ 350 w 806"/>
                              <a:gd name="T61" fmla="*/ 330 h 595"/>
                              <a:gd name="T62" fmla="*/ 306 w 806"/>
                              <a:gd name="T63" fmla="*/ 301 h 595"/>
                              <a:gd name="T64" fmla="*/ 261 w 806"/>
                              <a:gd name="T65" fmla="*/ 256 h 595"/>
                              <a:gd name="T66" fmla="*/ 225 w 806"/>
                              <a:gd name="T67" fmla="*/ 199 h 595"/>
                              <a:gd name="T68" fmla="*/ 209 w 806"/>
                              <a:gd name="T69" fmla="*/ 142 h 595"/>
                              <a:gd name="T70" fmla="*/ 217 w 806"/>
                              <a:gd name="T71" fmla="*/ 85 h 595"/>
                              <a:gd name="T72" fmla="*/ 206 w 806"/>
                              <a:gd name="T73" fmla="*/ 89 h 595"/>
                              <a:gd name="T74" fmla="*/ 178 w 806"/>
                              <a:gd name="T75" fmla="*/ 108 h 595"/>
                              <a:gd name="T76" fmla="*/ 140 w 806"/>
                              <a:gd name="T77" fmla="*/ 139 h 595"/>
                              <a:gd name="T78" fmla="*/ 101 w 806"/>
                              <a:gd name="T79" fmla="*/ 186 h 595"/>
                              <a:gd name="T80" fmla="*/ 64 w 806"/>
                              <a:gd name="T81" fmla="*/ 253 h 595"/>
                              <a:gd name="T82" fmla="*/ 39 w 806"/>
                              <a:gd name="T83" fmla="*/ 339 h 595"/>
                              <a:gd name="T84" fmla="*/ 32 w 806"/>
                              <a:gd name="T85" fmla="*/ 449 h 595"/>
                              <a:gd name="T86" fmla="*/ 50 w 806"/>
                              <a:gd name="T87" fmla="*/ 582 h 595"/>
                              <a:gd name="T88" fmla="*/ 12 w 806"/>
                              <a:gd name="T89" fmla="*/ 583 h 595"/>
                              <a:gd name="T90" fmla="*/ 0 w 806"/>
                              <a:gd name="T91" fmla="*/ 486 h 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06" h="595">
                                <a:moveTo>
                                  <a:pt x="0" y="404"/>
                                </a:moveTo>
                                <a:lnTo>
                                  <a:pt x="4" y="356"/>
                                </a:lnTo>
                                <a:lnTo>
                                  <a:pt x="12" y="311"/>
                                </a:lnTo>
                                <a:lnTo>
                                  <a:pt x="23" y="270"/>
                                </a:lnTo>
                                <a:lnTo>
                                  <a:pt x="37" y="231"/>
                                </a:lnTo>
                                <a:lnTo>
                                  <a:pt x="54" y="194"/>
                                </a:lnTo>
                                <a:lnTo>
                                  <a:pt x="75" y="162"/>
                                </a:lnTo>
                                <a:lnTo>
                                  <a:pt x="98" y="131"/>
                                </a:lnTo>
                                <a:lnTo>
                                  <a:pt x="125" y="105"/>
                                </a:lnTo>
                                <a:lnTo>
                                  <a:pt x="153" y="80"/>
                                </a:lnTo>
                                <a:lnTo>
                                  <a:pt x="184" y="58"/>
                                </a:lnTo>
                                <a:lnTo>
                                  <a:pt x="217" y="41"/>
                                </a:lnTo>
                                <a:lnTo>
                                  <a:pt x="251" y="26"/>
                                </a:lnTo>
                                <a:lnTo>
                                  <a:pt x="287" y="15"/>
                                </a:lnTo>
                                <a:lnTo>
                                  <a:pt x="326" y="6"/>
                                </a:lnTo>
                                <a:lnTo>
                                  <a:pt x="367" y="1"/>
                                </a:lnTo>
                                <a:lnTo>
                                  <a:pt x="407" y="0"/>
                                </a:lnTo>
                                <a:lnTo>
                                  <a:pt x="450" y="1"/>
                                </a:lnTo>
                                <a:lnTo>
                                  <a:pt x="490" y="7"/>
                                </a:lnTo>
                                <a:lnTo>
                                  <a:pt x="528" y="18"/>
                                </a:lnTo>
                                <a:lnTo>
                                  <a:pt x="565" y="32"/>
                                </a:lnTo>
                                <a:lnTo>
                                  <a:pt x="599" y="49"/>
                                </a:lnTo>
                                <a:lnTo>
                                  <a:pt x="632" y="69"/>
                                </a:lnTo>
                                <a:lnTo>
                                  <a:pt x="663" y="92"/>
                                </a:lnTo>
                                <a:lnTo>
                                  <a:pt x="692" y="117"/>
                                </a:lnTo>
                                <a:lnTo>
                                  <a:pt x="717" y="146"/>
                                </a:lnTo>
                                <a:lnTo>
                                  <a:pt x="740" y="177"/>
                                </a:lnTo>
                                <a:lnTo>
                                  <a:pt x="759" y="211"/>
                                </a:lnTo>
                                <a:lnTo>
                                  <a:pt x="776" y="245"/>
                                </a:lnTo>
                                <a:lnTo>
                                  <a:pt x="788" y="282"/>
                                </a:lnTo>
                                <a:lnTo>
                                  <a:pt x="798" y="321"/>
                                </a:lnTo>
                                <a:lnTo>
                                  <a:pt x="804" y="361"/>
                                </a:lnTo>
                                <a:lnTo>
                                  <a:pt x="806" y="402"/>
                                </a:lnTo>
                                <a:lnTo>
                                  <a:pt x="776" y="401"/>
                                </a:lnTo>
                                <a:lnTo>
                                  <a:pt x="776" y="379"/>
                                </a:lnTo>
                                <a:lnTo>
                                  <a:pt x="773" y="331"/>
                                </a:lnTo>
                                <a:lnTo>
                                  <a:pt x="765" y="284"/>
                                </a:lnTo>
                                <a:lnTo>
                                  <a:pt x="748" y="260"/>
                                </a:lnTo>
                                <a:lnTo>
                                  <a:pt x="748" y="365"/>
                                </a:lnTo>
                                <a:lnTo>
                                  <a:pt x="698" y="328"/>
                                </a:lnTo>
                                <a:lnTo>
                                  <a:pt x="698" y="398"/>
                                </a:lnTo>
                                <a:lnTo>
                                  <a:pt x="692" y="390"/>
                                </a:lnTo>
                                <a:lnTo>
                                  <a:pt x="678" y="375"/>
                                </a:lnTo>
                                <a:lnTo>
                                  <a:pt x="663" y="359"/>
                                </a:lnTo>
                                <a:lnTo>
                                  <a:pt x="653" y="352"/>
                                </a:lnTo>
                                <a:lnTo>
                                  <a:pt x="653" y="424"/>
                                </a:lnTo>
                                <a:lnTo>
                                  <a:pt x="649" y="421"/>
                                </a:lnTo>
                                <a:lnTo>
                                  <a:pt x="643" y="413"/>
                                </a:lnTo>
                                <a:lnTo>
                                  <a:pt x="634" y="401"/>
                                </a:lnTo>
                                <a:lnTo>
                                  <a:pt x="623" y="390"/>
                                </a:lnTo>
                                <a:lnTo>
                                  <a:pt x="610" y="378"/>
                                </a:lnTo>
                                <a:lnTo>
                                  <a:pt x="599" y="370"/>
                                </a:lnTo>
                                <a:lnTo>
                                  <a:pt x="590" y="367"/>
                                </a:lnTo>
                                <a:lnTo>
                                  <a:pt x="584" y="370"/>
                                </a:lnTo>
                                <a:lnTo>
                                  <a:pt x="584" y="436"/>
                                </a:lnTo>
                                <a:lnTo>
                                  <a:pt x="535" y="373"/>
                                </a:lnTo>
                                <a:lnTo>
                                  <a:pt x="493" y="446"/>
                                </a:lnTo>
                                <a:lnTo>
                                  <a:pt x="464" y="365"/>
                                </a:lnTo>
                                <a:lnTo>
                                  <a:pt x="420" y="435"/>
                                </a:lnTo>
                                <a:lnTo>
                                  <a:pt x="403" y="352"/>
                                </a:lnTo>
                                <a:lnTo>
                                  <a:pt x="346" y="413"/>
                                </a:lnTo>
                                <a:lnTo>
                                  <a:pt x="350" y="330"/>
                                </a:lnTo>
                                <a:lnTo>
                                  <a:pt x="281" y="382"/>
                                </a:lnTo>
                                <a:lnTo>
                                  <a:pt x="306" y="301"/>
                                </a:lnTo>
                                <a:lnTo>
                                  <a:pt x="229" y="330"/>
                                </a:lnTo>
                                <a:lnTo>
                                  <a:pt x="261" y="256"/>
                                </a:lnTo>
                                <a:lnTo>
                                  <a:pt x="195" y="268"/>
                                </a:lnTo>
                                <a:lnTo>
                                  <a:pt x="225" y="199"/>
                                </a:lnTo>
                                <a:lnTo>
                                  <a:pt x="167" y="206"/>
                                </a:lnTo>
                                <a:lnTo>
                                  <a:pt x="209" y="142"/>
                                </a:lnTo>
                                <a:lnTo>
                                  <a:pt x="176" y="146"/>
                                </a:lnTo>
                                <a:lnTo>
                                  <a:pt x="217" y="85"/>
                                </a:lnTo>
                                <a:lnTo>
                                  <a:pt x="214" y="86"/>
                                </a:lnTo>
                                <a:lnTo>
                                  <a:pt x="206" y="89"/>
                                </a:lnTo>
                                <a:lnTo>
                                  <a:pt x="193" y="97"/>
                                </a:lnTo>
                                <a:lnTo>
                                  <a:pt x="178" y="108"/>
                                </a:lnTo>
                                <a:lnTo>
                                  <a:pt x="161" y="122"/>
                                </a:lnTo>
                                <a:lnTo>
                                  <a:pt x="140" y="139"/>
                                </a:lnTo>
                                <a:lnTo>
                                  <a:pt x="120" y="162"/>
                                </a:lnTo>
                                <a:lnTo>
                                  <a:pt x="101" y="186"/>
                                </a:lnTo>
                                <a:lnTo>
                                  <a:pt x="81" y="217"/>
                                </a:lnTo>
                                <a:lnTo>
                                  <a:pt x="64" y="253"/>
                                </a:lnTo>
                                <a:lnTo>
                                  <a:pt x="50" y="294"/>
                                </a:lnTo>
                                <a:lnTo>
                                  <a:pt x="39" y="339"/>
                                </a:lnTo>
                                <a:lnTo>
                                  <a:pt x="32" y="392"/>
                                </a:lnTo>
                                <a:lnTo>
                                  <a:pt x="32" y="449"/>
                                </a:lnTo>
                                <a:lnTo>
                                  <a:pt x="37" y="512"/>
                                </a:lnTo>
                                <a:lnTo>
                                  <a:pt x="50" y="582"/>
                                </a:lnTo>
                                <a:lnTo>
                                  <a:pt x="15" y="595"/>
                                </a:lnTo>
                                <a:lnTo>
                                  <a:pt x="12" y="583"/>
                                </a:lnTo>
                                <a:lnTo>
                                  <a:pt x="6" y="546"/>
                                </a:lnTo>
                                <a:lnTo>
                                  <a:pt x="0" y="486"/>
                                </a:lnTo>
                                <a:lnTo>
                                  <a:pt x="0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080" y="4463"/>
                            <a:ext cx="4544" cy="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4in;margin-top:9.9pt;width:54pt;height:32.5pt;z-index:251680768" coordorigin="1800,1714" coordsize="5040,2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">
                <v:shape id="Freeform 273" o:spid="_x0000_s1027" style="position:absolute;left:1800;top:1714;width:5040;height:2719;visibility:visible;mso-wrap-style:square;v-text-anchor:top" coordsize="5040,27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W+rwgAA&#10;ANwAAAAPAAAAZHJzL2Rvd25yZXYueG1sRE/Pa8IwFL4P/B/CE3YZmjqkaGeUsdHNm9iq50fz1nRr&#10;XkqT1frfm8Ngx4/v92Y32lYM1PvGsYLFPAFBXDndcK3gVOazFQgfkDW2jknBjTzstpOHDWbaXflI&#10;QxFqEUPYZ6jAhNBlUvrKkEU/dx1x5L5cbzFE2NdS93iN4baVz0mSSosNxwaDHb0Zqn6KX6tgXX6v&#10;00vxZFz+frCfh498WPBZqcfp+PoCItAY/sV/7r1WsEzj2ngmHgG5v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xb6vCAAAA3AAAAA8AAAAAAAAAAAAAAAAAlwIAAGRycy9kb3du&#10;cmV2LnhtbFBLBQYAAAAABAAEAPUAAACGAwAAAAA=&#10;" path="m4824,2719l4824,2631,2967,2631,2982,2611,3783,2148,3789,2151,3808,2161,3834,2175,3866,2190,3897,2204,3925,2215,3945,2222,3956,2222,3965,2222,3986,2229,4014,2241,4047,2253,4079,2267,4114,2280,4144,2286,4169,2286,4176,2284,4184,2286,4192,2287,4201,2289,4208,2290,4214,2293,4217,2295,4218,2295,4223,2293,4234,2286,4250,2276,4268,2266,4286,2253,4301,2241,4312,2229,4317,2219,4323,2189,4336,2142,4347,2096,4350,2060,4345,2043,4339,2016,4329,1983,4320,1949,4311,1917,4304,1888,4298,1869,4297,1861,5040,1415,2513,,1215,732,1220,704,1159,647,1159,644,1159,633,1156,620,1150,603,1139,588,1121,573,1098,560,1064,554,1053,582,1023,537,1020,536,1014,532,1004,528,993,522,982,517,971,514,964,512,959,512,956,514,953,512,950,509,945,509,940,514,937,523,934,531,934,536,928,536,923,529,911,517,896,506,886,500,881,500,875,497,868,495,859,494,850,492,837,492,825,494,811,499,800,509,804,522,812,534,817,539,817,540,817,545,814,548,809,548,804,546,793,543,778,539,761,532,742,526,723,522,709,519,700,517,692,519,681,522,667,528,653,532,640,540,631,546,625,553,623,559,628,568,633,573,634,577,631,579,626,580,615,585,598,591,578,599,553,610,525,624,497,641,465,659,434,681,405,707,375,735,348,766,325,799,305,838,290,878,281,923,283,926,287,934,294,941,298,945,298,969,300,971,303,974,309,980,317,989,326,999,339,1009,355,1020,370,1033,389,1045,411,1057,433,1070,458,1082,484,1091,512,1100,542,1108,573,1113,45,1420,45,1437,11,1443,,1448,723,1857,723,1861,725,1871,728,1881,734,1889,742,1897,753,1906,761,1915,765,1925,770,1932,778,1938,787,1943,793,1945,797,1945,803,1945,811,1946,818,1946,826,1948,834,1948,839,1949,840,1949,847,1952,864,1959,889,1969,917,1980,945,1993,970,2005,989,2016,998,2023,1004,2031,1010,2033,1017,2033,1018,2031,1029,2034,1034,2042,1053,2042,1062,2047,1087,2060,1125,2082,1176,2111,1235,2144,1301,2182,1373,2222,1446,2263,1520,2304,1591,2344,1659,2383,1718,2417,1770,2445,1809,2468,1835,2482,1845,2488,1849,2491,1855,2496,1863,2500,1873,2506,1880,2513,1888,2519,1893,2525,1896,2531,1901,2556,1910,2596,1919,2635,1924,2652,280,2652,280,2719,4824,2719xe" fillcolor="black" stroked="f">
                  <v:path arrowok="t" o:connecttype="custom" o:connectlocs="2982,2611;3834,2175;3945,2222;4014,2241;4144,2286;4192,2287;4217,2295;4250,2276;4312,2229;4347,2096;4329,1983;4298,1869;1215,732;1159,633;1121,573;1023,537;993,522;959,512;945,509;934,536;896,506;868,495;825,494;812,534;814,548;778,539;709,519;667,528;625,553;634,577;598,591;497,641;375,735;290,878;294,941;303,974;339,1009;411,1057;512,1100;45,1437;723,1861;742,1897;770,1932;797,1945;826,1948;847,1952;945,1993;1004,2031;1029,2034;1087,2060;1301,2182;1591,2344;1809,2468;1855,2496;1888,2519;1910,2596;280,2719" o:connectangles="0,0,0,0,0,0,0,0,0,0,0,0,0,0,0,0,0,0,0,0,0,0,0,0,0,0,0,0,0,0,0,0,0,0,0,0,0,0,0,0,0,0,0,0,0,0,0,0,0,0,0,0,0,0,0,0,0"/>
                </v:shape>
                <v:shape id="Freeform 274" o:spid="_x0000_s1028" style="position:absolute;left:4168;top:3460;width:312;height:819;visibility:visible;mso-wrap-style:square;v-text-anchor:top" coordsize="312,8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2O9KxgAA&#10;ANwAAAAPAAAAZHJzL2Rvd25yZXYueG1sRI9BawIxFITvQv9DeIIXqYkiUlejVEWUggetFI/PzXN3&#10;283Lsom6/fdNQfA4zMw3zHTe2FLcqPaFYw39ngJBnDpTcKbh+Ll+fQPhA7LB0jFp+CUP89lLa4qJ&#10;cXfe0+0QMhEh7BPUkIdQJVL6NCeLvucq4uhdXG0xRFln0tR4j3BbyoFSI2mx4LiQY0XLnNKfw9Vq&#10;8B8LtdnsvpbH8encPX+rcuXStdaddvM+ARGoCc/wo701GoajMfyf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2O9KxgAAANwAAAAPAAAAAAAAAAAAAAAAAJcCAABkcnMv&#10;ZG93bnJldi54bWxQSwUGAAAAAAQABAD1AAAAigMAAAAA&#10;" path="m0,819l312,819,312,631,245,631,245,,95,,20,71,20,148,87,148,87,631,,631,,819xe" stroked="f">
                  <v:path arrowok="t" o:connecttype="custom" o:connectlocs="0,819;312,819;312,631;245,631;245,0;95,0;20,71;20,148;87,148;87,631;0,631;0,819" o:connectangles="0,0,0,0,0,0,0,0,0,0,0,0"/>
                </v:shape>
                <v:shape id="Freeform 275" o:spid="_x0000_s1029" style="position:absolute;left:3802;top:3602;width:411;height:216;visibility:visible;mso-wrap-style:square;v-text-anchor:top" coordsize="411,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alAwQAA&#10;ANwAAAAPAAAAZHJzL2Rvd25yZXYueG1sRE9NawIxEL0X+h/CFHqr2W6llq1RSkGw4MGqeB43093g&#10;ZrIkUbf/3jkIHh/vezoffKfOFJMLbOB1VIAiroN13BjYbRcvH6BSRrbYBSYD/5RgPnt8mGJlw4V/&#10;6bzJjZIQThUaaHPuK61T3ZLHNAo9sXB/IXrMAmOjbcSLhPtOl0Xxrj06loYWe/puqT5uTl5KTqs3&#10;N3GH4ecQ+3Wx3+3Loy+NeX4avj5BZRryXXxzL62B8UTmyxk5Anp2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BmpQMEAAADcAAAADwAAAAAAAAAAAAAAAACXAgAAZHJzL2Rvd25y&#10;ZXYueG1sUEsFBgAAAAAEAAQA9QAAAIUDAAAAAA==&#10;" path="m0,103l50,216,297,211,411,149,411,40,341,43,345,,,103xe" stroked="f">
                  <v:path arrowok="t" o:connecttype="custom" o:connectlocs="0,103;50,216;297,211;411,149;411,40;341,43;345,0;0,103" o:connectangles="0,0,0,0,0,0,0,0"/>
                </v:shape>
                <v:shape id="Freeform 276" o:spid="_x0000_s1030" style="position:absolute;left:3426;top:2905;width:1724;height:1010;visibility:visible;mso-wrap-style:square;v-text-anchor:top" coordsize="1724,10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atmyAAA&#10;ANwAAAAPAAAAZHJzL2Rvd25yZXYueG1sRI9Ba8JAFITvhf6H5QleRDdaqTW6ihYKQpE21oPHZ/aZ&#10;pGbfptlVY399VxB6HGbmG2Y6b0wpzlS7wrKCfi8CQZxaXXCmYPv11n0B4TyyxtIyKbiSg/ns8WGK&#10;sbYXTui88ZkIEHYxKsi9r2IpXZqTQdezFXHwDrY26IOsM6lrvAS4KeUgip6lwYLDQo4VveaUHjcn&#10;o+Bjn32+d/a/yfdP0kmHy6fxDuVaqXarWUxAeGr8f/jeXmkFw1EfbmfCEZCz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5Jq2bIAAAA3AAAAA8AAAAAAAAAAAAAAAAAlwIAAGRy&#10;cy9kb3ducmV2LnhtbFBLBQYAAAAABAAEAPUAAACMAwAAAAA=&#10;" path="m1037,846l1037,1010,1377,673,1416,673,1204,535,1327,516,1299,457,1548,460,1724,92,1696,42,1696,,1501,73,1498,95,1491,144,1480,197,1470,224,1452,232,1430,237,1407,240,1381,240,1354,235,1329,227,1304,213,1282,197,1277,331,1199,419,756,419,854,348,723,348,628,264,628,178,486,130,532,192,532,247,58,28,,59,,203,209,261,131,383,131,400,64,450,465,450,650,507,262,587,354,632,709,604,823,499,1037,499,1037,709,1090,684,1229,684,1037,846xe" stroked="f">
                  <v:path arrowok="t" o:connecttype="custom" o:connectlocs="1037,846;1037,1010;1377,673;1416,673;1204,535;1327,516;1299,457;1548,460;1724,92;1696,42;1696,0;1501,73;1498,95;1491,144;1480,197;1470,224;1452,232;1430,237;1407,240;1381,240;1354,235;1329,227;1304,213;1282,197;1277,331;1199,419;756,419;854,348;723,348;628,264;628,178;486,130;532,192;532,247;58,28;0,59;0,203;209,261;131,383;131,400;64,450;465,450;650,507;262,587;354,632;709,604;823,499;1037,499;1037,709;1090,684;1229,684;1037,846" o:connectangles="0,0,0,0,0,0,0,0,0,0,0,0,0,0,0,0,0,0,0,0,0,0,0,0,0,0,0,0,0,0,0,0,0,0,0,0,0,0,0,0,0,0,0,0,0,0,0,0,0,0,0,0"/>
                </v:shape>
                <v:shape id="Freeform 277" o:spid="_x0000_s1031" style="position:absolute;left:4274;top:3063;width:91;height:151;visibility:visible;mso-wrap-style:square;v-text-anchor:top" coordsize="91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aozxAAA&#10;ANwAAAAPAAAAZHJzL2Rvd25yZXYueG1sRI9Ba8JAFITvhf6H5RW81Y2htRJdRUqrhZ7UgtdH9pkE&#10;s2/DvlWjv75bKHgcZuYbZrboXavOFKTxbGA0zEARl942XBn42X0+T0BJRLbYeiYDVxJYzB8fZlhY&#10;f+ENnbexUgnCUqCBOsau0FrKmhzK0HfEyTv44DAmGSptA14S3LU6z7KxdthwWqixo/eayuP25AzI&#10;8jsP49XBapHb7fW022+OH2tjBk/9cgoqUh/v4f/2lzXw8pbD35l0BP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qM8QAAADcAAAADwAAAAAAAAAAAAAAAACXAgAAZHJzL2Rv&#10;d25yZXYueG1sUEsFBgAAAAAEAAQA9QAAAIgDAAAAAA==&#10;" path="m3,151l91,151,91,69,,,3,151xe" stroked="f">
                  <v:path arrowok="t" o:connecttype="custom" o:connectlocs="3,151;91,151;91,69;0,0;3,151" o:connectangles="0,0,0,0,0"/>
                </v:shape>
                <v:shape id="Freeform 278" o:spid="_x0000_s1032" style="position:absolute;left:4463;top:3132;width:123;height:125;visibility:visible;mso-wrap-style:square;v-text-anchor:top" coordsize="123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Z6jxwAA&#10;ANwAAAAPAAAAZHJzL2Rvd25yZXYueG1sRI9Ba8JAFITvQv/D8gq96UYtrY1ZRcSCuWirFvH2zD6T&#10;YPZtzG41/fduodDjMDPfMMm0NZW4UuNKywr6vQgEcWZ1ybmC3fa9OwLhPLLGyjIp+CEH08lDJ8FY&#10;2xt/0nXjcxEg7GJUUHhfx1K6rCCDrmdr4uCdbGPQB9nkUjd4C3BTyUEUvUiDJYeFAmuaF5SdN99G&#10;wdthNTvaj23V7tfLc/p1WWG6IKWeHtvZGISn1v+H/9pLreD5dQi/Z8IRkJ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RGeo8cAAADcAAAADwAAAAAAAAAAAAAAAACXAgAAZHJz&#10;L2Rvd25yZXYueG1sUEsFBgAAAAAEAAQA9QAAAIsDAAAAAA==&#10;" path="m31,0l123,30,28,125,,125,50,65,31,0xe" stroked="f">
                  <v:path arrowok="t" o:connecttype="custom" o:connectlocs="31,0;123,30;28,125;0,125;50,65;31,0" o:connectangles="0,0,0,0,0,0"/>
                </v:shape>
                <v:shape id="Freeform 279" o:spid="_x0000_s1033" style="position:absolute;left:4583;top:3197;width:42;height:67;visibility:visible;mso-wrap-style:square;v-text-anchor:top" coordsize="42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/YuxgAA&#10;ANwAAAAPAAAAZHJzL2Rvd25yZXYueG1sRI9Ba8JAFITvgv9heQVvdVMxrUZXEUEovYhpe8jtmX1N&#10;QrNvY3YbY3+9Kwgeh5n5hlmue1OLjlpXWVbwMo5AEOdWV1wo+PrcPc9AOI+ssbZMCi7kYL0aDpaY&#10;aHvmA3WpL0SAsEtQQel9k0jp8pIMurFtiIP3Y1uDPsi2kLrFc4CbWk6i6FUarDgslNjQtqT8N/0z&#10;Cuz8KL83WXX52PddZv7jLD3FsVKjp36zAOGp94/wvf2uFUzfpnA7E46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A/YuxgAAANwAAAAPAAAAAAAAAAAAAAAAAJcCAABkcnMv&#10;ZG93bnJldi54bWxQSwUGAAAAAAQABAD1AAAAigMAAAAA&#10;" path="m0,63l6,62,20,60,35,62,42,67,36,,,63xe" stroked="f">
                  <v:path arrowok="t" o:connecttype="custom" o:connectlocs="0,63;6,62;20,60;35,62;42,67;36,0;0,63" o:connectangles="0,0,0,0,0,0,0"/>
                </v:shape>
                <v:shape id="Freeform 280" o:spid="_x0000_s1034" style="position:absolute;left:4029;top:2882;width:28;height:127;visibility:visible;mso-wrap-style:square;v-text-anchor:top" coordsize="28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YDRxgAA&#10;ANwAAAAPAAAAZHJzL2Rvd25yZXYueG1sRI/dasJAFITvC32H5RR6U3QTaVWiq2ggxVIo+IPXh+wx&#10;iWbPhuw2iW/fLRR6OczMN8xyPZhadNS6yrKCeByBIM6trrhQcDpmozkI55E11pZJwZ0crFePD0tM&#10;tO15T93BFyJA2CWooPS+SaR0eUkG3dg2xMG72NagD7ItpG6xD3BTy0kUTaXBisNCiQ2lJeW3w7dR&#10;8IHbW3HJs/i8yT5f3p3V16/UK/X8NGwWIDwN/j/8195pBa+zN/g9E46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aYDRxgAAANwAAAAPAAAAAAAAAAAAAAAAAJcCAABkcnMv&#10;ZG93bnJldi54bWxQSwUGAAAAAAQABAD1AAAAigMAAAAA&#10;" path="m0,8l0,105,28,127,28,,23,,15,2,6,5,,8xe" stroked="f">
                  <v:path arrowok="t" o:connecttype="custom" o:connectlocs="0,8;0,105;28,127;28,0;23,0;15,2;6,5;0,8" o:connectangles="0,0,0,0,0,0,0,0"/>
                </v:shape>
                <v:shape id="Freeform 281" o:spid="_x0000_s1035" style="position:absolute;left:4497;top:2984;width:152;height:118;visibility:visible;mso-wrap-style:square;v-text-anchor:top" coordsize="152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2UcxAAA&#10;ANwAAAAPAAAAZHJzL2Rvd25yZXYueG1sRI/RasJAFETfBf9huYJvZlORGKKrlGhB6ENp7AfcZq9J&#10;MHs3Zrcx/r1bKPRxmJkzzHY/mlYM1LvGsoKXKAZBXFrdcKXg6/y2SEE4j6yxtUwKHuRgv5tOtphp&#10;e+dPGgpfiQBhl6GC2vsuk9KVNRl0ke2Ig3exvUEfZF9J3eM9wE0rl3GcSIMNh4UaO8prKq/Fj1Hg&#10;vt0jzQ/lR/q+Pl70rcUk1YlS89n4ugHhafT/4b/2SStYrRP4PROOgN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79lHMQAAADcAAAADwAAAAAAAAAAAAAAAACXAgAAZHJzL2Rv&#10;d25yZXYueG1sUEsFBgAAAAAEAAQA9QAAAIgDAAAAAA==&#10;" path="m2,17l47,93,152,118,152,108,152,88,149,68,141,54,128,50,117,45,106,43,97,42,89,42,81,42,74,40,67,39,55,31,44,17,36,5,33,,,17,2,17xe" stroked="f">
                  <v:path arrowok="t" o:connecttype="custom" o:connectlocs="2,17;47,93;152,118;152,108;152,88;149,68;141,54;128,50;117,45;106,43;97,42;89,42;81,42;74,40;67,39;55,31;44,17;36,5;33,0;0,17;2,17" o:connectangles="0,0,0,0,0,0,0,0,0,0,0,0,0,0,0,0,0,0,0,0,0"/>
                </v:shape>
                <v:shape id="Freeform 282" o:spid="_x0000_s1036" style="position:absolute;left:4458;top:2926;width:53;height:50;visibility:visible;mso-wrap-style:square;v-text-anchor:top" coordsize="53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SUGxAAA&#10;ANwAAAAPAAAAZHJzL2Rvd25yZXYueG1sRI9Lb8IwEITvlfgP1iJxKw4V4pHiIFQE5QolPW/jzUON&#10;15FtQvrv60pIPY5m5hvNZjuYVvTkfGNZwWyagCAurG64UnD9ODyvQPiArLG1TAp+yMM2Gz1tMNX2&#10;zmfqL6ESEcI+RQV1CF0qpS9qMuintiOOXmmdwRClq6R2eI9w08qXJFlIgw3HhRo7equp+L7cjILb&#10;+pQfXV4t9v3nQV992b5/hVypyXjYvYIINIT/8KN90grmyyX8nYlHQG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5klBsQAAADcAAAADwAAAAAAAAAAAAAAAACXAgAAZHJzL2Rv&#10;d25yZXYueG1sUEsFBgAAAAAEAAQA9QAAAIgDAAAAAA==&#10;" path="m25,50l53,32,31,,,13,25,50xe" stroked="f">
                  <v:path arrowok="t" o:connecttype="custom" o:connectlocs="25,50;53,32;31,0;0,13;25,50" o:connectangles="0,0,0,0,0"/>
                </v:shape>
                <v:shape id="Freeform 283" o:spid="_x0000_s1037" style="position:absolute;left:4514;top:2899;width:43;height:64;visibility:visible;mso-wrap-style:square;v-text-anchor:top" coordsize="43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gwiwwAA&#10;ANwAAAAPAAAAZHJzL2Rvd25yZXYueG1sRE9Na8JAEL0X/A/LCN7qRiutRFcRseilFqMHvU2yYxLM&#10;zobsmqT/vnso9Ph438t1byrRUuNKywom4wgEcWZ1ybmCy/nzdQ7CeWSNlWVS8EMO1qvByxJjbTs+&#10;UZv4XIQQdjEqKLyvYyldVpBBN7Y1ceDutjHoA2xyqRvsQrip5DSK3qXBkkNDgTVtC8oeydMo2O2/&#10;Xdq+HXfP9DTdpMnX8dZdSanRsN8sQHjq/b/4z33QCmYfYW04E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XgwiwwAAANwAAAAPAAAAAAAAAAAAAAAAAJcCAABkcnMvZG93&#10;bnJldi54bWxQSwUGAAAAAAQABAD1AAAAhwMAAAAA&#10;" path="m0,36l16,64,43,13,19,,,36xe" stroked="f">
                  <v:path arrowok="t" o:connecttype="custom" o:connectlocs="0,36;16,64;43,13;19,0;0,36" o:connectangles="0,0,0,0,0"/>
                </v:shape>
                <v:shape id="Freeform 284" o:spid="_x0000_s1038" style="position:absolute;left:4571;top:2921;width:86;height:99;visibility:visible;mso-wrap-style:square;v-text-anchor:top" coordsize="86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ot7wwAA&#10;ANwAAAAPAAAAZHJzL2Rvd25yZXYueG1sRI9Pi8IwFMTvC36H8Ba8remW4p9uUxFF8SZbBa+P5tmW&#10;bV5KE7V+eyMIexxm5jdMthxMK27Uu8aygu9JBIK4tLrhSsHpuP2ag3AeWWNrmRQ8yMEyH31kmGp7&#10;51+6Fb4SAcIuRQW1910qpStrMugmtiMO3sX2Bn2QfSV1j/cAN62Mo2gqDTYcFmrsaF1T+VdcjYLN&#10;4ZjoVTu1eHnEsdy5ZHY+JUqNP4fVDwhPg/8Pv9t7rSCZLeB1JhwBmT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ot7wwAAANwAAAAPAAAAAAAAAAAAAAAAAJcCAABkcnMvZG93&#10;bnJldi54bWxQSwUGAAAAAAQABAD1AAAAhwMAAAAA&#10;" path="m1,0l0,68,3,69,11,74,22,79,34,85,48,91,61,97,72,99,79,99,86,91,84,80,75,68,56,60,51,52,48,40,47,28,47,22,1,0xe" stroked="f">
                  <v:path arrowok="t" o:connecttype="custom" o:connectlocs="1,0;0,68;3,69;11,74;22,79;34,85;48,91;61,97;72,99;79,99;86,91;84,80;75,68;56,60;51,52;48,40;47,28;47,22;1,0" o:connectangles="0,0,0,0,0,0,0,0,0,0,0,0,0,0,0,0,0,0,0"/>
                </v:shape>
                <v:shape id="Freeform 285" o:spid="_x0000_s1039" style="position:absolute;left:4413;top:2870;width:64;height:52;visibility:visible;mso-wrap-style:square;v-text-anchor:top" coordsize="64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6KEwwAA&#10;ANwAAAAPAAAAZHJzL2Rvd25yZXYueG1sRE/LasJAFN0X+g/DLXTXTBRbQuooEhBqqItq2m4vmZsH&#10;Zu6EzDRJ/95ZCC4P573ezqYTIw2utaxgEcUgiEurW64VFOf9SwLCeWSNnWVS8E8OtpvHhzWm2k78&#10;RePJ1yKEsEtRQeN9n0rpyoYMusj2xIGr7GDQBzjUUg84hXDTyWUcv0mDLYeGBnvKGiovpz+jIJuK&#10;40+e94ckz3+r+PtcXqrXT6Wen+bdOwhPs7+Lb+4PrWCVhPnhTDgCcnM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H6KEwwAAANwAAAAPAAAAAAAAAAAAAAAAAJcCAABkcnMvZG93&#10;bnJldi54bWxQSwUGAAAAAAQABAD1AAAAhwMAAAAA&#10;" path="m36,52l64,35,51,15,,,36,52xe" stroked="f">
                  <v:path arrowok="t" o:connecttype="custom" o:connectlocs="36,52;64,35;51,15;0,0;36,52" o:connectangles="0,0,0,0,0"/>
                </v:shape>
                <v:shape id="Freeform 286" o:spid="_x0000_s1040" style="position:absolute;left:4446;top:2978;width:25;height:31;visibility:visible;mso-wrap-style:square;v-text-anchor:top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B6FwxwAA&#10;ANwAAAAPAAAAZHJzL2Rvd25yZXYueG1sRI9Ba8JAFITvBf/D8gQvpW4UkTR1FVEUe6mteujxkX1N&#10;otm3YXc18d93C0KPw8x8w8wWnanFjZyvLCsYDRMQxLnVFRcKTsfNSwrCB2SNtWVScCcPi3nvaYaZ&#10;ti1/0e0QChEh7DNUUIbQZFL6vCSDfmgb4uj9WGcwROkKqR22EW5qOU6SqTRYcVwosaFVSfnlcDUK&#10;ru6+PJ7Xm++PySndb9vnz9f6vVBq0O+WbyACdeE//GjvtIJJOoK/M/EIyP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AehcMcAAADcAAAADwAAAAAAAAAAAAAAAACXAgAAZHJz&#10;L2Rvd25yZXYueG1sUEsFBgAAAAAEAAQA9QAAAIsDAAAAAA==&#10;" path="m12,31l25,23,11,,,8,12,31xe" stroked="f">
                  <v:path arrowok="t" o:connecttype="custom" o:connectlocs="12,31;25,23;11,0;0,8;12,31" o:connectangles="0,0,0,0,0"/>
                </v:shape>
                <v:shape id="Freeform 287" o:spid="_x0000_s1041" style="position:absolute;left:4322;top:2892;width:113;height:114;visibility:visible;mso-wrap-style:square;v-text-anchor:top" coordsize="113,1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6h+xgAA&#10;ANwAAAAPAAAAZHJzL2Rvd25yZXYueG1sRI/NagJBEITvQt5h6IA3nY1IIquj5Ach5BSNHry1O+3u&#10;xp2edabVzdtnAkKORVV9Rc0WnWvUhUKsPRt4GGagiAtvay4NbL6WgwmoKMgWG89k4IciLOZ3vRnm&#10;1l95RZe1lCpBOOZooBJpc61jUZHDOPQtcfIOPjiUJEOpbcBrgrtGj7LsUTusOS1U2NJrRcVxfXYG&#10;TqvdW3j5EPsk+zEfT93287tYGtO/756noIQ6+Q/f2u/WwHgygr8z6Qjo+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h6h+xgAAANwAAAAPAAAAAAAAAAAAAAAAAJcCAABkcnMv&#10;ZG93bnJldi54bWxQSwUGAAAAAAQABAD1AAAAigMAAAAA&#10;" path="m105,84l113,114,,17,2,13,3,7,8,1,11,,105,84xe" stroked="f">
                  <v:path arrowok="t" o:connecttype="custom" o:connectlocs="105,84;113,114;0,17;2,13;3,7;8,1;11,0;105,84" o:connectangles="0,0,0,0,0,0,0,0"/>
                </v:shape>
                <v:shape id="Freeform 288" o:spid="_x0000_s1042" style="position:absolute;left:4219;top:2821;width:102;height:69;visibility:visible;mso-wrap-style:square;v-text-anchor:top" coordsize="102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28n4xgAA&#10;ANwAAAAPAAAAZHJzL2Rvd25yZXYueG1sRI9Pa8JAFMTvQr/D8gq96aYqotGNSKnQS/1XvT+zr0lI&#10;9m3Irknqp+8WhB6HmfkNs1r3phItNa6wrOB1FIEgTq0uOFNw/toO5yCcR9ZYWSYFP+RgnTwNVhhr&#10;2/GR2pPPRICwi1FB7n0dS+nSnAy6ka2Jg/dtG4M+yCaTusEuwE0lx1E0kwYLDgs51vSWU1qebkbB&#10;fjc+TI/n/vM2K+/tlTaLS/eulXp57jdLEJ56/x9+tD+0gul8An9nwhGQy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28n4xgAAANwAAAAPAAAAAAAAAAAAAAAAAJcCAABkcnMv&#10;ZG93bnJldi54bWxQSwUGAAAAAAQABAD1AAAAigMAAAAA&#10;" path="m89,69l102,58,47,6,,,22,10,89,69xe" stroked="f">
                  <v:path arrowok="t" o:connecttype="custom" o:connectlocs="89,69;102,58;47,6;0,0;22,10;89,69" o:connectangles="0,0,0,0,0,0"/>
                </v:shape>
                <v:shape id="Freeform 289" o:spid="_x0000_s1043" style="position:absolute;left:4752;top:3015;width:95;height:65;visibility:visible;mso-wrap-style:square;v-text-anchor:top" coordsize="95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ahQxwAA&#10;ANwAAAAPAAAAZHJzL2Rvd25yZXYueG1sRI/dagIxFITvhb5DOIXeuVmrFd0axQoFpVDxh5beHTfH&#10;7OLmZNlE3b69KRS8HGbmG2Yya20lLtT40rGCXpKCIM6dLtko2O/euyMQPiBrrByTgl/yMJs+dCaY&#10;aXflDV22wYgIYZ+hgiKEOpPS5wVZ9ImriaN3dI3FEGVjpG7wGuG2ks9pOpQWS44LBda0KCg/bc9W&#10;wdzY7/XLcNz/fFv9pOHgDl8n86HU02M7fwURqA338H97qRUMRgP4OxOPgJz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jWoUMcAAADcAAAADwAAAAAAAAAAAAAAAACXAgAAZHJz&#10;L2Rvd25yZXYueG1sUEsFBgAAAAAEAAQA9QAAAIsDAAAAAA==&#10;" path="m0,31l95,,89,63,87,63,81,65,73,65,62,65,48,62,34,56,17,46,,31xe" stroked="f">
                  <v:path arrowok="t" o:connecttype="custom" o:connectlocs="0,31;95,0;89,63;87,63;81,65;73,65;62,65;48,62;34,56;17,46;0,31" o:connectangles="0,0,0,0,0,0,0,0,0,0,0"/>
                </v:shape>
                <v:shape id="Freeform 290" o:spid="_x0000_s1044" style="position:absolute;left:4675;top:2983;width:227;height:142;visibility:visible;mso-wrap-style:square;v-text-anchor:top" coordsize="227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OsyxgAA&#10;ANwAAAAPAAAAZHJzL2Rvd25yZXYueG1sRI9Ba8JAFITvQv/D8gpeRDfWRiR1FS0IpWChVvH6zL4m&#10;0ezbkN3E+O9dodDjMDPfMPNlZ0rRUu0KywrGowgEcWp1wZmC/c9mOAPhPLLG0jIpuJGD5eKpN8dE&#10;2yt/U7vzmQgQdgkqyL2vEildmpNBN7IVcfB+bW3QB1lnUtd4DXBTypcomkqDBYeFHCt6zym97Bqj&#10;oGkO+pTx+nj+jCeDbdx+rSZpo1T/uVu9gfDU+f/wX/tDK3idxfA4E46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kOsyxgAAANwAAAAPAAAAAAAAAAAAAAAAAJcCAABkcnMv&#10;ZG93bnJldi54bWxQSwUGAAAAAAQABAD1AAAAigMAAAAA&#10;" path="m199,24l227,24,225,41,224,80,219,119,211,137,202,139,194,140,188,142,185,142,178,142,160,142,133,139,102,129,69,114,39,88,14,51,,,7,,19,,30,3,36,14,36,24,38,38,42,55,53,72,69,88,94,103,128,114,177,119,180,117,186,106,194,78,199,24xe" stroked="f">
                  <v:path arrowok="t" o:connecttype="custom" o:connectlocs="199,24;227,24;225,41;224,80;219,119;211,137;202,139;194,140;188,142;185,142;178,142;160,142;133,139;102,129;69,114;39,88;14,51;0,0;7,0;19,0;30,3;36,14;36,24;38,38;42,55;53,72;69,88;94,103;128,114;177,119;180,117;186,106;194,78;199,24" o:connectangles="0,0,0,0,0,0,0,0,0,0,0,0,0,0,0,0,0,0,0,0,0,0,0,0,0,0,0,0,0,0,0,0,0,0"/>
                </v:shape>
                <v:shape id="Freeform 291" o:spid="_x0000_s1045" style="position:absolute;left:4725;top:2882;width:139;height:62;visibility:visible;mso-wrap-style:square;v-text-anchor:top" coordsize="139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DexxAAA&#10;ANwAAAAPAAAAZHJzL2Rvd25yZXYueG1sRI/BasMwEETvhf6D2EJvtdxiTHCjBJMQKO2lcfIBW2sj&#10;mVgr11IS5++rQiDHYXbe7MyXk+vFmcbQeVbwmuUgiFuvOzYK9rvNywxEiMgae8+k4EoBlovHhzlW&#10;2l94S+cmGpEgHCpUYGMcKilDa8lhyPxAnLyDHx3GJEcj9YiXBHe9fMvzUjrsODVYHGhlqT02J5fe&#10;KOpmzcdtV5rP4vT1c62N/f1W6vlpqt9BRJri/fiW/tAKilkJ/2MSAe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Bg3scQAAADcAAAADwAAAAAAAAAAAAAAAACXAgAAZHJzL2Rv&#10;d25yZXYueG1sUEsFBgAAAAAEAAQA9QAAAIgDAAAAAA==&#10;" path="m0,0l14,30,8,42,82,62,85,62,91,59,100,57,111,53,121,50,130,47,136,44,139,40,139,36,138,33,135,31,135,30,,0xe" stroked="f">
                  <v:path arrowok="t" o:connecttype="custom" o:connectlocs="0,0;14,30;8,42;82,62;85,62;91,59;100,57;111,53;121,50;130,47;136,44;139,40;139,36;138,33;135,31;135,30;0,0" o:connectangles="0,0,0,0,0,0,0,0,0,0,0,0,0,0,0,0,0"/>
                </v:shape>
                <v:shape id="Freeform 292" o:spid="_x0000_s1046" style="position:absolute;left:4603;top:2811;width:52;height:90;visibility:visible;mso-wrap-style:square;v-text-anchor:top" coordsize="52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eFnxAAA&#10;ANwAAAAPAAAAZHJzL2Rvd25yZXYueG1sRI9Ba8JAFITvBf/D8gRvdWORVqKriCAIpYLGi7dn9pkE&#10;s29DdrPG/nq3IPQ4zMw3zGLVm1oEal1lWcFknIAgzq2uuFBwyrbvMxDOI2usLZOCBzlYLQdvC0y1&#10;vfOBwtEXIkLYpaig9L5JpXR5SQbd2DbE0bva1qCPsi2kbvEe4aaWH0nyKQ1WHBdKbGhTUn47dkbB&#10;zzQ7d7fJ9+8u4OXEJgv7rglKjYb9eg7CU+//w6/2TiuYzr7g70w8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SXhZ8QAAADcAAAADwAAAAAAAAAAAAAAAACXAgAAZHJzL2Rv&#10;d25yZXYueG1sUEsFBgAAAAAEAAQA9QAAAIgDAAAAAA==&#10;" path="m0,0l0,19,33,53,29,78,32,81,36,85,44,90,49,87,52,74,52,59,50,44,49,37,,0xe" stroked="f">
                  <v:path arrowok="t" o:connecttype="custom" o:connectlocs="0,0;0,19;33,53;29,78;32,81;36,85;44,90;49,87;52,74;52,59;50,44;49,37;0,0" o:connectangles="0,0,0,0,0,0,0,0,0,0,0,0,0"/>
                </v:shape>
                <v:shape id="Freeform 293" o:spid="_x0000_s1047" style="position:absolute;left:4553;top:2750;width:25;height:111;visibility:visible;mso-wrap-style:square;v-text-anchor:top" coordsize="25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HRwvQAA&#10;ANwAAAAPAAAAZHJzL2Rvd25yZXYueG1sRE/LisIwFN0L/kO4ghsZUx9IqUYRQXFrnQ+4NNe2mNyE&#10;JtXO308WgsvDee8OgzXiRV1oHStYzDMQxJXTLdcKfu/nnxxEiMgajWNS8EcBDvvxaIeFdm++0auM&#10;tUghHApU0MToCylD1ZDFMHeeOHEP11mMCXa11B2+U7g1cpllG2mx5dTQoKdTQ9Wz7K2C3tzuYeXN&#10;bEH+0vfHc77JyqDUdDIctyAiDfEr/rivWsE6T2vTmXQE5P4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emHRwvQAAANwAAAAPAAAAAAAAAAAAAAAAAJcCAABkcnMvZG93bnJldi54&#10;bWxQSwUGAAAAAAQABAD1AAAAgQMAAAAA&#10;" path="m0,101l25,111,25,29,5,,,101xe" stroked="f">
                  <v:path arrowok="t" o:connecttype="custom" o:connectlocs="0,101;25,111;25,29;5,0;0,101" o:connectangles="0,0,0,0,0"/>
                </v:shape>
                <v:shape id="Freeform 294" o:spid="_x0000_s1048" style="position:absolute;left:4444;top:2723;width:92;height:101;visibility:visible;mso-wrap-style:square;v-text-anchor:top" coordsize="92,1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zJHxgAA&#10;ANwAAAAPAAAAZHJzL2Rvd25yZXYueG1sRI9Pa8JAFMTvBb/D8gpeSt1Yin+iq4gg6dEm1vMz+5qk&#10;zb5Ns2uM374rCB6HmfkNs1z3phYdta6yrGA8ikAQ51ZXXCg4ZLvXGQjnkTXWlknBlRysV4OnJcba&#10;XviTutQXIkDYxaig9L6JpXR5SQbdyDbEwfu2rUEfZFtI3eIlwE0t36JoIg1WHBZKbGhbUv6bno2C&#10;SXT8S7LpNkv2L6evn2p35ekmVWr43G8WIDz1/hG+tz+0gvfZHG5nwhGQq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dzJHxgAAANwAAAAPAAAAAAAAAAAAAAAAAJcCAABkcnMv&#10;ZG93bnJldi54bWxQSwUGAAAAAAQABAD1AAAAigMAAAAA&#10;" path="m0,28l36,,92,61,91,98,72,101,,28xe" stroked="f">
                  <v:path arrowok="t" o:connecttype="custom" o:connectlocs="0,28;36,0;92,61;91,98;72,101;0,28" o:connectangles="0,0,0,0,0,0"/>
                </v:shape>
                <v:shape id="Freeform 295" o:spid="_x0000_s1049" style="position:absolute;left:4491;top:2768;width:31;height:29;visibility:visible;mso-wrap-style:square;v-text-anchor:top" coordsize="31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27ywwAA&#10;ANwAAAAPAAAAZHJzL2Rvd25yZXYueG1sRE9NSwMxEL0X/A9hBC+lzVpU2m3TIkJBEKTdVs9DMm5W&#10;N5Mlid1tf31zEDw+3vdqM7hWnCjExrOC+2kBglh703Ct4HjYTuYgYkI22HomBWeKsFnfjFZYGt/z&#10;nk5VqkUO4ViiAptSV0oZtSWHceo74sx9+eAwZRhqaQL2Ody1clYUT9Jhw7nBYkcvlvRP9esU6KZ6&#10;02P7+fH+fUn7S6j64vy4U+rudnhegkg0pH/xn/vVKHhY5Pn5TD4Cc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d27ywwAAANwAAAAPAAAAAAAAAAAAAAAAAJcCAABkcnMvZG93&#10;bnJldi54bWxQSwUGAAAAAAQABAD1AAAAhwMAAAAA&#10;" path="m16,29l9,28,5,25,2,22,,16,2,9,5,5,9,2,16,,22,2,27,5,30,9,31,16,30,22,27,25,22,28,16,29xe" fillcolor="black" stroked="f">
                  <v:path arrowok="t" o:connecttype="custom" o:connectlocs="16,29;9,28;5,25;2,22;0,16;2,9;5,5;9,2;16,0;22,2;27,5;30,9;31,16;30,22;27,25;22,28;16,29" o:connectangles="0,0,0,0,0,0,0,0,0,0,0,0,0,0,0,0,0"/>
                </v:shape>
                <v:shape id="Freeform 296" o:spid="_x0000_s1050" style="position:absolute;left:4382;top:2770;width:65;height:60;visibility:visible;mso-wrap-style:square;v-text-anchor:top" coordsize="65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bQSxQAA&#10;ANwAAAAPAAAAZHJzL2Rvd25yZXYueG1sRI9Pa8JAFMTvQr/D8gq96cY/EY2uUkoFL1K0FTw+sq/Z&#10;YPZtyG5j9NO7QsHjMDO/YZbrzlaipcaXjhUMBwkI4tzpkgsFP9+b/gyED8gaK8ek4Eoe1quX3hIz&#10;7S68p/YQChEh7DNUYEKoMyl9bsiiH7iaOHq/rrEYomwKqRu8RLit5ChJptJiyXHBYE0fhvLz4c8q&#10;OI1vX7vxbMQByRzP6Wfa0jRV6u21e1+ACNSFZ/i/vdUKJvMhPM7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+ptBLFAAAA3AAAAA8AAAAAAAAAAAAAAAAAlwIAAGRycy9k&#10;b3ducmV2LnhtbFBLBQYAAAAABAAEAPUAAACJAwAAAAA=&#10;" path="m53,0l65,15,20,60,15,58,8,52,,46,,38,4,34,12,29,20,21,29,15,39,9,47,4,51,1,53,0xe" stroked="f">
                  <v:path arrowok="t" o:connecttype="custom" o:connectlocs="53,0;65,15;20,60;15,58;8,52;0,46;0,38;4,34;12,29;20,21;29,15;39,9;47,4;51,1;53,0" o:connectangles="0,0,0,0,0,0,0,0,0,0,0,0,0,0,0"/>
                </v:shape>
                <v:shape id="Freeform 297" o:spid="_x0000_s1051" style="position:absolute;left:4491;top:2694;width:42;height:36;visibility:visible;mso-wrap-style:square;v-text-anchor:top" coordsize="42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sZ4GxAAA&#10;ANwAAAAPAAAAZHJzL2Rvd25yZXYueG1sRI9Ba8JAFITvBf/D8oTe6kYpoaZZRRQlvVWr7fU1+0yC&#10;u29Ddmviv+8KhR6HmfmGyZeDNeJKnW8cK5hOEhDEpdMNVwqOH9unFxA+IGs0jknBjTwsF6OHHDPt&#10;et7T9RAqESHsM1RQh9BmUvqyJot+4lri6J1dZzFE2VVSd9hHuDVyliSptNhwXKixpXVN5eXwYxW8&#10;b4r29mY2u7TSnydz/GZayy+lHsfD6hVEoCH8h//ahVbwPJ/B/Uw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GeBsQAAADcAAAADwAAAAAAAAAAAAAAAACXAgAAZHJzL2Rv&#10;d25yZXYueG1sUEsFBgAAAAAEAAQA9QAAAIgDAAAAAA==&#10;" path="m0,23l16,36,20,32,30,28,38,20,42,12,41,6,38,2,33,,27,2,19,6,9,14,3,20,,23xe" stroked="f">
                  <v:path arrowok="t" o:connecttype="custom" o:connectlocs="0,23;16,36;20,32;30,28;38,20;42,12;41,6;38,2;33,0;27,2;19,6;9,14;3,20;0,23" o:connectangles="0,0,0,0,0,0,0,0,0,0,0,0,0,0"/>
                </v:shape>
                <v:shape id="Freeform 298" o:spid="_x0000_s1052" style="position:absolute;left:4291;top:2652;width:114;height:79;visibility:visible;mso-wrap-style:square;v-text-anchor:top" coordsize="114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+GtmxAAA&#10;ANwAAAAPAAAAZHJzL2Rvd25yZXYueG1sRI9Ba8JAFITvQv/D8gq96UYtYlNXEUHw2hi0vb1mX5Ng&#10;9m3c3Wj8911B8DjMzDfMYtWbRlzI+dqygvEoAUFcWF1zqSDfb4dzED4ga2wsk4IbeVgtXwYLTLW9&#10;8hddslCKCGGfooIqhDaV0hcVGfQj2xJH7886gyFKV0rt8BrhppGTJJlJgzXHhQpb2lRUnLLOKMi6&#10;3G0O+fH7dz0t+vPP6TYbd5lSb6/9+hNEoD48w4/2Tit4/5jC/Uw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hrZsQAAADcAAAADwAAAAAAAAAAAAAAAACXAgAAZHJzL2Rv&#10;d25yZXYueG1sUEsFBgAAAAAEAAQA9QAAAIgDAAAAAA==&#10;" path="m0,53l3,50,11,42,22,33,38,27,53,24,72,30,92,47,111,79,113,76,113,68,114,56,113,44,109,30,100,16,84,7,63,,41,,25,5,14,13,6,24,3,34,,44,,50,,53xe" stroked="f">
                  <v:path arrowok="t" o:connecttype="custom" o:connectlocs="0,53;3,50;11,42;22,33;38,27;53,24;72,30;92,47;111,79;113,76;113,68;114,56;113,44;109,30;100,16;84,7;63,0;41,0;25,5;14,13;6,24;3,34;0,44;0,50;0,53" o:connectangles="0,0,0,0,0,0,0,0,0,0,0,0,0,0,0,0,0,0,0,0,0,0,0,0,0"/>
                </v:shape>
                <v:shape id="Freeform 299" o:spid="_x0000_s1053" style="position:absolute;left:4418;top:2611;width:499;height:387;visibility:visible;mso-wrap-style:square;v-text-anchor:top" coordsize="499,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6UMexwAA&#10;ANwAAAAPAAAAZHJzL2Rvd25yZXYueG1sRI9Ba8JAFITvgv9heUIvRTfaIDa6ighiSw+t0Utvj+wz&#10;CWbfxuw2Sfvru4WCx2FmvmFWm95UoqXGlZYVTCcRCOLM6pJzBefTfrwA4TyyxsoyKfgmB5v1cLDC&#10;RNuOj9SmPhcBwi5BBYX3dSKlywoy6Ca2Jg7exTYGfZBNLnWDXYCbSs6iaC4NlhwWCqxpV1B2Tb+M&#10;gk+evr3eukPcP25/6P0plbfDR6vUw6jfLkF46v09/N9+0Qri5xj+zoQjIN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+lDHscAAADcAAAADwAAAAAAAAAAAAAAAACXAgAAZHJz&#10;L2Rvd25yZXYueG1sUEsFBgAAAAAEAAQA9QAAAIsDAAAAAA==&#10;" path="m17,207l0,219,9,223,37,236,75,254,118,274,162,296,201,315,231,327,243,332,251,333,270,339,295,347,328,356,364,365,404,375,446,382,490,387,492,382,493,375,492,365,485,361,487,291,492,288,498,284,499,276,490,271,482,270,471,268,454,267,434,264,410,259,384,253,357,247,328,237,299,227,271,214,245,199,220,180,196,159,178,134,162,106,151,75,204,26,201,,198,3,189,9,178,18,164,29,150,40,137,51,128,58,125,63,126,69,132,78,137,88,139,91,139,92,140,97,143,106,146,115,153,128,160,143,173,157,187,174,204,190,226,207,251,222,282,237,318,251,359,262,404,271,457,279,459,281,462,285,465,293,465,304,465,318,463,336,462,353,457,361,448,361,429,358,403,355,373,349,342,342,315,335,295,327,284,321,278,305,276,288,278,274,278,268,250,257,251,265,253,284,254,304,251,311,235,307,206,296,167,279,126,259,86,240,50,223,26,211,17,207xe" stroked="f">
                  <v:path arrowok="t" o:connecttype="custom" o:connectlocs="0,219;37,236;118,274;201,315;243,332;270,339;328,356;404,375;490,387;493,375;485,361;492,288;499,276;482,270;454,267;410,259;357,247;299,227;245,199;196,159;162,106;204,26;198,3;178,18;150,40;128,58;126,69;137,88;139,92;143,106;153,128;173,157;204,190;251,222;318,251;404,271;459,281;465,293;465,318;462,353;448,361;403,355;342,342;295,327;278,305;278,274;250,257;253,284;251,311;206,296;126,259;50,223;17,207" o:connectangles="0,0,0,0,0,0,0,0,0,0,0,0,0,0,0,0,0,0,0,0,0,0,0,0,0,0,0,0,0,0,0,0,0,0,0,0,0,0,0,0,0,0,0,0,0,0,0,0,0,0,0,0,0"/>
                </v:shape>
                <v:shape id="Freeform 300" o:spid="_x0000_s1054" style="position:absolute;left:4593;top:2657;width:34;height:43;visibility:visible;mso-wrap-style:square;v-text-anchor:top" coordsize="34,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KjNxgAA&#10;ANwAAAAPAAAAZHJzL2Rvd25yZXYueG1sRI9BawIxFITvBf9DeIIX0axSS90apaiFIgitinh8bF53&#10;l25e1iR1139vBKHHYWa+YWaL1lTiQs6XlhWMhgkI4szqknMFh/3H4BWED8gaK8uk4EoeFvPO0wxT&#10;bRv+pssu5CJC2KeooAihTqX0WUEG/dDWxNH7sc5giNLlUjtsItxUcpwkL9JgyXGhwJqWBWW/uz+j&#10;QB7H2/5abxt9WH21I3narN3+rFSv276/gQjUhv/wo/2pFTxPJ3A/E4+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HKjNxgAAANwAAAAPAAAAAAAAAAAAAAAAAJcCAABkcnMv&#10;ZG93bnJldi54bWxQSwUGAAAAAAQABAD1AAAAigMAAAAA&#10;" path="m0,23l3,43,9,37,20,25,31,11,34,,29,3,18,9,6,17,,23xe" stroked="f">
                  <v:path arrowok="t" o:connecttype="custom" o:connectlocs="0,23;3,43;9,37;20,25;31,11;34,0;29,3;18,9;6,17;0,23" o:connectangles="0,0,0,0,0,0,0,0,0,0"/>
                </v:shape>
                <v:shape id="Freeform 301" o:spid="_x0000_s1055" style="position:absolute;left:3957;top:2768;width:425;height:238;visibility:visible;mso-wrap-style:square;v-text-anchor:top" coordsize="425,2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BxswwAA&#10;ANwAAAAPAAAAZHJzL2Rvd25yZXYueG1sRI9RawIxEITfC/0PYQu+lJqziNSrUUqx4KM9+wOWy/Zy&#10;Ndkctzk9/70RhD4OM/MNs9qMwasT9dJGNjCbFqCI62hbbgz8HL5e3kBJQrboI5OBCwls1o8PKyxt&#10;PPM3narUqAxhKdGAS6krtZbaUUCZxo44e7+xD5iy7BttezxnePD6tSgWOmDLecFhR5+O6mM1BAPD&#10;/iBNp5dS+T/vhvmuOMrz1pjJ0/jxDirRmP7D9/bOGpgvF3A7k4+AXl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iBxswwAAANwAAAAPAAAAAAAAAAAAAAAAAJcCAABkcnMvZG93&#10;bnJldi54bWxQSwUGAAAAAAQABAD1AAAAhwMAAAAA&#10;" path="m403,204l425,238,420,238,409,236,393,233,373,227,351,218,328,205,306,188,286,165,276,153,267,139,254,127,244,116,229,104,215,94,200,85,184,77,167,71,148,65,128,62,108,60,86,62,62,65,37,71,12,79,,70,,8,48,,81,40,87,39,103,39,128,39,159,43,194,56,233,77,272,108,311,154,325,171,340,184,356,193,372,198,384,202,393,204,400,204,403,204xe" stroked="f">
                  <v:path arrowok="t" o:connecttype="custom" o:connectlocs="403,204;425,238;420,238;409,236;393,233;373,227;351,218;328,205;306,188;286,165;276,153;267,139;254,127;244,116;229,104;215,94;200,85;184,77;167,71;148,65;128,62;108,60;86,62;62,65;37,71;12,79;0,70;0,8;48,0;81,40;87,39;103,39;128,39;159,43;194,56;233,77;272,108;311,154;325,171;340,184;356,193;372,198;384,202;393,204;400,204;403,204" o:connectangles="0,0,0,0,0,0,0,0,0,0,0,0,0,0,0,0,0,0,0,0,0,0,0,0,0,0,0,0,0,0,0,0,0,0,0,0,0,0,0,0,0,0,0,0,0,0"/>
                </v:shape>
                <v:shape id="Freeform 302" o:spid="_x0000_s1056" style="position:absolute;left:4643;top:2580;width:157;height:225;visibility:visible;mso-wrap-style:square;v-text-anchor:top" coordsize="157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fX6xgAA&#10;ANwAAAAPAAAAZHJzL2Rvd25yZXYueG1sRI9BawIxFITvhf6H8AreaqK1rd0aRQqKIghrK/T43Lzu&#10;Lm5eliTq+u9NodDjMDPfMJNZZxtxJh9qxxoGfQWCuHCm5lLD1+ficQwiRGSDjWPScKUAs+n93QQz&#10;4y6c03kXS5EgHDLUUMXYZlKGoiKLoe9a4uT9OG8xJulLaTxeEtw2cqjUi7RYc1qosKWPiorj7mQ1&#10;bA/j5+F6eVCb/Gn/rU75Pkc/0Lr30M3fQUTq4n/4r70yGkZvr/B7Jh0B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ufX6xgAAANwAAAAPAAAAAAAAAAAAAAAAAJcCAABkcnMv&#10;ZG93bnJldi54bWxQSwUGAAAAAAQABAD1AAAAigMAAAAA&#10;" path="m15,211l40,225,40,23,154,23,156,21,157,18,154,15,145,12,132,11,115,8,92,6,68,3,43,1,23,,9,,1,3,,40,6,111,12,180,15,211xe" stroked="f">
                  <v:path arrowok="t" o:connecttype="custom" o:connectlocs="15,211;40,225;40,23;154,23;156,21;157,18;154,15;145,12;132,11;115,8;92,6;68,3;43,1;23,0;9,0;1,3;0,40;6,111;12,180;15,211" o:connectangles="0,0,0,0,0,0,0,0,0,0,0,0,0,0,0,0,0,0,0,0"/>
                </v:shape>
                <v:shape id="Freeform 303" o:spid="_x0000_s1057" style="position:absolute;left:4705;top:2711;width:69;height:123;visibility:visible;mso-wrap-style:square;v-text-anchor:top" coordsize="69,1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FTFwQAA&#10;ANwAAAAPAAAAZHJzL2Rvd25yZXYueG1sRE/NaoNAEL4H+g7LFHqLa4OUaLNKWymUnKzpAwzuRE3c&#10;WXE3at8+eyj0+PH9H4rVDGKmyfWWFTxHMQjixuqeWwU/p8/tHoTzyBoHy6TglxwU+cPmgJm2C3/T&#10;XPtWhBB2GSrovB8zKV3TkUEX2ZE4cGc7GfQBTq3UEy4h3AxyF8cv0mDPoaHDkT46aq71zSgo38/J&#10;cDlWyX7Xz1qmVVnzrVTq6XF9ewXhafX/4j/3l1aQpGFtOBOOgMz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lxUxcEAAADcAAAADwAAAAAAAAAAAAAAAACXAgAAZHJzL2Rvd25y&#10;ZXYueG1sUEsFBgAAAAAEAAQA9QAAAIUDAAAAAA==&#10;" path="m0,91l9,100,69,123,69,119,69,107,66,93,58,83,30,,25,2,16,5,5,9,,14,3,25,11,43,16,63,16,74,9,80,5,85,2,90,,91xe" stroked="f">
                  <v:path arrowok="t" o:connecttype="custom" o:connectlocs="0,91;9,100;69,123;69,119;69,107;66,93;58,83;30,0;25,2;16,5;5,9;0,14;3,25;11,43;16,63;16,74;9,80;5,85;2,90;0,91" o:connectangles="0,0,0,0,0,0,0,0,0,0,0,0,0,0,0,0,0,0,0,0"/>
                </v:shape>
                <v:shape id="Freeform 304" o:spid="_x0000_s1058" style="position:absolute;left:4689;top:2617;width:77;height:20;visibility:visible;mso-wrap-style:square;v-text-anchor:top" coordsize="7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KLYExAAA&#10;ANwAAAAPAAAAZHJzL2Rvd25yZXYueG1sRI9BSwMxFITvBf9DeIK3NrtFirs2LWIRxFNtFTw+N8/d&#10;pclL2MTd9N83BcHjMDPfMOttskaMNITesYJyUYAgbpzuuVXwcXyZP4AIEVmjcUwKzhRgu7mZrbHW&#10;buJ3Gg+xFRnCoUYFXYy+ljI0HVkMC+eJs/fjBosxy6GVesApw62Ry6JYSYs954UOPT131JwOv1bB&#10;Vyxl+fm2qlK5m9L3ePJmb7xSd7fp6RFEpBT/w3/tV63gvqrgeiYfAbm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yi2BMQAAADcAAAADwAAAAAAAAAAAAAAAACXAgAAZHJzL2Rv&#10;d25yZXYueG1sUEsFBgAAAAAEAAQA9QAAAIgDAAAAAA==&#10;" path="m0,1l0,18,3,18,11,20,24,20,36,20,50,20,63,20,72,18,77,15,75,11,71,8,61,5,50,3,36,1,24,,11,,,1xe" stroked="f">
                  <v:path arrowok="t" o:connecttype="custom" o:connectlocs="0,1;0,18;3,18;11,20;24,20;36,20;50,20;63,20;72,18;77,15;75,11;71,8;61,5;50,3;36,1;24,0;11,0;0,1" o:connectangles="0,0,0,0,0,0,0,0,0,0,0,0,0,0,0,0,0,0"/>
                </v:shape>
                <v:shape id="Freeform 305" o:spid="_x0000_s1059" style="position:absolute;left:4807;top:2535;width:32;height:79;visibility:visible;mso-wrap-style:square;v-text-anchor:top" coordsize="32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rNyFwQAA&#10;ANwAAAAPAAAAZHJzL2Rvd25yZXYueG1sRE/LisIwFN0P+A/hCu7GxMeIVKM4gqAwi7H1Ay7NtS02&#10;N50m1vr3ZiHM8nDe621va9FR6yvHGiZjBYI4d6biQsMlO3wuQfiAbLB2TBqe5GG7GXysMTHuwWfq&#10;0lCIGMI+QQ1lCE0ipc9LsujHriGO3NW1FkOEbSFNi48Ybms5VWohLVYcG0psaF9SfkvvVkP2l51m&#10;1/z2s5h0x997elbf83DRejTsdysQgfrwL367j0bDl4rz45l4BOTm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6zchcEAAADcAAAADwAAAAAAAAAAAAAAAACXAgAAZHJzL2Rvd25y&#10;ZXYueG1sUEsFBgAAAAAEAAQA9QAAAIUDAAAAAA==&#10;" path="m1,0l20,,21,42,26,45,32,54,32,66,20,79,18,74,14,62,7,49,,42,1,0xe" stroked="f">
                  <v:path arrowok="t" o:connecttype="custom" o:connectlocs="1,0;20,0;21,42;26,45;32,54;32,66;20,79;18,74;14,62;7,49;0,42;1,0" o:connectangles="0,0,0,0,0,0,0,0,0,0,0,0"/>
                </v:shape>
                <v:shape id="Freeform 306" o:spid="_x0000_s1060" style="position:absolute;left:4699;top:2327;width:86;height:247;visibility:visible;mso-wrap-style:square;v-text-anchor:top" coordsize="86,2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5y9xQAA&#10;ANwAAAAPAAAAZHJzL2Rvd25yZXYueG1sRI/NasMwEITvhbyD2EBvtZxCWuNGNiE0kF5K/i65bayt&#10;7dZaOZKauG8fBQo5DjPzDTMrB9OJMznfWlYwSVIQxJXVLdcK9rvlUwbCB2SNnWVS8EceymL0MMNc&#10;2wtv6LwNtYgQ9jkqaELocyl91ZBBn9ieOHpf1hkMUbpaaoeXCDedfE7TF2mw5bjQYE+Lhqqf7a9R&#10;YPj9RNnGva6/j8eDX2fV54fJlHocD/M3EIGGcA//t1dawTSdwO1MPAKy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7nL3FAAAA3AAAAA8AAAAAAAAAAAAAAAAAlwIAAGRycy9k&#10;b3ducmV2LnhtbFBLBQYAAAAABAAEAPUAAACJAwAAAAA=&#10;" path="m64,247l86,247,84,237,81,211,76,174,67,129,56,86,40,46,22,15,,,3,4,12,17,23,37,37,65,50,100,59,142,65,191,64,247xe" stroked="f">
                  <v:path arrowok="t" o:connecttype="custom" o:connectlocs="64,247;86,247;84,237;81,211;76,174;67,129;56,86;40,46;22,15;0,0;3,4;12,17;23,37;37,65;50,100;59,142;65,191;64,247" o:connectangles="0,0,0,0,0,0,0,0,0,0,0,0,0,0,0,0,0,0"/>
                </v:shape>
                <v:shape id="Freeform 307" o:spid="_x0000_s1061" style="position:absolute;left:5159;top:3230;width:330;height:163;visibility:visible;mso-wrap-style:square;v-text-anchor:top" coordsize="330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jYaxgAA&#10;ANwAAAAPAAAAZHJzL2Rvd25yZXYueG1sRI9PawIxFMTvBb9DeEIvRRNtFd0aRRSlN/HPxdtj87q7&#10;7uZl2URdv70RCj0OM/MbZrZobSVu1PjCsYZBX4EgTp0pONNwOm56ExA+IBusHJOGB3lYzDtvM0yM&#10;u/OeboeQiQhhn6CGPIQ6kdKnOVn0fVcTR+/XNRZDlE0mTYP3CLeVHCo1lhYLjgs51rTKKS0PV6th&#10;uc525ddlu/1Y28f5c7pR1/Og1Pq92y6/QQRqw3/4r/1jNIzUEF5n4hGQ8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LjYaxgAAANwAAAAPAAAAAAAAAAAAAAAAAJcCAABkcnMv&#10;ZG93bnJldi54bWxQSwUGAAAAAAQABAD1AAAAigMAAAAA&#10;" path="m146,0l0,160,249,163,252,160,260,151,272,137,286,122,300,105,313,91,324,80,330,75,146,0xe" stroked="f">
                  <v:path arrowok="t" o:connecttype="custom" o:connectlocs="146,0;0,160;249,163;252,160;260,151;272,137;286,122;300,105;313,91;324,80;330,75;146,0" o:connectangles="0,0,0,0,0,0,0,0,0,0,0,0"/>
                </v:shape>
                <v:shape id="Freeform 308" o:spid="_x0000_s1062" style="position:absolute;left:5117;top:3429;width:267;height:190;visibility:visible;mso-wrap-style:square;v-text-anchor:top" coordsize="267,1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wgrwgAA&#10;ANwAAAAPAAAAZHJzL2Rvd25yZXYueG1sRI9PawIxFMTvBb9DeEJvNdG2oqtRxCKU9rT+uT82z93F&#10;zcuSpJp++6YgeBxm5jfMcp1sJ67kQ+tYw3ikQBBXzrRcazgedi8zECEiG+wck4ZfCrBeDZ6WWBh3&#10;45Ku+1iLDOFQoIYmxr6QMlQNWQwj1xNn7+y8xZilr6XxeMtw28mJUlNpseW80GBP24aqy/7HalBt&#10;mU5ffr5zzr5tjZql7w9Vav08TJsFiEgpPsL39qfR8K5e4f9MPgJ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LCCvCAAAA3AAAAA8AAAAAAAAAAAAAAAAAlwIAAGRycy9kb3du&#10;cmV2LnhtbFBLBQYAAAAABAAEAPUAAACGAwAAAAA=&#10;" path="m267,0l0,97,214,190,216,182,217,162,222,132,228,100,236,66,244,35,255,12,267,0xe" stroked="f">
                  <v:path arrowok="t" o:connecttype="custom" o:connectlocs="267,0;0,97;214,190;216,182;217,162;222,132;228,100;236,66;244,35;255,12;267,0" o:connectangles="0,0,0,0,0,0,0,0,0,0,0"/>
                </v:shape>
                <v:shape id="Freeform 309" o:spid="_x0000_s1063" style="position:absolute;left:5381;top:3328;width:205;height:326;visibility:visible;mso-wrap-style:square;v-text-anchor:top" coordsize="205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g9vxAAA&#10;ANwAAAAPAAAAZHJzL2Rvd25yZXYueG1sRI/LbsIwEEX3lfgHa5C6qYpNVFAaMAj1IR470n7AEA9J&#10;RDxOYxfC32OkSl1e3cfRnS9724gzdb52rGE8UiCIC2dqLjV8f30+pyB8QDbYOCYNV/KwXAwe5pgZ&#10;d+E9nfNQijjCPkMNVQhtJqUvKrLoR64ljt7RdRZDlF0pTYeXOG4bmSg1lRZrjoQKW3qrqDjlvzZC&#10;0sPaPG1f1cdabijNk917kv9o/TjsVzMQgfrwH/5rb4yGiXqB+5l4BO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IPb8QAAADcAAAADwAAAAAAAAAAAAAAAACXAgAAZHJzL2Rv&#10;d25yZXYueG1sUEsFBgAAAAAEAAQA9QAAAIgDAAAAAA==&#10;" path="m166,0l205,22,199,28,180,45,155,71,125,108,96,153,69,204,50,263,42,326,36,326,22,324,8,321,,312,2,303,7,277,14,238,30,190,50,139,80,87,117,41,166,0xe" stroked="f">
                  <v:path arrowok="t" o:connecttype="custom" o:connectlocs="166,0;205,22;199,28;180,45;155,71;125,108;96,153;69,204;50,263;42,326;36,326;22,324;8,321;0,312;2,303;7,277;14,238;30,190;50,139;80,87;117,41;166,0" o:connectangles="0,0,0,0,0,0,0,0,0,0,0,0,0,0,0,0,0,0,0,0,0,0"/>
                </v:shape>
                <v:shape id="Freeform 310" o:spid="_x0000_s1064" style="position:absolute;left:5491;top:3426;width:246;height:165;visibility:visible;mso-wrap-style:square;v-text-anchor:top" coordsize="246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4tyAwwAA&#10;ANwAAAAPAAAAZHJzL2Rvd25yZXYueG1sRI9Ba8JAFITvQv/D8oTedFfB0EZXkYIgvTSNgV4f2WcS&#10;zL4Nu1tN++tdodDjMDPfMJvdaHtxJR86xxoWcwWCuHam40ZDdTrMXkCEiGywd0wafijAbvs02WBu&#10;3I0/6VrGRiQIhxw1tDEOuZShbslimLuBOHln5y3GJH0jjcdbgtteLpXKpMWO00KLA721VF/Kb5so&#10;6stWxfvH75Grhc+ycv9aUKH183Tcr0FEGuN/+K99NBpWagWPM+kI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4tyAwwAAANwAAAAPAAAAAAAAAAAAAAAAAJcCAABkcnMvZG93&#10;bnJldi54bWxQSwUGAAAAAAQABAD1AAAAhwMAAAAA&#10;" path="m79,3l76,7,67,20,54,38,40,60,25,83,12,105,3,123,,135,70,165,246,162,214,55,103,14,95,,79,3xe" stroked="f">
                  <v:path arrowok="t" o:connecttype="custom" o:connectlocs="79,3;76,7;67,20;54,38;40,60;25,83;12,105;3,123;0,135;70,165;246,162;214,55;103,14;95,0;79,3" o:connectangles="0,0,0,0,0,0,0,0,0,0,0,0,0,0,0"/>
                </v:shape>
                <v:shape id="Freeform 311" o:spid="_x0000_s1065" style="position:absolute;left:5745;top:3660;width:69;height:79;visibility:visible;mso-wrap-style:square;v-text-anchor:top" coordsize="69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NhJvwAA&#10;ANwAAAAPAAAAZHJzL2Rvd25yZXYueG1sRI9LC8IwEITvgv8hrOBNUwUfVKOIIAhefB08Ls3aFptN&#10;baLGf28EweMwM98w82UwlXhS40rLCgb9BARxZnXJuYLzadObgnAeWWNlmRS8ycFy0W7NMdX2xQd6&#10;Hn0uIoRdigoK7+tUSpcVZND1bU0cvattDPoom1zqBl8Rbio5TJKxNFhyXCiwpnVB2e34MArC7pzt&#10;2dDqPsrvfL1MuAqBlep2wmoGwlPw//CvvdUKRskYvmfiEZC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aE2Em/AAAA3AAAAA8AAAAAAAAAAAAAAAAAlwIAAGRycy9kb3ducmV2&#10;LnhtbFBLBQYAAAAABAAEAPUAAACDAwAAAAA=&#10;" path="m50,0l49,2,44,5,36,11,28,19,19,26,11,36,5,45,,54,5,57,16,67,27,74,35,79,42,68,53,43,64,20,69,9,67,8,63,3,56,,50,0xe" stroked="f">
                  <v:path arrowok="t" o:connecttype="custom" o:connectlocs="50,0;49,2;44,5;36,11;28,19;19,26;11,36;5,45;0,54;5,57;16,67;27,74;35,79;42,68;53,43;64,20;69,9;67,8;63,3;56,0;50,0" o:connectangles="0,0,0,0,0,0,0,0,0,0,0,0,0,0,0,0,0,0,0,0,0"/>
                </v:shape>
                <v:shape id="Freeform 312" o:spid="_x0000_s1066" style="position:absolute;left:5737;top:3413;width:235;height:256;visibility:visible;mso-wrap-style:square;v-text-anchor:top" coordsize="235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+x/RwgAA&#10;ANwAAAAPAAAAZHJzL2Rvd25yZXYueG1sRI9Bi8IwFITvwv6H8Ba8abqK7lqNsiiKN7G74PXRPNtq&#10;81KbWOu/N4LgcZiZb5jZojWlaKh2hWUFX/0IBHFqdcGZgv+/de8HhPPIGkvLpOBODhbzj84MY21v&#10;vKcm8ZkIEHYxKsi9r2IpXZqTQde3FXHwjrY26IOsM6lrvAW4KeUgisbSYMFhIceKljml5+RqFGwu&#10;FZambWiyGh4OdjdqTrw+KtX9bH+nIDy1/h1+tbdawSj6hueZcATk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7H9HCAAAA3AAAAA8AAAAAAAAAAAAAAAAAlwIAAGRycy9kb3du&#10;cmV2LnhtbFBLBQYAAAAABAAEAPUAAACGAwAAAAA=&#10;" path="m74,229l77,230,83,235,93,239,105,246,117,252,130,255,139,256,147,255,133,247,71,68,69,68,66,67,61,64,60,60,66,59,85,57,110,54,141,51,171,47,199,40,222,31,235,20,235,,228,2,213,6,189,13,160,19,124,22,86,23,47,19,8,10,,22,74,229xe" stroked="f">
                  <v:path arrowok="t" o:connecttype="custom" o:connectlocs="74,229;77,230;83,235;93,239;105,246;117,252;130,255;139,256;147,255;133,247;71,68;69,68;66,67;61,64;60,60;66,59;85,57;110,54;141,51;171,47;199,40;222,31;235,20;235,0;228,2;213,6;189,13;160,19;124,22;86,23;47,19;8,10;0,22;74,229" o:connectangles="0,0,0,0,0,0,0,0,0,0,0,0,0,0,0,0,0,0,0,0,0,0,0,0,0,0,0,0,0,0,0,0,0,0"/>
                </v:shape>
                <v:shape id="Freeform 313" o:spid="_x0000_s1067" style="position:absolute;left:5600;top:3185;width:139;height:234;visibility:visible;mso-wrap-style:square;v-text-anchor:top" coordsize="139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kCxwgAA&#10;ANwAAAAPAAAAZHJzL2Rvd25yZXYueG1sRE/Pa8IwFL4L/g/hCbtpqqxl65pKEQSPayeD3d6at7as&#10;ealN1Oy/Xw6DHT++38U+mFHcaHaDZQXbTQKCuLV64E7B+e24fgLhPLLG0TIp+CEH+3K5KDDX9s41&#10;3RrfiRjCLkcFvfdTLqVrezLoNnYijtyXnQ36COdO6hnvMdyMcpckmTQ4cGzocaJDT+13czUK2qyq&#10;Do/vl4/xsz7uzuFVp4GelXpYheoFhKfg/8V/7pNWkCZxbTwTj4As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mQLHCAAAA3AAAAA8AAAAAAAAAAAAAAAAAlwIAAGRycy9kb3du&#10;cmV2LnhtbFBLBQYAAAAABAAEAPUAAACGAwAAAAA=&#10;" path="m23,184l26,185,37,190,50,196,67,204,83,213,97,221,108,228,114,234,117,231,123,222,131,210,137,194,139,177,133,160,117,145,87,131,50,71,22,58,22,51,20,32,14,12,5,,,126,1,128,6,131,12,139,16,150,19,162,22,173,23,180,23,184xe" stroked="f">
                  <v:path arrowok="t" o:connecttype="custom" o:connectlocs="23,184;26,185;37,190;50,196;67,204;83,213;97,221;108,228;114,234;117,231;123,222;131,210;137,194;139,177;133,160;117,145;87,131;50,71;22,58;22,51;20,32;14,12;5,0;0,126;1,128;6,131;12,139;16,150;19,162;22,173;23,180;23,184" o:connectangles="0,0,0,0,0,0,0,0,0,0,0,0,0,0,0,0,0,0,0,0,0,0,0,0,0,0,0,0,0,0,0,0"/>
                </v:shape>
                <v:shape id="Freeform 314" o:spid="_x0000_s1068" style="position:absolute;left:5747;top:3240;width:62;height:64;visibility:visible;mso-wrap-style:square;v-text-anchor:top" coordsize="6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Gqk9xAAA&#10;ANwAAAAPAAAAZHJzL2Rvd25yZXYueG1sRI9BawIxFITvgv8hPMGL1KyCRbdGEVtFehBde+ntsXlu&#10;Fjcvyybq+u+bguBxmJlvmPmytZW4UeNLxwpGwwQEce50yYWCn9PmbQrCB2SNlWNS8CAPy0W3M8dU&#10;uzsf6ZaFQkQI+xQVmBDqVEqfG7Loh64mjt7ZNRZDlE0hdYP3CLeVHCfJu7RYclwwWNPaUH7JrlbB&#10;5+FELX67X/21f/jBaGuyYmeU6vfa1QeIQG14hZ/tnVYwSWbwfy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qpPcQAAADcAAAADwAAAAAAAAAAAAAAAACXAgAAZHJzL2Rv&#10;d25yZXYueG1sUEsFBgAAAAAEAAQA9QAAAIgDAAAAAA==&#10;" path="m0,39l3,39,9,42,18,45,29,48,40,53,51,56,59,61,62,64,61,20,26,,22,3,11,13,1,25,,39xe" stroked="f">
                  <v:path arrowok="t" o:connecttype="custom" o:connectlocs="0,39;3,39;9,42;18,45;29,48;40,53;51,56;59,61;62,64;61,20;26,0;22,3;11,13;1,25;0,39" o:connectangles="0,0,0,0,0,0,0,0,0,0,0,0,0,0,0"/>
                </v:shape>
                <v:shape id="Freeform 315" o:spid="_x0000_s1069" style="position:absolute;left:5900;top:3118;width:75;height:95;visibility:visible;mso-wrap-style:square;v-text-anchor:top" coordsize="75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etaswwAA&#10;ANwAAAAPAAAAZHJzL2Rvd25yZXYueG1sRE9Na8JAEL0X/A/LCL3VTWorJboGaRHFQ8EkeB6yYxKT&#10;nU2zW03/vXsQeny871U6mk5caXCNZQXxLAJBXFrdcKWgyLcvHyCcR9bYWSYFf+QgXU+eVphoe+Mj&#10;XTNfiRDCLkEFtfd9IqUrazLoZrYnDtzZDgZ9gEMl9YC3EG46+RpFC2mw4dBQY0+fNZVt9msUHC/l&#10;/ND9fGW7xaH49n18ytu3k1LP03GzBOFp9P/ih3uvFbzHYX44E46AX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etaswwAAANwAAAAPAAAAAAAAAAAAAAAAAJcCAABkcnMvZG93&#10;bnJldi54bWxQSwUGAAAAAAQABAD1AAAAhwMAAAAA&#10;" path="m75,50l75,95,72,93,64,87,51,79,39,68,25,58,12,47,4,38,,28,,16,3,7,8,,12,,17,4,25,10,34,17,45,27,56,36,65,42,72,48,75,50xe" stroked="f">
                  <v:path arrowok="t" o:connecttype="custom" o:connectlocs="75,50;75,95;72,93;64,87;51,79;39,68;25,58;12,47;4,38;0,28;0,16;3,7;8,0;12,0;17,4;25,10;34,17;45,27;56,36;65,42;72,48;75,50" o:connectangles="0,0,0,0,0,0,0,0,0,0,0,0,0,0,0,0,0,0,0,0,0,0"/>
                </v:shape>
                <v:shape id="Freeform 316" o:spid="_x0000_s1070" style="position:absolute;left:5876;top:3037;width:77;height:83;visibility:visible;mso-wrap-style:square;v-text-anchor:top" coordsize="77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w69xAAA&#10;ANwAAAAPAAAAZHJzL2Rvd25yZXYueG1sRI9Ba8JAFITvBf/D8gRvdRPBIqmriCCo9NIoBW+P7DMb&#10;zL6N2TWJ/75bKHgcZuYbZrkebC06an3lWEE6TUAQF05XXCo4n3bvCxA+IGusHZOCJ3lYr0ZvS8y0&#10;6/mbujyUIkLYZ6jAhNBkUvrCkEU/dQ1x9K6utRiibEupW+wj3NZyliQf0mLFccFgQ1tDxS1/WAXX&#10;w5f9Oec3abayn19Ol/uxex6VmoyHzSeIQEN4hf/be61gnqbwdy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sOvcQAAADcAAAADwAAAAAAAAAAAAAAAACXAgAAZHJzL2Rv&#10;d25yZXYueG1sUEsFBgAAAAAEAAQA9QAAAIgDAAAAAA==&#10;" path="m77,40l77,83,74,81,68,78,58,75,47,68,36,61,24,52,14,41,7,31,,12,2,3,7,,10,,77,40xe" stroked="f">
                  <v:path arrowok="t" o:connecttype="custom" o:connectlocs="77,40;77,83;74,81;68,78;58,75;47,68;36,61;24,52;14,41;7,31;0,12;2,3;7,0;10,0;77,40" o:connectangles="0,0,0,0,0,0,0,0,0,0,0,0,0,0,0"/>
                </v:shape>
                <v:shape id="Freeform 317" o:spid="_x0000_s1071" style="position:absolute;left:5847;top:2907;width:76;height:116;visibility:visible;mso-wrap-style:square;v-text-anchor:top" coordsize="76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z9QxwAA&#10;ANwAAAAPAAAAZHJzL2Rvd25yZXYueG1sRI9Ba8JAFITvBf/D8gq9lLqJEJHUVYoQLFKwVVvo7ZF9&#10;zQazb2N2jem/dwtCj8PMfMPMl4NtRE+drx0rSMcJCOLS6ZorBYd98TQD4QOyxsYxKfglD8vF6G6O&#10;uXYX/qB+FyoRIexzVGBCaHMpfWnIoh+7ljh6P66zGKLsKqk7vES4beQkSabSYs1xwWBLK0PlcXe2&#10;Ck7fn1u/MUX29bY+hvSxkO/ZrFfq4X54eQYRaAj/4Vv7VSvI0gn8nYlHQC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X8/UMcAAADcAAAADwAAAAAAAAAAAAAAAACXAgAAZHJz&#10;L2Rvd25yZXYueG1sUEsFBgAAAAAEAAQA9QAAAIsDAAAAAA==&#10;" path="m22,0l76,111,76,111,76,113,73,114,70,116,64,116,56,113,43,108,28,99,12,86,4,71,,56,,39,3,23,7,11,14,3,22,0xe" stroked="f">
                  <v:path arrowok="t" o:connecttype="custom" o:connectlocs="22,0;76,111;76,111;76,113;73,114;70,116;64,116;56,113;43,108;28,99;12,86;4,71;0,56;0,39;3,23;7,11;14,3;22,0" o:connectangles="0,0,0,0,0,0,0,0,0,0,0,0,0,0,0,0,0,0"/>
                </v:shape>
                <v:shape id="Freeform 318" o:spid="_x0000_s1072" style="position:absolute;left:5545;top:3095;width:177;height:67;visibility:visible;mso-wrap-style:square;v-text-anchor:top" coordsize="177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98lxwAA&#10;ANwAAAAPAAAAZHJzL2Rvd25yZXYueG1sRI9Pa8JAFMTvBb/D8oTe6iatiqauUgKFihjwz8HjI/ua&#10;BLNv092tRj99t1DocZiZ3zCLVW9acSHnG8sK0lECgri0uuFKwfHw/jQD4QOyxtYyKbiRh9Vy8LDA&#10;TNsr7+iyD5WIEPYZKqhD6DIpfVmTQT+yHXH0Pq0zGKJ0ldQOrxFuWvmcJFNpsOG4UGNHeU3lef9t&#10;IiVPi/F5+nXfzPPtwd1nxfpkC6Ueh/3bK4hAffgP/7U/tIJJ+gK/Z+IRk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kPfJccAAADcAAAADwAAAAAAAAAAAAAAAACXAgAAZHJz&#10;L2Rvd25yZXYueG1sUEsFBgAAAAAEAAQA9QAAAIsDAAAAAA==&#10;" path="m0,2l0,19,78,19,139,67,177,48,144,47,91,,,2xe" stroked="f">
                  <v:path arrowok="t" o:connecttype="custom" o:connectlocs="0,2;0,19;78,19;139,67;177,48;144,47;91,0;0,2" o:connectangles="0,0,0,0,0,0,0,0"/>
                </v:shape>
                <v:shape id="Freeform 319" o:spid="_x0000_s1073" style="position:absolute;left:5794;top:2791;width:37;height:121;visibility:visible;mso-wrap-style:square;v-text-anchor:top" coordsize="37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If/xAAA&#10;ANwAAAAPAAAAZHJzL2Rvd25yZXYueG1sRI9Ba8JAFITvQv/D8gredBOrRVJXUYPEk1Bb7PWRfc2G&#10;Zt+G7Nak/74rCB6HmfmGWW0G24grdb52rCCdJiCIS6drrhR8fhwmSxA+IGtsHJOCP/KwWT+NVphp&#10;1/M7Xc+hEhHCPkMFJoQ2k9KXhiz6qWuJo/ftOoshyq6SusM+wm0jZ0nyKi3WHBcMtrQ3VP6cf62C&#10;fTAv9NUW87w47S62LPJ02+dKjZ+H7RuIQEN4hO/to1awSOdwOxOP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CH/8QAAADcAAAADwAAAAAAAAAAAAAAAACXAgAAZHJzL2Rv&#10;d25yZXYueG1sUEsFBgAAAAAEAAQA9QAAAIgDAAAAAA==&#10;" path="m37,0l37,119,34,121,26,121,20,118,15,108,14,91,14,70,12,53,12,45,,43,3,36,12,19,23,3,37,0xe" stroked="f">
                  <v:path arrowok="t" o:connecttype="custom" o:connectlocs="37,0;37,119;34,121;26,121;20,118;15,108;14,91;14,70;12,53;12,45;0,43;3,36;12,19;23,3;37,0" o:connectangles="0,0,0,0,0,0,0,0,0,0,0,0,0,0,0"/>
                </v:shape>
                <v:shape id="Freeform 320" o:spid="_x0000_s1074" style="position:absolute;left:6123;top:2873;width:459;height:526;visibility:visible;mso-wrap-style:square;v-text-anchor:top" coordsize="459,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BbrxgAA&#10;ANwAAAAPAAAAZHJzL2Rvd25yZXYueG1sRI9Ba8JAFITvQv/D8gpeSt1EUUKajRRLQSwopqX0+Mi+&#10;JiHZtyG7avz3bqHgcZiZb5hsPZpOnGlwjWUF8SwCQVxa3XCl4Ovz/TkB4Tyyxs4yKbiSg3X+MMkw&#10;1fbCRzoXvhIBwi5FBbX3fSqlK2sy6Ga2Jw7erx0M+iCHSuoBLwFuOjmPopU02HBYqLGnTU1lW5yM&#10;Av30dug3W/n9sdjvkvYa73+KlpSaPo6vLyA8jf4e/m9vtYJlvIS/M+EIy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XBbrxgAAANwAAAAPAAAAAAAAAAAAAAAAAJcCAABkcnMv&#10;ZG93bnJldi54bWxQSwUGAAAAAAQABAD1AAAAigMAAAAA&#10;" path="m0,0l0,526,459,259,,0xe" stroked="f">
                  <v:path arrowok="t" o:connecttype="custom" o:connectlocs="0,0;0,526;459,259;0,0" o:connectangles="0,0,0,0"/>
                </v:shape>
                <v:shape id="Freeform 321" o:spid="_x0000_s1075" style="position:absolute;left:5859;top:2736;width:230;height:705;visibility:visible;mso-wrap-style:square;v-text-anchor:top" coordsize="230,7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olzxQAA&#10;ANwAAAAPAAAAZHJzL2Rvd25yZXYueG1sRI9Ba8JAFITvhf6H5RW8FN1EadKmriKCxVt19eLtkX0m&#10;odm3Ibtq+u9dodDjMDPfMPPlYFtxpd43jhWkkwQEcelMw5WC42EzfgfhA7LB1jEp+CUPy8Xz0xwL&#10;4268p6sOlYgQ9gUqqEPoCil9WZNFP3EdcfTOrrcYouwraXq8Rbht5TRJMmmx4bhQY0frmsoffbEK&#10;vk22yWfnU9rkX7rafeiLzuWrUqOXYfUJItAQ/sN/7a1R8JZm8DgTj4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yiXPFAAAA3AAAAA8AAAAAAAAAAAAAAAAAlwIAAGRycy9k&#10;b3ducmV2LnhtbFBLBQYAAAAABAAEAPUAAACJAwAAAAA=&#10;" path="m230,120l230,676,189,705,152,642,147,637,134,623,124,608,120,592,127,560,134,506,144,457,147,435,128,409,125,328,91,318,86,268,25,149,10,142,10,131,22,131,22,60,,60,,48,19,48,19,,230,120xe" stroked="f">
                  <v:path arrowok="t" o:connecttype="custom" o:connectlocs="230,120;230,676;189,705;152,642;147,637;134,623;124,608;120,592;127,560;134,506;144,457;147,435;128,409;125,328;91,318;86,268;25,149;10,142;10,131;22,131;22,60;0,60;0,48;19,48;19,0;230,120" o:connectangles="0,0,0,0,0,0,0,0,0,0,0,0,0,0,0,0,0,0,0,0,0,0,0,0,0,0"/>
                </v:shape>
                <v:shape id="Freeform 322" o:spid="_x0000_s1076" style="position:absolute;left:5592;top:2584;width:252;height:538;visibility:visible;mso-wrap-style:square;v-text-anchor:top" coordsize="252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84+xQAA&#10;ANwAAAAPAAAAZHJzL2Rvd25yZXYueG1sRI9Pa8JAFMTvBb/D8gRvdWOlVaIbsS2WXhv/gLdn9mUT&#10;zL4N2a1Jv323UPA4zMxvmPVmsI24Uedrxwpm0wQEceF0zUbBYb97XILwAVlj45gU/JCHTTZ6WGOq&#10;Xc9fdMuDERHCPkUFVQhtKqUvKrLop64ljl7pOoshys5I3WEf4baRT0nyIi3WHBcqbOmtouKaf1sF&#10;wV1fj/t83r/v8HwpTf3hzemk1GQ8bFcgAg3hHv5vf2oFz7MF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8/zj7FAAAA3AAAAA8AAAAAAAAAAAAAAAAAlwIAAGRycy9k&#10;b3ducmV2LnhtbFBLBQYAAAAABAAEAPUAAACJAwAAAAA=&#10;" path="m0,0l0,490,2,490,8,490,16,490,25,490,34,490,42,490,50,490,53,491,61,499,77,513,92,525,98,531,131,536,133,536,134,538,138,536,139,534,144,521,152,497,163,474,173,465,173,451,177,422,181,392,194,376,189,368,181,346,173,314,177,274,177,271,175,264,175,255,177,243,181,229,188,215,197,204,213,193,252,193,252,138,197,105,197,200,169,200,169,88,,0xe" stroked="f">
                  <v:path arrowok="t" o:connecttype="custom" o:connectlocs="0,0;0,490;2,490;8,490;16,490;25,490;34,490;42,490;50,490;53,491;61,499;77,513;92,525;98,531;131,536;133,536;134,538;138,536;139,534;144,521;152,497;163,474;173,465;173,451;177,422;181,392;194,376;189,368;181,346;173,314;177,274;177,271;175,264;175,255;177,243;181,229;188,215;197,204;213,193;252,193;252,138;197,105;197,200;169,200;169,88;0,0" o:connectangles="0,0,0,0,0,0,0,0,0,0,0,0,0,0,0,0,0,0,0,0,0,0,0,0,0,0,0,0,0,0,0,0,0,0,0,0,0,0,0,0,0,0,0,0,0,0"/>
                </v:shape>
                <v:rect id="Rectangle 323" o:spid="_x0000_s1077" style="position:absolute;left:5664;top:2674;width:33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WXvwgAA&#10;ANwAAAAPAAAAZHJzL2Rvd25yZXYueG1sRE/LisIwFN0L8w/hCu40VUbRapRRGHAj+JjFuLs217bY&#10;3NQkame+3iwEl4fzni0aU4k7OV9aVtDvJSCIM6tLzhX8HL67YxA+IGusLJOCP/KwmH+0Zphq++Ad&#10;3fchFzGEfYoKihDqVEqfFWTQ92xNHLmzdQZDhC6X2uEjhptKDpJkJA2WHBsKrGlVUHbZ34yC5WS8&#10;vG4/efO/Ox3p+Hu6DAcuUarTbr6mIAI14S1+uddawbAf18Yz8QjI+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NZe/CAAAA3AAAAA8AAAAAAAAAAAAAAAAAlwIAAGRycy9kb3du&#10;cmV2LnhtbFBLBQYAAAAABAAEAPUAAACGAwAAAAA=&#10;" fillcolor="black" stroked="f"/>
                <v:shape id="Freeform 324" o:spid="_x0000_s1078" style="position:absolute;left:5074;top:2296;width:485;height:1003;visibility:visible;mso-wrap-style:square;v-text-anchor:top" coordsize="485,10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wXxWxAAA&#10;ANwAAAAPAAAAZHJzL2Rvd25yZXYueG1sRI/BasMwEETvhf6D2EJvjezShNiNYtpC69xC0nzAYm0s&#10;E2tlLNV28/VRIJDjMDNvmFUx2VYM1PvGsYJ0loAgrpxuuFZw+P1+WYLwAVlj65gU/JOHYv34sMJc&#10;u5F3NOxDLSKEfY4KTAhdLqWvDFn0M9cRR+/oeoshyr6Wuscxwm0rX5NkIS02HBcMdvRlqDrt/6yC&#10;z84wvWXuvNge9I9cZqU1aanU89P08Q4i0BTu4Vt7oxXM0wyuZ+IRkO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8F8VsQAAADcAAAADwAAAAAAAAAAAAAAAACXAgAAZHJzL2Rv&#10;d25yZXYueG1sUEsFBgAAAAAEAAQA9QAAAIgDAAAAAA==&#10;" path="m485,271l0,,,585,1,585,7,583,15,580,25,579,34,577,43,576,53,574,59,576,73,591,100,630,135,684,175,745,214,806,248,860,271,897,281,910,485,1003,485,1003,485,856,484,856,477,855,471,853,462,850,453,849,445,847,438,847,435,847,434,846,434,838,434,826,437,813,442,799,449,789,463,781,481,779,485,773,485,271xe" stroked="f">
                  <v:path arrowok="t" o:connecttype="custom" o:connectlocs="485,271;0,0;0,585;1,585;7,583;15,580;25,579;34,577;43,576;53,574;59,576;73,591;100,630;135,684;175,745;214,806;248,860;271,897;281,910;485,1003;485,1003;485,856;484,856;477,855;471,853;462,850;453,849;445,847;438,847;435,847;434,846;434,838;434,826;437,813;442,799;449,789;463,781;481,779;485,773;485,271" o:connectangles="0,0,0,0,0,0,0,0,0,0,0,0,0,0,0,0,0,0,0,0,0,0,0,0,0,0,0,0,0,0,0,0,0,0,0,0,0,0,0,0"/>
                </v:shape>
                <v:rect id="Rectangle 325" o:spid="_x0000_s1079" style="position:absolute;left:5453;top:2674;width:33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l6NUwwAA&#10;ANwAAAAPAAAAZHJzL2Rvd25yZXYueG1sRE/Pa8IwFL4L+x/CE7xpalFx1ShzIHgRptth3p7Nsy02&#10;L10StfrXLwfB48f3e75sTS2u5HxlWcFwkIAgzq2uuFDw873uT0H4gKyxtkwK7uRhuXjrzDHT9sY7&#10;uu5DIWII+wwVlCE0mZQ+L8mgH9iGOHIn6wyGCF0htcNbDDe1TJNkIg1WHBtKbOizpPy8vxgFq/fp&#10;6u9rxNvH7nigw+/xPE5dolSv237MQARqw0v8dG+0gnEa58cz8QjI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l6NUwwAAANwAAAAPAAAAAAAAAAAAAAAAAJcCAABkcnMvZG93&#10;bnJldi54bWxQSwUGAAAAAAQABAD1AAAAhwMAAAAA&#10;" fillcolor="black" stroked="f"/>
                <v:rect id="Rectangle 326" o:spid="_x0000_s1080" style="position:absolute;left:5355;top:2674;width:31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2wbPxgAA&#10;ANwAAAAPAAAAZHJzL2Rvd25yZXYueG1sRI9PawIxFMTvgt8hPKE3zbrUoqtRtFDwIvinh3p7bp67&#10;i5uXbZLqtp++EQSPw8z8hpktWlOLKzlfWVYwHCQgiHOrKy4UfB4++mMQPiBrrC2Tgl/ysJh3OzPM&#10;tL3xjq77UIgIYZ+hgjKEJpPS5yUZ9APbEEfvbJ3BEKUrpHZ4i3BTyzRJ3qTBiuNCiQ29l5Rf9j9G&#10;wWoyXn1vX3nztzsd6fh1uoxSlyj10muXUxCB2vAMP9prrWCUDuF+Jh4BOf8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2wbPxgAAANwAAAAPAAAAAAAAAAAAAAAAAJcCAABkcnMv&#10;ZG93bnJldi54bWxQSwUGAAAAAAQABAD1AAAAigMAAAAA&#10;" fillcolor="black" stroked="f"/>
                <v:rect id="Rectangle 327" o:spid="_x0000_s1081" style="position:absolute;left:5255;top:2674;width:33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Zi4xwAA&#10;ANwAAAAPAAAAZHJzL2Rvd25yZXYueG1sRI9Pa8JAFMTvBb/D8gre6qZBi03diBYEL0L9c6i3Z/Y1&#10;Ccm+TXdXjX76bqHQ4zAzv2Fm89604kLO15YVPI8SEMSF1TWXCg771dMUhA/IGlvLpOBGHub54GGG&#10;mbZX3tJlF0oRIewzVFCF0GVS+qIig35kO+LofVlnMETpSqkdXiPctDJNkhdpsOa4UGFH7xUVze5s&#10;FCxfp8vvjzFv7tvTkY6fp2aSukSp4WO/eAMRqA//4b/2WiuYpCn8nolHQOY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wmYuMcAAADcAAAADwAAAAAAAAAAAAAAAACXAgAAZHJz&#10;L2Rvd25yZXYueG1sUEsFBgAAAAAEAAQA9QAAAIsDAAAAAA==&#10;" fillcolor="black" stroked="f"/>
                <v:rect id="Rectangle 328" o:spid="_x0000_s1082" style="position:absolute;left:5156;top:2674;width:32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T0jxwAA&#10;ANwAAAAPAAAAZHJzL2Rvd25yZXYueG1sRI9PawIxFMTvhX6H8ARvNetaRVej1ILQS6H+OejtuXnu&#10;Lm5etknUbT99IxQ8DjPzG2a2aE0truR8ZVlBv5eAIM6trrhQsNuuXsYgfEDWWFsmBT/kYTF/fpph&#10;pu2N13TdhEJECPsMFZQhNJmUPi/JoO/Zhjh6J+sMhihdIbXDW4SbWqZJMpIGK44LJTb0XlJ+3lyM&#10;guVkvPz+euXP3/XxQIf98TxMXaJUt9O+TUEEasMj/N/+0AqG6QDu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EU9I8cAAADcAAAADwAAAAAAAAAAAAAAAACXAgAAZHJz&#10;L2Rvd25yZXYueG1sUEsFBgAAAAAEAAQA9QAAAIsDAAAAAA==&#10;" fillcolor="black" stroked="f"/>
                <v:shape id="Freeform 329" o:spid="_x0000_s1083" style="position:absolute;left:3579;top:2027;width:470;height:937;visibility:visible;mso-wrap-style:square;v-text-anchor:top" coordsize="470,9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m3oxwAA&#10;ANwAAAAPAAAAZHJzL2Rvd25yZXYueG1sRI9Pa8JAFMTvhX6H5RW8iG4qWiS6SiktiAfFP9HrM/ua&#10;pM2+TbNrEr99Vyj0OMzMb5j5sjOlaKh2hWUFz8MIBHFqdcGZguPhYzAF4TyyxtIyKbiRg+Xi8WGO&#10;sbYt76jZ+0wECLsYFeTeV7GULs3JoBvaijh4n7Y26IOsM6lrbAPclHIURS/SYMFhIceK3nJKv/dX&#10;o6CfnM4/LVXbr/UkuTRufd2+9zdK9Z661xkIT53/D/+1V1rBZDSG+5lwBO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mZt6McAAADcAAAADwAAAAAAAAAAAAAAAACXAgAAZHJz&#10;L2Rvd25yZXYueG1sUEsFBgAAAAAEAAQA9QAAAIsDAAAAAA==&#10;" path="m470,0l470,223,462,230,440,252,412,289,381,343,354,414,336,502,333,608,348,735,347,749,347,778,347,812,353,832,359,837,367,841,375,846,384,849,392,852,398,854,403,855,404,855,404,937,,877,,270,470,0xe" stroked="f">
                  <v:path arrowok="t" o:connecttype="custom" o:connectlocs="470,0;470,223;462,230;440,252;412,289;381,343;354,414;336,502;333,608;348,735;347,749;347,778;347,812;353,832;359,837;367,841;375,846;384,849;392,852;398,854;403,855;404,855;404,937;0,877;0,270;470,0" o:connectangles="0,0,0,0,0,0,0,0,0,0,0,0,0,0,0,0,0,0,0,0,0,0,0,0,0,0"/>
                </v:shape>
                <v:rect id="Rectangle 330" o:spid="_x0000_s1084" style="position:absolute;left:3857;top:2674;width:33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4ADMxgAA&#10;ANwAAAAPAAAAZHJzL2Rvd25yZXYueG1sRI9Ba8JAFITvgv9heYXedNNgxEZXUUHopVBtD/X2zD6T&#10;YPZt3N1q9Ne7hUKPw8x8w8wWnWnEhZyvLSt4GSYgiAuray4VfH1uBhMQPiBrbCyTght5WMz7vRnm&#10;2l55S5ddKEWEsM9RQRVCm0vpi4oM+qFtiaN3tM5giNKVUju8RrhpZJokY2mw5rhQYUvriorT7sco&#10;WL1OVuePEb/ft4c97b8Ppyx1iVLPT91yCiJQF/7Df+03rSBLM/g9E4+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4ADMxgAAANwAAAAPAAAAAAAAAAAAAAAAAJcCAABkcnMv&#10;ZG93bnJldi54bWxQSwUGAAAAAAQABAD1AAAAigMAAAAA&#10;" fillcolor="black" stroked="f"/>
                <v:rect id="Rectangle 331" o:spid="_x0000_s1085" style="position:absolute;left:3759;top:2674;width:31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p67xgAA&#10;ANwAAAAPAAAAZHJzL2Rvd25yZXYueG1sRI9PawIxFMTvhX6H8ArearaLiq5G0UKhF8E/PdTbc/O6&#10;u7h5WZNUVz+9EQSPw8z8hpnMWlOLEzlfWVbw0U1AEOdWV1wo+Nl+vQ9B+ICssbZMCi7kYTZ9fZlg&#10;pu2Z13TahEJECPsMFZQhNJmUPi/JoO/ahjh6f9YZDFG6QmqH5wg3tUyTZCANVhwXSmzos6T8sPk3&#10;Chaj4eK46vHyut7vaPe7P/RTlyjVeWvnYxCB2vAMP9rfWkE/HcD9TDwCcn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Mp67xgAAANwAAAAPAAAAAAAAAAAAAAAAAJcCAABkcnMv&#10;ZG93bnJldi54bWxQSwUGAAAAAAQABAD1AAAAigMAAAAA&#10;" fillcolor="black" stroked="f"/>
                <v:rect id="Rectangle 332" o:spid="_x0000_s1086" style="position:absolute;left:3659;top:2674;width:32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jsgxwAA&#10;ANwAAAAPAAAAZHJzL2Rvd25yZXYueG1sRI9PawIxFMTvBb9DeIK3mnXRqqtRtFDopVD/HPT23Dx3&#10;Fzcv2yTVbT99IxQ8DjPzG2a+bE0truR8ZVnBoJ+AIM6trrhQsN+9PU9A+ICssbZMCn7Iw3LReZpj&#10;pu2NN3TdhkJECPsMFZQhNJmUPi/JoO/bhjh6Z+sMhihdIbXDW4SbWqZJ8iINVhwXSmzotaT8sv02&#10;CtbTyfrrc8gfv5vTkY6H02WUukSpXrddzUAEasMj/N9+1wpG6RjuZ+IRk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347IMcAAADcAAAADwAAAAAAAAAAAAAAAACXAgAAZHJz&#10;L2Rvd25yZXYueG1sUEsFBgAAAAAEAAQA9QAAAIsDAAAAAA==&#10;" fillcolor="black" stroked="f"/>
                <v:shape id="Freeform 333" o:spid="_x0000_s1087" style="position:absolute;left:3082;top:2308;width:467;height:923;visibility:visible;mso-wrap-style:square;v-text-anchor:top" coordsize="467,9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jU7wAAA&#10;ANwAAAAPAAAAZHJzL2Rvd25yZXYueG1sRE9La8JAEL4X+h+WKfQiulGpSHQVbSn0avTgcciOeZiZ&#10;DdmNxn/fPQgeP773ejtwo27U+cqJgekkAUWSO1tJYeB0/B0vQfmAYrFxQgYe5GG7eX9bY2rdXQ50&#10;y0KhYoj4FA2UIbSp1j4vidFPXEsSuYvrGEOEXaFth/cYzo2eJclCM1YSG0ps6buk/Jr1bIB7P99f&#10;RnW/43P986DRkTGrjfn8GHYrUIGG8BI/3X/WwNcsro1n4hHQm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2jU7wAAAANwAAAAPAAAAAAAAAAAAAAAAAJcCAABkcnMvZG93bnJl&#10;di54bWxQSwUGAAAAAAQABAD1AAAAhAMAAAAA&#10;" path="m467,0l467,591,381,579,206,702,72,885,72,923,,923,,266,467,0xe" stroked="f">
                  <v:path arrowok="t" o:connecttype="custom" o:connectlocs="467,0;467,591;381,579;206,702;72,885;72,923;0,923;0,266;467,0" o:connectangles="0,0,0,0,0,0,0,0,0"/>
                </v:shape>
                <v:rect id="Rectangle 334" o:spid="_x0000_s1088" style="position:absolute;left:3454;top:2674;width:33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QrJxgAA&#10;ANwAAAAPAAAAZHJzL2Rvd25yZXYueG1sRI9PawIxFMTvQr9DeIXeNNulFl2NUgsFL4L/Dnp7bp67&#10;i5uXbZLq6qdvBMHjMDO/YcbT1tTiTM5XlhW89xIQxLnVFRcKtpuf7gCED8gaa8uk4EoeppOXzhgz&#10;bS+8ovM6FCJC2GeooAyhyaT0eUkGfc82xNE7WmcwROkKqR1eItzUMk2ST2mw4rhQYkPfJeWn9Z9R&#10;MBsOZr/LD17cVoc97XeHUz91iVJvr+3XCESgNjzDj/ZcK+inQ7ifiUdAT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rQrJxgAAANwAAAAPAAAAAAAAAAAAAAAAAJcCAABkcnMv&#10;ZG93bnJldi54bWxQSwUGAAAAAAQABAD1AAAAigMAAAAA&#10;" fillcolor="black" stroked="f"/>
                <v:rect id="Rectangle 335" o:spid="_x0000_s1089" style="position:absolute;left:3356;top:2674;width:31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jWJxAAA&#10;ANwAAAAPAAAAZHJzL2Rvd25yZXYueG1sRE/Pa8IwFL4P/B/CE3ZbU50OrY2ig8Eug+l2mLfX5tkW&#10;m5eaZFr31y8HwePH9ztf9aYVZ3K+saxglKQgiEurG64UfH+9Pc1A+ICssbVMCq7kYbUcPOSYaXvh&#10;LZ13oRIxhH2GCuoQukxKX9Zk0Ce2I47cwTqDIUJXSe3wEsNNK8dp+iINNhwbauzotabyuPs1Cjbz&#10;2eb0OeGPv22xp/1PcZyOXarU47BfL0AE6sNdfHO/awXT5zg/nolH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41icQAAADcAAAADwAAAAAAAAAAAAAAAACXAgAAZHJzL2Rv&#10;d25yZXYueG1sUEsFBgAAAAAEAAQA9QAAAIgDAAAAAA==&#10;" fillcolor="black" stroked="f"/>
                <v:rect id="Rectangle 336" o:spid="_x0000_s1090" style="position:absolute;left:3256;top:2674;width:31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pASxwAA&#10;ANwAAAAPAAAAZHJzL2Rvd25yZXYueG1sRI9Pa8JAFMTvQr/D8gredOO/YtOsUgXBi1BtD/X2zL4m&#10;Idm3cXfV2E/fLRR6HGbmN0y27EwjruR8ZVnBaJiAIM6trrhQ8PG+GcxB+ICssbFMCu7kYbl46GWY&#10;anvjPV0PoRARwj5FBWUIbSqlz0sy6Ie2JY7el3UGQ5SukNrhLcJNI8dJ8iQNVhwXSmxpXVJeHy5G&#10;wep5vjq/TXn3vT8d6fh5qmdjlyjVf+xeX0AE6sJ/+K+91QpmkxH8nolHQC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gKQEscAAADcAAAADwAAAAAAAAAAAAAAAACXAgAAZHJz&#10;L2Rvd25yZXYueG1sUEsFBgAAAAAEAAQA9QAAAIsDAAAAAA==&#10;" fillcolor="black" stroked="f"/>
                <v:rect id="Rectangle 337" o:spid="_x0000_s1091" style="position:absolute;left:3157;top:2674;width:31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A5lxwAA&#10;ANwAAAAPAAAAZHJzL2Rvd25yZXYueG1sRI9PawIxFMTvhX6H8ARvNetaRVej1ILQS6H+OejtuXnu&#10;Lm5etknUbT99IxQ8DjPzG2a2aE0truR8ZVlBv5eAIM6trrhQsNuuXsYgfEDWWFsmBT/kYTF/fpph&#10;pu2N13TdhEJECPsMFZQhNJmUPi/JoO/Zhjh6J+sMhihdIbXDW4SbWqZJMpIGK44LJTb0XlJ+3lyM&#10;guVkvPz+euXP3/XxQIf98TxMXaJUt9O+TUEEasMj/N/+0AqGgxTuZ+IRkPM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tAOZccAAADcAAAADwAAAAAAAAAAAAAAAACXAgAAZHJz&#10;L2Rvd25yZXYueG1sUEsFBgAAAAAEAAQA9QAAAIsDAAAAAA==&#10;" fillcolor="black" stroked="f"/>
                <v:shape id="Freeform 338" o:spid="_x0000_s1092" style="position:absolute;left:2745;top:2594;width:308;height:671;visibility:visible;mso-wrap-style:square;v-text-anchor:top" coordsize="308,6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dS0xwAA&#10;ANwAAAAPAAAAZHJzL2Rvd25yZXYueG1sRI/dasJAFITvC77DcgrelLqpoaWmrmJFRRCExp/rY/aY&#10;BLNnQ3bV5O3dQqGXw8x8w4ynranEjRpXWlbwNohAEGdWl5wr2O+Wr58gnEfWWFkmBR05mE56T2NM&#10;tL3zD91Sn4sAYZeggsL7OpHSZQUZdANbEwfvbBuDPsgml7rBe4CbSg6j6EMaLDksFFjTvKDskl6N&#10;gt3LarY5nUd5ujp8H47b076Lu4VS/ed29gXCU+v/w3/ttVbwHsfweyYcATl5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QXUtMcAAADcAAAADwAAAAAAAAAAAAAAAACXAgAAZHJz&#10;L2Rvd25yZXYueG1sUEsFBgAAAAAEAAQA9QAAAIsDAAAAAA==&#10;" path="m308,0l308,639,108,639,100,671,44,568,22,233,19,228,11,216,3,203,,194,5,190,16,185,25,183,30,182,72,162,73,168,76,180,80,194,86,200,92,200,100,200,111,199,122,194,133,185,142,169,148,145,150,112,153,109,162,103,175,92,189,78,203,65,215,52,225,40,228,31,229,31,233,32,237,32,247,31,258,28,270,23,287,14,308,0xe" stroked="f">
                  <v:path arrowok="t" o:connecttype="custom" o:connectlocs="308,0;308,639;108,639;100,671;44,568;22,233;19,228;11,216;3,203;0,194;5,190;16,185;25,183;30,182;72,162;73,168;76,180;80,194;86,200;92,200;100,200;111,199;122,194;133,185;142,169;148,145;150,112;153,109;162,103;175,92;189,78;203,65;215,52;225,40;228,31;229,31;233,32;237,32;247,31;258,28;270,23;287,14;308,0" o:connectangles="0,0,0,0,0,0,0,0,0,0,0,0,0,0,0,0,0,0,0,0,0,0,0,0,0,0,0,0,0,0,0,0,0,0,0,0,0,0,0,0,0,0,0"/>
                </v:shape>
                <v:rect id="Rectangle 339" o:spid="_x0000_s1093" style="position:absolute;left:2956;top:2674;width:33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TOKxgAA&#10;ANwAAAAPAAAAZHJzL2Rvd25yZXYueG1sRI9PawIxFMTvQr9DeAVvmq1/it0aRQXBS0FtD/X23Lzu&#10;Lm5e1iTq1k9vBMHjMDO/YcbTxlTiTM6XlhW8dRMQxJnVJecKfr6XnREIH5A1VpZJwT95mE5eWmNM&#10;tb3whs7bkIsIYZ+igiKEOpXSZwUZ9F1bE0fvzzqDIUqXS+3wEuGmkr0keZcGS44LBda0KCg7bE9G&#10;wfxjND+uB/x13ex3tPvdH4Y9lyjVfm1mnyACNeEZfrRXWsGwP4D7mXgE5OQ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dTOKxgAAANwAAAAPAAAAAAAAAAAAAAAAAJcCAABkcnMv&#10;ZG93bnJldi54bWxQSwUGAAAAAAQABAD1AAAAigMAAAAA&#10;" fillcolor="black" stroked="f"/>
                <v:shape id="Freeform 340" o:spid="_x0000_s1094" style="position:absolute;left:4566;top:2010;width:479;height:902;visibility:visible;mso-wrap-style:square;v-text-anchor:top" coordsize="479,9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yDNxQAA&#10;ANwAAAAPAAAAZHJzL2Rvd25yZXYueG1sRI/BbsIwEETvlfgHa5G4IHBoCUQBgyqklh56KXDhtoqX&#10;xBCvo9hA+ve4ElKPo9l5s7Ncd7YWN2q9caxgMk5AEBdOGy4VHPYfowyED8gaa8ek4Jc8rFe9lyXm&#10;2t35h267UIoIYZ+jgiqEJpfSFxVZ9GPXEEfv5FqLIcq2lLrFe4TbWr4myUxaNBwbKmxoU1Fx2V1t&#10;fMPNzXB7bqZZtwnH7yTDz6mZKTXod+8LEIG68H/8TH9pBelbCn9jIgHk6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PIM3FAAAA3AAAAA8AAAAAAAAAAAAAAAAAlwIAAGRycy9k&#10;b3ducmV2LnhtbFBLBQYAAAAABAAEAPUAAACJAwAAAAA=&#10;" path="m372,902l479,879,479,269,,,,175,9,179,34,195,69,221,111,257,153,303,191,358,222,425,239,500,245,497,259,493,273,494,283,507,286,527,286,544,284,559,287,570,289,576,292,585,294,596,292,605,287,616,280,622,264,627,242,627,241,628,234,630,226,635,217,638,208,642,198,647,191,649,186,650,191,669,219,670,220,693,222,746,225,798,230,824,359,854,372,872,372,902xe" stroked="f">
                  <v:path arrowok="t" o:connecttype="custom" o:connectlocs="372,902;479,879;479,269;0,0;0,175;9,179;34,195;69,221;111,257;153,303;191,358;222,425;239,500;245,497;259,493;273,494;283,507;286,527;286,544;284,559;287,570;289,576;292,585;294,596;292,605;287,616;280,622;264,627;242,627;241,628;234,630;226,635;217,638;208,642;198,647;191,649;186,650;191,669;219,670;220,693;222,746;225,798;230,824;359,854;372,872;372,902" o:connectangles="0,0,0,0,0,0,0,0,0,0,0,0,0,0,0,0,0,0,0,0,0,0,0,0,0,0,0,0,0,0,0,0,0,0,0,0,0,0,0,0,0,0,0,0,0,0"/>
                </v:shape>
                <v:rect id="Rectangle 341" o:spid="_x0000_s1095" style="position:absolute;left:4946;top:2674;width:31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whmxgAA&#10;ANwAAAAPAAAAZHJzL2Rvd25yZXYueG1sRI9BawIxFITvQv9DeAVvmq1WsVujqCB4EdT2UG/Pzevu&#10;4uZlTaJu/fVGEHocZuYbZjxtTCUu5HxpWcFbNwFBnFldcq7g+2vZGYHwAVljZZkU/JGH6eSlNcZU&#10;2ytv6bILuYgQ9ikqKEKoUyl9VpBB37U1cfR+rTMYonS51A6vEW4q2UuSoTRYclwosKZFQdlxdzYK&#10;5h+j+Wnzzuvb9rCn/c/hOOi5RKn2azP7BBGoCf/hZ3ulFQz6Q3iciUdAT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6whmxgAAANwAAAAPAAAAAAAAAAAAAAAAAJcCAABkcnMv&#10;ZG93bnJldi54bWxQSwUGAAAAAAQABAD1AAAAigMAAAAA&#10;" fillcolor="black" stroked="f"/>
                <v:rect id="Rectangle 342" o:spid="_x0000_s1096" style="position:absolute;left:4846;top:2674;width:32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639xwAA&#10;ANwAAAAPAAAAZHJzL2Rvd25yZXYueG1sRI9Lb8IwEITvlfofrK3ErXHKo9AUgwoSEpdKvA5wW+Jt&#10;EhGvU9tA2l+PKyH1OJqZbzTjaWtqcSHnK8sKXpIUBHFudcWFgt128TwC4QOyxtoyKfghD9PJ48MY&#10;M22vvKbLJhQiQthnqKAMocmk9HlJBn1iG+LofVlnMETpCqkdXiPc1LKbpq/SYMVxocSG5iXlp83Z&#10;KJi9jWbfqz5//q6PBzrsj6dB16VKdZ7aj3cQgdrwH763l1rBoDeEvzPxCMjJ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qet/ccAAADcAAAADwAAAAAAAAAAAAAAAACXAgAAZHJz&#10;L2Rvd25yZXYueG1sUEsFBgAAAAAEAAQA9QAAAIsDAAAAAA==&#10;" fillcolor="black" stroked="f"/>
                <v:shape id="Freeform 343" o:spid="_x0000_s1097" style="position:absolute;left:4080;top:1867;width:458;height:352;visibility:visible;mso-wrap-style:square;v-text-anchor:top" coordsize="458,3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3zqwwAA&#10;ANwAAAAPAAAAZHJzL2Rvd25yZXYueG1sRE/PS8MwFL4L/g/hCd5c6oYy67IhskHdwbHOi7dH8myq&#10;zUto0rX+98tB8Pjx/V5tJteJM/Wx9azgflaAINbetNwo+Djt7pYgYkI22HkmBb8UYbO+vlphafzI&#10;RzrXqRE5hGOJCmxKoZQyaksO48wH4sx9+d5hyrBvpOlxzOGuk/OieJQOW84NFgO9WtI/9eAU7Lef&#10;IRyq4VS9DWP9/WR11bxrpW5vppdnEImm9C/+c1dGwcMir81n8hGQ6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/3zqwwAAANwAAAAPAAAAAAAAAAAAAAAAAJcCAABkcnMvZG93&#10;bnJldi54bWxQSwUGAAAAAAQABAD1AAAAhwMAAAAA&#10;" path="m458,304l458,123,233,,,134,,352,2,350,10,346,21,338,36,329,55,319,78,308,105,298,133,287,166,279,202,271,239,267,278,265,320,268,366,275,411,287,458,304xe" stroked="f">
                  <v:path arrowok="t" o:connecttype="custom" o:connectlocs="458,304;458,123;233,0;0,134;0,352;2,350;10,346;21,338;36,329;55,319;78,308;105,298;133,287;166,279;202,271;239,267;278,265;320,268;366,275;411,287;458,304" o:connectangles="0,0,0,0,0,0,0,0,0,0,0,0,0,0,0,0,0,0,0,0,0"/>
                </v:shape>
                <v:rect id="Rectangle 344" o:spid="_x0000_s1098" style="position:absolute;left:2859;top:3270;width:34;height:2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0W8JxAAA&#10;ANwAAAAPAAAAZHJzL2Rvd25yZXYueG1sRI9Pi8IwFMTvC36H8ARva+K6Fq1GkQVB0D34B7w+mmdb&#10;bF5qE7V++42w4HGYmd8ws0VrK3GnxpeONQz6CgRx5kzJuYbjYfU5BuEDssHKMWl4kofFvPMxw9S4&#10;B+/ovg+5iBD2KWooQqhTKX1WkEXfdzVx9M6usRiibHJpGnxEuK3kl1KJtFhyXCiwpp+Cssv+ZjVg&#10;8m2uv+fh9rC5JTjJW7UanZTWvW67nIII1IZ3+L+9NhpGwwm8zsQj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9FvCcQAAADcAAAADwAAAAAAAAAAAAAAAACXAgAAZHJzL2Rv&#10;d25yZXYueG1sUEsFBgAAAAAEAAQA9QAAAIgDAAAAAA==&#10;" stroked="f"/>
                <v:shape id="Freeform 345" o:spid="_x0000_s1099" style="position:absolute;left:2946;top:3270;width:417;height:253;visibility:visible;mso-wrap-style:square;v-text-anchor:top" coordsize="417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4bFwwAA&#10;ANwAAAAPAAAAZHJzL2Rvd25yZXYueG1sRE9NT8JAEL2b+B82Y8KFyBYUxcpCSI0BDh6ohvOkO7aN&#10;3dlmd4H675mDiceX971cD65TZwqx9WxgOslAEVfetlwb+Pp8v1+AignZYueZDPxShPXq9maJufUX&#10;PtC5TLWSEI45GmhS6nOtY9WQwzjxPbFw3z44TAJDrW3Ai4S7Ts+y7Ek7bFkaGuypaKj6KU/OwLzY&#10;np5fDsfwUL7tx7Y40ke3GBszuhs2r6ASDelf/OfeWfE9ynw5I0dAr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14bFwwAAANwAAAAPAAAAAAAAAAAAAAAAAJcCAABkcnMvZG93&#10;bnJldi54bWxQSwUGAAAAAAQABAD1AAAAhwMAAAAA&#10;" path="m0,0l0,253,202,253,196,251,180,245,157,236,132,225,105,214,83,202,66,191,60,182,61,174,64,168,71,163,78,160,86,159,94,157,100,157,105,157,110,157,121,157,136,157,157,157,182,157,207,157,235,157,264,157,292,157,321,157,347,157,369,157,389,157,405,157,414,157,417,157,417,97,253,,,0xe" stroked="f">
                  <v:path arrowok="t" o:connecttype="custom" o:connectlocs="0,0;0,253;202,253;196,251;180,245;157,236;132,225;105,214;83,202;66,191;60,182;61,174;64,168;71,163;78,160;86,159;94,157;100,157;105,157;110,157;121,157;136,157;157,157;182,157;207,157;235,157;264,157;292,157;321,157;347,157;369,157;389,157;405,157;414,157;417,157;417,97;253,0;0,0" o:connectangles="0,0,0,0,0,0,0,0,0,0,0,0,0,0,0,0,0,0,0,0,0,0,0,0,0,0,0,0,0,0,0,0,0,0,0,0,0,0"/>
                </v:shape>
                <v:shape id="Freeform 346" o:spid="_x0000_s1100" style="position:absolute;left:2579;top:3160;width:242;height:445;visibility:visible;mso-wrap-style:square;v-text-anchor:top" coordsize="242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DlgwwAA&#10;ANwAAAAPAAAAZHJzL2Rvd25yZXYueG1sRI9Bi8IwFITvgv8hvIW9aaqsIl2jqLCwghStitdH87Yt&#10;27yUJtb6740geBxm5htmvuxMJVpqXGlZwWgYgSDOrC45V3A6/gxmIJxH1lhZJgV3crBc9HtzjLW9&#10;8YHa1OciQNjFqKDwvo6ldFlBBt3Q1sTB+7ONQR9kk0vd4C3ATSXHUTSVBksOCwXWtCko+0+vRsGq&#10;rFxySfYUaWrvu/U2OU/MVanPj271DcJT59/hV/tXK5h8jeB5JhwB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ODlgwwAAANwAAAAPAAAAAAAAAAAAAAAAAJcCAABkcnMvZG93&#10;bnJldi54bWxQSwUGAAAAAAQABAD1AAAAhwMAAAAA&#10;" path="m180,0l242,110,241,136,235,195,221,259,197,306,182,321,183,321,191,315,196,310,191,445,130,445,124,431,108,395,85,343,60,281,35,219,14,161,2,114,,88,5,87,18,80,36,71,58,59,78,46,97,33,111,19,117,5,180,0xe" stroked="f">
                  <v:path arrowok="t" o:connecttype="custom" o:connectlocs="180,0;242,110;241,136;235,195;221,259;197,306;182,321;183,321;191,315;196,310;191,445;130,445;124,431;108,395;85,343;60,281;35,219;14,161;2,114;0,88;5,87;18,80;36,71;58,59;78,46;97,33;111,19;117,5;180,0" o:connectangles="0,0,0,0,0,0,0,0,0,0,0,0,0,0,0,0,0,0,0,0,0,0,0,0,0,0,0,0,0"/>
                </v:shape>
                <v:shape id="Freeform 347" o:spid="_x0000_s1101" style="position:absolute;left:2542;top:2855;width:201;height:271;visibility:visible;mso-wrap-style:square;v-text-anchor:top" coordsize="201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7hgxwAA&#10;ANwAAAAPAAAAZHJzL2Rvd25yZXYueG1sRI9PawIxFMTvBb9DeAUvRbOK/9gaRQRpRXroKoq3x+a5&#10;Wdy8LJtU12/fCIUeh5n5DTNftrYSN2p86VjBoJ+AIM6dLrlQcNhvejMQPiBrrByTggd5WC46L3NM&#10;tbvzN92yUIgIYZ+iAhNCnUrpc0MWfd/VxNG7uMZiiLIppG7wHuG2ksMkmUiLJccFgzWtDeXX7Mcq&#10;uHxNz9u342mcrUa5eZy3m49sN1Cq+9qu3kEEasN/+K/9qRWMR0N4nolHQC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+4YMcAAADcAAAADwAAAAAAAAAAAAAAAACXAgAAZHJz&#10;L2Rvd25yZXYueG1sUEsFBgAAAAAEAAQA9QAAAIsDAAAAAA==&#10;" path="m9,262l17,262,36,265,64,267,97,270,129,271,161,271,186,270,201,265,175,,169,1,153,3,129,6,103,9,73,12,48,13,26,13,12,12,64,176,,186,9,262xe" stroked="f">
                  <v:path arrowok="t" o:connecttype="custom" o:connectlocs="9,262;17,262;36,265;64,267;97,270;129,271;161,271;186,270;201,265;175,0;169,1;153,3;129,6;103,9;73,12;48,13;26,13;12,12;64,176;0,186;9,262" o:connectangles="0,0,0,0,0,0,0,0,0,0,0,0,0,0,0,0,0,0,0,0,0"/>
                </v:shape>
                <v:shape id="Freeform 348" o:spid="_x0000_s1102" style="position:absolute;left:2056;top:2930;width:452;height:479;visibility:visible;mso-wrap-style:square;v-text-anchor:top" coordsize="452,4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BmsxgAA&#10;ANwAAAAPAAAAZHJzL2Rvd25yZXYueG1sRI/dasJAFITvC77DcgTvdONPraSuEgrFFhHR6v0xe5oE&#10;s2dDdk3SPr1bEHo5zMw3zHLdmVI0VLvCsoLxKAJBnFpdcKbg9PU+XIBwHlljaZkU/JCD9ar3tMRY&#10;25YP1Bx9JgKEXYwKcu+rWEqX5mTQjWxFHLxvWxv0QdaZ1DW2AW5KOYmiuTRYcFjIsaK3nNLr8WYU&#10;NJuumHzuT7/n1iSzZOcu9mV7UWrQ75JXEJ46/x9+tD+0gufZFP7OhCMgV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tBmsxgAAANwAAAAPAAAAAAAAAAAAAAAAAJcCAABkcnMv&#10;ZG93bnJldi54bWxQSwUGAAAAAAQABAD1AAAAigMAAAAA&#10;" path="m397,0l398,19,402,65,406,133,412,213,420,298,430,375,441,439,452,479,,227,397,0xe" stroked="f">
                  <v:path arrowok="t" o:connecttype="custom" o:connectlocs="397,0;398,19;402,65;406,133;412,213;420,298;430,375;441,439;452,479;0,227;397,0" o:connectangles="0,0,0,0,0,0,0,0,0,0,0"/>
                </v:shape>
                <v:shape id="Freeform 349" o:spid="_x0000_s1103" style="position:absolute;left:1839;top:2833;width:676;height:702;visibility:visible;mso-wrap-style:square;v-text-anchor:top" coordsize="676,7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TO3GxwAA&#10;ANwAAAAPAAAAZHJzL2Rvd25yZXYueG1sRI9BawIxEIXvgv8hjNBL0ayitW6NUqyC0Pbg2kO9TTfT&#10;3cXNZElSXf+9EQoeH2/e9+bNl62pxYmcrywrGA4SEMS51RUXCr72m/4zCB+QNdaWScGFPCwX3c4c&#10;U23PvKNTFgoRIexTVFCG0KRS+rwkg35gG+Lo/VpnMETpCqkdniPc1HKUJE/SYMWxocSGViXlx+zP&#10;xDce6+zj8LPe4uz9LYxWh5n7nn4q9dBrX19ABGrD/fg/vdUKJuMx3MZEAsjF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UztxscAAADcAAAADwAAAAAAAAAAAAAAAACXAgAAZHJz&#10;L2Rvd25yZXYueG1sUEsFBgAAAAAEAAQA9QAAAIsDAAAAAA==&#10;" path="m676,668l676,702,,319,570,,619,3,88,321,676,668xe" stroked="f">
                  <v:path arrowok="t" o:connecttype="custom" o:connectlocs="676,668;676,702;0,319;570,0;619,3;88,321;676,668" o:connectangles="0,0,0,0,0,0,0"/>
                </v:shape>
                <v:shape id="Freeform 350" o:spid="_x0000_s1104" style="position:absolute;left:2915;top:3753;width:714;height:407;visibility:visible;mso-wrap-style:square;v-text-anchor:top" coordsize="714,4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1YVyAAA&#10;ANwAAAAPAAAAZHJzL2Rvd25yZXYueG1sRI9ba8JAFITfC/0Pyyn4UupGa8RGVxFBvEAfvNDnQ/aY&#10;pM2ejdk1if313UKhj8PMfMPMFp0pRUO1KywrGPQjEMSp1QVnCs6n9csEhPPIGkvLpOBODhbzx4cZ&#10;Jtq2fKDm6DMRIOwSVJB7XyVSujQng65vK+LgXWxt0AdZZ1LX2Aa4KeUwisbSYMFhIceKVjmlX8eb&#10;UfCx3z2/Dr83WXvTh3F0nbwPPrs3pXpP3XIKwlPn/8N/7a1WEI9i+D0TjoCc/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l/VhXIAAAA3AAAAA8AAAAAAAAAAAAAAAAAlwIAAGRy&#10;cy9kb3ducmV2LnhtbFBLBQYAAAAABAAEAPUAAACMAwAAAAA=&#10;" path="m0,3l50,,712,373,714,407,,3xe" stroked="f">
                  <v:path arrowok="t" o:connecttype="custom" o:connectlocs="0,3;50,0;712,373;714,407;0,3" o:connectangles="0,0,0,0,0"/>
                </v:shape>
                <v:shape id="Freeform 351" o:spid="_x0000_s1105" style="position:absolute;left:3103;top:3727;width:460;height:288;visibility:visible;mso-wrap-style:square;v-text-anchor:top" coordsize="460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4lCwxAAA&#10;ANwAAAAPAAAAZHJzL2Rvd25yZXYueG1sRI9Bi8IwFITvC/6H8ARva6qoSNdURBAWEcWqe340b9u6&#10;zUtpsrX+eyMIHoeZ+YZZLDtTiZYaV1pWMBpGIIgzq0vOFZxPm885COeRNVaWScGdHCyT3scCY21v&#10;fKQ29bkIEHYxKii8r2MpXVaQQTe0NXHwfm1j0AfZ5FI3eAtwU8lxFM2kwZLDQoE1rQvK/tJ/o+C0&#10;zeVurY/nq/3Zj215HR3S6UWpQb9bfYHw1Pl3+NX+1gqmkxk8z4QjI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JQsMQAAADcAAAADwAAAAAAAAAAAAAAAACXAgAAZHJzL2Rv&#10;d25yZXYueG1sUEsFBgAAAAAEAAQA9QAAAIgDAAAAAA==&#10;" path="m0,26l4,29,18,37,40,51,70,67,104,86,142,109,182,132,224,157,267,182,309,205,348,228,382,247,412,263,437,277,452,285,460,288,460,260,459,197,454,132,446,97,435,89,415,77,388,61,359,43,329,27,304,13,285,3,279,,178,29,,26xe" stroked="f">
                  <v:path arrowok="t" o:connecttype="custom" o:connectlocs="0,26;4,29;18,37;40,51;70,67;104,86;142,109;182,132;224,157;267,182;309,205;348,228;382,247;412,263;437,277;452,285;460,288;460,260;459,197;454,132;446,97;435,89;415,77;388,61;359,43;329,27;304,13;285,3;279,0;178,29;0,26" o:connectangles="0,0,0,0,0,0,0,0,0,0,0,0,0,0,0,0,0,0,0,0,0,0,0,0,0,0,0,0,0,0,0"/>
                </v:shape>
                <v:shape id="Freeform 352" o:spid="_x0000_s1106" style="position:absolute;left:3584;top:3970;width:17;height:64;visibility:visible;mso-wrap-style:square;v-text-anchor:top" coordsize="17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4NRvxAAA&#10;ANwAAAAPAAAAZHJzL2Rvd25yZXYueG1sRI/RasJAFETfC/7DcgXf6kYxtaSuIkJV8EGN/YBL9jYb&#10;zd4N2a1Gv94tFPo4zMwZZrbobC2u1PrKsYLRMAFBXDhdcang6/T5+g7CB2SNtWNScCcPi3nvZYaZ&#10;djc+0jUPpYgQ9hkqMCE0mZS+MGTRD11DHL1v11oMUbal1C3eItzWcpwkb9JixXHBYEMrQ8Ul/7EK&#10;ztVmr8fpDtd1caD9ZNTYh0mVGvS75QeIQF34D/+1t1pBOpnC75l4BOT8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+DUb8QAAADcAAAADwAAAAAAAAAAAAAAAACXAgAAZHJzL2Rv&#10;d25yZXYueG1sUEsFBgAAAAAEAAQA9QAAAIgDAAAAAA==&#10;" path="m0,53l17,64,3,,,53xe" stroked="f">
                  <v:path arrowok="t" o:connecttype="custom" o:connectlocs="0,53;17,64;3,0;0,53" o:connectangles="0,0,0,0"/>
                </v:shape>
                <v:shape id="Freeform 353" o:spid="_x0000_s1107" style="position:absolute;left:5081;top:3740;width:269;height:266;visibility:visible;mso-wrap-style:square;v-text-anchor:top" coordsize="269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sYZvwAA&#10;ANwAAAAPAAAAZHJzL2Rvd25yZXYueG1sRE9NawIxEL0X/A9hhN5qolgrq1FEKnitWrwOm3E3upks&#10;SXTXf28OhR4f73u57l0jHhSi9axhPFIgiEtvLFcaTsfdxxxETMgGG8+k4UkR1qvB2xIL4zv+occh&#10;VSKHcCxQQ51SW0gZy5ocxpFviTN38cFhyjBU0gTscrhr5ESpmXRoOTfU2NK2pvJ2uDsN9t6F/fn7&#10;7NT06+SbX9qpqx1r/T7sNwsQifr0L/5z742Gz2lem8/kIyB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SGxhm/AAAA3AAAAA8AAAAAAAAAAAAAAAAAlwIAAGRycy9kb3ducmV2&#10;LnhtbFBLBQYAAAAABAAEAPUAAACDAwAAAAA=&#10;" path="m0,266l269,108,,,,266xe" stroked="f">
                  <v:path arrowok="t" o:connecttype="custom" o:connectlocs="0,266;269,108;0,0;0,266" o:connectangles="0,0,0,0"/>
                </v:shape>
                <v:shape id="Freeform 354" o:spid="_x0000_s1108" style="position:absolute;left:4847;top:3716;width:208;height:423;visibility:visible;mso-wrap-style:square;v-text-anchor:top" coordsize="208,4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cwDyAAA&#10;ANwAAAAPAAAAZHJzL2Rvd25yZXYueG1sRI9Ba8JAFITvhf6H5RV6KXWjWGlTVylSUagIpqHg7ZF9&#10;ZkOzb0N2jdFf7xYKHoeZ+YaZzntbi45aXzlWMBwkIIgLpysuFeTfy+dXED4ga6wdk4IzeZjP7u+m&#10;mGp34h11WShFhLBPUYEJoUml9IUhi37gGuLoHVxrMUTZllK3eIpwW8tRkkykxYrjgsGGFoaK3+xo&#10;Fay64zbbrvc/l31vNk+jrzw/uE+lHh/6j3cQgfpwC/+311rBy/gN/s7EIyBn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QNzAPIAAAA3AAAAA8AAAAAAAAAAAAAAAAAlwIAAGRy&#10;cy9kb3ducmV2LnhtbFBLBQYAAAAABAAEAPUAAACMAwAAAAA=&#10;" path="m0,423l208,310,208,21,167,,64,366,61,367,55,372,45,379,34,387,24,396,13,406,5,415,,423xe" stroked="f">
                  <v:path arrowok="t" o:connecttype="custom" o:connectlocs="0,423;208,310;208,21;167,0;64,366;61,367;55,372;45,379;34,387;24,396;13,406;5,415;0,423" o:connectangles="0,0,0,0,0,0,0,0,0,0,0,0,0"/>
                </v:shape>
                <v:shape id="Freeform 355" o:spid="_x0000_s1109" style="position:absolute;left:4805;top:3827;width:743;height:443;visibility:visible;mso-wrap-style:square;v-text-anchor:top" coordsize="743,4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rKawAAA&#10;ANwAAAAPAAAAZHJzL2Rvd25yZXYueG1sRE/LisIwFN0L8w/hCrPTVEGRjqnIMIrbVp3ZXprbhzY3&#10;tcnU+vdmIbg8nPd6M5hG9NS52rKC2TQCQZxbXXOp4HTcTVYgnEfW2FgmBQ9ysEk+RmuMtb1zSn3m&#10;SxFC2MWooPK+jaV0eUUG3dS2xIErbGfQB9iVUnd4D+GmkfMoWkqDNYeGClv6rii/Zv9GQf/3U+y5&#10;oZW8Xc7bLL1cf9PDSanP8bD9AuFp8G/xy33QChaLMD+cCUdAJk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mrKawAAAANwAAAAPAAAAAAAAAAAAAAAAAJcCAABkcnMvZG93bnJl&#10;di54bWxQSwUGAAAAAAQABAD1AAAAhAMAAAAA&#10;" path="m0,409l0,443,743,18,709,,,409xe" stroked="f">
                  <v:path arrowok="t" o:connecttype="custom" o:connectlocs="0,409;0,443;743,18;709,0;0,409" o:connectangles="0,0,0,0,0"/>
                </v:shape>
                <v:shape id="Freeform 356" o:spid="_x0000_s1110" style="position:absolute;left:3026;top:1749;width:3758;height:1774;visibility:visible;mso-wrap-style:square;v-text-anchor:top" coordsize="3758,17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k9axAAA&#10;ANwAAAAPAAAAZHJzL2Rvd25yZXYueG1sRI9Ba8JAFITvgv9heQVvulGI2NRViqgE6cXY3h+7zySY&#10;fRuya0z7691CocdhZr5h1tvBNqKnzteOFcxnCQhi7UzNpYLPy2G6AuEDssHGMSn4Jg/bzXi0xsy4&#10;B5+pL0IpIoR9hgqqENpMSq8rsuhnriWO3tV1FkOUXSlNh48It41cJMlSWqw5LlTY0q4ifSvuVsE+&#10;1T7vf/JT/XVPile+fByXC63U5GV4fwMRaAj/4b92bhSk6Rx+z8QjID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Y5PWsQAAADcAAAADwAAAAAAAAAAAAAAAACXAgAAZHJzL2Rv&#10;d25yZXYueG1sUEsFBgAAAAAEAAQA9QAAAIgDAAAAAA==&#10;" path="m3060,1749l3071,1774,3758,1376,1279,,,726,,778,1287,42,3687,1376,3060,1749xe" stroked="f">
                  <v:path arrowok="t" o:connecttype="custom" o:connectlocs="3060,1749;3071,1774;3758,1376;1279,0;0,726;0,778;1287,42;3687,1376;3060,1749" o:connectangles="0,0,0,0,0,0,0,0,0"/>
                </v:shape>
                <v:shape id="Freeform 357" o:spid="_x0000_s1111" style="position:absolute;left:2140;top:2458;width:833;height:205;visibility:visible;mso-wrap-style:square;v-text-anchor:top" coordsize="833,2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WctxQAA&#10;ANwAAAAPAAAAZHJzL2Rvd25yZXYueG1sRI/RagIxFETfC/2HcAt9KTWrsLWsRhFBqVgfVv2Ay+a6&#10;WdzcLEnUbb/eCIU+DjNzhpnOe9uKK/nQOFYwHGQgiCunG64VHA+r908QISJrbB2Tgh8KMJ89P02x&#10;0O7GJV33sRYJwqFABSbGrpAyVIYshoHriJN3ct5iTNLXUnu8Jbht5SjLPqTFhtOCwY6Whqrz/mIV&#10;nN9443/H1Q7Xp2jW/aLMv7elUq8v/WICIlIf/8N/7S+tIM9H8DiTjo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JZy3FAAAA3AAAAA8AAAAAAAAAAAAAAAAAlwIAAGRycy9k&#10;b3ducmV2LnhtbFBLBQYAAAAABAAEAPUAAACJAwAAAAA=&#10;" path="m2,177l0,205,833,18,824,,2,177xe" stroked="f">
                  <v:path arrowok="t" o:connecttype="custom" o:connectlocs="2,177;0,205;833,18;824,0;2,177" o:connectangles="0,0,0,0,0"/>
                </v:shape>
                <v:shape id="Freeform 358" o:spid="_x0000_s1112" style="position:absolute;left:2839;top:2567;width:117;height:119;visibility:visible;mso-wrap-style:square;v-text-anchor:top" coordsize="117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PeM5xQAA&#10;ANwAAAAPAAAAZHJzL2Rvd25yZXYueG1sRI9bS8NAFITfBf/DcoS+2Y2tsW3stkhFEKRCL3k/ZE8u&#10;dPdszG6T+O9dQfBxmJlvmPV2tEb01PnGsYKHaQKCuHC64UrB+fR2vwThA7JG45gUfJOH7eb2Zo2Z&#10;dgMfqD+GSkQI+wwV1CG0mZS+qMmin7qWOHql6yyGKLtK6g6HCLdGzpLkSVpsOC7U2NKupuJyvFoF&#10;q8fXfpGXbrYv8/TyZT5z/TEYpSZ348sziEBj+A//td+1gjSdw++Ze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94znFAAAA3AAAAA8AAAAAAAAAAAAAAAAAlwIAAGRycy9k&#10;b3ducmV2LnhtbFBLBQYAAAAABAAEAPUAAACJAwAAAAA=&#10;" path="m81,0l117,13,114,17,107,28,96,44,82,62,65,81,45,98,23,112,,119,3,116,12,109,25,96,40,79,54,61,67,41,76,21,81,0xe" stroked="f">
                  <v:path arrowok="t" o:connecttype="custom" o:connectlocs="81,0;117,13;114,17;107,28;96,44;82,62;65,81;45,98;23,112;0,119;3,116;12,109;25,96;40,79;54,61;67,41;76,21;81,0" o:connectangles="0,0,0,0,0,0,0,0,0,0,0,0,0,0,0,0,0,0"/>
                </v:shape>
                <v:shape id="Freeform 359" o:spid="_x0000_s1113" style="position:absolute;left:2950;top:2523;width:35;height:35;visibility:visible;mso-wrap-style:square;v-text-anchor:top" coordsize="35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21p0xAAA&#10;ANwAAAAPAAAAZHJzL2Rvd25yZXYueG1sRI/RasJAFETfC/7DcoW+1Y3FFImuEgRryUPBxA+4ZK9J&#10;NHs3ZDcx/n23UOjjMDNnmO1+Mq0YqXeNZQXLRQSCuLS64UrBpTi+rUE4j6yxtUwKnuRgv5u9bDHR&#10;9sFnGnNfiQBhl6CC2vsukdKVNRl0C9sRB+9qe4M+yL6SusdHgJtWvkfRhzTYcFiosaNDTeU9H4yC&#10;4/g8+/sgT7f0uxizdPjkKTNKvc6ndAPC0+T/w3/tL60gjlfweyYc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tadMQAAADcAAAADwAAAAAAAAAAAAAAAACXAgAAZHJzL2Rv&#10;d25yZXYueG1sUEsFBgAAAAAEAAQA9QAAAIgDAAAAAA==&#10;" path="m0,0l0,20,15,35,35,4,,0xe" stroked="f">
                  <v:path arrowok="t" o:connecttype="custom" o:connectlocs="0,0;0,20;15,35;35,4;0,0" o:connectangles="0,0,0,0,0"/>
                </v:shape>
                <v:shape id="Freeform 360" o:spid="_x0000_s1114" style="position:absolute;left:2276;top:2364;width:192;height:103;visibility:visible;mso-wrap-style:square;v-text-anchor:top" coordsize="192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530xAAA&#10;ANwAAAAPAAAAZHJzL2Rvd25yZXYueG1sRI9Pa8JAFMTvBb/D8oTe6kYhQVI3UtRCb0Wr4vGRffnT&#10;Zt+G3W1M/fTdQsHjMDO/YVbr0XRiIOdbywrmswQEcWl1y7WC48fr0xKED8gaO8uk4Ic8rIvJwwpz&#10;ba+8p+EQahEh7HNU0ITQ51L6siGDfmZ74uhV1hkMUbpaaofXCDedXCRJJg22HBca7GnTUPl1+DYK&#10;cMg+9aXyty3Xp53bLc/Z+9Eo9TgdX55BBBrDPfzfftMK0jSFvzPxCM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Od9MQAAADcAAAADwAAAAAAAAAAAAAAAACXAgAAZHJzL2Rv&#10;d25yZXYueG1sUEsFBgAAAAAEAAQA9QAAAIgDAAAAAA==&#10;" path="m167,0l192,20,186,21,169,28,142,37,113,48,80,60,49,74,21,89,,103,2,100,8,92,19,80,36,65,60,48,88,31,124,14,167,0xe" stroked="f">
                  <v:path arrowok="t" o:connecttype="custom" o:connectlocs="167,0;192,20;186,21;169,28;142,37;113,48;80,60;49,74;21,89;0,103;2,100;8,92;19,80;36,65;60,48;88,31;124,14;167,0" o:connectangles="0,0,0,0,0,0,0,0,0,0,0,0,0,0,0,0,0,0"/>
                </v:shape>
                <v:shape id="Freeform 361" o:spid="_x0000_s1115" style="position:absolute;left:2467;top:2336;width:111;height:39;visibility:visible;mso-wrap-style:square;v-text-anchor:top" coordsize="111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3vF9xAAA&#10;ANwAAAAPAAAAZHJzL2Rvd25yZXYueG1sRI9Ba8JAFITvQv/D8gpeSt0oGiS6irYUhCKiFs/P7DMJ&#10;Zt+G3a2J/74rFDwOM/MNM192phY3cr6yrGA4SEAQ51ZXXCj4OX69T0H4gKyxtkwK7uRhuXjpzTHT&#10;tuU93Q6hEBHCPkMFZQhNJqXPSzLoB7Yhjt7FOoMhSldI7bCNcFPLUZKk0mDFcaHEhj5Kyq+HX6Ng&#10;x5/r7alyQz9u9dv3GTdTebFK9V+71QxEoC48w//tjVYwmaTwOBOP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7xfcQAAADcAAAADwAAAAAAAAAAAAAAAACXAgAAZHJzL2Rv&#10;d25yZXYueG1sUEsFBgAAAAAEAAQA9QAAAIgDAAAAAA==&#10;" path="m39,39l111,39,67,,64,,56,2,45,3,34,5,22,8,11,9,3,12,,14,6,20,20,28,33,35,39,39xe" stroked="f">
                  <v:path arrowok="t" o:connecttype="custom" o:connectlocs="39,39;111,39;67,0;64,0;56,2;45,3;34,5;22,8;11,9;3,12;0,14;6,20;20,28;33,35;39,39" o:connectangles="0,0,0,0,0,0,0,0,0,0,0,0,0,0,0"/>
                </v:shape>
                <v:shape id="Freeform 362" o:spid="_x0000_s1116" style="position:absolute;left:2489;top:2248;width:59;height:25;visibility:visible;mso-wrap-style:square;v-text-anchor:top" coordsize="5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g0bxQAA&#10;ANwAAAAPAAAAZHJzL2Rvd25yZXYueG1sRI9Ba8JAFITvQv/D8gq96aYpsRJdpWilSk9a8fzMPpOQ&#10;7NuQ3Zror+8KQo/DzHzDzBa9qcWFWldaVvA6ikAQZ1aXnCs4/KyHExDOI2usLZOCKzlYzJ8GM0y1&#10;7XhHl73PRYCwS1FB4X2TSumyggy6kW2Ig3e2rUEfZJtL3WIX4KaWcRSNpcGSw0KBDS0Lyqr9r1Fw&#10;q47r7+4Ur5Ibbd/ir91ntblWSr089x9TEJ56/x9+tDdaQZK8w/1MOA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2DRvFAAAA3AAAAA8AAAAAAAAAAAAAAAAAlwIAAGRycy9k&#10;b3ducmV2LnhtbFBLBQYAAAAABAAEAPUAAACJAwAAAAA=&#10;" path="m20,0l0,15,1,15,8,17,15,20,25,22,34,25,43,25,53,25,59,23,20,0xe" stroked="f">
                  <v:path arrowok="t" o:connecttype="custom" o:connectlocs="20,0;0,15;1,15;8,17;15,20;25,22;34,25;43,25;53,25;59,23;20,0" o:connectangles="0,0,0,0,0,0,0,0,0,0,0"/>
                </v:shape>
                <v:shape id="Freeform 363" o:spid="_x0000_s1117" style="position:absolute;left:2665;top:2233;width:41;height:30;visibility:visible;mso-wrap-style:square;v-text-anchor:top" coordsize="4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mY+wwAA&#10;ANwAAAAPAAAAZHJzL2Rvd25yZXYueG1sRE9Ni8IwEL0v+B/CCF5EU8WKVKOIuwsePKxVEG9jM7bF&#10;ZlKbrNZ/vzkseHy878WqNZV4UONKywpGwwgEcWZ1ybmC4+F7MAPhPLLGyjIpeJGD1bLzscBE2yfv&#10;6ZH6XIQQdgkqKLyvEyldVpBBN7Q1ceCutjHoA2xyqRt8hnBTyXEUTaXBkkNDgTVtCspu6a9RsM5O&#10;u/v+53xJyyqPP0f3Sf+rb5Xqddv1HISn1r/F/+6tVhDHYW04E46A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SmY+wwAAANwAAAAPAAAAAAAAAAAAAAAAAJcCAABkcnMvZG93&#10;bnJldi54bWxQSwUGAAAAAAQABAD1AAAAhwMAAAAA&#10;" path="m0,4l25,30,41,29,36,24,27,12,13,3,2,,,4xe" stroked="f">
                  <v:path arrowok="t" o:connecttype="custom" o:connectlocs="0,4;25,30;41,29;36,24;27,12;13,3;2,0;0,4" o:connectangles="0,0,0,0,0,0,0,0"/>
                </v:shape>
                <v:shape id="Freeform 364" o:spid="_x0000_s1118" style="position:absolute;left:2789;top:2254;width:42;height:36;visibility:visible;mso-wrap-style:square;v-text-anchor:top" coordsize="42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blwxAAA&#10;ANwAAAAPAAAAZHJzL2Rvd25yZXYueG1sRI9Ba8JAFITvBf/D8oTe6kbBUNOsIoolvVWr7fU1+0yC&#10;u29Ddmviv+8KhR6HmfmGyVeDNeJKnW8cK5hOEhDEpdMNVwqOH7unZxA+IGs0jknBjTyslqOHHDPt&#10;et7T9RAqESHsM1RQh9BmUvqyJot+4lri6J1dZzFE2VVSd9hHuDVyliSptNhwXKixpU1N5eXwYxW8&#10;b4v29ma2r2mlP0/m+M20kV9KPY6H9QuIQEP4D/+1C61gPl/A/Uw8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025cMQAAADcAAAADwAAAAAAAAAAAAAAAACXAgAAZHJzL2Rv&#10;d25yZXYueG1sUEsFBgAAAAAEAAQA9QAAAIgDAAAAAA==&#10;" path="m21,36l42,36,37,30,28,16,15,3,4,,,9,6,22,17,31,21,36xe" stroked="f">
                  <v:path arrowok="t" o:connecttype="custom" o:connectlocs="21,36;42,36;37,30;28,16;15,3;4,0;0,9;6,22;17,31;21,36" o:connectangles="0,0,0,0,0,0,0,0,0,0"/>
                </v:shape>
                <v:shape id="Freeform 365" o:spid="_x0000_s1119" style="position:absolute;left:2901;top:2310;width:33;height:31;visibility:visible;mso-wrap-style:square;v-text-anchor:top" coordsize="33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nCavwAA&#10;ANwAAAAPAAAAZHJzL2Rvd25yZXYueG1sRE/NisIwEL4LvkOYBW+a7sKKVFMpi4J6crUPMDazbWkz&#10;qUnU+vbmIOzx4/tfrQfTiTs531hW8DlLQBCXVjdcKSjO2+kChA/IGjvLpOBJHtbZeLTCVNsH/9L9&#10;FCoRQ9inqKAOoU+l9GVNBv3M9sSR+7POYIjQVVI7fMRw08mvJJlLgw3Hhhp7+qmpbE83o0Be3XGz&#10;K6TfX9r9gRYhT24uV2ryMeRLEIGG8C9+u3dawfc8zo9n4hGQ2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iqcJq/AAAA3AAAAA8AAAAAAAAAAAAAAAAAlwIAAGRycy9kb3ducmV2&#10;LnhtbFBLBQYAAAAABAAEAPUAAACDAwAAAAA=&#10;" path="m6,17l33,31,31,26,25,15,16,4,6,,,3,2,7,5,14,6,17xe" stroked="f">
                  <v:path arrowok="t" o:connecttype="custom" o:connectlocs="6,17;33,31;31,26;25,15;16,4;6,0;0,3;2,7;5,14;6,17" o:connectangles="0,0,0,0,0,0,0,0,0,0"/>
                </v:shape>
                <v:shape id="Freeform 366" o:spid="_x0000_s1120" style="position:absolute;left:2854;top:2722;width:17;height:38;visibility:visible;mso-wrap-style:square;v-text-anchor:top" coordsize="17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oOYxAAA&#10;ANwAAAAPAAAAZHJzL2Rvd25yZXYueG1sRI9Pi8IwFMTvgt8hvAVva+qiIl2jrAuCp4r/PT6at22x&#10;ealNtPXbG2HB4zAzv2Gm89aU4k61KywrGPQjEMSp1QVnCva75ecEhPPIGkvLpOBBDuazbmeKsbYN&#10;b+i+9ZkIEHYxKsi9r2IpXZqTQde3FXHw/mxt0AdZZ1LX2AS4KeVXFI2lwYLDQo4V/eaUXrY3o2B9&#10;vF0edBieT4urTqpNYpt9MlSq99H+fIPw1Pp3+L+90gpG4wG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aDmMQAAADcAAAADwAAAAAAAAAAAAAAAACXAgAAZHJzL2Rv&#10;d25yZXYueG1sUEsFBgAAAAAEAAQA9QAAAIgDAAAAAA==&#10;" path="m13,0l6,4,2,17,,31,3,38,13,35,17,21,17,6,13,0xe" stroked="f">
                  <v:path arrowok="t" o:connecttype="custom" o:connectlocs="13,0;6,4;2,17;0,31;3,38;13,35;17,21;17,6;13,0" o:connectangles="0,0,0,0,0,0,0,0,0"/>
                </v:shape>
                <v:shape id="Freeform 367" o:spid="_x0000_s1121" style="position:absolute;left:3940;top:2165;width:806;height:595;visibility:visible;mso-wrap-style:square;v-text-anchor:top" coordsize="806,5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K2qwwAA&#10;ANwAAAAPAAAAZHJzL2Rvd25yZXYueG1sRI9BawIxFITvBf9DeIK3mqyglK1RrFbwIIWuen9sXneX&#10;bl7iJtX135uC4HGYmW+Y+bK3rbhQFxrHGrKxAkFcOtNwpeF42L6+gQgR2WDrmDTcKMByMXiZY27c&#10;lb/pUsRKJAiHHDXUMfpcylDWZDGMnSdO3o/rLMYku0qaDq8Jbls5UWomLTacFmr0tK6p/C3+rIav&#10;grKPc7HeKL/aZ+pzd7p5v9V6NOxX7yAi9fEZfrR3RsN0NoH/M+kI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bK2qwwAAANwAAAAPAAAAAAAAAAAAAAAAAJcCAABkcnMvZG93&#10;bnJldi54bWxQSwUGAAAAAAQABAD1AAAAhwMAAAAA&#10;" path="m0,404l4,356,12,311,23,270,37,231,54,194,75,162,98,131,125,105,153,80,184,58,217,41,251,26,287,15,326,6,367,1,407,,450,1,490,7,528,18,565,32,599,49,632,69,663,92,692,117,717,146,740,177,759,211,776,245,788,282,798,321,804,361,806,402,776,401,776,379,773,331,765,284,748,260,748,365,698,328,698,398,692,390,678,375,663,359,653,352,653,424,649,421,643,413,634,401,623,390,610,378,599,370,590,367,584,370,584,436,535,373,493,446,464,365,420,435,403,352,346,413,350,330,281,382,306,301,229,330,261,256,195,268,225,199,167,206,209,142,176,146,217,85,214,86,206,89,193,97,178,108,161,122,140,139,120,162,101,186,81,217,64,253,50,294,39,339,32,392,32,449,37,512,50,582,15,595,12,583,6,546,,486,,404xe" stroked="f">
                  <v:path arrowok="t" o:connecttype="custom" o:connectlocs="4,356;23,270;54,194;98,131;153,80;217,41;287,15;367,1;450,1;528,18;599,49;663,92;717,146;759,211;788,282;804,361;776,401;773,331;748,260;698,328;692,390;663,359;653,424;643,413;623,390;599,370;584,370;535,373;464,365;403,352;350,330;306,301;261,256;225,199;209,142;217,85;206,89;178,108;140,139;101,186;64,253;39,339;32,449;50,582;12,583;0,486" o:connectangles="0,0,0,0,0,0,0,0,0,0,0,0,0,0,0,0,0,0,0,0,0,0,0,0,0,0,0,0,0,0,0,0,0,0,0,0,0,0,0,0,0,0,0,0,0,0"/>
                </v:shape>
                <v:rect id="Rectangle 368" o:spid="_x0000_s1122" style="position:absolute;left:2080;top:4463;width:4544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4TjxgAA&#10;ANwAAAAPAAAAZHJzL2Rvd25yZXYueG1sRI9BawIxFITvQv9DeAVvmq1WsVujqCB4EdT2UG/Pzevu&#10;4uZlTaJu/fVGEHocZuYbZjxtTCUu5HxpWcFbNwFBnFldcq7g+2vZGYHwAVljZZkU/JGH6eSlNcZU&#10;2ytv6bILuYgQ9ikqKEKoUyl9VpBB37U1cfR+rTMYonS51A6vEW4q2UuSoTRYclwosKZFQdlxdzYK&#10;5h+j+Wnzzuvb9rCn/c/hOOi5RKn2azP7BBGoCf/hZ3ulFQyGfXiciUdAT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L4TjxgAAANwAAAAPAAAAAAAAAAAAAAAAAJcCAABkcnMv&#10;ZG93bnJldi54bWxQSwUGAAAAAAQABAD1AAAAigMAAAAA&#10;" fillcolor="black" stroked="f"/>
              </v:group>
            </w:pict>
          </mc:Fallback>
        </mc:AlternateContent>
      </w: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D47426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b. Find max </w:t>
      </w:r>
      <w:r w:rsidR="00E42C85" w:rsidRPr="00A57F24">
        <w:rPr>
          <w:rFonts w:ascii="Arial" w:hAnsi="Arial" w:cs="Arial"/>
        </w:rPr>
        <w:t>height object attains.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>c. Find projectile’s range.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D47426" w:rsidP="00D4742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0BD6E73" wp14:editId="6E4308EB">
                <wp:simplePos x="0" y="0"/>
                <wp:positionH relativeFrom="column">
                  <wp:posOffset>3086100</wp:posOffset>
                </wp:positionH>
                <wp:positionV relativeFrom="paragraph">
                  <wp:posOffset>346710</wp:posOffset>
                </wp:positionV>
                <wp:extent cx="2628900" cy="1714500"/>
                <wp:effectExtent l="0" t="0" r="12700" b="88900"/>
                <wp:wrapNone/>
                <wp:docPr id="45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714500"/>
                          <a:chOff x="4368" y="1056"/>
                          <a:chExt cx="5712" cy="3696"/>
                        </a:xfrm>
                      </wpg:grpSpPr>
                      <wps:wsp>
                        <wps:cNvPr id="455" name="Line 219"/>
                        <wps:cNvCnPr/>
                        <wps:spPr bwMode="auto">
                          <a:xfrm>
                            <a:off x="6252" y="4752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20"/>
                        <wps:cNvCnPr/>
                        <wps:spPr bwMode="auto">
                          <a:xfrm>
                            <a:off x="6252" y="1320"/>
                            <a:ext cx="528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221"/>
                        <wps:cNvCnPr/>
                        <wps:spPr bwMode="auto">
                          <a:xfrm>
                            <a:off x="6780" y="1320"/>
                            <a:ext cx="0" cy="3432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22"/>
                        <wps:cNvCnPr/>
                        <wps:spPr bwMode="auto">
                          <a:xfrm flipH="1">
                            <a:off x="5460" y="1320"/>
                            <a:ext cx="5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23"/>
                        <wps:cNvCnPr/>
                        <wps:spPr bwMode="auto">
                          <a:xfrm flipH="1">
                            <a:off x="5460" y="4752"/>
                            <a:ext cx="5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24"/>
                        <wps:cNvCnPr/>
                        <wps:spPr bwMode="auto">
                          <a:xfrm>
                            <a:off x="5724" y="1320"/>
                            <a:ext cx="0" cy="3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6780" y="1056"/>
                            <a:ext cx="264" cy="264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26"/>
                        <wps:cNvSpPr>
                          <a:spLocks/>
                        </wps:cNvSpPr>
                        <wps:spPr bwMode="auto">
                          <a:xfrm>
                            <a:off x="7103" y="1302"/>
                            <a:ext cx="1261" cy="546"/>
                          </a:xfrm>
                          <a:custGeom>
                            <a:avLst/>
                            <a:gdLst>
                              <a:gd name="T0" fmla="*/ 0 w 860"/>
                              <a:gd name="T1" fmla="*/ 0 h 372"/>
                              <a:gd name="T2" fmla="*/ 860 w 860"/>
                              <a:gd name="T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0" h="372">
                                <a:moveTo>
                                  <a:pt x="0" y="0"/>
                                </a:moveTo>
                                <a:lnTo>
                                  <a:pt x="860" y="372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27"/>
                        <wps:cNvSpPr>
                          <a:spLocks/>
                        </wps:cNvSpPr>
                        <wps:spPr bwMode="auto">
                          <a:xfrm>
                            <a:off x="7161" y="1178"/>
                            <a:ext cx="1738" cy="1"/>
                          </a:xfrm>
                          <a:custGeom>
                            <a:avLst/>
                            <a:gdLst>
                              <a:gd name="T0" fmla="*/ 0 w 1185"/>
                              <a:gd name="T1" fmla="*/ 0 h 1"/>
                              <a:gd name="T2" fmla="*/ 1185 w 11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5" h="1">
                                <a:moveTo>
                                  <a:pt x="0" y="0"/>
                                </a:moveTo>
                                <a:lnTo>
                                  <a:pt x="11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368" y="2640"/>
                            <a:ext cx="211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575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7968" y="1152"/>
                            <a:ext cx="211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25</w:t>
                              </w:r>
                              <w:r w:rsidRPr="00141E5A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1848"/>
                            <a:ext cx="211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141E5A" w:rsidRDefault="00E42C85" w:rsidP="00E42C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41E5A">
                                <w:rPr>
                                  <w:rFonts w:ascii="Arial" w:hAnsi="Arial" w:cs="Arial"/>
                                </w:rPr>
                                <w:t>87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132" style="position:absolute;margin-left:243pt;margin-top:27.3pt;width:207pt;height:135pt;z-index:251677696" coordorigin="4368,1056" coordsize="5712,36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">
                <v:line id="Line 219" o:spid="_x0000_s1133" style="position:absolute;visibility:visible;mso-wrap-style:square" from="6252,4752" to="10080,4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7iU4MYAAADcAAAADwAAAGRycy9kb3ducmV2LnhtbESPQWvCQBSE74L/YXlCb2aj1CLRVUQU&#10;BS1aWw/eHtlnkjb7NmS3Gv31XUHocZiZb5jxtDGluFDtCssKelEMgji1uuBMwdfnsjsE4TyyxtIy&#10;KbiRg+mk3Rpjou2VP+hy8JkIEHYJKsi9rxIpXZqTQRfZijh4Z1sb9EHWmdQ1XgPclLIfx2/SYMFh&#10;IceK5jmlP4dfo+B9nW7t5jTcS9vfLe7f8+PdrZZKvXSa2QiEp8b/h5/ttVbwOhjA40w4AnLy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O4lODGAAAA3AAAAA8AAAAAAAAA&#10;AAAAAAAAoQIAAGRycy9kb3ducmV2LnhtbFBLBQYAAAAABAAEAPkAAACUAwAAAAA=&#10;" strokeweight="1.75pt"/>
                <v:line id="Line 220" o:spid="_x0000_s1134" style="position:absolute;visibility:visible;mso-wrap-style:square" from="6252,1320" to="6780,1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oKl8cAAADcAAAADwAAAGRycy9kb3ducmV2LnhtbESPT2vCQBTE74V+h+UVvNWNYkVSN0Gk&#10;UqEV658evD2yzySafRuyq0Y/vVsoeBxm5jfMOG1NJc7UuNKygl43AkGcWV1yrmC7mb2OQDiPrLGy&#10;TAqu5CBNnp/GGGt74RWd1z4XAcIuRgWF93UspcsKMui6tiYO3t42Bn2QTS51g5cAN5XsR9FQGiw5&#10;LBRY07Sg7Lg+GQWLefZtv3ajH2n7y4/bYfp7c58zpTov7eQdhKfWP8L/7blWMHgbwt+ZcARkcg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DagqXxwAAANwAAAAPAAAAAAAA&#10;AAAAAAAAAKECAABkcnMvZG93bnJldi54bWxQSwUGAAAAAAQABAD5AAAAlQMAAAAA&#10;" strokeweight="1.75pt"/>
                <v:line id="Line 221" o:spid="_x0000_s1135" style="position:absolute;visibility:visible;mso-wrap-style:square" from="6780,1320" to="6780,4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avDMcAAADcAAAADwAAAGRycy9kb3ducmV2LnhtbESPW2vCQBSE3wX/w3KEvulGqReiqxSp&#10;VGjF+4Nvh+wxSZs9G7JbTf31bkHwcZiZb5jJrDaFuFDlcssKup0IBHFidc6pgsN+0R6BcB5ZY2GZ&#10;FPyRg9m02ZhgrO2Vt3TZ+VQECLsYFWTel7GULsnIoOvYkjh4Z1sZ9EFWqdQVXgPcFLIXRQNpMOew&#10;kGFJ84ySn92vUbBaJl/28zTaSNtbv9++58eb+1go9dKq38YgPNX+GX60l1rBa38I/2fCEZDTO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sJq8MxwAAANwAAAAPAAAAAAAA&#10;AAAAAAAAAKECAABkcnMvZG93bnJldi54bWxQSwUGAAAAAAQABAD5AAAAlQMAAAAA&#10;" strokeweight="1.75pt"/>
                <v:line id="Line 222" o:spid="_x0000_s1136" style="position:absolute;flip:x;visibility:visible;mso-wrap-style:square" from="5460,1320" to="5988,13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3YBP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VM39LadCYdAbn6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92AT7DAAAA3AAAAA8AAAAAAAAAAAAA&#10;AAAAoQIAAGRycy9kb3ducmV2LnhtbFBLBQYAAAAABAAEAPkAAACRAwAAAAA=&#10;"/>
                <v:line id="Line 223" o:spid="_x0000_s1137" style="position:absolute;flip:x;visibility:visible;mso-wrap-style:square" from="5460,4752" to="5988,4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A6pKXGAAAA3AAAAA8AAAAAAAAA&#10;AAAAAAAAoQIAAGRycy9kb3ducmV2LnhtbFBLBQYAAAAABAAEAPkAAACUAwAAAAA=&#10;"/>
                <v:line id="Line 224" o:spid="_x0000_s1138" style="position:absolute;visibility:visible;mso-wrap-style:square" from="5724,1320" to="5724,47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rWKrsIAAADcAAAADwAAAGRycy9kb3ducmV2LnhtbERPz2vCMBS+C/sfwht4s+lkiHTGMgYb&#10;vQyZys5vzVtbbV7aJmuqf/1yEDx+fL83+WRaMdLgGssKnpIUBHFpdcOVguPhfbEG4TyyxtYyKbiQ&#10;g3z7MNtgpm3gLxr3vhIxhF2GCmrvu0xKV9Zk0CW2I47crx0M+giHSuoBQww3rVym6UoabDg21NjR&#10;W03lef9nFKTh+iFPsmjGXfHZh+4nfC/7oNT8cXp9AeFp8nfxzV1oBc+rOD+eiUdAb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rWKrsIAAADcAAAADwAAAAAAAAAAAAAA&#10;AAChAgAAZHJzL2Rvd25yZXYueG1sUEsFBgAAAAAEAAQA+QAAAJADAAAAAA==&#10;">
                  <v:stroke startarrow="block" endarrow="block"/>
                </v:line>
                <v:oval id="Oval 225" o:spid="_x0000_s1139" style="position:absolute;left:6780;top:1056;width:264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Wa5wQAA&#10;ANwAAAAPAAAAZHJzL2Rvd25yZXYueG1sRI9Pi8IwFMTvC36H8IS9ralFRatRRBBkT/4/P5pnU2xe&#10;ShNt/fZmYcHjMDO/YRarzlbiSY0vHSsYDhIQxLnTJRcKzqftzxSED8gaK8ek4EUeVsve1wIz7Vo+&#10;0PMYChEh7DNUYEKoMyl9bsiiH7iaOHo311gMUTaF1A22EW4rmSbJRFosOS4YrGljKL8fH1bBtUr3&#10;3a+399nY2PHrlhSn9NIq9d3v1nMQgbrwCf+3d1rBaDKEvzPxCMjl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pFmucEAAADcAAAADwAAAAAAAAAAAAAAAACXAgAAZHJzL2Rvd25y&#10;ZXYueG1sUEsFBgAAAAAEAAQA9QAAAIUDAAAAAA==&#10;" fillcolor="#333"/>
                <v:shape id="Freeform 226" o:spid="_x0000_s1140" style="position:absolute;left:7103;top:1302;width:1261;height:546;visibility:visible;mso-wrap-style:square;v-text-anchor:top" coordsize="860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CxExgAA&#10;ANwAAAAPAAAAZHJzL2Rvd25yZXYueG1sRI9bawIxFITfC/6HcIS+1WxFRFbjIrUFH1pqvdD6dtic&#10;veDmZEmyuv33jSD0cZiZb5hF1ptGXMj52rKC51ECgji3uuZSwWH/9jQD4QOyxsYyKfglD9ly8LDA&#10;VNsrf9FlF0oRIexTVFCF0KZS+rwig35kW+LoFdYZDFG6UmqH1wg3jRwnyVQarDkuVNjSS0X5edcZ&#10;Bd9Fd/rsXrfGT9ble3A/m6P8sEo9DvvVHESgPvyH7+2NVjCZjuF2Jh4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dCxExgAAANwAAAAPAAAAAAAAAAAAAAAAAJcCAABkcnMv&#10;ZG93bnJldi54bWxQSwUGAAAAAAQABAD1AAAAigMAAAAA&#10;" path="m0,0l860,372e" filled="f" strokeweight="1.75pt">
                  <v:stroke endarrow="block"/>
                  <v:path arrowok="t" o:connecttype="custom" o:connectlocs="0,0;1261,546" o:connectangles="0,0"/>
                </v:shape>
                <v:shape id="Freeform 227" o:spid="_x0000_s1141" style="position:absolute;left:7161;top:1178;width:1738;height:1;visibility:visible;mso-wrap-style:square;v-text-anchor:top" coordsize="1185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cVmxQAA&#10;ANwAAAAPAAAAZHJzL2Rvd25yZXYueG1sRI9PawIxFMTvhX6H8AreauIfpKxGkYLQQwW1W9jeHpvn&#10;7uLmZUlSXb+9EQSPw8z8hlmsetuKM/nQONYwGioQxKUzDVca8p/N+weIEJENto5Jw5UCrJavLwvM&#10;jLvwns6HWIkE4ZChhjrGLpMylDVZDEPXESfv6LzFmKSvpPF4SXDbyrFSM2mx4bRQY0efNZWnw7/V&#10;sG1+82LX5vFbFhO16b36M+OT1oO3fj0HEamPz/Cj/WU0TGcTuJ9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BxWbFAAAA3AAAAA8AAAAAAAAAAAAAAAAAlwIAAGRycy9k&#10;b3ducmV2LnhtbFBLBQYAAAAABAAEAPUAAACJAwAAAAA=&#10;" path="m0,0l1185,0e" filled="f">
                  <v:path arrowok="t" o:connecttype="custom" o:connectlocs="0,0;1738,0" o:connectangles="0,0"/>
                </v:shape>
                <v:shape id="Text Box 228" o:spid="_x0000_s1142" type="#_x0000_t202" style="position:absolute;left:4368;top:2640;width:2112;height:7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l/HwwAA&#10;ANwAAAAPAAAAZHJzL2Rvd25yZXYueG1sRI9Pi8IwFMTvgt8hPMGbTVaq7HaNIsqCJ0X3D+zt0Tzb&#10;ss1LabK2fnsjCB6HmfkNs1j1thYXan3lWMNLokAQ585UXGj4+vyYvILwAdlg7Zg0XMnDajkcLDAz&#10;ruMjXU6hEBHCPkMNZQhNJqXPS7LoE9cQR+/sWoshyraQpsUuwm0tp0rNpcWK40KJDW1Kyv9O/1bD&#10;9/78+5OqQ7G1s6ZzvZJs36TW41G/fgcRqA/P8KO9MxrSeQr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2l/HwwAAANwAAAAPAAAAAAAAAAAAAAAAAJcCAABkcnMvZG93&#10;bnJldi54bWxQSwUGAAAAAAQABAD1AAAAhwMAAAAA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575 m</w:t>
                        </w:r>
                      </w:p>
                    </w:txbxContent>
                  </v:textbox>
                </v:shape>
                <v:shape id="Text Box 229" o:spid="_x0000_s1143" type="#_x0000_t202" style="position:absolute;left:7968;top:1152;width:2112;height:7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vpcwwAA&#10;ANwAAAAPAAAAZHJzL2Rvd25yZXYueG1sRI9Pi8IwFMTvC36H8ARva+KiotUosiLsSVn/gbdH82yL&#10;zUtpou1+eyMseBxm5jfMfNnaUjyo9oVjDYO+AkGcOlNwpuF42HxOQPiAbLB0TBr+yMNy0fmYY2Jc&#10;w7/02IdMRAj7BDXkIVSJlD7NyaLvu4o4eldXWwxR1pk0NTYRbkv5pdRYWiw4LuRY0XdO6W1/txpO&#10;2+vlPFS7bG1HVeNaJdlOpda9bruagQjUhnf4v/1jNAzHI3idiU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lvpcwwAAANwAAAAPAAAAAAAAAAAAAAAAAJcCAABkcnMvZG93&#10;bnJldi54bWxQSwUGAAAAAAQABAD1AAAAhwMAAAAA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25</w:t>
                        </w:r>
                        <w:r w:rsidRPr="00141E5A">
                          <w:rPr>
                            <w:rFonts w:ascii="Arial" w:hAnsi="Arial" w:cs="Arial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230" o:spid="_x0000_s1144" type="#_x0000_t202" style="position:absolute;left:7560;top:1848;width:2112;height:7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RGQrxAAA&#10;ANwAAAAPAAAAZHJzL2Rvd25yZXYueG1sRI9Pi8IwFMTvC36H8ARva6JocbtGEUXw5LL+Wdjbo3m2&#10;xealNNHWb28WFjwOM/MbZr7sbCXu1PjSsYbRUIEgzpwpOddwOm7fZyB8QDZYOSYND/KwXPTe5pga&#10;1/I33Q8hFxHCPkUNRQh1KqXPCrLoh64mjt7FNRZDlE0uTYNthNtKjpVKpMWS40KBNa0Lyq6Hm9Vw&#10;3l9+fybqK9/Yad26Tkm2H1LrQb9bfYII1IVX+L+9MxomSQJ/Z+IR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RkK8QAAADcAAAADwAAAAAAAAAAAAAAAACXAgAAZHJzL2Rv&#10;d25yZXYueG1sUEsFBgAAAAAEAAQA9QAAAIgDAAAAAA==&#10;" filled="f" stroked="f">
                  <v:textbox>
                    <w:txbxContent>
                      <w:p w:rsidR="00E42C85" w:rsidRPr="00141E5A" w:rsidRDefault="00E42C85" w:rsidP="00E42C85">
                        <w:pPr>
                          <w:rPr>
                            <w:rFonts w:ascii="Arial" w:hAnsi="Arial" w:cs="Arial"/>
                          </w:rPr>
                        </w:pPr>
                        <w:r w:rsidRPr="00141E5A">
                          <w:rPr>
                            <w:rFonts w:ascii="Arial" w:hAnsi="Arial" w:cs="Arial"/>
                          </w:rPr>
                          <w:t>87 m/s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C85" w:rsidRPr="00A57F24">
        <w:rPr>
          <w:rFonts w:ascii="Arial" w:hAnsi="Arial" w:cs="Arial"/>
        </w:rPr>
        <w:t>Projectile is launched</w:t>
      </w:r>
      <w:r w:rsidR="00E42C85">
        <w:rPr>
          <w:rFonts w:ascii="Arial" w:hAnsi="Arial" w:cs="Arial"/>
        </w:rPr>
        <w:t xml:space="preserve"> </w:t>
      </w:r>
      <w:r w:rsidR="00E42C85" w:rsidRPr="00A57F24">
        <w:rPr>
          <w:rFonts w:ascii="Arial" w:hAnsi="Arial" w:cs="Arial"/>
        </w:rPr>
        <w:t xml:space="preserve">from height 575 m </w:t>
      </w:r>
      <w:r w:rsidR="00E42C85" w:rsidRPr="00A57F24">
        <w:rPr>
          <w:rFonts w:ascii="Arial" w:hAnsi="Arial" w:cs="Arial"/>
          <w:vertAlign w:val="superscript"/>
        </w:rPr>
        <w:t>w</w:t>
      </w:r>
      <w:r w:rsidR="00E42C85" w:rsidRPr="00A57F24">
        <w:rPr>
          <w:rFonts w:ascii="Arial" w:hAnsi="Arial" w:cs="Arial"/>
        </w:rPr>
        <w:t>/initial</w:t>
      </w:r>
      <w:r>
        <w:rPr>
          <w:rFonts w:ascii="Arial" w:hAnsi="Arial" w:cs="Arial"/>
        </w:rPr>
        <w:t xml:space="preserve"> </w:t>
      </w:r>
      <w:r w:rsidR="00E42C85" w:rsidRPr="00A57F24">
        <w:rPr>
          <w:rFonts w:ascii="Arial" w:hAnsi="Arial" w:cs="Arial"/>
        </w:rPr>
        <w:t>velocity 87 m/s @ 25</w:t>
      </w:r>
      <w:r w:rsidR="00E42C85" w:rsidRPr="00A57F24">
        <w:rPr>
          <w:rFonts w:ascii="Arial" w:hAnsi="Arial" w:cs="Arial"/>
          <w:vertAlign w:val="superscript"/>
        </w:rPr>
        <w:t>o</w:t>
      </w:r>
      <w:r w:rsidR="00E42C85" w:rsidRPr="00A57F24">
        <w:rPr>
          <w:rFonts w:ascii="Arial" w:hAnsi="Arial" w:cs="Arial"/>
        </w:rPr>
        <w:t xml:space="preserve"> below horizontal.</w:t>
      </w:r>
    </w:p>
    <w:p w:rsidR="00E42C85" w:rsidRPr="00A57F24" w:rsidRDefault="00E42C85" w:rsidP="00D47426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>a. Find time object is in air.</w:t>
      </w:r>
    </w:p>
    <w:p w:rsidR="00E42C85" w:rsidRPr="00A57F24" w:rsidRDefault="00E42C85" w:rsidP="00E42C85">
      <w:pPr>
        <w:spacing w:line="360" w:lineRule="auto"/>
        <w:ind w:left="432" w:firstLine="432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lastRenderedPageBreak/>
        <w:t>b. Find projectile’s range.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</w:p>
    <w:p w:rsidR="00E42C85" w:rsidRPr="00A57F24" w:rsidRDefault="00E42C85" w:rsidP="00E42C85">
      <w:pPr>
        <w:pStyle w:val="Heading9"/>
        <w:rPr>
          <w:sz w:val="24"/>
        </w:rPr>
      </w:pPr>
      <w:r w:rsidRPr="00A57F24">
        <w:rPr>
          <w:sz w:val="24"/>
        </w:rPr>
        <w:t>Coordinates of Projectiles Launched at an Angle</w:t>
      </w:r>
    </w:p>
    <w:p w:rsidR="00E42C85" w:rsidRDefault="00E42C85" w:rsidP="00D47426">
      <w:pPr>
        <w:rPr>
          <w:rFonts w:ascii="Arial" w:hAnsi="Arial" w:cs="Arial"/>
        </w:rPr>
      </w:pPr>
      <w:r w:rsidRPr="00A57F24">
        <w:rPr>
          <w:rFonts w:ascii="Arial" w:hAnsi="Arial" w:cs="Arial"/>
        </w:rPr>
        <w:t xml:space="preserve">Object is launched from ground </w:t>
      </w:r>
      <w:r w:rsidRPr="00A57F24">
        <w:rPr>
          <w:rFonts w:ascii="Arial" w:hAnsi="Arial" w:cs="Arial"/>
          <w:vertAlign w:val="superscript"/>
        </w:rPr>
        <w:t>w</w:t>
      </w:r>
      <w:r w:rsidRPr="00A57F24">
        <w:rPr>
          <w:rFonts w:ascii="Arial" w:hAnsi="Arial" w:cs="Arial"/>
        </w:rPr>
        <w:t>/initial velocity 35.58 m/s @ 55.8</w:t>
      </w:r>
      <w:r w:rsidRPr="00A57F24">
        <w:rPr>
          <w:rFonts w:ascii="Arial" w:hAnsi="Arial" w:cs="Arial"/>
          <w:vertAlign w:val="superscript"/>
        </w:rPr>
        <w:t>o</w:t>
      </w:r>
      <w:r w:rsidRPr="00A57F24">
        <w:rPr>
          <w:rFonts w:ascii="Arial" w:hAnsi="Arial" w:cs="Arial"/>
        </w:rPr>
        <w:t xml:space="preserve"> above horizontal.</w:t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  <w:r w:rsidRPr="00A57F24">
        <w:rPr>
          <w:rFonts w:ascii="Arial" w:hAnsi="Arial" w:cs="Arial"/>
        </w:rPr>
        <w:t>Find its x and y coordinates at each second it is in the air.</w:t>
      </w:r>
    </w:p>
    <w:p w:rsidR="00E42C85" w:rsidRPr="00A57F24" w:rsidRDefault="00D47426" w:rsidP="00E42C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062F72D" wp14:editId="7FB15941">
                <wp:simplePos x="0" y="0"/>
                <wp:positionH relativeFrom="column">
                  <wp:posOffset>685800</wp:posOffset>
                </wp:positionH>
                <wp:positionV relativeFrom="paragraph">
                  <wp:posOffset>23495</wp:posOffset>
                </wp:positionV>
                <wp:extent cx="4457700" cy="2887980"/>
                <wp:effectExtent l="0" t="50800" r="38100" b="7620"/>
                <wp:wrapNone/>
                <wp:docPr id="44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887980"/>
                          <a:chOff x="1332" y="7667"/>
                          <a:chExt cx="8820" cy="4843"/>
                        </a:xfrm>
                      </wpg:grpSpPr>
                      <wps:wsp>
                        <wps:cNvPr id="444" name="Line 232"/>
                        <wps:cNvCnPr/>
                        <wps:spPr bwMode="auto">
                          <a:xfrm flipV="1">
                            <a:off x="2772" y="7667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233"/>
                        <wps:cNvCnPr/>
                        <wps:spPr bwMode="auto">
                          <a:xfrm>
                            <a:off x="2772" y="11448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34"/>
                        <wps:cNvCnPr/>
                        <wps:spPr bwMode="auto">
                          <a:xfrm>
                            <a:off x="277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35"/>
                        <wps:cNvCnPr/>
                        <wps:spPr bwMode="auto">
                          <a:xfrm>
                            <a:off x="331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36"/>
                        <wps:cNvCnPr/>
                        <wps:spPr bwMode="auto">
                          <a:xfrm>
                            <a:off x="385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37"/>
                        <wps:cNvCnPr/>
                        <wps:spPr bwMode="auto">
                          <a:xfrm>
                            <a:off x="439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38"/>
                        <wps:cNvCnPr/>
                        <wps:spPr bwMode="auto">
                          <a:xfrm>
                            <a:off x="493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39"/>
                        <wps:cNvCnPr/>
                        <wps:spPr bwMode="auto">
                          <a:xfrm>
                            <a:off x="547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40"/>
                        <wps:cNvCnPr/>
                        <wps:spPr bwMode="auto">
                          <a:xfrm>
                            <a:off x="601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41"/>
                        <wps:cNvCnPr/>
                        <wps:spPr bwMode="auto">
                          <a:xfrm>
                            <a:off x="655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42"/>
                        <wps:cNvCnPr/>
                        <wps:spPr bwMode="auto">
                          <a:xfrm>
                            <a:off x="709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43"/>
                        <wps:cNvCnPr/>
                        <wps:spPr bwMode="auto">
                          <a:xfrm>
                            <a:off x="763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44"/>
                        <wps:cNvCnPr/>
                        <wps:spPr bwMode="auto">
                          <a:xfrm>
                            <a:off x="817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45"/>
                        <wps:cNvCnPr/>
                        <wps:spPr bwMode="auto">
                          <a:xfrm>
                            <a:off x="871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46"/>
                        <wps:cNvCnPr/>
                        <wps:spPr bwMode="auto">
                          <a:xfrm>
                            <a:off x="9252" y="114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47"/>
                        <wps:cNvCnPr/>
                        <wps:spPr bwMode="auto">
                          <a:xfrm flipH="1">
                            <a:off x="2592" y="1144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48"/>
                        <wps:cNvCnPr/>
                        <wps:spPr bwMode="auto">
                          <a:xfrm flipH="1">
                            <a:off x="2592" y="1108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49"/>
                        <wps:cNvCnPr/>
                        <wps:spPr bwMode="auto">
                          <a:xfrm flipH="1">
                            <a:off x="2592" y="1000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50"/>
                        <wps:cNvCnPr/>
                        <wps:spPr bwMode="auto">
                          <a:xfrm flipH="1">
                            <a:off x="2592" y="1036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51"/>
                        <wps:cNvCnPr/>
                        <wps:spPr bwMode="auto">
                          <a:xfrm flipH="1">
                            <a:off x="2592" y="1072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52"/>
                        <wps:cNvCnPr/>
                        <wps:spPr bwMode="auto">
                          <a:xfrm flipH="1">
                            <a:off x="2592" y="928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53"/>
                        <wps:cNvCnPr/>
                        <wps:spPr bwMode="auto">
                          <a:xfrm flipH="1">
                            <a:off x="2592" y="887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54"/>
                        <wps:cNvCnPr/>
                        <wps:spPr bwMode="auto">
                          <a:xfrm flipH="1">
                            <a:off x="2592" y="964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55"/>
                        <wps:cNvCnPr/>
                        <wps:spPr bwMode="auto">
                          <a:xfrm flipH="1">
                            <a:off x="2592" y="856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56"/>
                        <wps:cNvCnPr/>
                        <wps:spPr bwMode="auto">
                          <a:xfrm flipH="1">
                            <a:off x="2592" y="820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57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673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81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116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5652" y="1197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9053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gramEnd"/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1147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1054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98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910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838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85" w:rsidRPr="00A86830" w:rsidRDefault="00E42C85" w:rsidP="00E42C8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8683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145" style="position:absolute;margin-left:54pt;margin-top:1.85pt;width:351pt;height:227.4pt;z-index:251678720" coordorigin="1332,7667" coordsize="8820,4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">
                <v:line id="Line 232" o:spid="_x0000_s1146" style="position:absolute;flip:y;visibility:visible;mso-wrap-style:square" from="2772,7667" to="2772,114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GLnsUAAADcAAAADwAAAGRycy9kb3ducmV2LnhtbESPQWvCQBCF7wX/wzKCl6CbaihtdJVq&#10;KxSkh2oPHofsmASzsyE71fTfu0Khx8eb9715i1XvGnWhLtSeDTxOUlDEhbc1lwa+D9vxM6ggyBYb&#10;z2TglwKsloOHBebWX/mLLnspVYRwyNFAJdLmWoeiIodh4lvi6J1851Ci7EptO7xGuGv0NE2ftMOa&#10;Y0OFLW0qKs77Hxff2H7y22yWrJ1Okhd6P8ou1WLMaNi/zkEJ9fJ//Jf+sAayLIP7mEgAvb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YGLnsUAAADcAAAADwAAAAAAAAAA&#10;AAAAAAChAgAAZHJzL2Rvd25yZXYueG1sUEsFBgAAAAAEAAQA+QAAAJMDAAAAAA==&#10;">
                  <v:stroke endarrow="block"/>
                </v:line>
                <v:line id="Line 233" o:spid="_x0000_s1147" style="position:absolute;visibility:visible;mso-wrap-style:square" from="2772,11448" to="9972,114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bJpls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2m8PvmXQE5O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bJplsUAAADcAAAADwAAAAAAAAAA&#10;AAAAAAChAgAAZHJzL2Rvd25yZXYueG1sUEsFBgAAAAAEAAQA+QAAAJMDAAAAAA==&#10;">
                  <v:stroke endarrow="block"/>
                </v:line>
                <v:line id="Line 234" o:spid="_x0000_s1148" style="position:absolute;visibility:visible;mso-wrap-style:square" from="2772,11448" to="277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gnd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NWCd1xwAAANwAAAAPAAAAAAAA&#10;AAAAAAAAAKECAABkcnMvZG93bnJldi54bWxQSwUGAAAAAAQABAD5AAAAlQMAAAAA&#10;"/>
                <v:line id="Line 235" o:spid="_x0000_s1149" style="position:absolute;visibility:visible;mso-wrap-style:square" from="3312,11448" to="331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hSC7s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iFILuxwAAANwAAAAPAAAAAAAA&#10;AAAAAAAAAKECAABkcnMvZG93bnJldi54bWxQSwUGAAAAAAQABAD5AAAAlQMAAAAA&#10;"/>
                <v:line id="Line 236" o:spid="_x0000_s1150" style="position:absolute;visibility:visible;mso-wrap-style:square" from="3852,11448" to="385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hba61xAAAANwAAAAPAAAAAAAAAAAA&#10;AAAAAKECAABkcnMvZG93bnJldi54bWxQSwUGAAAAAAQABAD5AAAAkgMAAAAA&#10;"/>
                <v:line id="Line 237" o:spid="_x0000_s1151" style="position:absolute;visibility:visible;mso-wrap-style:square" from="4392,11448" to="439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OIQsuxAAAANwAAAAPAAAAAAAAAAAA&#10;AAAAAKECAABkcnMvZG93bnJldi54bWxQSwUGAAAAAAQABAD5AAAAkgMAAAAA&#10;"/>
                <v:line id="Line 238" o:spid="_x0000_s1152" style="position:absolute;visibility:visible;mso-wrap-style:square" from="4932,11448" to="493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ciTWsUAAADcAAAADwAAAAAAAAAA&#10;AAAAAAChAgAAZHJzL2Rvd25yZXYueG1sUEsFBgAAAAAEAAQA+QAAAJMDAAAAAA==&#10;"/>
                <v:line id="Line 239" o:spid="_x0000_s1153" style="position:absolute;visibility:visible;mso-wrap-style:square" from="5472,11448" to="547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oQ2wcUAAADcAAAADwAAAAAAAAAA&#10;AAAAAAChAgAAZHJzL2Rvd25yZXYueG1sUEsFBgAAAAAEAAQA+QAAAJMDAAAAAA==&#10;"/>
                <v:line id="Line 240" o:spid="_x0000_s1154" style="position:absolute;visibility:visible;mso-wrap-style:square" from="6012,11448" to="601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Vqi2xAAAANwAAAAPAAAAAAAAAAAA&#10;AAAAAKECAABkcnMvZG93bnJldi54bWxQSwUGAAAAAAQABAD5AAAAkgMAAAAA&#10;"/>
                <v:line id="Line 241" o:spid="_x0000_s1155" style="position:absolute;visibility:visible;mso-wrap-style:square" from="6552,11448" to="655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RoNLcUAAADcAAAADwAAAAAAAAAA&#10;AAAAAAChAgAAZHJzL2Rvd25yZXYueG1sUEsFBgAAAAAEAAQA+QAAAJMDAAAAAA==&#10;"/>
                <v:line id="Line 242" o:spid="_x0000_s1156" style="position:absolute;visibility:visible;mso-wrap-style:square" from="7092,11448" to="709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IWZX8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aOUZmUCv/g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AhZlfxwAAANwAAAAPAAAAAAAA&#10;AAAAAAAAAKECAABkcnMvZG93bnJldi54bWxQSwUGAAAAAAQABAD5AAAAlQMAAAAA&#10;"/>
                <v:line id="Line 243" o:spid="_x0000_s1157" style="position:absolute;visibility:visible;mso-wrap-style:square" from="7632,11448" to="763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yTzExAAAANwAAAAPAAAAAAAAAAAA&#10;AAAAAKECAABkcnMvZG93bnJldi54bWxQSwUGAAAAAAQABAD5AAAAkgMAAAAA&#10;"/>
                <v:line id="Line 244" o:spid="_x0000_s1158" style="position:absolute;visibility:visible;mso-wrap-style:square" from="8172,11448" to="817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JCWk7GAAAA3AAAAA8AAAAAAAAA&#10;AAAAAAAAoQIAAGRycy9kb3ducmV2LnhtbFBLBQYAAAAABAAEAPkAAACUAwAAAAA=&#10;"/>
                <v:line id="Line 245" o:spid="_x0000_s1159" style="position:absolute;visibility:visible;mso-wrap-style:square" from="8712,11448" to="871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0O/9XGAAAA3AAAAA8AAAAAAAAA&#10;AAAAAAAAoQIAAGRycy9kb3ducmV2LnhtbFBLBQYAAAAABAAEAPkAAACUAwAAAAA=&#10;"/>
                <v:line id="Line 246" o:spid="_x0000_s1160" style="position:absolute;visibility:visible;mso-wrap-style:square" from="9252,11448" to="9252,116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LnZ6HGAAAA3AAAAA8AAAAAAAAA&#10;AAAAAAAAoQIAAGRycy9kb3ducmV2LnhtbFBLBQYAAAAABAAEAPkAAACUAwAAAAA=&#10;"/>
                <v:line id="Line 247" o:spid="_x0000_s1161" style="position:absolute;flip:x;visibility:visible;mso-wrap-style:square" from="2592,11448" to="2772,114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9DRc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+wV/s6kIyDn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Ej0NFxwAAANwAAAAPAAAAAAAA&#10;AAAAAAAAAKECAABkcnMvZG93bnJldi54bWxQSwUGAAAAAAQABAD5AAAAlQMAAAAA&#10;"/>
                <v:line id="Line 248" o:spid="_x0000_s1162" style="position:absolute;flip:x;visibility:visible;mso-wrap-style:square" from="2592,11088" to="2772,110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Rd3TLGAAAA3AAAAA8AAAAAAAAA&#10;AAAAAAAAoQIAAGRycy9kb3ducmV2LnhtbFBLBQYAAAAABAAEAPkAAACUAwAAAAA=&#10;"/>
                <v:line id="Line 249" o:spid="_x0000_s1163" style="position:absolute;flip:x;visibility:visible;mso-wrap-style:square" from="2592,10008" to="2772,100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F4qccAAADc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+wN/s6kIyDnN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bEXipxwAAANwAAAAPAAAAAAAA&#10;AAAAAAAAAKECAABkcnMvZG93bnJldi54bWxQSwUGAAAAAAQABAD5AAAAlQMAAAAA&#10;"/>
                <v:line id="Line 250" o:spid="_x0000_s1164" style="position:absolute;flip:x;visibility:visible;mso-wrap-style:square" from="2592,10368" to="2772,10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7s28MAAADcAAAADwAAAGRycy9kb3ducmV2LnhtbERPz2vCMBS+D/wfwhN2GZoqY2g1igjC&#10;Dl7mRmW3Z/NsSpuXmkTt/vvlIHj8+H4v171txY18qB0rmIwzEMSl0zVXCn6+d6MZiBCRNbaOScEf&#10;BVivBi9LzLW78xfdDrESKYRDjgpMjF0uZSgNWQxj1xEn7uy8xZigr6T2eE/htpXTLPuQFmtODQY7&#10;2hoqm8PVKpCz/dvFb07vTdEcj3NTlEX3u1fqddhvFiAi9fEpfrg/tYJpltamM+kIy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qO7NvDAAAA3AAAAA8AAAAAAAAAAAAA&#10;AAAAoQIAAGRycy9kb3ducmV2LnhtbFBLBQYAAAAABAAEAPkAAACRAwAAAAA=&#10;"/>
                <v:line id="Line 251" o:spid="_x0000_s1165" style="position:absolute;flip:x;visibility:visible;mso-wrap-style:square" from="2592,10728" to="2772,107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JJQMYAAADcAAAADwAAAGRycy9kb3ducmV2LnhtbESPQWsCMRSE7wX/Q3gFL0WzlVJ0axQp&#10;CB681MqKt9fN62bZzcuaRN3++0YQPA4z8w0zX/a2FRfyoXas4HWcgSAuna65UrD/Xo+mIEJE1tg6&#10;JgV/FGC5GDzNMdfuyl902cVKJAiHHBWYGLtcylAashjGriNO3q/zFmOSvpLa4zXBbSsnWfYuLdac&#10;Fgx29GmobHZnq0BOty8nv/p5a4rmcJiZoiy641ap4XO/+gARqY+P8L290Qom2QxuZ9IRkIt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XCSUDGAAAA3AAAAA8AAAAAAAAA&#10;AAAAAAAAoQIAAGRycy9kb3ducmV2LnhtbFBLBQYAAAAABAAEAPkAAACUAwAAAAA=&#10;"/>
                <v:line id="Line 252" o:spid="_x0000_s1166" style="position:absolute;flip:x;visibility:visible;mso-wrap-style:square" from="2592,9288" to="2772,92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F2AMMAAADcAAAADwAAAGRycy9kb3ducmV2LnhtbERPz2vCMBS+D/wfwhO8jJkqQ7QziggD&#10;D16mUvH21rw1pc1LTTLt/vvlIHj8+H4v171txY18qB0rmIwzEMSl0zVXCk7Hz7c5iBCRNbaOScEf&#10;BVivBi9LzLW78xfdDrESKYRDjgpMjF0uZSgNWQxj1xEn7sd5izFBX0nt8Z7CbSunWTaTFmtODQY7&#10;2hoqm8OvVSDn+9er33y/N0VzPi9MURbdZa/UaNhvPkBE6uNT/HDvtILpJM1PZ9IRkKt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EhdgDDAAAA3AAAAA8AAAAAAAAAAAAA&#10;AAAAoQIAAGRycy9kb3ducmV2LnhtbFBLBQYAAAAABAAEAPkAAACRAwAAAAA=&#10;"/>
                <v:line id="Line 253" o:spid="_x0000_s1167" style="position:absolute;flip:x;visibility:visible;mso-wrap-style:square" from="2592,8873" to="2772,88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3Tm8YAAADcAAAADwAAAGRycy9kb3ducmV2LnhtbESPQWsCMRSE7wX/Q3hCL0WzK6XY1ShS&#10;KPTgpVZWentunptlNy/bJNXtv28EweMwM98wy/VgO3EmHxrHCvJpBoK4crrhWsH+630yBxEissbO&#10;MSn4owDr1ehhiYV2F/6k8y7WIkE4FKjAxNgXUobKkMUwdT1x8k7OW4xJ+lpqj5cEt52cZdmLtNhw&#10;WjDY05uhqt39WgVyvn368Zvjc1u2h8OrKauy/94q9TgeNgsQkYZ4D9/aH1rBLM/heiYdAbn6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5t05vGAAAA3AAAAA8AAAAAAAAA&#10;AAAAAAAAoQIAAGRycy9kb3ducmV2LnhtbFBLBQYAAAAABAAEAPkAAACUAwAAAAA=&#10;"/>
                <v:line id="Line 254" o:spid="_x0000_s1168" style="position:absolute;flip:x;visibility:visible;mso-wrap-style:square" from="2592,9648" to="2772,96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6/TezGAAAA3AAAAA8AAAAAAAAA&#10;AAAAAAAAoQIAAGRycy9kb3ducmV2LnhtbFBLBQYAAAAABAAEAPkAAACUAwAAAAA=&#10;"/>
                <v:line id="Line 255" o:spid="_x0000_s1169" style="position:absolute;flip:x;visibility:visible;mso-wrap-style:square" from="2592,8568" to="2772,85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Hz6HfGAAAA3AAAAA8AAAAAAAAA&#10;AAAAAAAAoQIAAGRycy9kb3ducmV2LnhtbFBLBQYAAAAABAAEAPkAAACUAwAAAAA=&#10;"/>
                <v:line id="Line 256" o:spid="_x0000_s1170" style="position:absolute;flip:x;visibility:visible;mso-wrap-style:square" from="2592,8208" to="2772,82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4acAPGAAAA3AAAAA8AAAAAAAAA&#10;AAAAAAAAoQIAAGRycy9kb3ducmV2LnhtbFBLBQYAAAAABAAEAPkAAACUAwAAAAA=&#10;"/>
                <v:shape id="Text Box 257" o:spid="_x0000_s1171" type="#_x0000_t202" style="position:absolute;left:241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20vZwwAA&#10;ANwAAAAPAAAAZHJzL2Rvd25yZXYueG1sRI9Pi8IwFMTvC36H8IS9rYmii1ajiIuwJ2X9B94ezbMt&#10;Ni+lydr67Y0geBxm5jfMbNHaUtyo9oVjDf2eAkGcOlNwpuGwX3+NQfiAbLB0TBru5GEx73zMMDGu&#10;4T+67UImIoR9ghryEKpESp/mZNH3XEUcvYurLYYo60yaGpsIt6UcKPUtLRYcF3KsaJVTet39Ww3H&#10;zeV8Gqpt9mNHVeNaJdlOpNaf3XY5BRGoDe/wq/1rNAz6I3ieiUd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20vZwwAAANwAAAAPAAAAAAAAAAAAAAAAAJcCAABkcnMvZG93&#10;bnJldi54bWxQSwUGAAAAAAQABAD1AAAAhwMAAAAA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Text Box 258" o:spid="_x0000_s1172" type="#_x0000_t202" style="position:absolute;left:349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dWuxAAA&#10;ANwAAAAPAAAAZHJzL2Rvd25yZXYueG1sRI9Ba8JAFITvQv/D8gq96W7EhjZ1DWIReqoYW8HbI/tM&#10;QrNvQ3Zr0n/fFQSPw8x8wyzz0bbiQr1vHGtIZgoEcelMw5WGr8N2+gLCB2SDrWPS8Ece8tXDZImZ&#10;cQPv6VKESkQI+ww11CF0mZS+rMmin7mOOHpn11sMUfaVND0OEW5bOVcqlRYbjgs1drSpqfwpfq2G&#10;78/z6bhQu+rdPneDG5Vk+yq1fnoc128gAo3hHr61P4yGeZLC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nVrs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20</w:t>
                        </w:r>
                      </w:p>
                    </w:txbxContent>
                  </v:textbox>
                </v:shape>
                <v:shape id="Text Box 259" o:spid="_x0000_s1173" type="#_x0000_t202" style="position:absolute;left:457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XA1xAAA&#10;ANwAAAAPAAAAZHJzL2Rvd25yZXYueG1sRI9Pa8JAFMTvBb/D8gRvuqvYqjEbkZZCTy3+BW+P7DMJ&#10;Zt+G7Nak375bEHocZuY3TLrpbS3u1PrKsYbpRIEgzp2puNBwPLyPlyB8QDZYOyYNP+Rhkw2eUkyM&#10;63hH930oRISwT1BDGUKTSOnzkiz6iWuIo3d1rcUQZVtI02IX4baWM6VepMWK40KJDb2WlN/231bD&#10;6fN6Oc/VV/Fmn5vO9UqyXUmtR8N+uwYRqA//4Uf7w2iYTRfwdyYeAZ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VwNc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40</w:t>
                        </w:r>
                      </w:p>
                    </w:txbxContent>
                  </v:textbox>
                </v:shape>
                <v:shape id="Text Box 260" o:spid="_x0000_s1174" type="#_x0000_t202" style="position:absolute;left:565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2uRHwAAA&#10;ANwAAAAPAAAAZHJzL2Rvd25yZXYueG1sRE9Ni8IwEL0L/ocwgjdNFFfcahRRBE8r1t0Fb0MztsVm&#10;Uppo6783h4U9Pt73atPZSjyp8aVjDZOxAkGcOVNyruH7chgtQPiAbLByTBpe5GGz7vdWmBjX8pme&#10;achFDGGfoIYihDqR0mcFWfRjVxNH7uYaiyHCJpemwTaG20pOlZpLiyXHhgJr2hWU3dOH1fDzdbv+&#10;ztQp39uPunWdkmw/pdbDQbddggjUhX/xn/toNEwncW08E4+AXL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2uRHwAAAANwAAAAPAAAAAAAAAAAAAAAAAJcCAABkcnMvZG93bnJl&#10;di54bWxQSwUGAAAAAAQABAD1AAAAhAMAAAAA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60</w:t>
                        </w:r>
                      </w:p>
                    </w:txbxContent>
                  </v:textbox>
                </v:shape>
                <v:shape id="Text Box 261" o:spid="_x0000_s1175" type="#_x0000_t202" style="position:absolute;left:673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kHcwwAA&#10;ANwAAAAPAAAAZHJzL2Rvd25yZXYueG1sRI9Bi8IwFITvwv6H8Ba8aaKorNUoiyJ4UtTdBW+P5tmW&#10;bV5KE23990YQPA4z8w0zX7a2FDeqfeFYw6CvQBCnzhScafg5bXpfIHxANlg6Jg138rBcfHTmmBjX&#10;8IFux5CJCGGfoIY8hCqR0qc5WfR9VxFH7+JqiyHKOpOmxibCbSmHSk2kxYLjQo4VrXJK/49Xq+F3&#10;dzn/jdQ+W9tx1bhWSbZTqXX3s/2egQjUhnf41d4aDcPBFJ5n4hG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lkHcwwAAANwAAAAPAAAAAAAAAAAAAAAAAJcCAABkcnMvZG93&#10;bnJldi54bWxQSwUGAAAAAAQABAD1AAAAhwMAAAAA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80</w:t>
                        </w:r>
                      </w:p>
                    </w:txbxContent>
                  </v:textbox>
                </v:shape>
                <v:shape id="Text Box 262" o:spid="_x0000_s1176" type="#_x0000_t202" style="position:absolute;left:781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CL8wgAA&#10;ANwAAAAPAAAAZHJzL2Rvd25yZXYueG1sRE9ba8IwFH4f+B/CEfa2JpZtaDWKbAh72li9gG+H5tgW&#10;m5PQRNv9++VhsMeP777ajLYTd+pD61jDLFMgiCtnWq41HPa7pzmIEJENdo5Jww8F2KwnDyssjBv4&#10;m+5lrEUK4VCghiZGX0gZqoYshsx54sRdXG8xJtjX0vQ4pHDbyVypV2mx5dTQoKe3hqprebMajp+X&#10;8+lZfdXv9sUPblSS7UJq/Tgdt0sQkcb4L/5zfxgNeZ7mpzPpCM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AIvzCAAAA3AAAAA8AAAAAAAAAAAAAAAAAlwIAAGRycy9kb3du&#10;cmV2LnhtbFBLBQYAAAAABAAEAPUAAACGAwAAAAA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263" o:spid="_x0000_s1177" type="#_x0000_t202" style="position:absolute;left:8892;top:116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IdnxAAA&#10;ANwAAAAPAAAAZHJzL2Rvd25yZXYueG1sRI9Ba8JAFITvBf/D8gremt0ELTZ1FVEKPSnVttDbI/tM&#10;QrNvQ3abpP/eFQSPw8x8wyzXo21ET52vHWtIEwWCuHCm5lLD5+ntaQHCB2SDjWPS8E8e1qvJwxJz&#10;4wb+oP4YShEh7HPUUIXQ5lL6oiKLPnEtcfTOrrMYouxKaTocItw2MlPqWVqsOS5U2NK2ouL3+Gc1&#10;fO3PP98zdSh3dt4OblSS7YvUevo4bl5BBBrDPXxrvxsNWZbC9Uw8AnJ1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yHZ8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120</w:t>
                        </w:r>
                      </w:p>
                    </w:txbxContent>
                  </v:textbox>
                </v:shape>
                <v:shape id="Text Box 264" o:spid="_x0000_s1178" type="#_x0000_t202" style="position:absolute;left:5652;top:11970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hkQxAAA&#10;ANwAAAAPAAAAZHJzL2Rvd25yZXYueG1sRI/NasMwEITvhbyD2EBvtRTTlsSJEkJLoKeWOj+Q22Jt&#10;bBNrZSzFdt++KhRyHGbmG2a1GW0jeup87VjDLFEgiAtnai41HPa7pzkIH5ANNo5Jww952KwnDyvM&#10;jBv4m/o8lCJC2GeooQqhzaT0RUUWfeJa4uhdXGcxRNmV0nQ4RLhtZKrUq7RYc1yosKW3ioprfrMa&#10;jp+X8+lZfZXv9qUd3Kgk24XU+nE6bpcgAo3hHv5vfxgNaZrC35l4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14ZEM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(m)</w:t>
                        </w:r>
                      </w:p>
                    </w:txbxContent>
                  </v:textbox>
                </v:shape>
                <v:shape id="Text Box 265" o:spid="_x0000_s1179" type="#_x0000_t202" style="position:absolute;left:1332;top:9053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ryLxQAA&#10;ANwAAAAPAAAAZHJzL2Rvd25yZXYueG1sRI9Pa8JAFMTvhX6H5RW86W7jH2rqJpQWwVNFrYK3R/aZ&#10;hGbfhuxq0m/fLQg9DjPzG2aVD7YRN+p87VjD80SBIC6cqbnU8HVYj19A+IBssHFMGn7IQ549Pqww&#10;Na7nHd32oRQRwj5FDVUIbSqlLyqy6CeuJY7exXUWQ5RdKU2HfYTbRiZKLaTFmuNChS29V1R8769W&#10;w/Hzcj7N1Lb8sPO2d4OSbJdS69HT8PYKItAQ/sP39sZoSJIp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SvIvFAAAA3AAAAA8AAAAAAAAAAAAAAAAAlwIAAGRycy9k&#10;b3ducmV2LnhtbFBLBQYAAAAABAAEAPUAAACJAwAAAAA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y</w:t>
                        </w:r>
                        <w:proofErr w:type="gramEnd"/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(m)</w:t>
                        </w:r>
                      </w:p>
                    </w:txbxContent>
                  </v:textbox>
                </v:shape>
                <v:shape id="Text Box 266" o:spid="_x0000_s1180" type="#_x0000_t202" style="position:absolute;left:2232;top:11474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gmiwAAA&#10;ANwAAAAPAAAAZHJzL2Rvd25yZXYueG1sRE9Ni8IwEL0L/ocwwt40Uarsdo0iyoInRd0VvA3N2JZt&#10;JqWJtv57cxA8Pt73fNnZStyp8aVjDeORAkGcOVNyruH39DP8BOEDssHKMWl4kIflot+bY2pcywe6&#10;H0MuYgj7FDUUIdSplD4ryKIfuZo4clfXWAwRNrk0DbYx3FZyotRMWiw5NhRY07qg7P94sxr+dtfL&#10;OVH7fGOndes6Jdl+Sa0/Bt3qG0SgLrzFL/fWaEiSuDaeiUd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pIgmiwAAAANwAAAAPAAAAAAAAAAAAAAAAAJcCAABkcnMvZG93bnJl&#10;di54bWxQSwUGAAAAAAQABAD1AAAAhAMAAAAA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67" o:spid="_x0000_s1181" type="#_x0000_t202" style="position:absolute;left:2052;top:1054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qw5xAAA&#10;ANwAAAAPAAAAZHJzL2Rvd25yZXYueG1sRI9Pa8JAFMTvBb/D8gq9NbuVWDR1I2IpeFKqbaG3R/bl&#10;D82+Ddmtid/eFQSPw8z8hlmuRtuKE/W+cazhJVEgiAtnGq40fB0/nucgfEA22DomDWfysMonD0vM&#10;jBv4k06HUIkIYZ+hhjqELpPSFzVZ9InriKNXut5iiLKvpOlxiHDbyqlSr9Jiw3Ghxo42NRV/h3+r&#10;4XtX/v6kal+921k3uFFJtgup9dPjuH4DEWgM9/CtvTUa0nQB1zPxCMj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6sOc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20</w:t>
                        </w:r>
                      </w:p>
                    </w:txbxContent>
                  </v:textbox>
                </v:shape>
                <v:shape id="Text Box 268" o:spid="_x0000_s1182" type="#_x0000_t202" style="position:absolute;left:2052;top:982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ZN5vwAA&#10;ANwAAAAPAAAAZHJzL2Rvd25yZXYueG1sRE9Ni8IwEL0L/ocwgjdNFJW1GkUUwdMuuip4G5qxLTaT&#10;0kTb/febg+Dx8b6X69aW4kW1LxxrGA0VCOLUmYIzDeff/eALhA/IBkvHpOGPPKxX3c4SE+MaPtLr&#10;FDIRQ9gnqCEPoUqk9GlOFv3QVcSRu7vaYoiwzqSpsYnhtpRjpWbSYsGxIceKtjmlj9PTarh832/X&#10;ifrJdnZaNa5Vku1cat3vtZsFiEBt+Ijf7oPRMJnG+fFMPAJy9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KNk3m/AAAA3AAAAA8AAAAAAAAAAAAAAAAAlwIAAGRycy9kb3ducmV2&#10;LnhtbFBLBQYAAAAABAAEAPUAAACDAwAAAAA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40</w:t>
                        </w:r>
                      </w:p>
                    </w:txbxContent>
                  </v:textbox>
                </v:shape>
                <v:shape id="Text Box 269" o:spid="_x0000_s1183" type="#_x0000_t202" style="position:absolute;left:2052;top:910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TbixAAA&#10;ANwAAAAPAAAAZHJzL2Rvd25yZXYueG1sRI9Ba8JAFITvBf/D8oTe6q4lKRpdRSyFnixNVfD2yD6T&#10;YPZtyG6T+O+7hUKPw8x8w6y3o21ET52vHWuYzxQI4sKZmksNx6+3pwUIH5ANNo5Jw508bDeThzVm&#10;xg38SX0eShEh7DPUUIXQZlL6oiKLfuZa4uhdXWcxRNmV0nQ4RLht5LNSL9JizXGhwpb2FRW3/Ntq&#10;OB2ul3OiPspXm7aDG5Vku5RaP07H3QpEoDH8h//a70ZDks7h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cE24s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60</w:t>
                        </w:r>
                      </w:p>
                    </w:txbxContent>
                  </v:textbox>
                </v:shape>
                <v:shape id="Text Box 270" o:spid="_x0000_s1184" type="#_x0000_t202" style="position:absolute;left:2052;top:8388;width:126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6iV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bDIp3D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OolcQAAADcAAAADwAAAAAAAAAAAAAAAACXAgAAZHJzL2Rv&#10;d25yZXYueG1sUEsFBgAAAAAEAAQA9QAAAIgDAAAAAA==&#10;" filled="f" stroked="f">
                  <v:textbox>
                    <w:txbxContent>
                      <w:p w:rsidR="00E42C85" w:rsidRPr="00A86830" w:rsidRDefault="00E42C85" w:rsidP="00E42C8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8683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59E7A364" wp14:editId="267422AC">
            <wp:simplePos x="0" y="0"/>
            <wp:positionH relativeFrom="column">
              <wp:posOffset>3057525</wp:posOffset>
            </wp:positionH>
            <wp:positionV relativeFrom="paragraph">
              <wp:posOffset>19685</wp:posOffset>
            </wp:positionV>
            <wp:extent cx="481330" cy="1343660"/>
            <wp:effectExtent l="254000" t="0" r="179070" b="0"/>
            <wp:wrapNone/>
            <wp:docPr id="453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281">
                      <a:off x="0" y="0"/>
                      <a:ext cx="48133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Pr="00A57F24" w:rsidRDefault="00E42C85" w:rsidP="00E42C85">
      <w:pPr>
        <w:spacing w:line="360" w:lineRule="auto"/>
        <w:rPr>
          <w:rFonts w:ascii="Arial" w:hAnsi="Arial" w:cs="Arial"/>
        </w:rPr>
      </w:pP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E42C85" w:rsidRDefault="00E42C85" w:rsidP="00E42C85">
      <w:pPr>
        <w:spacing w:line="360" w:lineRule="auto"/>
        <w:rPr>
          <w:rFonts w:ascii="Arial" w:hAnsi="Arial" w:cs="Arial"/>
        </w:rPr>
      </w:pPr>
    </w:p>
    <w:p w:rsidR="00D47426" w:rsidRDefault="00D47426" w:rsidP="00E42C85">
      <w:pPr>
        <w:spacing w:line="360" w:lineRule="auto"/>
        <w:rPr>
          <w:rFonts w:ascii="Arial" w:hAnsi="Arial" w:cs="Arial"/>
        </w:rPr>
      </w:pPr>
    </w:p>
    <w:p w:rsidR="00D47426" w:rsidRDefault="00D47426" w:rsidP="00E42C85">
      <w:pPr>
        <w:spacing w:line="360" w:lineRule="auto"/>
        <w:rPr>
          <w:rFonts w:ascii="Arial" w:hAnsi="Arial" w:cs="Arial"/>
        </w:rPr>
      </w:pPr>
    </w:p>
    <w:p w:rsidR="00D47426" w:rsidRDefault="00D47426" w:rsidP="00E42C85">
      <w:pPr>
        <w:spacing w:line="360" w:lineRule="auto"/>
        <w:rPr>
          <w:rFonts w:ascii="Arial" w:hAnsi="Arial" w:cs="Arial"/>
        </w:rPr>
      </w:pPr>
      <w:bookmarkStart w:id="70" w:name="_GoBack"/>
      <w:bookmarkEnd w:id="70"/>
    </w:p>
    <w:p w:rsidR="00E42C85" w:rsidRPr="00A86830" w:rsidRDefault="00E42C85" w:rsidP="00E42C85">
      <w:pPr>
        <w:spacing w:line="360" w:lineRule="auto"/>
        <w:rPr>
          <w:rFonts w:ascii="Arial" w:hAnsi="Arial" w:cs="Arial"/>
          <w:sz w:val="12"/>
          <w:szCs w:val="12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2"/>
        <w:gridCol w:w="1417"/>
        <w:gridCol w:w="1539"/>
        <w:gridCol w:w="1433"/>
        <w:gridCol w:w="1417"/>
      </w:tblGrid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A57F24">
              <w:rPr>
                <w:rFonts w:ascii="Arial" w:hAnsi="Arial" w:cs="Arial"/>
                <w:b/>
                <w:bCs/>
              </w:rPr>
              <w:lastRenderedPageBreak/>
              <w:t>t</w:t>
            </w:r>
            <w:proofErr w:type="gramEnd"/>
            <w:r w:rsidRPr="00A57F24">
              <w:rPr>
                <w:rFonts w:ascii="Arial" w:hAnsi="Arial" w:cs="Arial"/>
                <w:b/>
                <w:bCs/>
              </w:rPr>
              <w:t xml:space="preserve"> (s)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A57F24">
              <w:rPr>
                <w:rFonts w:ascii="Arial" w:hAnsi="Arial" w:cs="Arial"/>
                <w:b/>
                <w:bCs/>
              </w:rPr>
              <w:t>x</w:t>
            </w:r>
            <w:proofErr w:type="gramEnd"/>
            <w:r w:rsidRPr="00A57F24">
              <w:rPr>
                <w:rFonts w:ascii="Arial" w:hAnsi="Arial" w:cs="Arial"/>
                <w:b/>
                <w:bCs/>
              </w:rPr>
              <w:t>-</w:t>
            </w:r>
            <w:proofErr w:type="spellStart"/>
            <w:r w:rsidRPr="00A57F24">
              <w:rPr>
                <w:rFonts w:ascii="Arial" w:hAnsi="Arial" w:cs="Arial"/>
                <w:b/>
                <w:bCs/>
              </w:rPr>
              <w:t>coord</w:t>
            </w:r>
            <w:proofErr w:type="spellEnd"/>
            <w:r w:rsidRPr="00A57F24">
              <w:rPr>
                <w:rFonts w:ascii="Arial" w:hAnsi="Arial" w:cs="Arial"/>
                <w:b/>
                <w:bCs/>
              </w:rPr>
              <w:t>. (m)</w:t>
            </w: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 w:rsidRPr="00A57F24">
              <w:rPr>
                <w:rFonts w:ascii="Arial" w:hAnsi="Arial" w:cs="Arial"/>
                <w:b/>
                <w:bCs/>
              </w:rPr>
              <w:t>y</w:t>
            </w:r>
            <w:r w:rsidRPr="00A57F24">
              <w:rPr>
                <w:rFonts w:ascii="Arial" w:hAnsi="Arial" w:cs="Arial"/>
                <w:b/>
                <w:bCs/>
                <w:vertAlign w:val="subscript"/>
              </w:rPr>
              <w:t>straight</w:t>
            </w:r>
            <w:proofErr w:type="spellEnd"/>
            <w:proofErr w:type="gramEnd"/>
            <w:r w:rsidRPr="00A57F24">
              <w:rPr>
                <w:rFonts w:ascii="Arial" w:hAnsi="Arial" w:cs="Arial"/>
                <w:b/>
                <w:bCs/>
              </w:rPr>
              <w:t xml:space="preserve"> (m)</w:t>
            </w: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 w:rsidRPr="00A57F24">
              <w:rPr>
                <w:rFonts w:ascii="Arial" w:hAnsi="Arial" w:cs="Arial"/>
                <w:b/>
                <w:bCs/>
              </w:rPr>
              <w:t>y</w:t>
            </w:r>
            <w:r w:rsidRPr="00A57F24">
              <w:rPr>
                <w:rFonts w:ascii="Arial" w:hAnsi="Arial" w:cs="Arial"/>
                <w:b/>
                <w:bCs/>
                <w:vertAlign w:val="subscript"/>
              </w:rPr>
              <w:t>fall</w:t>
            </w:r>
            <w:proofErr w:type="spellEnd"/>
            <w:proofErr w:type="gramEnd"/>
            <w:r w:rsidRPr="00A57F24">
              <w:rPr>
                <w:rFonts w:ascii="Arial" w:hAnsi="Arial" w:cs="Arial"/>
                <w:b/>
                <w:bCs/>
              </w:rPr>
              <w:t xml:space="preserve"> (m)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A57F24">
              <w:rPr>
                <w:rFonts w:ascii="Arial" w:hAnsi="Arial" w:cs="Arial"/>
                <w:b/>
                <w:bCs/>
              </w:rPr>
              <w:t>y</w:t>
            </w:r>
            <w:proofErr w:type="gramEnd"/>
            <w:r w:rsidRPr="00A57F24">
              <w:rPr>
                <w:rFonts w:ascii="Arial" w:hAnsi="Arial" w:cs="Arial"/>
                <w:b/>
                <w:bCs/>
              </w:rPr>
              <w:t>-</w:t>
            </w:r>
            <w:proofErr w:type="spellStart"/>
            <w:r w:rsidRPr="00A57F24">
              <w:rPr>
                <w:rFonts w:ascii="Arial" w:hAnsi="Arial" w:cs="Arial"/>
                <w:b/>
                <w:bCs/>
              </w:rPr>
              <w:t>coord</w:t>
            </w:r>
            <w:proofErr w:type="spellEnd"/>
            <w:r w:rsidRPr="00A57F24">
              <w:rPr>
                <w:rFonts w:ascii="Arial" w:hAnsi="Arial" w:cs="Arial"/>
                <w:b/>
                <w:bCs/>
              </w:rPr>
              <w:t>. (m)</w:t>
            </w: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0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1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2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3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4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5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  <w:tr w:rsidR="00E42C85" w:rsidRPr="00A57F24" w:rsidTr="00E42C85">
        <w:tblPrEx>
          <w:tblCellMar>
            <w:top w:w="0" w:type="dxa"/>
            <w:bottom w:w="0" w:type="dxa"/>
          </w:tblCellMar>
        </w:tblPrEx>
        <w:trPr>
          <w:trHeight w:val="359"/>
        </w:trPr>
        <w:tc>
          <w:tcPr>
            <w:tcW w:w="9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  <w:r w:rsidRPr="00A57F24">
              <w:rPr>
                <w:rFonts w:ascii="Arial" w:hAnsi="Arial" w:cs="Arial"/>
              </w:rPr>
              <w:t>6</w:t>
            </w: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Align w:val="center"/>
          </w:tcPr>
          <w:p w:rsidR="00E42C85" w:rsidRPr="00A57F24" w:rsidRDefault="00E42C85" w:rsidP="00E42C8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42C85" w:rsidRPr="00A57F24" w:rsidRDefault="00E42C85" w:rsidP="00E42C85">
      <w:pPr>
        <w:spacing w:line="360" w:lineRule="auto"/>
        <w:ind w:left="432" w:firstLine="432"/>
        <w:rPr>
          <w:rFonts w:ascii="Arial" w:hAnsi="Arial" w:cs="Arial"/>
        </w:rPr>
      </w:pP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</w:r>
      <w:r w:rsidRPr="00A57F24">
        <w:rPr>
          <w:rFonts w:ascii="Arial" w:hAnsi="Arial" w:cs="Arial"/>
        </w:rPr>
        <w:tab/>
        <w:t xml:space="preserve">   </w:t>
      </w:r>
      <w:r w:rsidRPr="00A57F24">
        <w:rPr>
          <w:rFonts w:ascii="Arial" w:hAnsi="Arial" w:cs="Arial"/>
        </w:rPr>
        <w:tab/>
        <w:t xml:space="preserve">    </w:t>
      </w:r>
    </w:p>
    <w:p w:rsidR="00581BC7" w:rsidRPr="00581BC7" w:rsidRDefault="00581BC7" w:rsidP="00581BC7">
      <w:pPr>
        <w:keepLines w:val="0"/>
        <w:spacing w:before="0" w:after="200" w:line="360" w:lineRule="auto"/>
        <w:rPr>
          <w:rFonts w:cs="Arial"/>
          <w:sz w:val="22"/>
          <w:szCs w:val="22"/>
          <w:lang w:bidi="en-US"/>
        </w:rPr>
      </w:pPr>
    </w:p>
    <w:p w:rsidR="00581BC7" w:rsidRPr="00581BC7" w:rsidRDefault="00581BC7" w:rsidP="00581BC7">
      <w:pPr>
        <w:keepLines w:val="0"/>
        <w:spacing w:before="0" w:after="200" w:line="360" w:lineRule="auto"/>
        <w:rPr>
          <w:rFonts w:cs="Arial"/>
          <w:sz w:val="22"/>
          <w:szCs w:val="22"/>
          <w:lang w:bidi="en-US"/>
        </w:rPr>
      </w:pPr>
    </w:p>
    <w:p w:rsidR="00FE7835" w:rsidRPr="0059536F" w:rsidRDefault="00FE7835" w:rsidP="00FE7835">
      <w:pPr>
        <w:keepLines w:val="0"/>
        <w:spacing w:before="0" w:after="200" w:line="360" w:lineRule="auto"/>
      </w:pPr>
    </w:p>
    <w:p w:rsidR="00581BC7" w:rsidRPr="0059536F" w:rsidRDefault="00581BC7" w:rsidP="00581BC7">
      <w:pPr>
        <w:spacing w:before="100" w:beforeAutospacing="1" w:after="100" w:afterAutospacing="1"/>
      </w:pPr>
    </w:p>
    <w:sectPr w:rsidR="00581BC7" w:rsidRPr="0059536F" w:rsidSect="00562925">
      <w:headerReference w:type="default" r:id="rId26"/>
      <w:footerReference w:type="default" r:id="rId27"/>
      <w:headerReference w:type="first" r:id="rId28"/>
      <w:footerReference w:type="first" r:id="rId29"/>
      <w:footnotePr>
        <w:numFmt w:val="chicago"/>
        <w:numRestart w:val="eachPage"/>
      </w:footnotePr>
      <w:pgSz w:w="12240" w:h="15840" w:code="1"/>
      <w:pgMar w:top="1440" w:right="1440" w:bottom="2880" w:left="2880" w:header="720" w:footer="720" w:gutter="0"/>
      <w:pgBorders>
        <w:left w:val="single" w:sz="8" w:space="4" w:color="auto"/>
        <w:bottom w:val="single" w:sz="8" w:space="0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85" w:rsidRDefault="00E42C85" w:rsidP="009E264D">
      <w:pPr>
        <w:spacing w:after="0"/>
      </w:pPr>
      <w:r>
        <w:separator/>
      </w:r>
    </w:p>
  </w:endnote>
  <w:endnote w:type="continuationSeparator" w:id="0">
    <w:p w:rsidR="00E42C85" w:rsidRDefault="00E42C85" w:rsidP="009E26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C85" w:rsidRDefault="00E42C85" w:rsidP="009E264D">
    <w:pPr>
      <w:pStyle w:val="Footer"/>
      <w:spacing w:before="0" w:after="1800"/>
    </w:pPr>
    <w:r>
      <w:t>Use this space for summary and/or additional notes.</w:t>
    </w:r>
  </w:p>
  <w:p w:rsidR="00E42C85" w:rsidRDefault="00E42C85">
    <w:pPr>
      <w:tabs>
        <w:tab w:val="center" w:pos="2880"/>
        <w:tab w:val="right" w:pos="7920"/>
      </w:tabs>
      <w:spacing w:after="0"/>
      <w:ind w:left="-2160"/>
    </w:pPr>
    <w:r w:rsidRPr="00CF1E7D">
      <w:rPr>
        <w:sz w:val="18"/>
        <w:szCs w:val="18"/>
      </w:rPr>
      <w:t>AP Physics 1</w:t>
    </w:r>
    <w:r w:rsidRPr="00CF1E7D">
      <w:rPr>
        <w:sz w:val="18"/>
        <w:szCs w:val="18"/>
      </w:rPr>
      <w:tab/>
      <w:t xml:space="preserve">                                                                                                                                 ©tombphysics2014-15 edition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C85" w:rsidRDefault="00E42C85" w:rsidP="009E264D">
    <w:pPr>
      <w:pStyle w:val="Footer"/>
      <w:spacing w:before="0" w:after="1800"/>
    </w:pPr>
    <w:r>
      <w:t>Use this space for summary and/or additional notes.</w:t>
    </w:r>
  </w:p>
  <w:p w:rsidR="00E42C85" w:rsidRPr="009E264D" w:rsidRDefault="00E42C85" w:rsidP="009E264D">
    <w:pPr>
      <w:tabs>
        <w:tab w:val="center" w:pos="3240"/>
        <w:tab w:val="right" w:pos="7920"/>
      </w:tabs>
      <w:spacing w:after="0"/>
      <w:ind w:left="-2160"/>
    </w:pPr>
    <w:r w:rsidRPr="00CF1E7D">
      <w:rPr>
        <w:sz w:val="18"/>
        <w:szCs w:val="18"/>
      </w:rPr>
      <w:t>AP Physics 1</w:t>
    </w:r>
    <w:r w:rsidRPr="00CF1E7D">
      <w:rPr>
        <w:sz w:val="18"/>
        <w:szCs w:val="18"/>
      </w:rPr>
      <w:tab/>
      <w:t xml:space="preserve">                                                                                                                                 ©tombphysics2014-15 edition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85" w:rsidRDefault="00E42C85" w:rsidP="009E264D">
      <w:pPr>
        <w:spacing w:after="0"/>
      </w:pPr>
      <w:r>
        <w:separator/>
      </w:r>
    </w:p>
  </w:footnote>
  <w:footnote w:type="continuationSeparator" w:id="0">
    <w:p w:rsidR="00E42C85" w:rsidRDefault="00E42C85" w:rsidP="009E26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C85" w:rsidRDefault="00E42C85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D47426">
      <w:rPr>
        <w:noProof/>
        <w:sz w:val="32"/>
        <w:szCs w:val="32"/>
      </w:rPr>
      <w:t>Topic: Two Dimensional Motion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47426">
      <w:rPr>
        <w:noProof/>
      </w:rPr>
      <w:t>13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fldSimple w:instr=" STYLEREF  &quot;Unit Name&quot; \l  \* MERGEFORMAT ">
      <w:r w:rsidR="00D47426">
        <w:rPr>
          <w:noProof/>
        </w:rPr>
        <w:t>Unit: Kinematics (Motion)</w:t>
      </w:r>
    </w:fldSimple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C85" w:rsidRPr="009E264D" w:rsidRDefault="00E42C85" w:rsidP="009E264D">
    <w:pPr>
      <w:pStyle w:val="Header"/>
      <w:pBdr>
        <w:bottom w:val="single" w:sz="8" w:space="1" w:color="auto"/>
      </w:pBdr>
      <w:tabs>
        <w:tab w:val="clear" w:pos="4320"/>
        <w:tab w:val="clear" w:pos="8640"/>
        <w:tab w:val="center" w:pos="3420"/>
        <w:tab w:val="right" w:pos="7920"/>
      </w:tabs>
      <w:spacing w:before="0" w:after="0"/>
      <w:ind w:left="-2160"/>
    </w:pPr>
    <w:r>
      <w:t>  Add Important</w:t>
    </w:r>
    <w:r>
      <w:tab/>
    </w:r>
    <w:r w:rsidRPr="00423C95">
      <w:rPr>
        <w:sz w:val="32"/>
        <w:szCs w:val="32"/>
      </w:rPr>
      <w:fldChar w:fldCharType="begin"/>
    </w:r>
    <w:r w:rsidRPr="00423C95">
      <w:rPr>
        <w:sz w:val="32"/>
        <w:szCs w:val="32"/>
      </w:rPr>
      <w:instrText xml:space="preserve"> STYLEREF  "Notes Title"  \* MERGEFORMAT </w:instrText>
    </w:r>
    <w:r w:rsidRPr="00423C95">
      <w:rPr>
        <w:sz w:val="32"/>
        <w:szCs w:val="32"/>
      </w:rPr>
      <w:fldChar w:fldCharType="separate"/>
    </w:r>
    <w:r w:rsidR="00D47426">
      <w:rPr>
        <w:noProof/>
        <w:sz w:val="32"/>
        <w:szCs w:val="32"/>
      </w:rPr>
      <w:t>Topic: Two Dimensional Motion</w:t>
    </w:r>
    <w:r w:rsidRPr="00423C95">
      <w:rPr>
        <w:sz w:val="32"/>
        <w:szCs w:val="32"/>
      </w:rPr>
      <w:fldChar w:fldCharType="end"/>
    </w:r>
    <w:r>
      <w:tab/>
    </w:r>
    <w:r w:rsidRPr="005D215F">
      <w:rPr>
        <w:b/>
      </w:rPr>
      <w:t>Page: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47426">
      <w:rPr>
        <w:noProof/>
      </w:rPr>
      <w:t>1</w:t>
    </w:r>
    <w:r>
      <w:fldChar w:fldCharType="end"/>
    </w:r>
    <w:r>
      <w:br/>
    </w:r>
    <w:r w:rsidRPr="00461D4F">
      <w:t>Notes/Cues Here</w:t>
    </w:r>
    <w:r w:rsidRPr="00461D4F">
      <w:tab/>
    </w:r>
    <w:r w:rsidRPr="00461D4F">
      <w:tab/>
    </w:r>
    <w:fldSimple w:instr=" STYLEREF  &quot;Unit Name&quot; \l  \* MERGEFORMAT ">
      <w:r w:rsidR="00D47426">
        <w:rPr>
          <w:noProof/>
        </w:rPr>
        <w:t>Unit: Kinematics (Motion)</w:t>
      </w:r>
    </w:fldSimple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3631"/>
    <w:multiLevelType w:val="hybridMultilevel"/>
    <w:tmpl w:val="69FC6F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0E5976"/>
    <w:multiLevelType w:val="multilevel"/>
    <w:tmpl w:val="BA6429B2"/>
    <w:styleLink w:val="StyleNumberedTimesNewRoman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7D41FB"/>
    <w:multiLevelType w:val="hybridMultilevel"/>
    <w:tmpl w:val="E8BAC57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3373F4F"/>
    <w:multiLevelType w:val="hybridMultilevel"/>
    <w:tmpl w:val="9EE07C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45E60BA"/>
    <w:multiLevelType w:val="hybridMultilevel"/>
    <w:tmpl w:val="1AD6CC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4B02ED7"/>
    <w:multiLevelType w:val="hybridMultilevel"/>
    <w:tmpl w:val="993040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D8762F9"/>
    <w:multiLevelType w:val="multilevel"/>
    <w:tmpl w:val="7226BEEE"/>
    <w:styleLink w:val="StyleNumbered10ptBlack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cs="Times New Roman"/>
        <w:color w:val="00000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EB50EB4"/>
    <w:multiLevelType w:val="hybridMultilevel"/>
    <w:tmpl w:val="73AE4252"/>
    <w:styleLink w:val="StyleStyleBulletedLeft025Hanging013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16ED1"/>
    <w:multiLevelType w:val="multilevel"/>
    <w:tmpl w:val="742E7F7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18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18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A64B35"/>
    <w:multiLevelType w:val="hybridMultilevel"/>
    <w:tmpl w:val="CB2ABCF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182D46"/>
    <w:multiLevelType w:val="hybridMultilevel"/>
    <w:tmpl w:val="8960B7CC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A55D3D"/>
    <w:multiLevelType w:val="hybridMultilevel"/>
    <w:tmpl w:val="50BEFE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5CD3F80"/>
    <w:multiLevelType w:val="hybridMultilevel"/>
    <w:tmpl w:val="12AED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603B7F"/>
    <w:multiLevelType w:val="hybridMultilevel"/>
    <w:tmpl w:val="7CCE88F0"/>
    <w:lvl w:ilvl="0" w:tplc="8D42BA94">
      <w:start w:val="1"/>
      <w:numFmt w:val="bullet"/>
      <w:lvlText w:val=""/>
      <w:lvlJc w:val="left"/>
      <w:pPr>
        <w:tabs>
          <w:tab w:val="num" w:pos="270"/>
        </w:tabs>
        <w:ind w:left="540" w:hanging="27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BF37CC"/>
    <w:multiLevelType w:val="hybridMultilevel"/>
    <w:tmpl w:val="9188A03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4D6E97"/>
    <w:multiLevelType w:val="hybridMultilevel"/>
    <w:tmpl w:val="B34861AA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7FE07984"/>
    <w:multiLevelType w:val="hybridMultilevel"/>
    <w:tmpl w:val="FD845BA8"/>
    <w:lvl w:ilvl="0" w:tplc="1CCE7A7E">
      <w:start w:val="1"/>
      <w:numFmt w:val="bullet"/>
      <w:lvlText w:val=""/>
      <w:lvlJc w:val="left"/>
      <w:pPr>
        <w:tabs>
          <w:tab w:val="num" w:pos="270"/>
        </w:tabs>
        <w:ind w:left="540" w:hanging="2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"/>
  </w:num>
  <w:num w:numId="5">
    <w:abstractNumId w:val="3"/>
  </w:num>
  <w:num w:numId="6">
    <w:abstractNumId w:val="4"/>
  </w:num>
  <w:num w:numId="7">
    <w:abstractNumId w:val="15"/>
  </w:num>
  <w:num w:numId="8">
    <w:abstractNumId w:val="0"/>
  </w:num>
  <w:num w:numId="9">
    <w:abstractNumId w:val="2"/>
  </w:num>
  <w:num w:numId="10">
    <w:abstractNumId w:val="10"/>
  </w:num>
  <w:num w:numId="11">
    <w:abstractNumId w:val="7"/>
  </w:num>
  <w:num w:numId="12">
    <w:abstractNumId w:val="13"/>
  </w:num>
  <w:num w:numId="13">
    <w:abstractNumId w:val="5"/>
  </w:num>
  <w:num w:numId="14">
    <w:abstractNumId w:val="11"/>
  </w:num>
  <w:num w:numId="15">
    <w:abstractNumId w:val="9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36F"/>
    <w:rsid w:val="00057247"/>
    <w:rsid w:val="000B79EC"/>
    <w:rsid w:val="001020B3"/>
    <w:rsid w:val="00115BC6"/>
    <w:rsid w:val="001579CB"/>
    <w:rsid w:val="001F54FE"/>
    <w:rsid w:val="00296CF2"/>
    <w:rsid w:val="002D3F76"/>
    <w:rsid w:val="00331DFB"/>
    <w:rsid w:val="003E6219"/>
    <w:rsid w:val="00423C95"/>
    <w:rsid w:val="0042641D"/>
    <w:rsid w:val="00461D4F"/>
    <w:rsid w:val="00482A2D"/>
    <w:rsid w:val="00562925"/>
    <w:rsid w:val="00581BC7"/>
    <w:rsid w:val="0059536F"/>
    <w:rsid w:val="005A62BB"/>
    <w:rsid w:val="005D215F"/>
    <w:rsid w:val="005D5015"/>
    <w:rsid w:val="0060536C"/>
    <w:rsid w:val="006F3FDE"/>
    <w:rsid w:val="006F4DCA"/>
    <w:rsid w:val="007236F6"/>
    <w:rsid w:val="0079107A"/>
    <w:rsid w:val="007A2BB2"/>
    <w:rsid w:val="007A680B"/>
    <w:rsid w:val="0087666E"/>
    <w:rsid w:val="009E264D"/>
    <w:rsid w:val="00A41FC2"/>
    <w:rsid w:val="00BF63E9"/>
    <w:rsid w:val="00C25D46"/>
    <w:rsid w:val="00C739C5"/>
    <w:rsid w:val="00D20530"/>
    <w:rsid w:val="00D30AC7"/>
    <w:rsid w:val="00D46DE6"/>
    <w:rsid w:val="00D47426"/>
    <w:rsid w:val="00E308A8"/>
    <w:rsid w:val="00E42C85"/>
    <w:rsid w:val="00E66094"/>
    <w:rsid w:val="00F012D9"/>
    <w:rsid w:val="00F913D4"/>
    <w:rsid w:val="00FE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536F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E308A8"/>
    <w:pPr>
      <w:keepNext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4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11"/>
      </w:numPr>
    </w:pPr>
  </w:style>
  <w:style w:type="character" w:customStyle="1" w:styleId="Heading9Char">
    <w:name w:val="Heading 9 Char"/>
    <w:basedOn w:val="DefaultParagraphFont"/>
    <w:link w:val="Heading9"/>
    <w:semiHidden/>
    <w:rsid w:val="00E308A8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endnote reference" w:locked="1"/>
    <w:lsdException w:name="endnote text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Indent 2" w:locked="1"/>
    <w:lsdException w:name="Body Text Indent 3" w:locked="1"/>
    <w:lsdException w:name="Followed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536F"/>
    <w:pPr>
      <w:keepLines/>
      <w:spacing w:before="120" w:after="240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64D"/>
    <w:pPr>
      <w:keepNext/>
      <w:spacing w:before="240" w:after="6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E264D"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E264D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9E264D"/>
    <w:pPr>
      <w:keepNext/>
      <w:spacing w:before="240" w:after="60"/>
      <w:outlineLvl w:val="3"/>
    </w:pPr>
    <w:rPr>
      <w:b/>
      <w:bCs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9E264D"/>
    <w:pPr>
      <w:keepNext/>
      <w:spacing w:after="0"/>
      <w:outlineLvl w:val="5"/>
    </w:pPr>
    <w:rPr>
      <w:rFonts w:ascii="Times New Roman" w:hAnsi="Times New Roman"/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E308A8"/>
    <w:pPr>
      <w:keepNext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264D"/>
    <w:rPr>
      <w:rFonts w:eastAsia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E264D"/>
    <w:rPr>
      <w:rFonts w:eastAsia="Times New Roman"/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E264D"/>
    <w:rPr>
      <w:rFonts w:eastAsia="Times New Roman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9E264D"/>
    <w:rPr>
      <w:rFonts w:eastAsia="Times New Roman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9E264D"/>
    <w:rPr>
      <w:rFonts w:ascii="Times New Roman" w:hAnsi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E264D"/>
    <w:rPr>
      <w:rFonts w:eastAsia="Times New Roman"/>
      <w:sz w:val="24"/>
    </w:rPr>
  </w:style>
  <w:style w:type="paragraph" w:styleId="Footer">
    <w:name w:val="footer"/>
    <w:basedOn w:val="Normal"/>
    <w:link w:val="FooterChar"/>
    <w:uiPriority w:val="99"/>
    <w:rsid w:val="009E26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E264D"/>
    <w:rPr>
      <w:rFonts w:eastAsia="Times New Roman"/>
      <w:sz w:val="24"/>
    </w:rPr>
  </w:style>
  <w:style w:type="character" w:styleId="Hyperlink">
    <w:name w:val="Hyperlink"/>
    <w:basedOn w:val="DefaultParagraphFont"/>
    <w:uiPriority w:val="99"/>
    <w:rsid w:val="009E264D"/>
    <w:rPr>
      <w:rFonts w:ascii="Lucida Console" w:hAnsi="Lucida Console"/>
      <w:color w:val="0000FF"/>
      <w:u w:val="none"/>
    </w:rPr>
  </w:style>
  <w:style w:type="character" w:styleId="PageNumber">
    <w:name w:val="page number"/>
    <w:basedOn w:val="DefaultParagraphFont"/>
    <w:uiPriority w:val="99"/>
    <w:rsid w:val="009E264D"/>
  </w:style>
  <w:style w:type="paragraph" w:customStyle="1" w:styleId="NotesTitle">
    <w:name w:val="Notes Title"/>
    <w:basedOn w:val="Heading2"/>
    <w:link w:val="NotesTitleChar"/>
    <w:rsid w:val="009E264D"/>
    <w:pPr>
      <w:spacing w:before="60"/>
    </w:pPr>
    <w:rPr>
      <w:sz w:val="40"/>
    </w:rPr>
  </w:style>
  <w:style w:type="paragraph" w:customStyle="1" w:styleId="UnitName">
    <w:name w:val="Unit Name"/>
    <w:basedOn w:val="Heading1"/>
    <w:link w:val="UnitNameChar"/>
    <w:rsid w:val="009E264D"/>
    <w:pPr>
      <w:tabs>
        <w:tab w:val="center" w:pos="3420"/>
        <w:tab w:val="right" w:pos="7920"/>
      </w:tabs>
      <w:spacing w:before="60"/>
      <w:jc w:val="left"/>
    </w:pPr>
    <w:rPr>
      <w:b w:val="0"/>
      <w:sz w:val="28"/>
      <w:szCs w:val="28"/>
    </w:rPr>
  </w:style>
  <w:style w:type="character" w:customStyle="1" w:styleId="UnitNameChar">
    <w:name w:val="Unit Name Char"/>
    <w:link w:val="UnitName"/>
    <w:locked/>
    <w:rsid w:val="009E264D"/>
    <w:rPr>
      <w:rFonts w:eastAsia="Times New Roman"/>
      <w:kern w:val="32"/>
      <w:sz w:val="28"/>
    </w:rPr>
  </w:style>
  <w:style w:type="table" w:styleId="TableGrid">
    <w:name w:val="Table Grid"/>
    <w:basedOn w:val="TableNormal"/>
    <w:uiPriority w:val="59"/>
    <w:rsid w:val="009E264D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9E264D"/>
    <w:pPr>
      <w:spacing w:after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E264D"/>
    <w:rPr>
      <w:rFonts w:eastAsia="Times New Roman"/>
    </w:rPr>
  </w:style>
  <w:style w:type="character" w:styleId="FootnoteReference">
    <w:name w:val="footnote reference"/>
    <w:basedOn w:val="DefaultParagraphFont"/>
    <w:uiPriority w:val="99"/>
    <w:semiHidden/>
    <w:rsid w:val="009E264D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9E264D"/>
    <w:pPr>
      <w:ind w:left="360"/>
    </w:pPr>
    <w:rPr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E264D"/>
    <w:rPr>
      <w:rFonts w:eastAsia="Times New Roman"/>
      <w:sz w:val="40"/>
    </w:rPr>
  </w:style>
  <w:style w:type="paragraph" w:styleId="BodyTextIndent3">
    <w:name w:val="Body Text Indent 3"/>
    <w:basedOn w:val="Normal"/>
    <w:link w:val="BodyTextIndent3Char"/>
    <w:uiPriority w:val="99"/>
    <w:rsid w:val="009E264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E264D"/>
    <w:rPr>
      <w:rFonts w:eastAsia="Times New Roman"/>
      <w:sz w:val="16"/>
    </w:rPr>
  </w:style>
  <w:style w:type="paragraph" w:styleId="BodyTextIndent2">
    <w:name w:val="Body Text Indent 2"/>
    <w:basedOn w:val="Normal"/>
    <w:link w:val="BodyTextIndent2Char"/>
    <w:uiPriority w:val="99"/>
    <w:rsid w:val="009E264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E264D"/>
    <w:rPr>
      <w:rFonts w:eastAsia="Times New Roman"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semiHidden/>
    <w:rsid w:val="009E264D"/>
    <w:pPr>
      <w:tabs>
        <w:tab w:val="right" w:leader="dot" w:pos="791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9E264D"/>
    <w:pPr>
      <w:spacing w:after="0"/>
      <w:ind w:left="480"/>
    </w:pPr>
    <w:rPr>
      <w:rFonts w:ascii="Times New Roman" w:hAnsi="Times New Roman"/>
    </w:rPr>
  </w:style>
  <w:style w:type="paragraph" w:styleId="TOC4">
    <w:name w:val="toc 4"/>
    <w:basedOn w:val="Normal"/>
    <w:next w:val="Normal"/>
    <w:autoRedefine/>
    <w:uiPriority w:val="39"/>
    <w:semiHidden/>
    <w:rsid w:val="009E264D"/>
    <w:pPr>
      <w:spacing w:after="0"/>
      <w:ind w:left="72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semiHidden/>
    <w:rsid w:val="009E264D"/>
    <w:pPr>
      <w:spacing w:after="0"/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semiHidden/>
    <w:rsid w:val="009E264D"/>
    <w:pPr>
      <w:spacing w:after="0"/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semiHidden/>
    <w:rsid w:val="009E264D"/>
    <w:pPr>
      <w:spacing w:after="0"/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semiHidden/>
    <w:rsid w:val="009E264D"/>
    <w:pPr>
      <w:spacing w:after="0"/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semiHidden/>
    <w:rsid w:val="009E264D"/>
    <w:pPr>
      <w:spacing w:after="0"/>
      <w:ind w:left="19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26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E264D"/>
    <w:rPr>
      <w:rFonts w:ascii="Tahoma" w:hAnsi="Tahoma"/>
      <w:sz w:val="16"/>
    </w:rPr>
  </w:style>
  <w:style w:type="paragraph" w:customStyle="1" w:styleId="Nr">
    <w:name w:val="Nr"/>
    <w:basedOn w:val="Heading2"/>
    <w:rsid w:val="009E264D"/>
  </w:style>
  <w:style w:type="paragraph" w:styleId="NormalWeb">
    <w:name w:val="Normal (Web)"/>
    <w:basedOn w:val="Normal"/>
    <w:uiPriority w:val="99"/>
    <w:rsid w:val="009E264D"/>
    <w:pPr>
      <w:spacing w:before="100" w:beforeAutospacing="1" w:after="100" w:afterAutospacing="1"/>
    </w:pPr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uiPriority w:val="99"/>
    <w:semiHidden/>
    <w:rsid w:val="009E264D"/>
    <w:pPr>
      <w:spacing w:after="0"/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E264D"/>
    <w:pPr>
      <w:spacing w:after="0"/>
      <w:ind w:left="480" w:hanging="240"/>
    </w:pPr>
    <w:rPr>
      <w:rFonts w:ascii="Times New Roman" w:hAnsi="Times New Roman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E264D"/>
    <w:pPr>
      <w:spacing w:after="0"/>
      <w:ind w:left="720" w:hanging="240"/>
    </w:pPr>
    <w:rPr>
      <w:rFonts w:ascii="Times New Roman" w:hAnsi="Times New Roman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E264D"/>
    <w:pPr>
      <w:spacing w:after="0"/>
      <w:ind w:left="960" w:hanging="240"/>
    </w:pPr>
    <w:rPr>
      <w:rFonts w:ascii="Times New Roman" w:hAnsi="Times New Roman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E264D"/>
    <w:pPr>
      <w:spacing w:after="0"/>
      <w:ind w:left="1200" w:hanging="240"/>
    </w:pPr>
    <w:rPr>
      <w:rFonts w:ascii="Times New Roman" w:hAnsi="Times New Roman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E264D"/>
    <w:pPr>
      <w:spacing w:after="0"/>
      <w:ind w:left="1440" w:hanging="240"/>
    </w:pPr>
    <w:rPr>
      <w:rFonts w:ascii="Times New Roman" w:hAnsi="Times New Roman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E264D"/>
    <w:pPr>
      <w:spacing w:after="0"/>
      <w:ind w:left="1680" w:hanging="240"/>
    </w:pPr>
    <w:rPr>
      <w:rFonts w:ascii="Times New Roman" w:hAnsi="Times New Roman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E264D"/>
    <w:pPr>
      <w:spacing w:after="0"/>
      <w:ind w:left="1920" w:hanging="240"/>
    </w:pPr>
    <w:rPr>
      <w:rFonts w:ascii="Times New Roman" w:hAnsi="Times New Roman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E264D"/>
    <w:pPr>
      <w:spacing w:after="0"/>
      <w:ind w:left="2160" w:hanging="240"/>
    </w:pPr>
    <w:rPr>
      <w:rFonts w:ascii="Times New Roman" w:hAnsi="Times New Roman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E264D"/>
    <w:pPr>
      <w:spacing w:before="240" w:after="120"/>
      <w:jc w:val="center"/>
    </w:pPr>
    <w:rPr>
      <w:rFonts w:ascii="Times New Roman" w:hAnsi="Times New Roman"/>
      <w:b/>
      <w:bCs/>
      <w:sz w:val="26"/>
      <w:szCs w:val="26"/>
    </w:rPr>
  </w:style>
  <w:style w:type="character" w:customStyle="1" w:styleId="NotesTitleChar">
    <w:name w:val="Notes Title Char"/>
    <w:link w:val="NotesTitle"/>
    <w:locked/>
    <w:rsid w:val="009E264D"/>
    <w:rPr>
      <w:rFonts w:eastAsia="Times New Roman"/>
      <w:b/>
      <w:sz w:val="28"/>
    </w:rPr>
  </w:style>
  <w:style w:type="paragraph" w:styleId="EndnoteText">
    <w:name w:val="endnote text"/>
    <w:basedOn w:val="Normal"/>
    <w:link w:val="Endnote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E264D"/>
    <w:rPr>
      <w:rFonts w:ascii="Times New Roman" w:hAnsi="Times New Roman"/>
    </w:rPr>
  </w:style>
  <w:style w:type="character" w:styleId="EndnoteReference">
    <w:name w:val="endnote reference"/>
    <w:basedOn w:val="DefaultParagraphFont"/>
    <w:uiPriority w:val="99"/>
    <w:semiHidden/>
    <w:rsid w:val="009E264D"/>
    <w:rPr>
      <w:vertAlign w:val="superscript"/>
    </w:rPr>
  </w:style>
  <w:style w:type="paragraph" w:customStyle="1" w:styleId="xl27">
    <w:name w:val="xl27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9E264D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E264D"/>
    <w:rPr>
      <w:rFonts w:ascii="Times New Roman" w:hAnsi="Times New Roman"/>
    </w:rPr>
  </w:style>
  <w:style w:type="paragraph" w:customStyle="1" w:styleId="font5">
    <w:name w:val="font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font6">
    <w:name w:val="font6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  <w:sz w:val="20"/>
      <w:szCs w:val="20"/>
    </w:rPr>
  </w:style>
  <w:style w:type="paragraph" w:customStyle="1" w:styleId="xl24">
    <w:name w:val="xl24"/>
    <w:basedOn w:val="Normal"/>
    <w:rsid w:val="009E264D"/>
    <w:pP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25">
    <w:name w:val="xl25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6">
    <w:name w:val="xl26"/>
    <w:basedOn w:val="Normal"/>
    <w:rsid w:val="009E264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9E26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29">
    <w:name w:val="xl29"/>
    <w:basedOn w:val="Normal"/>
    <w:rsid w:val="009E26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0">
    <w:name w:val="xl30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1">
    <w:name w:val="xl31"/>
    <w:basedOn w:val="Normal"/>
    <w:rsid w:val="009E264D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2">
    <w:name w:val="xl3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3">
    <w:name w:val="xl33"/>
    <w:basedOn w:val="Normal"/>
    <w:rsid w:val="009E26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4">
    <w:name w:val="xl34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5">
    <w:name w:val="xl35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6">
    <w:name w:val="xl36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7">
    <w:name w:val="xl37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8">
    <w:name w:val="xl38"/>
    <w:basedOn w:val="Normal"/>
    <w:rsid w:val="009E26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39">
    <w:name w:val="xl3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0">
    <w:name w:val="xl4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1">
    <w:name w:val="xl41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2">
    <w:name w:val="xl42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3">
    <w:name w:val="xl43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4">
    <w:name w:val="xl44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5">
    <w:name w:val="xl45"/>
    <w:basedOn w:val="Normal"/>
    <w:rsid w:val="009E26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6">
    <w:name w:val="xl46"/>
    <w:basedOn w:val="Normal"/>
    <w:rsid w:val="009E264D"/>
    <w:pP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7">
    <w:name w:val="xl47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48">
    <w:name w:val="xl48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49">
    <w:name w:val="xl49"/>
    <w:basedOn w:val="Normal"/>
    <w:rsid w:val="009E264D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0">
    <w:name w:val="xl50"/>
    <w:basedOn w:val="Normal"/>
    <w:rsid w:val="009E264D"/>
    <w:pPr>
      <w:spacing w:before="100" w:beforeAutospacing="1" w:after="100" w:afterAutospacing="1"/>
    </w:pPr>
    <w:rPr>
      <w:rFonts w:ascii="Times New Roman" w:eastAsia="Arial Unicode MS" w:hAnsi="Times New Roman"/>
    </w:rPr>
  </w:style>
  <w:style w:type="paragraph" w:customStyle="1" w:styleId="xl51">
    <w:name w:val="xl51"/>
    <w:basedOn w:val="Normal"/>
    <w:rsid w:val="009E264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2">
    <w:name w:val="xl52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3">
    <w:name w:val="xl53"/>
    <w:basedOn w:val="Normal"/>
    <w:rsid w:val="009E26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Arial Unicode MS" w:hAnsi="Times New Roman"/>
    </w:rPr>
  </w:style>
  <w:style w:type="paragraph" w:customStyle="1" w:styleId="xl54">
    <w:name w:val="xl54"/>
    <w:basedOn w:val="Normal"/>
    <w:rsid w:val="009E264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5">
    <w:name w:val="xl55"/>
    <w:basedOn w:val="Normal"/>
    <w:rsid w:val="009E26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56">
    <w:name w:val="xl56"/>
    <w:basedOn w:val="Normal"/>
    <w:rsid w:val="009E26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customStyle="1" w:styleId="xl57">
    <w:name w:val="xl57"/>
    <w:basedOn w:val="Normal"/>
    <w:rsid w:val="009E264D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Arial Unicode MS" w:hAnsi="Times New Roman"/>
    </w:rPr>
  </w:style>
  <w:style w:type="paragraph" w:styleId="Caption">
    <w:name w:val="caption"/>
    <w:basedOn w:val="Normal"/>
    <w:next w:val="Normal"/>
    <w:uiPriority w:val="35"/>
    <w:qFormat/>
    <w:rsid w:val="009E264D"/>
    <w:pPr>
      <w:spacing w:after="0"/>
    </w:pPr>
    <w:rPr>
      <w:rFonts w:ascii="Times New Roman" w:hAnsi="Times New Roman"/>
      <w:b/>
      <w:bCs/>
      <w:szCs w:val="20"/>
    </w:rPr>
  </w:style>
  <w:style w:type="paragraph" w:styleId="Title">
    <w:name w:val="Title"/>
    <w:basedOn w:val="Normal"/>
    <w:link w:val="TitleChar"/>
    <w:uiPriority w:val="10"/>
    <w:qFormat/>
    <w:rsid w:val="009E264D"/>
    <w:pPr>
      <w:spacing w:after="0"/>
      <w:jc w:val="center"/>
    </w:pPr>
    <w:rPr>
      <w:rFonts w:ascii="Comic Sans MS" w:hAnsi="Comic Sans MS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E264D"/>
    <w:rPr>
      <w:rFonts w:ascii="Comic Sans MS" w:hAnsi="Comic Sans MS"/>
      <w:sz w:val="28"/>
    </w:rPr>
  </w:style>
  <w:style w:type="character" w:customStyle="1" w:styleId="unicode">
    <w:name w:val="unicode"/>
    <w:rsid w:val="009E264D"/>
  </w:style>
  <w:style w:type="character" w:styleId="FollowedHyperlink">
    <w:name w:val="FollowedHyperlink"/>
    <w:basedOn w:val="DefaultParagraphFont"/>
    <w:uiPriority w:val="99"/>
    <w:rsid w:val="009E264D"/>
    <w:rPr>
      <w:color w:val="800080"/>
      <w:u w:val="none"/>
    </w:rPr>
  </w:style>
  <w:style w:type="numbering" w:customStyle="1" w:styleId="StyleNumberedTimesNewRoman10ptBlack">
    <w:name w:val="Style Numbered Times New Roman 10 pt Black"/>
    <w:pPr>
      <w:numPr>
        <w:numId w:val="4"/>
      </w:numPr>
    </w:pPr>
  </w:style>
  <w:style w:type="numbering" w:customStyle="1" w:styleId="StyleNumbered10ptBlack">
    <w:name w:val="Style Numbered 10 pt Black"/>
    <w:pPr>
      <w:numPr>
        <w:numId w:val="1"/>
      </w:numPr>
    </w:pPr>
  </w:style>
  <w:style w:type="numbering" w:customStyle="1" w:styleId="StyleStyleBulletedLeft025Hanging013">
    <w:name w:val="Style Style Bulleted + Left:  0.25&quot; Hanging:  0.13&quot;"/>
    <w:pPr>
      <w:numPr>
        <w:numId w:val="11"/>
      </w:numPr>
    </w:pPr>
  </w:style>
  <w:style w:type="character" w:customStyle="1" w:styleId="Heading9Char">
    <w:name w:val="Heading 9 Char"/>
    <w:basedOn w:val="DefaultParagraphFont"/>
    <w:link w:val="Heading9"/>
    <w:semiHidden/>
    <w:rsid w:val="00E308A8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wmf"/><Relationship Id="rId25" Type="http://schemas.openxmlformats.org/officeDocument/2006/relationships/image" Target="media/image18.wmf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header" Target="header2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wmf"/><Relationship Id="rId17" Type="http://schemas.openxmlformats.org/officeDocument/2006/relationships/image" Target="media/image10.wmf"/><Relationship Id="rId18" Type="http://schemas.openxmlformats.org/officeDocument/2006/relationships/image" Target="media/image11.wmf"/><Relationship Id="rId19" Type="http://schemas.openxmlformats.org/officeDocument/2006/relationships/image" Target="media/image12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b\AppData\Roaming\Microsoft\Templates\Class%20Not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\Users\jcb\AppData\Roaming\Microsoft\Templates\Class Notes.dot</Template>
  <TotalTime>0</TotalTime>
  <Pages>14</Pages>
  <Words>600</Words>
  <Characters>3420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Forces</vt:lpstr>
    </vt:vector>
  </TitlesOfParts>
  <Company>Lynn English High School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</dc:title>
  <dc:subject>Physics</dc:subject>
  <dc:creator>Mr. Bigler</dc:creator>
  <cp:keywords/>
  <dc:description/>
  <cp:lastModifiedBy>christine kollm-tomb</cp:lastModifiedBy>
  <cp:revision>2</cp:revision>
  <dcterms:created xsi:type="dcterms:W3CDTF">2014-08-23T11:03:00Z</dcterms:created>
  <dcterms:modified xsi:type="dcterms:W3CDTF">2014-08-23T11:03:00Z</dcterms:modified>
</cp:coreProperties>
</file>