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36F" w:rsidRPr="00F012D9" w:rsidRDefault="005D5015" w:rsidP="0059536F">
      <w:pPr>
        <w:pStyle w:val="NotesTitle"/>
      </w:pPr>
      <w:bookmarkStart w:id="0" w:name="_Toc346405071"/>
      <w:bookmarkStart w:id="1" w:name="_Toc346405692"/>
      <w:bookmarkStart w:id="2" w:name="_Toc346406002"/>
      <w:bookmarkStart w:id="3" w:name="_Toc346406313"/>
      <w:bookmarkStart w:id="4" w:name="_Toc346406623"/>
      <w:bookmarkStart w:id="5" w:name="_Toc346406933"/>
      <w:bookmarkStart w:id="6" w:name="_Toc346407244"/>
      <w:bookmarkStart w:id="7" w:name="_Toc346407554"/>
      <w:bookmarkStart w:id="8" w:name="_Toc346407866"/>
      <w:bookmarkStart w:id="9" w:name="_Toc346408180"/>
      <w:bookmarkStart w:id="10" w:name="_Toc346408496"/>
      <w:bookmarkStart w:id="11" w:name="_Toc346408814"/>
      <w:bookmarkStart w:id="12" w:name="_Toc348529286"/>
      <w:bookmarkStart w:id="13" w:name="_Toc350525019"/>
      <w:bookmarkStart w:id="14" w:name="_Toc352144282"/>
      <w:bookmarkStart w:id="15" w:name="_Toc352165026"/>
      <w:bookmarkStart w:id="16" w:name="_Toc355705325"/>
      <w:bookmarkStart w:id="17" w:name="_Toc357083877"/>
      <w:bookmarkStart w:id="18" w:name="_Toc357874900"/>
      <w:bookmarkStart w:id="19" w:name="_Toc358750701"/>
      <w:bookmarkStart w:id="20" w:name="_Toc359071223"/>
      <w:bookmarkStart w:id="21" w:name="_Toc359188418"/>
      <w:bookmarkStart w:id="22" w:name="_Toc359190646"/>
      <w:bookmarkStart w:id="23" w:name="_Toc359419885"/>
      <w:bookmarkStart w:id="24" w:name="_Toc359420242"/>
      <w:bookmarkStart w:id="25" w:name="_Toc359420710"/>
      <w:r>
        <w:t xml:space="preserve">Topic: </w:t>
      </w:r>
      <w:r w:rsidR="0059536F" w:rsidRPr="00F012D9">
        <w:t>Acceleration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59536F" w:rsidRPr="005D5015" w:rsidRDefault="0059536F" w:rsidP="0059536F">
      <w:pPr>
        <w:pStyle w:val="UnitName"/>
        <w:rPr>
          <w:sz w:val="24"/>
          <w:szCs w:val="24"/>
        </w:rPr>
      </w:pPr>
      <w:bookmarkStart w:id="26" w:name="_Toc333236609"/>
      <w:bookmarkStart w:id="27" w:name="_Toc346402712"/>
      <w:bookmarkStart w:id="28" w:name="_Toc346404475"/>
      <w:bookmarkStart w:id="29" w:name="_Toc346405072"/>
      <w:bookmarkStart w:id="30" w:name="_Toc346405693"/>
      <w:bookmarkStart w:id="31" w:name="_Toc346406003"/>
      <w:bookmarkStart w:id="32" w:name="_Toc346406314"/>
      <w:bookmarkStart w:id="33" w:name="_Toc346406624"/>
      <w:bookmarkStart w:id="34" w:name="_Toc346406934"/>
      <w:bookmarkStart w:id="35" w:name="_Toc346407245"/>
      <w:bookmarkStart w:id="36" w:name="_Toc346407555"/>
      <w:bookmarkStart w:id="37" w:name="_Toc346407867"/>
      <w:bookmarkStart w:id="38" w:name="_Toc346408181"/>
      <w:bookmarkStart w:id="39" w:name="_Toc346408497"/>
      <w:bookmarkStart w:id="40" w:name="_Toc346408815"/>
      <w:bookmarkStart w:id="41" w:name="_Toc346409091"/>
      <w:bookmarkStart w:id="42" w:name="_Toc348528726"/>
      <w:bookmarkStart w:id="43" w:name="_Toc348528823"/>
      <w:bookmarkStart w:id="44" w:name="_Toc348529287"/>
      <w:bookmarkStart w:id="45" w:name="_Toc348529566"/>
      <w:bookmarkStart w:id="46" w:name="_Toc350525020"/>
      <w:bookmarkStart w:id="47" w:name="_Toc350537591"/>
      <w:bookmarkStart w:id="48" w:name="_Toc352144283"/>
      <w:bookmarkStart w:id="49" w:name="_Toc352165027"/>
      <w:bookmarkStart w:id="50" w:name="_Toc352621344"/>
      <w:bookmarkStart w:id="51" w:name="_Toc355705326"/>
      <w:bookmarkStart w:id="52" w:name="_Toc357083878"/>
      <w:bookmarkStart w:id="53" w:name="_Toc357874901"/>
      <w:bookmarkStart w:id="54" w:name="_Toc358750255"/>
      <w:bookmarkStart w:id="55" w:name="_Toc358750702"/>
      <w:bookmarkStart w:id="56" w:name="_Toc359071224"/>
      <w:bookmarkStart w:id="57" w:name="_Toc359188419"/>
      <w:bookmarkStart w:id="58" w:name="_Toc359190647"/>
      <w:bookmarkStart w:id="59" w:name="_Toc359419886"/>
      <w:bookmarkStart w:id="60" w:name="_Toc359420243"/>
      <w:bookmarkStart w:id="61" w:name="_Toc359420711"/>
      <w:r w:rsidRPr="005D5015">
        <w:rPr>
          <w:b/>
          <w:sz w:val="24"/>
          <w:szCs w:val="24"/>
        </w:rPr>
        <w:t>Unit:</w:t>
      </w:r>
      <w:r w:rsidRPr="005D5015">
        <w:rPr>
          <w:sz w:val="24"/>
          <w:szCs w:val="24"/>
        </w:rPr>
        <w:t xml:space="preserve"> Kinematics (Motion)</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rsidR="0059536F" w:rsidRPr="005D5015" w:rsidRDefault="005D5015" w:rsidP="0059536F">
      <w:pPr>
        <w:spacing w:before="60" w:after="60"/>
      </w:pPr>
      <w:r w:rsidRPr="005D5015">
        <w:rPr>
          <w:b/>
        </w:rPr>
        <w:t xml:space="preserve">Section: </w:t>
      </w:r>
      <w:r w:rsidR="0059536F" w:rsidRPr="005D5015">
        <w:t xml:space="preserve">  </w:t>
      </w:r>
      <w:r w:rsidRPr="005D5015">
        <w:t xml:space="preserve">2.4-2.5 </w:t>
      </w:r>
    </w:p>
    <w:p w:rsidR="0059536F" w:rsidRPr="005D5015" w:rsidRDefault="0059536F" w:rsidP="0059536F">
      <w:pPr>
        <w:pStyle w:val="Heading3"/>
        <w:spacing w:before="60"/>
        <w:rPr>
          <w:sz w:val="24"/>
          <w:szCs w:val="24"/>
        </w:rPr>
      </w:pPr>
      <w:bookmarkStart w:id="62" w:name="_Toc358750703"/>
      <w:bookmarkStart w:id="63" w:name="_Toc359420712"/>
      <w:r w:rsidRPr="005D5015">
        <w:rPr>
          <w:sz w:val="24"/>
          <w:szCs w:val="24"/>
        </w:rPr>
        <w:t>Knowledge/Understanding Goals:</w:t>
      </w:r>
      <w:bookmarkEnd w:id="62"/>
      <w:bookmarkEnd w:id="63"/>
    </w:p>
    <w:p w:rsidR="0059536F" w:rsidRPr="005D5015" w:rsidRDefault="0059536F" w:rsidP="0059536F">
      <w:pPr>
        <w:numPr>
          <w:ilvl w:val="0"/>
          <w:numId w:val="2"/>
        </w:numPr>
        <w:spacing w:before="60" w:after="0"/>
        <w:ind w:left="547" w:hanging="187"/>
      </w:pPr>
      <w:r w:rsidRPr="005D5015">
        <w:t>what acceleration</w:t>
      </w:r>
      <w:r w:rsidR="005D5015" w:rsidRPr="005D5015">
        <w:fldChar w:fldCharType="begin"/>
      </w:r>
      <w:r w:rsidRPr="005D5015">
        <w:instrText>xe "acceleration"</w:instrText>
      </w:r>
      <w:r w:rsidR="005D5015" w:rsidRPr="005D5015">
        <w:fldChar w:fldCharType="end"/>
      </w:r>
      <w:r w:rsidRPr="005D5015">
        <w:t xml:space="preserve"> means</w:t>
      </w:r>
    </w:p>
    <w:p w:rsidR="0059536F" w:rsidRPr="005D5015" w:rsidRDefault="0059536F" w:rsidP="0059536F">
      <w:pPr>
        <w:numPr>
          <w:ilvl w:val="0"/>
          <w:numId w:val="2"/>
        </w:numPr>
        <w:spacing w:before="0" w:after="60"/>
        <w:ind w:left="547" w:hanging="187"/>
      </w:pPr>
      <w:r w:rsidRPr="005D5015">
        <w:t xml:space="preserve">what positive </w:t>
      </w:r>
      <w:r w:rsidRPr="005D5015">
        <w:rPr>
          <w:i/>
        </w:rPr>
        <w:t>vs.</w:t>
      </w:r>
      <w:r w:rsidRPr="005D5015">
        <w:t xml:space="preserve"> negative acceleration</w:t>
      </w:r>
      <w:r w:rsidR="005D5015" w:rsidRPr="005D5015">
        <w:fldChar w:fldCharType="begin"/>
      </w:r>
      <w:r w:rsidRPr="005D5015">
        <w:instrText>xe "acceleration"</w:instrText>
      </w:r>
      <w:r w:rsidR="005D5015" w:rsidRPr="005D5015">
        <w:fldChar w:fldCharType="end"/>
      </w:r>
      <w:r w:rsidRPr="005D5015">
        <w:t xml:space="preserve"> means</w:t>
      </w:r>
    </w:p>
    <w:p w:rsidR="0059536F" w:rsidRPr="005D5015" w:rsidRDefault="0059536F" w:rsidP="0059536F">
      <w:pPr>
        <w:pStyle w:val="Heading3"/>
        <w:spacing w:before="60"/>
        <w:rPr>
          <w:sz w:val="24"/>
          <w:szCs w:val="24"/>
        </w:rPr>
      </w:pPr>
      <w:bookmarkStart w:id="64" w:name="_Toc358750704"/>
      <w:bookmarkStart w:id="65" w:name="_Toc359420713"/>
      <w:r w:rsidRPr="005D5015">
        <w:rPr>
          <w:sz w:val="24"/>
          <w:szCs w:val="24"/>
        </w:rPr>
        <w:t>Skills:</w:t>
      </w:r>
      <w:bookmarkEnd w:id="64"/>
      <w:bookmarkEnd w:id="65"/>
    </w:p>
    <w:p w:rsidR="0059536F" w:rsidRPr="005D5015" w:rsidRDefault="0059536F" w:rsidP="0059536F">
      <w:pPr>
        <w:numPr>
          <w:ilvl w:val="0"/>
          <w:numId w:val="3"/>
        </w:numPr>
        <w:tabs>
          <w:tab w:val="clear" w:pos="720"/>
          <w:tab w:val="num" w:pos="540"/>
        </w:tabs>
        <w:spacing w:before="60" w:after="60"/>
        <w:ind w:left="547" w:hanging="187"/>
      </w:pPr>
      <w:r w:rsidRPr="005D5015">
        <w:t>calculate position</w:t>
      </w:r>
      <w:r w:rsidR="005D5015" w:rsidRPr="005D5015">
        <w:fldChar w:fldCharType="begin"/>
      </w:r>
      <w:r w:rsidRPr="005D5015">
        <w:instrText>xe "position"</w:instrText>
      </w:r>
      <w:r w:rsidR="005D5015" w:rsidRPr="005D5015">
        <w:fldChar w:fldCharType="end"/>
      </w:r>
      <w:r w:rsidRPr="005D5015">
        <w:t>, velocity</w:t>
      </w:r>
      <w:r w:rsidR="005D5015" w:rsidRPr="005D5015">
        <w:fldChar w:fldCharType="begin"/>
      </w:r>
      <w:r w:rsidRPr="005D5015">
        <w:instrText>xe "velocity"</w:instrText>
      </w:r>
      <w:r w:rsidR="005D5015" w:rsidRPr="005D5015">
        <w:fldChar w:fldCharType="end"/>
      </w:r>
      <w:r w:rsidRPr="005D5015">
        <w:t xml:space="preserve"> and acceleration</w:t>
      </w:r>
      <w:r w:rsidR="005D5015" w:rsidRPr="005D5015">
        <w:fldChar w:fldCharType="begin"/>
      </w:r>
      <w:r w:rsidRPr="005D5015">
        <w:instrText>xe "acceleration"</w:instrText>
      </w:r>
      <w:r w:rsidR="005D5015" w:rsidRPr="005D5015">
        <w:fldChar w:fldCharType="end"/>
      </w:r>
      <w:r w:rsidRPr="005D5015">
        <w:t xml:space="preserve"> for problems that involve movement in one direction</w:t>
      </w:r>
      <w:r w:rsidR="005D5015" w:rsidRPr="005D5015">
        <w:fldChar w:fldCharType="begin"/>
      </w:r>
      <w:r w:rsidRPr="005D5015">
        <w:instrText>xe "direction"</w:instrText>
      </w:r>
      <w:r w:rsidR="005D5015" w:rsidRPr="005D5015">
        <w:fldChar w:fldCharType="end"/>
      </w:r>
    </w:p>
    <w:p w:rsidR="0059536F" w:rsidRPr="005D5015" w:rsidRDefault="0059536F" w:rsidP="0059536F">
      <w:pPr>
        <w:pStyle w:val="Heading3"/>
        <w:spacing w:before="60"/>
        <w:rPr>
          <w:sz w:val="24"/>
          <w:szCs w:val="24"/>
        </w:rPr>
      </w:pPr>
      <w:bookmarkStart w:id="66" w:name="_Toc358750705"/>
      <w:bookmarkStart w:id="67" w:name="_Toc359420714"/>
      <w:r w:rsidRPr="005D5015">
        <w:rPr>
          <w:sz w:val="24"/>
          <w:szCs w:val="24"/>
        </w:rPr>
        <w:t>Language Objectives:</w:t>
      </w:r>
      <w:bookmarkEnd w:id="66"/>
      <w:bookmarkEnd w:id="67"/>
    </w:p>
    <w:p w:rsidR="0059536F" w:rsidRPr="005D5015" w:rsidRDefault="0059536F" w:rsidP="0059536F">
      <w:pPr>
        <w:numPr>
          <w:ilvl w:val="0"/>
          <w:numId w:val="3"/>
        </w:numPr>
        <w:tabs>
          <w:tab w:val="clear" w:pos="720"/>
          <w:tab w:val="num" w:pos="540"/>
        </w:tabs>
        <w:spacing w:before="60" w:after="60"/>
        <w:ind w:left="547" w:hanging="187"/>
      </w:pPr>
      <w:r w:rsidRPr="005D5015">
        <w:t>Understand and correctly use the term “acceleration</w:t>
      </w:r>
      <w:r w:rsidR="005D5015" w:rsidRPr="005D5015">
        <w:fldChar w:fldCharType="begin"/>
      </w:r>
      <w:r w:rsidRPr="005D5015">
        <w:instrText>xe "acceleration"</w:instrText>
      </w:r>
      <w:r w:rsidR="005D5015" w:rsidRPr="005D5015">
        <w:fldChar w:fldCharType="end"/>
      </w:r>
      <w:r w:rsidRPr="005D5015">
        <w:t>.”</w:t>
      </w:r>
    </w:p>
    <w:p w:rsidR="0059536F" w:rsidRPr="005D5015" w:rsidRDefault="0059536F" w:rsidP="0059536F">
      <w:pPr>
        <w:numPr>
          <w:ilvl w:val="0"/>
          <w:numId w:val="3"/>
        </w:numPr>
        <w:tabs>
          <w:tab w:val="clear" w:pos="720"/>
          <w:tab w:val="num" w:pos="540"/>
        </w:tabs>
        <w:spacing w:before="60" w:after="60"/>
        <w:ind w:left="547" w:hanging="187"/>
      </w:pPr>
      <w:r w:rsidRPr="005D5015">
        <w:t>Accurately describe and apply the concepts described in this section using appropriate academic language.</w:t>
      </w:r>
    </w:p>
    <w:p w:rsidR="0059536F" w:rsidRDefault="0059536F" w:rsidP="0059536F">
      <w:pPr>
        <w:pStyle w:val="Heading3"/>
        <w:pBdr>
          <w:top w:val="single" w:sz="8" w:space="1" w:color="auto"/>
        </w:pBdr>
        <w:tabs>
          <w:tab w:val="left" w:pos="0"/>
        </w:tabs>
        <w:spacing w:before="120"/>
        <w:ind w:hanging="43"/>
      </w:pPr>
      <w:r w:rsidRPr="00F012D9">
        <w:tab/>
      </w:r>
      <w:bookmarkStart w:id="68" w:name="_Toc358750706"/>
      <w:bookmarkStart w:id="69" w:name="_Toc359420715"/>
      <w:r w:rsidRPr="00F012D9">
        <w:t>Notes:</w:t>
      </w:r>
      <w:bookmarkEnd w:id="68"/>
      <w:bookmarkEnd w:id="69"/>
    </w:p>
    <w:p w:rsidR="005D5015" w:rsidRPr="005D5015" w:rsidRDefault="005D5015" w:rsidP="005D5015">
      <w:pPr>
        <w:keepLines w:val="0"/>
        <w:tabs>
          <w:tab w:val="center" w:pos="4320"/>
          <w:tab w:val="right" w:pos="8640"/>
        </w:tabs>
        <w:spacing w:before="0" w:after="200" w:line="360" w:lineRule="auto"/>
        <w:rPr>
          <w:rFonts w:cs="Arial"/>
          <w:b/>
          <w:bCs/>
          <w:sz w:val="22"/>
          <w:szCs w:val="22"/>
          <w:u w:val="single"/>
          <w:lang w:bidi="en-US"/>
        </w:rPr>
      </w:pPr>
      <w:r w:rsidRPr="005D5015">
        <w:rPr>
          <w:rFonts w:eastAsia="+mn-ea" w:cs="Arial"/>
          <w:b/>
          <w:bCs/>
          <w:sz w:val="22"/>
          <w:szCs w:val="22"/>
          <w:u w:val="single"/>
          <w:lang w:bidi="en-US"/>
        </w:rPr>
        <w:t xml:space="preserve">2-4 Acceleration </w:t>
      </w:r>
    </w:p>
    <w:p w:rsidR="005D5015" w:rsidRPr="005D5015" w:rsidRDefault="005D5015" w:rsidP="005D5015">
      <w:pPr>
        <w:keepLines w:val="0"/>
        <w:tabs>
          <w:tab w:val="center" w:pos="4320"/>
          <w:tab w:val="right" w:pos="8640"/>
        </w:tabs>
        <w:spacing w:before="0" w:after="200" w:line="360" w:lineRule="auto"/>
        <w:rPr>
          <w:rFonts w:cs="Arial"/>
          <w:bCs/>
          <w:sz w:val="22"/>
          <w:szCs w:val="22"/>
          <w:lang w:bidi="en-US"/>
        </w:rPr>
      </w:pPr>
      <w:r w:rsidRPr="005D5015">
        <w:rPr>
          <w:rFonts w:cs="Arial"/>
          <w:bCs/>
          <w:sz w:val="22"/>
          <w:szCs w:val="22"/>
          <w:lang w:bidi="en-US"/>
        </w:rPr>
        <w:t>Average acceleration:</w:t>
      </w:r>
      <w:r w:rsidRPr="005D5015">
        <w:rPr>
          <w:rFonts w:cs="Arial"/>
          <w:b/>
          <w:bCs/>
          <w:sz w:val="22"/>
          <w:szCs w:val="22"/>
          <w:u w:val="single"/>
          <w:lang w:bidi="en-US"/>
        </w:rPr>
        <w:br/>
      </w:r>
      <w:r w:rsidRPr="005D5015">
        <w:rPr>
          <w:rFonts w:cs="Arial"/>
          <w:bCs/>
          <w:sz w:val="22"/>
          <w:szCs w:val="22"/>
          <w:lang w:bidi="en-US"/>
        </w:rPr>
        <w:t xml:space="preserve">                                                                                          </w:t>
      </w:r>
    </w:p>
    <w:p w:rsidR="005D5015" w:rsidRPr="005D5015" w:rsidRDefault="005D5015" w:rsidP="005D5015">
      <w:pPr>
        <w:keepLines w:val="0"/>
        <w:spacing w:before="0" w:after="200" w:line="360" w:lineRule="auto"/>
        <w:rPr>
          <w:rFonts w:cs="Arial"/>
          <w:sz w:val="22"/>
          <w:szCs w:val="22"/>
          <w:lang w:bidi="en-US"/>
        </w:rPr>
      </w:pPr>
      <w:r>
        <w:rPr>
          <w:noProof/>
          <w:sz w:val="22"/>
          <w:szCs w:val="22"/>
        </w:rPr>
        <w:drawing>
          <wp:anchor distT="0" distB="0" distL="114300" distR="114300" simplePos="0" relativeHeight="251662848" behindDoc="0" locked="0" layoutInCell="1" allowOverlap="1">
            <wp:simplePos x="0" y="0"/>
            <wp:positionH relativeFrom="column">
              <wp:posOffset>3068955</wp:posOffset>
            </wp:positionH>
            <wp:positionV relativeFrom="margin">
              <wp:posOffset>4529455</wp:posOffset>
            </wp:positionV>
            <wp:extent cx="1247140" cy="397510"/>
            <wp:effectExtent l="0" t="0" r="0" b="2540"/>
            <wp:wrapNone/>
            <wp:docPr id="28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flipH="1">
                      <a:off x="0" y="0"/>
                      <a:ext cx="1247140" cy="397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5015">
        <w:rPr>
          <w:rFonts w:cs="Arial"/>
          <w:sz w:val="22"/>
          <w:szCs w:val="22"/>
          <w:u w:val="single"/>
          <w:lang w:bidi="en-US"/>
        </w:rPr>
        <w:t>Acceleration</w:t>
      </w:r>
      <w:r w:rsidRPr="005D5015">
        <w:rPr>
          <w:rFonts w:cs="Arial"/>
          <w:sz w:val="22"/>
          <w:szCs w:val="22"/>
          <w:lang w:bidi="en-US"/>
        </w:rPr>
        <w:t>:</w:t>
      </w:r>
    </w:p>
    <w:p w:rsidR="005D5015" w:rsidRPr="005D5015" w:rsidRDefault="005D5015" w:rsidP="005D5015">
      <w:pPr>
        <w:keepLines w:val="0"/>
        <w:spacing w:before="0" w:after="200" w:line="360" w:lineRule="auto"/>
        <w:rPr>
          <w:rFonts w:cs="Arial"/>
          <w:sz w:val="22"/>
          <w:szCs w:val="22"/>
          <w:lang w:bidi="en-US"/>
        </w:rPr>
      </w:pPr>
      <w:r>
        <w:rPr>
          <w:noProof/>
          <w:sz w:val="22"/>
          <w:szCs w:val="22"/>
        </w:rPr>
        <mc:AlternateContent>
          <mc:Choice Requires="wpc">
            <w:drawing>
              <wp:anchor distT="0" distB="0" distL="114300" distR="114300" simplePos="0" relativeHeight="251663872" behindDoc="0" locked="0" layoutInCell="1" allowOverlap="1">
                <wp:simplePos x="0" y="0"/>
                <wp:positionH relativeFrom="margin">
                  <wp:posOffset>3277870</wp:posOffset>
                </wp:positionH>
                <wp:positionV relativeFrom="margin">
                  <wp:posOffset>4987925</wp:posOffset>
                </wp:positionV>
                <wp:extent cx="600710" cy="535940"/>
                <wp:effectExtent l="1270" t="0" r="0" b="0"/>
                <wp:wrapSquare wrapText="bothSides"/>
                <wp:docPr id="284" name="Canvas 1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0" name="Freeform 198"/>
                        <wps:cNvSpPr>
                          <a:spLocks/>
                        </wps:cNvSpPr>
                        <wps:spPr bwMode="auto">
                          <a:xfrm>
                            <a:off x="0" y="0"/>
                            <a:ext cx="595630" cy="531495"/>
                          </a:xfrm>
                          <a:custGeom>
                            <a:avLst/>
                            <a:gdLst>
                              <a:gd name="T0" fmla="*/ 0 w 2813"/>
                              <a:gd name="T1" fmla="*/ 0 h 2510"/>
                              <a:gd name="T2" fmla="*/ 703 w 2813"/>
                              <a:gd name="T3" fmla="*/ 0 h 2510"/>
                              <a:gd name="T4" fmla="*/ 1406 w 2813"/>
                              <a:gd name="T5" fmla="*/ 0 h 2510"/>
                              <a:gd name="T6" fmla="*/ 2109 w 2813"/>
                              <a:gd name="T7" fmla="*/ 0 h 2510"/>
                              <a:gd name="T8" fmla="*/ 2813 w 2813"/>
                              <a:gd name="T9" fmla="*/ 0 h 2510"/>
                              <a:gd name="T10" fmla="*/ 2813 w 2813"/>
                              <a:gd name="T11" fmla="*/ 627 h 2510"/>
                              <a:gd name="T12" fmla="*/ 2813 w 2813"/>
                              <a:gd name="T13" fmla="*/ 1254 h 2510"/>
                              <a:gd name="T14" fmla="*/ 2813 w 2813"/>
                              <a:gd name="T15" fmla="*/ 1881 h 2510"/>
                              <a:gd name="T16" fmla="*/ 2813 w 2813"/>
                              <a:gd name="T17" fmla="*/ 2510 h 2510"/>
                              <a:gd name="T18" fmla="*/ 2109 w 2813"/>
                              <a:gd name="T19" fmla="*/ 2510 h 2510"/>
                              <a:gd name="T20" fmla="*/ 1406 w 2813"/>
                              <a:gd name="T21" fmla="*/ 2510 h 2510"/>
                              <a:gd name="T22" fmla="*/ 703 w 2813"/>
                              <a:gd name="T23" fmla="*/ 2510 h 2510"/>
                              <a:gd name="T24" fmla="*/ 0 w 2813"/>
                              <a:gd name="T25" fmla="*/ 2510 h 2510"/>
                              <a:gd name="T26" fmla="*/ 0 w 2813"/>
                              <a:gd name="T27" fmla="*/ 1881 h 2510"/>
                              <a:gd name="T28" fmla="*/ 0 w 2813"/>
                              <a:gd name="T29" fmla="*/ 1254 h 2510"/>
                              <a:gd name="T30" fmla="*/ 0 w 2813"/>
                              <a:gd name="T31" fmla="*/ 627 h 2510"/>
                              <a:gd name="T32" fmla="*/ 0 w 2813"/>
                              <a:gd name="T33" fmla="*/ 0 h 2510"/>
                              <a:gd name="T34" fmla="*/ 0 w 2813"/>
                              <a:gd name="T35" fmla="*/ 0 h 2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13" h="2510">
                                <a:moveTo>
                                  <a:pt x="0" y="0"/>
                                </a:moveTo>
                                <a:lnTo>
                                  <a:pt x="703" y="0"/>
                                </a:lnTo>
                                <a:lnTo>
                                  <a:pt x="1406" y="0"/>
                                </a:lnTo>
                                <a:lnTo>
                                  <a:pt x="2109" y="0"/>
                                </a:lnTo>
                                <a:lnTo>
                                  <a:pt x="2813" y="0"/>
                                </a:lnTo>
                                <a:lnTo>
                                  <a:pt x="2813" y="627"/>
                                </a:lnTo>
                                <a:lnTo>
                                  <a:pt x="2813" y="1254"/>
                                </a:lnTo>
                                <a:lnTo>
                                  <a:pt x="2813" y="1881"/>
                                </a:lnTo>
                                <a:lnTo>
                                  <a:pt x="2813" y="2510"/>
                                </a:lnTo>
                                <a:lnTo>
                                  <a:pt x="2109" y="2510"/>
                                </a:lnTo>
                                <a:lnTo>
                                  <a:pt x="1406" y="2510"/>
                                </a:lnTo>
                                <a:lnTo>
                                  <a:pt x="703" y="2510"/>
                                </a:lnTo>
                                <a:lnTo>
                                  <a:pt x="0" y="2510"/>
                                </a:lnTo>
                                <a:lnTo>
                                  <a:pt x="0" y="1881"/>
                                </a:lnTo>
                                <a:lnTo>
                                  <a:pt x="0" y="1254"/>
                                </a:lnTo>
                                <a:lnTo>
                                  <a:pt x="0" y="627"/>
                                </a:lnTo>
                                <a:lnTo>
                                  <a:pt x="0" y="0"/>
                                </a:lnTo>
                                <a:lnTo>
                                  <a:pt x="0" y="0"/>
                                </a:lnTo>
                                <a:close/>
                              </a:path>
                            </a:pathLst>
                          </a:custGeom>
                          <a:solidFill>
                            <a:srgbClr val="8B9A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199"/>
                        <wps:cNvSpPr>
                          <a:spLocks/>
                        </wps:cNvSpPr>
                        <wps:spPr bwMode="auto">
                          <a:xfrm>
                            <a:off x="21590" y="274320"/>
                            <a:ext cx="256540" cy="229235"/>
                          </a:xfrm>
                          <a:custGeom>
                            <a:avLst/>
                            <a:gdLst>
                              <a:gd name="T0" fmla="*/ 23 w 1212"/>
                              <a:gd name="T1" fmla="*/ 10 h 1084"/>
                              <a:gd name="T2" fmla="*/ 14 w 1212"/>
                              <a:gd name="T3" fmla="*/ 34 h 1084"/>
                              <a:gd name="T4" fmla="*/ 12 w 1212"/>
                              <a:gd name="T5" fmla="*/ 55 h 1084"/>
                              <a:gd name="T6" fmla="*/ 7 w 1212"/>
                              <a:gd name="T7" fmla="*/ 75 h 1084"/>
                              <a:gd name="T8" fmla="*/ 5 w 1212"/>
                              <a:gd name="T9" fmla="*/ 102 h 1084"/>
                              <a:gd name="T10" fmla="*/ 4 w 1212"/>
                              <a:gd name="T11" fmla="*/ 129 h 1084"/>
                              <a:gd name="T12" fmla="*/ 0 w 1212"/>
                              <a:gd name="T13" fmla="*/ 157 h 1084"/>
                              <a:gd name="T14" fmla="*/ 0 w 1212"/>
                              <a:gd name="T15" fmla="*/ 186 h 1084"/>
                              <a:gd name="T16" fmla="*/ 0 w 1212"/>
                              <a:gd name="T17" fmla="*/ 215 h 1084"/>
                              <a:gd name="T18" fmla="*/ 0 w 1212"/>
                              <a:gd name="T19" fmla="*/ 242 h 1084"/>
                              <a:gd name="T20" fmla="*/ 0 w 1212"/>
                              <a:gd name="T21" fmla="*/ 271 h 1084"/>
                              <a:gd name="T22" fmla="*/ 4 w 1212"/>
                              <a:gd name="T23" fmla="*/ 299 h 1084"/>
                              <a:gd name="T24" fmla="*/ 7 w 1212"/>
                              <a:gd name="T25" fmla="*/ 321 h 1084"/>
                              <a:gd name="T26" fmla="*/ 12 w 1212"/>
                              <a:gd name="T27" fmla="*/ 346 h 1084"/>
                              <a:gd name="T28" fmla="*/ 19 w 1212"/>
                              <a:gd name="T29" fmla="*/ 365 h 1084"/>
                              <a:gd name="T30" fmla="*/ 35 w 1212"/>
                              <a:gd name="T31" fmla="*/ 390 h 1084"/>
                              <a:gd name="T32" fmla="*/ 66 w 1212"/>
                              <a:gd name="T33" fmla="*/ 429 h 1084"/>
                              <a:gd name="T34" fmla="*/ 108 w 1212"/>
                              <a:gd name="T35" fmla="*/ 473 h 1084"/>
                              <a:gd name="T36" fmla="*/ 160 w 1212"/>
                              <a:gd name="T37" fmla="*/ 525 h 1084"/>
                              <a:gd name="T38" fmla="*/ 218 w 1212"/>
                              <a:gd name="T39" fmla="*/ 581 h 1084"/>
                              <a:gd name="T40" fmla="*/ 285 w 1212"/>
                              <a:gd name="T41" fmla="*/ 643 h 1084"/>
                              <a:gd name="T42" fmla="*/ 354 w 1212"/>
                              <a:gd name="T43" fmla="*/ 702 h 1084"/>
                              <a:gd name="T44" fmla="*/ 427 w 1212"/>
                              <a:gd name="T45" fmla="*/ 765 h 1084"/>
                              <a:gd name="T46" fmla="*/ 497 w 1212"/>
                              <a:gd name="T47" fmla="*/ 825 h 1084"/>
                              <a:gd name="T48" fmla="*/ 566 w 1212"/>
                              <a:gd name="T49" fmla="*/ 882 h 1084"/>
                              <a:gd name="T50" fmla="*/ 632 w 1212"/>
                              <a:gd name="T51" fmla="*/ 936 h 1084"/>
                              <a:gd name="T52" fmla="*/ 695 w 1212"/>
                              <a:gd name="T53" fmla="*/ 982 h 1084"/>
                              <a:gd name="T54" fmla="*/ 749 w 1212"/>
                              <a:gd name="T55" fmla="*/ 1022 h 1084"/>
                              <a:gd name="T56" fmla="*/ 791 w 1212"/>
                              <a:gd name="T57" fmla="*/ 1052 h 1084"/>
                              <a:gd name="T58" fmla="*/ 825 w 1212"/>
                              <a:gd name="T59" fmla="*/ 1070 h 1084"/>
                              <a:gd name="T60" fmla="*/ 846 w 1212"/>
                              <a:gd name="T61" fmla="*/ 1078 h 1084"/>
                              <a:gd name="T62" fmla="*/ 863 w 1212"/>
                              <a:gd name="T63" fmla="*/ 1078 h 1084"/>
                              <a:gd name="T64" fmla="*/ 884 w 1212"/>
                              <a:gd name="T65" fmla="*/ 1084 h 1084"/>
                              <a:gd name="T66" fmla="*/ 910 w 1212"/>
                              <a:gd name="T67" fmla="*/ 1084 h 1084"/>
                              <a:gd name="T68" fmla="*/ 939 w 1212"/>
                              <a:gd name="T69" fmla="*/ 1082 h 1084"/>
                              <a:gd name="T70" fmla="*/ 966 w 1212"/>
                              <a:gd name="T71" fmla="*/ 1078 h 1084"/>
                              <a:gd name="T72" fmla="*/ 997 w 1212"/>
                              <a:gd name="T73" fmla="*/ 1076 h 1084"/>
                              <a:gd name="T74" fmla="*/ 1027 w 1212"/>
                              <a:gd name="T75" fmla="*/ 1075 h 1084"/>
                              <a:gd name="T76" fmla="*/ 1057 w 1212"/>
                              <a:gd name="T77" fmla="*/ 1070 h 1084"/>
                              <a:gd name="T78" fmla="*/ 1087 w 1212"/>
                              <a:gd name="T79" fmla="*/ 1066 h 1084"/>
                              <a:gd name="T80" fmla="*/ 1116 w 1212"/>
                              <a:gd name="T81" fmla="*/ 1064 h 1084"/>
                              <a:gd name="T82" fmla="*/ 1139 w 1212"/>
                              <a:gd name="T83" fmla="*/ 1057 h 1084"/>
                              <a:gd name="T84" fmla="*/ 1163 w 1212"/>
                              <a:gd name="T85" fmla="*/ 1054 h 1084"/>
                              <a:gd name="T86" fmla="*/ 1186 w 1212"/>
                              <a:gd name="T87" fmla="*/ 1045 h 1084"/>
                              <a:gd name="T88" fmla="*/ 1210 w 1212"/>
                              <a:gd name="T89" fmla="*/ 1035 h 1084"/>
                              <a:gd name="T90" fmla="*/ 1206 w 1212"/>
                              <a:gd name="T91" fmla="*/ 1021 h 1084"/>
                              <a:gd name="T92" fmla="*/ 1179 w 1212"/>
                              <a:gd name="T93" fmla="*/ 988 h 1084"/>
                              <a:gd name="T94" fmla="*/ 1127 w 1212"/>
                              <a:gd name="T95" fmla="*/ 938 h 1084"/>
                              <a:gd name="T96" fmla="*/ 1059 w 1212"/>
                              <a:gd name="T97" fmla="*/ 872 h 1084"/>
                              <a:gd name="T98" fmla="*/ 973 w 1212"/>
                              <a:gd name="T99" fmla="*/ 794 h 1084"/>
                              <a:gd name="T100" fmla="*/ 878 w 1212"/>
                              <a:gd name="T101" fmla="*/ 710 h 1084"/>
                              <a:gd name="T102" fmla="*/ 773 w 1212"/>
                              <a:gd name="T103" fmla="*/ 615 h 1084"/>
                              <a:gd name="T104" fmla="*/ 665 w 1212"/>
                              <a:gd name="T105" fmla="*/ 521 h 1084"/>
                              <a:gd name="T106" fmla="*/ 552 w 1212"/>
                              <a:gd name="T107" fmla="*/ 424 h 1084"/>
                              <a:gd name="T108" fmla="*/ 445 w 1212"/>
                              <a:gd name="T109" fmla="*/ 332 h 1084"/>
                              <a:gd name="T110" fmla="*/ 342 w 1212"/>
                              <a:gd name="T111" fmla="*/ 244 h 1084"/>
                              <a:gd name="T112" fmla="*/ 249 w 1212"/>
                              <a:gd name="T113" fmla="*/ 166 h 1084"/>
                              <a:gd name="T114" fmla="*/ 168 w 1212"/>
                              <a:gd name="T115" fmla="*/ 99 h 1084"/>
                              <a:gd name="T116" fmla="*/ 101 w 1212"/>
                              <a:gd name="T117" fmla="*/ 46 h 1084"/>
                              <a:gd name="T118" fmla="*/ 56 w 1212"/>
                              <a:gd name="T119" fmla="*/ 11 h 1084"/>
                              <a:gd name="T120" fmla="*/ 33 w 1212"/>
                              <a:gd name="T121" fmla="*/ 0 h 10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12" h="1084">
                                <a:moveTo>
                                  <a:pt x="33" y="0"/>
                                </a:moveTo>
                                <a:lnTo>
                                  <a:pt x="29" y="2"/>
                                </a:lnTo>
                                <a:lnTo>
                                  <a:pt x="24" y="6"/>
                                </a:lnTo>
                                <a:lnTo>
                                  <a:pt x="23" y="10"/>
                                </a:lnTo>
                                <a:lnTo>
                                  <a:pt x="20" y="15"/>
                                </a:lnTo>
                                <a:lnTo>
                                  <a:pt x="19" y="23"/>
                                </a:lnTo>
                                <a:lnTo>
                                  <a:pt x="17" y="32"/>
                                </a:lnTo>
                                <a:lnTo>
                                  <a:pt x="14" y="34"/>
                                </a:lnTo>
                                <a:lnTo>
                                  <a:pt x="14" y="40"/>
                                </a:lnTo>
                                <a:lnTo>
                                  <a:pt x="14" y="44"/>
                                </a:lnTo>
                                <a:lnTo>
                                  <a:pt x="14" y="49"/>
                                </a:lnTo>
                                <a:lnTo>
                                  <a:pt x="12" y="55"/>
                                </a:lnTo>
                                <a:lnTo>
                                  <a:pt x="9" y="59"/>
                                </a:lnTo>
                                <a:lnTo>
                                  <a:pt x="9" y="66"/>
                                </a:lnTo>
                                <a:lnTo>
                                  <a:pt x="9" y="71"/>
                                </a:lnTo>
                                <a:lnTo>
                                  <a:pt x="7" y="75"/>
                                </a:lnTo>
                                <a:lnTo>
                                  <a:pt x="7" y="82"/>
                                </a:lnTo>
                                <a:lnTo>
                                  <a:pt x="7" y="88"/>
                                </a:lnTo>
                                <a:lnTo>
                                  <a:pt x="7" y="96"/>
                                </a:lnTo>
                                <a:lnTo>
                                  <a:pt x="5" y="102"/>
                                </a:lnTo>
                                <a:lnTo>
                                  <a:pt x="4" y="108"/>
                                </a:lnTo>
                                <a:lnTo>
                                  <a:pt x="4" y="113"/>
                                </a:lnTo>
                                <a:lnTo>
                                  <a:pt x="4" y="123"/>
                                </a:lnTo>
                                <a:lnTo>
                                  <a:pt x="4" y="129"/>
                                </a:lnTo>
                                <a:lnTo>
                                  <a:pt x="4" y="136"/>
                                </a:lnTo>
                                <a:lnTo>
                                  <a:pt x="4" y="142"/>
                                </a:lnTo>
                                <a:lnTo>
                                  <a:pt x="4" y="150"/>
                                </a:lnTo>
                                <a:lnTo>
                                  <a:pt x="0" y="157"/>
                                </a:lnTo>
                                <a:lnTo>
                                  <a:pt x="0" y="164"/>
                                </a:lnTo>
                                <a:lnTo>
                                  <a:pt x="0" y="171"/>
                                </a:lnTo>
                                <a:lnTo>
                                  <a:pt x="0" y="178"/>
                                </a:lnTo>
                                <a:lnTo>
                                  <a:pt x="0" y="186"/>
                                </a:lnTo>
                                <a:lnTo>
                                  <a:pt x="0" y="192"/>
                                </a:lnTo>
                                <a:lnTo>
                                  <a:pt x="0" y="199"/>
                                </a:lnTo>
                                <a:lnTo>
                                  <a:pt x="0" y="207"/>
                                </a:lnTo>
                                <a:lnTo>
                                  <a:pt x="0" y="215"/>
                                </a:lnTo>
                                <a:lnTo>
                                  <a:pt x="0" y="220"/>
                                </a:lnTo>
                                <a:lnTo>
                                  <a:pt x="0" y="229"/>
                                </a:lnTo>
                                <a:lnTo>
                                  <a:pt x="0" y="236"/>
                                </a:lnTo>
                                <a:lnTo>
                                  <a:pt x="0" y="242"/>
                                </a:lnTo>
                                <a:lnTo>
                                  <a:pt x="0" y="250"/>
                                </a:lnTo>
                                <a:lnTo>
                                  <a:pt x="0" y="257"/>
                                </a:lnTo>
                                <a:lnTo>
                                  <a:pt x="0" y="264"/>
                                </a:lnTo>
                                <a:lnTo>
                                  <a:pt x="0" y="271"/>
                                </a:lnTo>
                                <a:lnTo>
                                  <a:pt x="0" y="278"/>
                                </a:lnTo>
                                <a:lnTo>
                                  <a:pt x="4" y="284"/>
                                </a:lnTo>
                                <a:lnTo>
                                  <a:pt x="4" y="290"/>
                                </a:lnTo>
                                <a:lnTo>
                                  <a:pt x="4" y="299"/>
                                </a:lnTo>
                                <a:lnTo>
                                  <a:pt x="4" y="303"/>
                                </a:lnTo>
                                <a:lnTo>
                                  <a:pt x="5" y="310"/>
                                </a:lnTo>
                                <a:lnTo>
                                  <a:pt x="7" y="317"/>
                                </a:lnTo>
                                <a:lnTo>
                                  <a:pt x="7" y="321"/>
                                </a:lnTo>
                                <a:lnTo>
                                  <a:pt x="9" y="327"/>
                                </a:lnTo>
                                <a:lnTo>
                                  <a:pt x="9" y="332"/>
                                </a:lnTo>
                                <a:lnTo>
                                  <a:pt x="12" y="338"/>
                                </a:lnTo>
                                <a:lnTo>
                                  <a:pt x="12" y="346"/>
                                </a:lnTo>
                                <a:lnTo>
                                  <a:pt x="14" y="349"/>
                                </a:lnTo>
                                <a:lnTo>
                                  <a:pt x="14" y="355"/>
                                </a:lnTo>
                                <a:lnTo>
                                  <a:pt x="19" y="361"/>
                                </a:lnTo>
                                <a:lnTo>
                                  <a:pt x="19" y="365"/>
                                </a:lnTo>
                                <a:lnTo>
                                  <a:pt x="23" y="369"/>
                                </a:lnTo>
                                <a:lnTo>
                                  <a:pt x="24" y="377"/>
                                </a:lnTo>
                                <a:lnTo>
                                  <a:pt x="29" y="385"/>
                                </a:lnTo>
                                <a:lnTo>
                                  <a:pt x="35" y="390"/>
                                </a:lnTo>
                                <a:lnTo>
                                  <a:pt x="41" y="399"/>
                                </a:lnTo>
                                <a:lnTo>
                                  <a:pt x="49" y="408"/>
                                </a:lnTo>
                                <a:lnTo>
                                  <a:pt x="56" y="419"/>
                                </a:lnTo>
                                <a:lnTo>
                                  <a:pt x="66" y="429"/>
                                </a:lnTo>
                                <a:lnTo>
                                  <a:pt x="77" y="439"/>
                                </a:lnTo>
                                <a:lnTo>
                                  <a:pt x="85" y="450"/>
                                </a:lnTo>
                                <a:lnTo>
                                  <a:pt x="97" y="461"/>
                                </a:lnTo>
                                <a:lnTo>
                                  <a:pt x="108" y="473"/>
                                </a:lnTo>
                                <a:lnTo>
                                  <a:pt x="119" y="485"/>
                                </a:lnTo>
                                <a:lnTo>
                                  <a:pt x="132" y="498"/>
                                </a:lnTo>
                                <a:lnTo>
                                  <a:pt x="145" y="512"/>
                                </a:lnTo>
                                <a:lnTo>
                                  <a:pt x="160" y="525"/>
                                </a:lnTo>
                                <a:lnTo>
                                  <a:pt x="174" y="538"/>
                                </a:lnTo>
                                <a:lnTo>
                                  <a:pt x="189" y="552"/>
                                </a:lnTo>
                                <a:lnTo>
                                  <a:pt x="205" y="567"/>
                                </a:lnTo>
                                <a:lnTo>
                                  <a:pt x="218" y="581"/>
                                </a:lnTo>
                                <a:lnTo>
                                  <a:pt x="233" y="596"/>
                                </a:lnTo>
                                <a:lnTo>
                                  <a:pt x="251" y="611"/>
                                </a:lnTo>
                                <a:lnTo>
                                  <a:pt x="269" y="624"/>
                                </a:lnTo>
                                <a:lnTo>
                                  <a:pt x="285" y="643"/>
                                </a:lnTo>
                                <a:lnTo>
                                  <a:pt x="301" y="655"/>
                                </a:lnTo>
                                <a:lnTo>
                                  <a:pt x="319" y="671"/>
                                </a:lnTo>
                                <a:lnTo>
                                  <a:pt x="337" y="688"/>
                                </a:lnTo>
                                <a:lnTo>
                                  <a:pt x="354" y="702"/>
                                </a:lnTo>
                                <a:lnTo>
                                  <a:pt x="372" y="719"/>
                                </a:lnTo>
                                <a:lnTo>
                                  <a:pt x="389" y="734"/>
                                </a:lnTo>
                                <a:lnTo>
                                  <a:pt x="410" y="750"/>
                                </a:lnTo>
                                <a:lnTo>
                                  <a:pt x="427" y="765"/>
                                </a:lnTo>
                                <a:lnTo>
                                  <a:pt x="445" y="780"/>
                                </a:lnTo>
                                <a:lnTo>
                                  <a:pt x="462" y="794"/>
                                </a:lnTo>
                                <a:lnTo>
                                  <a:pt x="479" y="810"/>
                                </a:lnTo>
                                <a:lnTo>
                                  <a:pt x="497" y="825"/>
                                </a:lnTo>
                                <a:lnTo>
                                  <a:pt x="517" y="840"/>
                                </a:lnTo>
                                <a:lnTo>
                                  <a:pt x="534" y="853"/>
                                </a:lnTo>
                                <a:lnTo>
                                  <a:pt x="551" y="869"/>
                                </a:lnTo>
                                <a:lnTo>
                                  <a:pt x="566" y="882"/>
                                </a:lnTo>
                                <a:lnTo>
                                  <a:pt x="585" y="897"/>
                                </a:lnTo>
                                <a:lnTo>
                                  <a:pt x="603" y="909"/>
                                </a:lnTo>
                                <a:lnTo>
                                  <a:pt x="618" y="922"/>
                                </a:lnTo>
                                <a:lnTo>
                                  <a:pt x="632" y="936"/>
                                </a:lnTo>
                                <a:lnTo>
                                  <a:pt x="648" y="947"/>
                                </a:lnTo>
                                <a:lnTo>
                                  <a:pt x="665" y="959"/>
                                </a:lnTo>
                                <a:lnTo>
                                  <a:pt x="680" y="972"/>
                                </a:lnTo>
                                <a:lnTo>
                                  <a:pt x="695" y="982"/>
                                </a:lnTo>
                                <a:lnTo>
                                  <a:pt x="707" y="993"/>
                                </a:lnTo>
                                <a:lnTo>
                                  <a:pt x="721" y="1003"/>
                                </a:lnTo>
                                <a:lnTo>
                                  <a:pt x="736" y="1013"/>
                                </a:lnTo>
                                <a:lnTo>
                                  <a:pt x="749" y="1022"/>
                                </a:lnTo>
                                <a:lnTo>
                                  <a:pt x="759" y="1031"/>
                                </a:lnTo>
                                <a:lnTo>
                                  <a:pt x="770" y="1038"/>
                                </a:lnTo>
                                <a:lnTo>
                                  <a:pt x="780" y="1045"/>
                                </a:lnTo>
                                <a:lnTo>
                                  <a:pt x="791" y="1052"/>
                                </a:lnTo>
                                <a:lnTo>
                                  <a:pt x="801" y="1057"/>
                                </a:lnTo>
                                <a:lnTo>
                                  <a:pt x="809" y="1064"/>
                                </a:lnTo>
                                <a:lnTo>
                                  <a:pt x="817" y="1068"/>
                                </a:lnTo>
                                <a:lnTo>
                                  <a:pt x="825" y="1070"/>
                                </a:lnTo>
                                <a:lnTo>
                                  <a:pt x="831" y="1075"/>
                                </a:lnTo>
                                <a:lnTo>
                                  <a:pt x="836" y="1076"/>
                                </a:lnTo>
                                <a:lnTo>
                                  <a:pt x="841" y="1078"/>
                                </a:lnTo>
                                <a:lnTo>
                                  <a:pt x="846" y="1078"/>
                                </a:lnTo>
                                <a:lnTo>
                                  <a:pt x="848" y="1078"/>
                                </a:lnTo>
                                <a:lnTo>
                                  <a:pt x="853" y="1078"/>
                                </a:lnTo>
                                <a:lnTo>
                                  <a:pt x="859" y="1078"/>
                                </a:lnTo>
                                <a:lnTo>
                                  <a:pt x="863" y="1078"/>
                                </a:lnTo>
                                <a:lnTo>
                                  <a:pt x="867" y="1082"/>
                                </a:lnTo>
                                <a:lnTo>
                                  <a:pt x="873" y="1082"/>
                                </a:lnTo>
                                <a:lnTo>
                                  <a:pt x="880" y="1084"/>
                                </a:lnTo>
                                <a:lnTo>
                                  <a:pt x="884" y="1084"/>
                                </a:lnTo>
                                <a:lnTo>
                                  <a:pt x="892" y="1084"/>
                                </a:lnTo>
                                <a:lnTo>
                                  <a:pt x="895" y="1084"/>
                                </a:lnTo>
                                <a:lnTo>
                                  <a:pt x="904" y="1084"/>
                                </a:lnTo>
                                <a:lnTo>
                                  <a:pt x="910" y="1084"/>
                                </a:lnTo>
                                <a:lnTo>
                                  <a:pt x="916" y="1084"/>
                                </a:lnTo>
                                <a:lnTo>
                                  <a:pt x="924" y="1084"/>
                                </a:lnTo>
                                <a:lnTo>
                                  <a:pt x="932" y="1084"/>
                                </a:lnTo>
                                <a:lnTo>
                                  <a:pt x="939" y="1082"/>
                                </a:lnTo>
                                <a:lnTo>
                                  <a:pt x="945" y="1082"/>
                                </a:lnTo>
                                <a:lnTo>
                                  <a:pt x="952" y="1082"/>
                                </a:lnTo>
                                <a:lnTo>
                                  <a:pt x="961" y="1082"/>
                                </a:lnTo>
                                <a:lnTo>
                                  <a:pt x="966" y="1078"/>
                                </a:lnTo>
                                <a:lnTo>
                                  <a:pt x="973" y="1078"/>
                                </a:lnTo>
                                <a:lnTo>
                                  <a:pt x="981" y="1078"/>
                                </a:lnTo>
                                <a:lnTo>
                                  <a:pt x="991" y="1078"/>
                                </a:lnTo>
                                <a:lnTo>
                                  <a:pt x="997" y="1076"/>
                                </a:lnTo>
                                <a:lnTo>
                                  <a:pt x="1005" y="1076"/>
                                </a:lnTo>
                                <a:lnTo>
                                  <a:pt x="1012" y="1076"/>
                                </a:lnTo>
                                <a:lnTo>
                                  <a:pt x="1020" y="1075"/>
                                </a:lnTo>
                                <a:lnTo>
                                  <a:pt x="1027" y="1075"/>
                                </a:lnTo>
                                <a:lnTo>
                                  <a:pt x="1035" y="1075"/>
                                </a:lnTo>
                                <a:lnTo>
                                  <a:pt x="1044" y="1073"/>
                                </a:lnTo>
                                <a:lnTo>
                                  <a:pt x="1050" y="1073"/>
                                </a:lnTo>
                                <a:lnTo>
                                  <a:pt x="1057" y="1070"/>
                                </a:lnTo>
                                <a:lnTo>
                                  <a:pt x="1066" y="1070"/>
                                </a:lnTo>
                                <a:lnTo>
                                  <a:pt x="1072" y="1068"/>
                                </a:lnTo>
                                <a:lnTo>
                                  <a:pt x="1079" y="1068"/>
                                </a:lnTo>
                                <a:lnTo>
                                  <a:pt x="1087" y="1066"/>
                                </a:lnTo>
                                <a:lnTo>
                                  <a:pt x="1093" y="1065"/>
                                </a:lnTo>
                                <a:lnTo>
                                  <a:pt x="1100" y="1065"/>
                                </a:lnTo>
                                <a:lnTo>
                                  <a:pt x="1106" y="1065"/>
                                </a:lnTo>
                                <a:lnTo>
                                  <a:pt x="1116" y="1064"/>
                                </a:lnTo>
                                <a:lnTo>
                                  <a:pt x="1122" y="1064"/>
                                </a:lnTo>
                                <a:lnTo>
                                  <a:pt x="1127" y="1059"/>
                                </a:lnTo>
                                <a:lnTo>
                                  <a:pt x="1134" y="1059"/>
                                </a:lnTo>
                                <a:lnTo>
                                  <a:pt x="1139" y="1057"/>
                                </a:lnTo>
                                <a:lnTo>
                                  <a:pt x="1145" y="1057"/>
                                </a:lnTo>
                                <a:lnTo>
                                  <a:pt x="1152" y="1055"/>
                                </a:lnTo>
                                <a:lnTo>
                                  <a:pt x="1158" y="1055"/>
                                </a:lnTo>
                                <a:lnTo>
                                  <a:pt x="1163" y="1054"/>
                                </a:lnTo>
                                <a:lnTo>
                                  <a:pt x="1166" y="1052"/>
                                </a:lnTo>
                                <a:lnTo>
                                  <a:pt x="1171" y="1050"/>
                                </a:lnTo>
                                <a:lnTo>
                                  <a:pt x="1179" y="1047"/>
                                </a:lnTo>
                                <a:lnTo>
                                  <a:pt x="1186" y="1045"/>
                                </a:lnTo>
                                <a:lnTo>
                                  <a:pt x="1192" y="1043"/>
                                </a:lnTo>
                                <a:lnTo>
                                  <a:pt x="1200" y="1040"/>
                                </a:lnTo>
                                <a:lnTo>
                                  <a:pt x="1206" y="1038"/>
                                </a:lnTo>
                                <a:lnTo>
                                  <a:pt x="1210" y="1035"/>
                                </a:lnTo>
                                <a:lnTo>
                                  <a:pt x="1212" y="1034"/>
                                </a:lnTo>
                                <a:lnTo>
                                  <a:pt x="1212" y="1031"/>
                                </a:lnTo>
                                <a:lnTo>
                                  <a:pt x="1210" y="1026"/>
                                </a:lnTo>
                                <a:lnTo>
                                  <a:pt x="1206" y="1021"/>
                                </a:lnTo>
                                <a:lnTo>
                                  <a:pt x="1202" y="1018"/>
                                </a:lnTo>
                                <a:lnTo>
                                  <a:pt x="1195" y="1008"/>
                                </a:lnTo>
                                <a:lnTo>
                                  <a:pt x="1189" y="998"/>
                                </a:lnTo>
                                <a:lnTo>
                                  <a:pt x="1179" y="988"/>
                                </a:lnTo>
                                <a:lnTo>
                                  <a:pt x="1169" y="978"/>
                                </a:lnTo>
                                <a:lnTo>
                                  <a:pt x="1155" y="967"/>
                                </a:lnTo>
                                <a:lnTo>
                                  <a:pt x="1143" y="951"/>
                                </a:lnTo>
                                <a:lnTo>
                                  <a:pt x="1127" y="938"/>
                                </a:lnTo>
                                <a:lnTo>
                                  <a:pt x="1113" y="922"/>
                                </a:lnTo>
                                <a:lnTo>
                                  <a:pt x="1096" y="907"/>
                                </a:lnTo>
                                <a:lnTo>
                                  <a:pt x="1079" y="890"/>
                                </a:lnTo>
                                <a:lnTo>
                                  <a:pt x="1059" y="872"/>
                                </a:lnTo>
                                <a:lnTo>
                                  <a:pt x="1040" y="855"/>
                                </a:lnTo>
                                <a:lnTo>
                                  <a:pt x="1018" y="836"/>
                                </a:lnTo>
                                <a:lnTo>
                                  <a:pt x="997" y="817"/>
                                </a:lnTo>
                                <a:lnTo>
                                  <a:pt x="973" y="794"/>
                                </a:lnTo>
                                <a:lnTo>
                                  <a:pt x="952" y="775"/>
                                </a:lnTo>
                                <a:lnTo>
                                  <a:pt x="929" y="752"/>
                                </a:lnTo>
                                <a:lnTo>
                                  <a:pt x="904" y="731"/>
                                </a:lnTo>
                                <a:lnTo>
                                  <a:pt x="878" y="710"/>
                                </a:lnTo>
                                <a:lnTo>
                                  <a:pt x="854" y="688"/>
                                </a:lnTo>
                                <a:lnTo>
                                  <a:pt x="828" y="664"/>
                                </a:lnTo>
                                <a:lnTo>
                                  <a:pt x="801" y="639"/>
                                </a:lnTo>
                                <a:lnTo>
                                  <a:pt x="773" y="615"/>
                                </a:lnTo>
                                <a:lnTo>
                                  <a:pt x="749" y="594"/>
                                </a:lnTo>
                                <a:lnTo>
                                  <a:pt x="718" y="569"/>
                                </a:lnTo>
                                <a:lnTo>
                                  <a:pt x="692" y="543"/>
                                </a:lnTo>
                                <a:lnTo>
                                  <a:pt x="665" y="521"/>
                                </a:lnTo>
                                <a:lnTo>
                                  <a:pt x="639" y="498"/>
                                </a:lnTo>
                                <a:lnTo>
                                  <a:pt x="611" y="473"/>
                                </a:lnTo>
                                <a:lnTo>
                                  <a:pt x="582" y="447"/>
                                </a:lnTo>
                                <a:lnTo>
                                  <a:pt x="552" y="424"/>
                                </a:lnTo>
                                <a:lnTo>
                                  <a:pt x="528" y="402"/>
                                </a:lnTo>
                                <a:lnTo>
                                  <a:pt x="499" y="378"/>
                                </a:lnTo>
                                <a:lnTo>
                                  <a:pt x="471" y="355"/>
                                </a:lnTo>
                                <a:lnTo>
                                  <a:pt x="445" y="332"/>
                                </a:lnTo>
                                <a:lnTo>
                                  <a:pt x="419" y="310"/>
                                </a:lnTo>
                                <a:lnTo>
                                  <a:pt x="393" y="288"/>
                                </a:lnTo>
                                <a:lnTo>
                                  <a:pt x="368" y="264"/>
                                </a:lnTo>
                                <a:lnTo>
                                  <a:pt x="342" y="244"/>
                                </a:lnTo>
                                <a:lnTo>
                                  <a:pt x="319" y="225"/>
                                </a:lnTo>
                                <a:lnTo>
                                  <a:pt x="294" y="204"/>
                                </a:lnTo>
                                <a:lnTo>
                                  <a:pt x="270" y="185"/>
                                </a:lnTo>
                                <a:lnTo>
                                  <a:pt x="249" y="166"/>
                                </a:lnTo>
                                <a:lnTo>
                                  <a:pt x="228" y="150"/>
                                </a:lnTo>
                                <a:lnTo>
                                  <a:pt x="206" y="131"/>
                                </a:lnTo>
                                <a:lnTo>
                                  <a:pt x="186" y="113"/>
                                </a:lnTo>
                                <a:lnTo>
                                  <a:pt x="168" y="99"/>
                                </a:lnTo>
                                <a:lnTo>
                                  <a:pt x="149" y="85"/>
                                </a:lnTo>
                                <a:lnTo>
                                  <a:pt x="130" y="71"/>
                                </a:lnTo>
                                <a:lnTo>
                                  <a:pt x="116" y="59"/>
                                </a:lnTo>
                                <a:lnTo>
                                  <a:pt x="101" y="46"/>
                                </a:lnTo>
                                <a:lnTo>
                                  <a:pt x="87" y="38"/>
                                </a:lnTo>
                                <a:lnTo>
                                  <a:pt x="77" y="27"/>
                                </a:lnTo>
                                <a:lnTo>
                                  <a:pt x="64" y="20"/>
                                </a:lnTo>
                                <a:lnTo>
                                  <a:pt x="56" y="11"/>
                                </a:lnTo>
                                <a:lnTo>
                                  <a:pt x="46" y="7"/>
                                </a:lnTo>
                                <a:lnTo>
                                  <a:pt x="40" y="3"/>
                                </a:lnTo>
                                <a:lnTo>
                                  <a:pt x="35" y="0"/>
                                </a:lnTo>
                                <a:lnTo>
                                  <a:pt x="33" y="0"/>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00"/>
                        <wps:cNvSpPr>
                          <a:spLocks/>
                        </wps:cNvSpPr>
                        <wps:spPr bwMode="auto">
                          <a:xfrm>
                            <a:off x="306070" y="268605"/>
                            <a:ext cx="267970" cy="233045"/>
                          </a:xfrm>
                          <a:custGeom>
                            <a:avLst/>
                            <a:gdLst>
                              <a:gd name="T0" fmla="*/ 13 w 1265"/>
                              <a:gd name="T1" fmla="*/ 1077 h 1103"/>
                              <a:gd name="T2" fmla="*/ 37 w 1265"/>
                              <a:gd name="T3" fmla="*/ 1082 h 1103"/>
                              <a:gd name="T4" fmla="*/ 65 w 1265"/>
                              <a:gd name="T5" fmla="*/ 1086 h 1103"/>
                              <a:gd name="T6" fmla="*/ 94 w 1265"/>
                              <a:gd name="T7" fmla="*/ 1091 h 1103"/>
                              <a:gd name="T8" fmla="*/ 127 w 1265"/>
                              <a:gd name="T9" fmla="*/ 1093 h 1103"/>
                              <a:gd name="T10" fmla="*/ 166 w 1265"/>
                              <a:gd name="T11" fmla="*/ 1097 h 1103"/>
                              <a:gd name="T12" fmla="*/ 204 w 1265"/>
                              <a:gd name="T13" fmla="*/ 1102 h 1103"/>
                              <a:gd name="T14" fmla="*/ 245 w 1265"/>
                              <a:gd name="T15" fmla="*/ 1103 h 1103"/>
                              <a:gd name="T16" fmla="*/ 283 w 1265"/>
                              <a:gd name="T17" fmla="*/ 1103 h 1103"/>
                              <a:gd name="T18" fmla="*/ 325 w 1265"/>
                              <a:gd name="T19" fmla="*/ 1103 h 1103"/>
                              <a:gd name="T20" fmla="*/ 362 w 1265"/>
                              <a:gd name="T21" fmla="*/ 1103 h 1103"/>
                              <a:gd name="T22" fmla="*/ 398 w 1265"/>
                              <a:gd name="T23" fmla="*/ 1102 h 1103"/>
                              <a:gd name="T24" fmla="*/ 431 w 1265"/>
                              <a:gd name="T25" fmla="*/ 1100 h 1103"/>
                              <a:gd name="T26" fmla="*/ 455 w 1265"/>
                              <a:gd name="T27" fmla="*/ 1093 h 1103"/>
                              <a:gd name="T28" fmla="*/ 480 w 1265"/>
                              <a:gd name="T29" fmla="*/ 1091 h 1103"/>
                              <a:gd name="T30" fmla="*/ 500 w 1265"/>
                              <a:gd name="T31" fmla="*/ 1077 h 1103"/>
                              <a:gd name="T32" fmla="*/ 532 w 1265"/>
                              <a:gd name="T33" fmla="*/ 1056 h 1103"/>
                              <a:gd name="T34" fmla="*/ 575 w 1265"/>
                              <a:gd name="T35" fmla="*/ 1019 h 1103"/>
                              <a:gd name="T36" fmla="*/ 627 w 1265"/>
                              <a:gd name="T37" fmla="*/ 976 h 1103"/>
                              <a:gd name="T38" fmla="*/ 686 w 1265"/>
                              <a:gd name="T39" fmla="*/ 923 h 1103"/>
                              <a:gd name="T40" fmla="*/ 750 w 1265"/>
                              <a:gd name="T41" fmla="*/ 865 h 1103"/>
                              <a:gd name="T42" fmla="*/ 814 w 1265"/>
                              <a:gd name="T43" fmla="*/ 804 h 1103"/>
                              <a:gd name="T44" fmla="*/ 882 w 1265"/>
                              <a:gd name="T45" fmla="*/ 740 h 1103"/>
                              <a:gd name="T46" fmla="*/ 950 w 1265"/>
                              <a:gd name="T47" fmla="*/ 673 h 1103"/>
                              <a:gd name="T48" fmla="*/ 1015 w 1265"/>
                              <a:gd name="T49" fmla="*/ 608 h 1103"/>
                              <a:gd name="T50" fmla="*/ 1077 w 1265"/>
                              <a:gd name="T51" fmla="*/ 544 h 1103"/>
                              <a:gd name="T52" fmla="*/ 1132 w 1265"/>
                              <a:gd name="T53" fmla="*/ 487 h 1103"/>
                              <a:gd name="T54" fmla="*/ 1181 w 1265"/>
                              <a:gd name="T55" fmla="*/ 435 h 1103"/>
                              <a:gd name="T56" fmla="*/ 1219 w 1265"/>
                              <a:gd name="T57" fmla="*/ 392 h 1103"/>
                              <a:gd name="T58" fmla="*/ 1245 w 1265"/>
                              <a:gd name="T59" fmla="*/ 355 h 1103"/>
                              <a:gd name="T60" fmla="*/ 1261 w 1265"/>
                              <a:gd name="T61" fmla="*/ 333 h 1103"/>
                              <a:gd name="T62" fmla="*/ 1262 w 1265"/>
                              <a:gd name="T63" fmla="*/ 317 h 1103"/>
                              <a:gd name="T64" fmla="*/ 1265 w 1265"/>
                              <a:gd name="T65" fmla="*/ 298 h 1103"/>
                              <a:gd name="T66" fmla="*/ 1265 w 1265"/>
                              <a:gd name="T67" fmla="*/ 277 h 1103"/>
                              <a:gd name="T68" fmla="*/ 1262 w 1265"/>
                              <a:gd name="T69" fmla="*/ 254 h 1103"/>
                              <a:gd name="T70" fmla="*/ 1259 w 1265"/>
                              <a:gd name="T71" fmla="*/ 228 h 1103"/>
                              <a:gd name="T72" fmla="*/ 1256 w 1265"/>
                              <a:gd name="T73" fmla="*/ 203 h 1103"/>
                              <a:gd name="T74" fmla="*/ 1254 w 1265"/>
                              <a:gd name="T75" fmla="*/ 177 h 1103"/>
                              <a:gd name="T76" fmla="*/ 1247 w 1265"/>
                              <a:gd name="T77" fmla="*/ 150 h 1103"/>
                              <a:gd name="T78" fmla="*/ 1242 w 1265"/>
                              <a:gd name="T79" fmla="*/ 123 h 1103"/>
                              <a:gd name="T80" fmla="*/ 1236 w 1265"/>
                              <a:gd name="T81" fmla="*/ 98 h 1103"/>
                              <a:gd name="T82" fmla="*/ 1230 w 1265"/>
                              <a:gd name="T83" fmla="*/ 73 h 1103"/>
                              <a:gd name="T84" fmla="*/ 1224 w 1265"/>
                              <a:gd name="T85" fmla="*/ 51 h 1103"/>
                              <a:gd name="T86" fmla="*/ 1216 w 1265"/>
                              <a:gd name="T87" fmla="*/ 34 h 1103"/>
                              <a:gd name="T88" fmla="*/ 1204 w 1265"/>
                              <a:gd name="T89" fmla="*/ 9 h 1103"/>
                              <a:gd name="T90" fmla="*/ 1190 w 1265"/>
                              <a:gd name="T91" fmla="*/ 0 h 1103"/>
                              <a:gd name="T92" fmla="*/ 1167 w 1265"/>
                              <a:gd name="T93" fmla="*/ 13 h 1103"/>
                              <a:gd name="T94" fmla="*/ 1120 w 1265"/>
                              <a:gd name="T95" fmla="*/ 50 h 1103"/>
                              <a:gd name="T96" fmla="*/ 1052 w 1265"/>
                              <a:gd name="T97" fmla="*/ 105 h 1103"/>
                              <a:gd name="T98" fmla="*/ 969 w 1265"/>
                              <a:gd name="T99" fmla="*/ 177 h 1103"/>
                              <a:gd name="T100" fmla="*/ 872 w 1265"/>
                              <a:gd name="T101" fmla="*/ 258 h 1103"/>
                              <a:gd name="T102" fmla="*/ 768 w 1265"/>
                              <a:gd name="T103" fmla="*/ 348 h 1103"/>
                              <a:gd name="T104" fmla="*/ 660 w 1265"/>
                              <a:gd name="T105" fmla="*/ 446 h 1103"/>
                              <a:gd name="T106" fmla="*/ 549 w 1265"/>
                              <a:gd name="T107" fmla="*/ 546 h 1103"/>
                              <a:gd name="T108" fmla="*/ 437 w 1265"/>
                              <a:gd name="T109" fmla="*/ 644 h 1103"/>
                              <a:gd name="T110" fmla="*/ 334 w 1265"/>
                              <a:gd name="T111" fmla="*/ 740 h 1103"/>
                              <a:gd name="T112" fmla="*/ 234 w 1265"/>
                              <a:gd name="T113" fmla="*/ 831 h 1103"/>
                              <a:gd name="T114" fmla="*/ 153 w 1265"/>
                              <a:gd name="T115" fmla="*/ 911 h 1103"/>
                              <a:gd name="T116" fmla="*/ 82 w 1265"/>
                              <a:gd name="T117" fmla="*/ 978 h 1103"/>
                              <a:gd name="T118" fmla="*/ 32 w 1265"/>
                              <a:gd name="T119" fmla="*/ 1028 h 1103"/>
                              <a:gd name="T120" fmla="*/ 2 w 1265"/>
                              <a:gd name="T121" fmla="*/ 1061 h 1103"/>
                              <a:gd name="T122" fmla="*/ 0 w 1265"/>
                              <a:gd name="T123" fmla="*/ 1072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5" h="1103">
                                <a:moveTo>
                                  <a:pt x="0" y="1072"/>
                                </a:moveTo>
                                <a:lnTo>
                                  <a:pt x="2" y="1072"/>
                                </a:lnTo>
                                <a:lnTo>
                                  <a:pt x="6" y="1074"/>
                                </a:lnTo>
                                <a:lnTo>
                                  <a:pt x="13" y="1077"/>
                                </a:lnTo>
                                <a:lnTo>
                                  <a:pt x="21" y="1081"/>
                                </a:lnTo>
                                <a:lnTo>
                                  <a:pt x="26" y="1081"/>
                                </a:lnTo>
                                <a:lnTo>
                                  <a:pt x="32" y="1081"/>
                                </a:lnTo>
                                <a:lnTo>
                                  <a:pt x="37" y="1082"/>
                                </a:lnTo>
                                <a:lnTo>
                                  <a:pt x="43" y="1084"/>
                                </a:lnTo>
                                <a:lnTo>
                                  <a:pt x="49" y="1084"/>
                                </a:lnTo>
                                <a:lnTo>
                                  <a:pt x="56" y="1086"/>
                                </a:lnTo>
                                <a:lnTo>
                                  <a:pt x="65" y="1086"/>
                                </a:lnTo>
                                <a:lnTo>
                                  <a:pt x="70" y="1088"/>
                                </a:lnTo>
                                <a:lnTo>
                                  <a:pt x="78" y="1088"/>
                                </a:lnTo>
                                <a:lnTo>
                                  <a:pt x="85" y="1091"/>
                                </a:lnTo>
                                <a:lnTo>
                                  <a:pt x="94" y="1091"/>
                                </a:lnTo>
                                <a:lnTo>
                                  <a:pt x="101" y="1092"/>
                                </a:lnTo>
                                <a:lnTo>
                                  <a:pt x="110" y="1092"/>
                                </a:lnTo>
                                <a:lnTo>
                                  <a:pt x="119" y="1093"/>
                                </a:lnTo>
                                <a:lnTo>
                                  <a:pt x="127" y="1093"/>
                                </a:lnTo>
                                <a:lnTo>
                                  <a:pt x="137" y="1095"/>
                                </a:lnTo>
                                <a:lnTo>
                                  <a:pt x="146" y="1095"/>
                                </a:lnTo>
                                <a:lnTo>
                                  <a:pt x="155" y="1097"/>
                                </a:lnTo>
                                <a:lnTo>
                                  <a:pt x="166" y="1097"/>
                                </a:lnTo>
                                <a:lnTo>
                                  <a:pt x="174" y="1100"/>
                                </a:lnTo>
                                <a:lnTo>
                                  <a:pt x="185" y="1100"/>
                                </a:lnTo>
                                <a:lnTo>
                                  <a:pt x="193" y="1102"/>
                                </a:lnTo>
                                <a:lnTo>
                                  <a:pt x="204" y="1102"/>
                                </a:lnTo>
                                <a:lnTo>
                                  <a:pt x="218" y="1102"/>
                                </a:lnTo>
                                <a:lnTo>
                                  <a:pt x="226" y="1102"/>
                                </a:lnTo>
                                <a:lnTo>
                                  <a:pt x="234" y="1103"/>
                                </a:lnTo>
                                <a:lnTo>
                                  <a:pt x="245" y="1103"/>
                                </a:lnTo>
                                <a:lnTo>
                                  <a:pt x="256" y="1103"/>
                                </a:lnTo>
                                <a:lnTo>
                                  <a:pt x="265" y="1103"/>
                                </a:lnTo>
                                <a:lnTo>
                                  <a:pt x="276" y="1103"/>
                                </a:lnTo>
                                <a:lnTo>
                                  <a:pt x="283" y="1103"/>
                                </a:lnTo>
                                <a:lnTo>
                                  <a:pt x="294" y="1103"/>
                                </a:lnTo>
                                <a:lnTo>
                                  <a:pt x="306" y="1103"/>
                                </a:lnTo>
                                <a:lnTo>
                                  <a:pt x="317" y="1103"/>
                                </a:lnTo>
                                <a:lnTo>
                                  <a:pt x="325" y="1103"/>
                                </a:lnTo>
                                <a:lnTo>
                                  <a:pt x="334" y="1103"/>
                                </a:lnTo>
                                <a:lnTo>
                                  <a:pt x="343" y="1103"/>
                                </a:lnTo>
                                <a:lnTo>
                                  <a:pt x="353" y="1103"/>
                                </a:lnTo>
                                <a:lnTo>
                                  <a:pt x="362" y="1103"/>
                                </a:lnTo>
                                <a:lnTo>
                                  <a:pt x="372" y="1103"/>
                                </a:lnTo>
                                <a:lnTo>
                                  <a:pt x="381" y="1103"/>
                                </a:lnTo>
                                <a:lnTo>
                                  <a:pt x="390" y="1103"/>
                                </a:lnTo>
                                <a:lnTo>
                                  <a:pt x="398" y="1102"/>
                                </a:lnTo>
                                <a:lnTo>
                                  <a:pt x="407" y="1102"/>
                                </a:lnTo>
                                <a:lnTo>
                                  <a:pt x="416" y="1102"/>
                                </a:lnTo>
                                <a:lnTo>
                                  <a:pt x="422" y="1100"/>
                                </a:lnTo>
                                <a:lnTo>
                                  <a:pt x="431" y="1100"/>
                                </a:lnTo>
                                <a:lnTo>
                                  <a:pt x="437" y="1097"/>
                                </a:lnTo>
                                <a:lnTo>
                                  <a:pt x="443" y="1095"/>
                                </a:lnTo>
                                <a:lnTo>
                                  <a:pt x="450" y="1095"/>
                                </a:lnTo>
                                <a:lnTo>
                                  <a:pt x="455" y="1093"/>
                                </a:lnTo>
                                <a:lnTo>
                                  <a:pt x="464" y="1093"/>
                                </a:lnTo>
                                <a:lnTo>
                                  <a:pt x="469" y="1092"/>
                                </a:lnTo>
                                <a:lnTo>
                                  <a:pt x="474" y="1091"/>
                                </a:lnTo>
                                <a:lnTo>
                                  <a:pt x="480" y="1091"/>
                                </a:lnTo>
                                <a:lnTo>
                                  <a:pt x="484" y="1088"/>
                                </a:lnTo>
                                <a:lnTo>
                                  <a:pt x="489" y="1084"/>
                                </a:lnTo>
                                <a:lnTo>
                                  <a:pt x="492" y="1082"/>
                                </a:lnTo>
                                <a:lnTo>
                                  <a:pt x="500" y="1077"/>
                                </a:lnTo>
                                <a:lnTo>
                                  <a:pt x="506" y="1072"/>
                                </a:lnTo>
                                <a:lnTo>
                                  <a:pt x="515" y="1067"/>
                                </a:lnTo>
                                <a:lnTo>
                                  <a:pt x="523" y="1061"/>
                                </a:lnTo>
                                <a:lnTo>
                                  <a:pt x="532" y="1056"/>
                                </a:lnTo>
                                <a:lnTo>
                                  <a:pt x="543" y="1048"/>
                                </a:lnTo>
                                <a:lnTo>
                                  <a:pt x="553" y="1037"/>
                                </a:lnTo>
                                <a:lnTo>
                                  <a:pt x="564" y="1028"/>
                                </a:lnTo>
                                <a:lnTo>
                                  <a:pt x="575" y="1019"/>
                                </a:lnTo>
                                <a:lnTo>
                                  <a:pt x="589" y="1009"/>
                                </a:lnTo>
                                <a:lnTo>
                                  <a:pt x="599" y="998"/>
                                </a:lnTo>
                                <a:lnTo>
                                  <a:pt x="614" y="988"/>
                                </a:lnTo>
                                <a:lnTo>
                                  <a:pt x="627" y="976"/>
                                </a:lnTo>
                                <a:lnTo>
                                  <a:pt x="641" y="965"/>
                                </a:lnTo>
                                <a:lnTo>
                                  <a:pt x="657" y="949"/>
                                </a:lnTo>
                                <a:lnTo>
                                  <a:pt x="669" y="936"/>
                                </a:lnTo>
                                <a:lnTo>
                                  <a:pt x="686" y="923"/>
                                </a:lnTo>
                                <a:lnTo>
                                  <a:pt x="700" y="909"/>
                                </a:lnTo>
                                <a:lnTo>
                                  <a:pt x="716" y="896"/>
                                </a:lnTo>
                                <a:lnTo>
                                  <a:pt x="733" y="880"/>
                                </a:lnTo>
                                <a:lnTo>
                                  <a:pt x="750" y="865"/>
                                </a:lnTo>
                                <a:lnTo>
                                  <a:pt x="766" y="849"/>
                                </a:lnTo>
                                <a:lnTo>
                                  <a:pt x="782" y="837"/>
                                </a:lnTo>
                                <a:lnTo>
                                  <a:pt x="797" y="818"/>
                                </a:lnTo>
                                <a:lnTo>
                                  <a:pt x="814" y="804"/>
                                </a:lnTo>
                                <a:lnTo>
                                  <a:pt x="834" y="788"/>
                                </a:lnTo>
                                <a:lnTo>
                                  <a:pt x="849" y="770"/>
                                </a:lnTo>
                                <a:lnTo>
                                  <a:pt x="866" y="756"/>
                                </a:lnTo>
                                <a:lnTo>
                                  <a:pt x="882" y="740"/>
                                </a:lnTo>
                                <a:lnTo>
                                  <a:pt x="903" y="723"/>
                                </a:lnTo>
                                <a:lnTo>
                                  <a:pt x="917" y="705"/>
                                </a:lnTo>
                                <a:lnTo>
                                  <a:pt x="934" y="691"/>
                                </a:lnTo>
                                <a:lnTo>
                                  <a:pt x="950" y="673"/>
                                </a:lnTo>
                                <a:lnTo>
                                  <a:pt x="969" y="655"/>
                                </a:lnTo>
                                <a:lnTo>
                                  <a:pt x="984" y="640"/>
                                </a:lnTo>
                                <a:lnTo>
                                  <a:pt x="1000" y="623"/>
                                </a:lnTo>
                                <a:lnTo>
                                  <a:pt x="1015" y="608"/>
                                </a:lnTo>
                                <a:lnTo>
                                  <a:pt x="1031" y="592"/>
                                </a:lnTo>
                                <a:lnTo>
                                  <a:pt x="1049" y="575"/>
                                </a:lnTo>
                                <a:lnTo>
                                  <a:pt x="1063" y="558"/>
                                </a:lnTo>
                                <a:lnTo>
                                  <a:pt x="1077" y="544"/>
                                </a:lnTo>
                                <a:lnTo>
                                  <a:pt x="1091" y="531"/>
                                </a:lnTo>
                                <a:lnTo>
                                  <a:pt x="1105" y="515"/>
                                </a:lnTo>
                                <a:lnTo>
                                  <a:pt x="1120" y="502"/>
                                </a:lnTo>
                                <a:lnTo>
                                  <a:pt x="1132" y="487"/>
                                </a:lnTo>
                                <a:lnTo>
                                  <a:pt x="1146" y="474"/>
                                </a:lnTo>
                                <a:lnTo>
                                  <a:pt x="1160" y="461"/>
                                </a:lnTo>
                                <a:lnTo>
                                  <a:pt x="1169" y="448"/>
                                </a:lnTo>
                                <a:lnTo>
                                  <a:pt x="1181" y="435"/>
                                </a:lnTo>
                                <a:lnTo>
                                  <a:pt x="1190" y="423"/>
                                </a:lnTo>
                                <a:lnTo>
                                  <a:pt x="1200" y="412"/>
                                </a:lnTo>
                                <a:lnTo>
                                  <a:pt x="1212" y="402"/>
                                </a:lnTo>
                                <a:lnTo>
                                  <a:pt x="1219" y="392"/>
                                </a:lnTo>
                                <a:lnTo>
                                  <a:pt x="1228" y="382"/>
                                </a:lnTo>
                                <a:lnTo>
                                  <a:pt x="1235" y="373"/>
                                </a:lnTo>
                                <a:lnTo>
                                  <a:pt x="1240" y="363"/>
                                </a:lnTo>
                                <a:lnTo>
                                  <a:pt x="1245" y="355"/>
                                </a:lnTo>
                                <a:lnTo>
                                  <a:pt x="1252" y="350"/>
                                </a:lnTo>
                                <a:lnTo>
                                  <a:pt x="1256" y="342"/>
                                </a:lnTo>
                                <a:lnTo>
                                  <a:pt x="1259" y="338"/>
                                </a:lnTo>
                                <a:lnTo>
                                  <a:pt x="1261" y="333"/>
                                </a:lnTo>
                                <a:lnTo>
                                  <a:pt x="1262" y="329"/>
                                </a:lnTo>
                                <a:lnTo>
                                  <a:pt x="1262" y="326"/>
                                </a:lnTo>
                                <a:lnTo>
                                  <a:pt x="1262" y="321"/>
                                </a:lnTo>
                                <a:lnTo>
                                  <a:pt x="1262" y="317"/>
                                </a:lnTo>
                                <a:lnTo>
                                  <a:pt x="1265" y="313"/>
                                </a:lnTo>
                                <a:lnTo>
                                  <a:pt x="1265" y="308"/>
                                </a:lnTo>
                                <a:lnTo>
                                  <a:pt x="1265" y="303"/>
                                </a:lnTo>
                                <a:lnTo>
                                  <a:pt x="1265" y="298"/>
                                </a:lnTo>
                                <a:lnTo>
                                  <a:pt x="1265" y="294"/>
                                </a:lnTo>
                                <a:lnTo>
                                  <a:pt x="1265" y="287"/>
                                </a:lnTo>
                                <a:lnTo>
                                  <a:pt x="1265" y="283"/>
                                </a:lnTo>
                                <a:lnTo>
                                  <a:pt x="1265" y="277"/>
                                </a:lnTo>
                                <a:lnTo>
                                  <a:pt x="1265" y="273"/>
                                </a:lnTo>
                                <a:lnTo>
                                  <a:pt x="1262" y="265"/>
                                </a:lnTo>
                                <a:lnTo>
                                  <a:pt x="1262" y="259"/>
                                </a:lnTo>
                                <a:lnTo>
                                  <a:pt x="1262" y="254"/>
                                </a:lnTo>
                                <a:lnTo>
                                  <a:pt x="1262" y="247"/>
                                </a:lnTo>
                                <a:lnTo>
                                  <a:pt x="1261" y="240"/>
                                </a:lnTo>
                                <a:lnTo>
                                  <a:pt x="1261" y="234"/>
                                </a:lnTo>
                                <a:lnTo>
                                  <a:pt x="1259" y="228"/>
                                </a:lnTo>
                                <a:lnTo>
                                  <a:pt x="1259" y="223"/>
                                </a:lnTo>
                                <a:lnTo>
                                  <a:pt x="1259" y="215"/>
                                </a:lnTo>
                                <a:lnTo>
                                  <a:pt x="1259" y="209"/>
                                </a:lnTo>
                                <a:lnTo>
                                  <a:pt x="1256" y="203"/>
                                </a:lnTo>
                                <a:lnTo>
                                  <a:pt x="1256" y="197"/>
                                </a:lnTo>
                                <a:lnTo>
                                  <a:pt x="1254" y="191"/>
                                </a:lnTo>
                                <a:lnTo>
                                  <a:pt x="1254" y="182"/>
                                </a:lnTo>
                                <a:lnTo>
                                  <a:pt x="1254" y="177"/>
                                </a:lnTo>
                                <a:lnTo>
                                  <a:pt x="1252" y="169"/>
                                </a:lnTo>
                                <a:lnTo>
                                  <a:pt x="1250" y="161"/>
                                </a:lnTo>
                                <a:lnTo>
                                  <a:pt x="1250" y="156"/>
                                </a:lnTo>
                                <a:lnTo>
                                  <a:pt x="1247" y="150"/>
                                </a:lnTo>
                                <a:lnTo>
                                  <a:pt x="1247" y="145"/>
                                </a:lnTo>
                                <a:lnTo>
                                  <a:pt x="1245" y="137"/>
                                </a:lnTo>
                                <a:lnTo>
                                  <a:pt x="1242" y="129"/>
                                </a:lnTo>
                                <a:lnTo>
                                  <a:pt x="1242" y="123"/>
                                </a:lnTo>
                                <a:lnTo>
                                  <a:pt x="1240" y="117"/>
                                </a:lnTo>
                                <a:lnTo>
                                  <a:pt x="1240" y="109"/>
                                </a:lnTo>
                                <a:lnTo>
                                  <a:pt x="1236" y="104"/>
                                </a:lnTo>
                                <a:lnTo>
                                  <a:pt x="1236" y="98"/>
                                </a:lnTo>
                                <a:lnTo>
                                  <a:pt x="1235" y="93"/>
                                </a:lnTo>
                                <a:lnTo>
                                  <a:pt x="1235" y="86"/>
                                </a:lnTo>
                                <a:lnTo>
                                  <a:pt x="1233" y="81"/>
                                </a:lnTo>
                                <a:lnTo>
                                  <a:pt x="1230" y="73"/>
                                </a:lnTo>
                                <a:lnTo>
                                  <a:pt x="1228" y="70"/>
                                </a:lnTo>
                                <a:lnTo>
                                  <a:pt x="1225" y="61"/>
                                </a:lnTo>
                                <a:lnTo>
                                  <a:pt x="1225" y="59"/>
                                </a:lnTo>
                                <a:lnTo>
                                  <a:pt x="1224" y="51"/>
                                </a:lnTo>
                                <a:lnTo>
                                  <a:pt x="1224" y="48"/>
                                </a:lnTo>
                                <a:lnTo>
                                  <a:pt x="1221" y="44"/>
                                </a:lnTo>
                                <a:lnTo>
                                  <a:pt x="1216" y="38"/>
                                </a:lnTo>
                                <a:lnTo>
                                  <a:pt x="1216" y="34"/>
                                </a:lnTo>
                                <a:lnTo>
                                  <a:pt x="1215" y="30"/>
                                </a:lnTo>
                                <a:lnTo>
                                  <a:pt x="1212" y="23"/>
                                </a:lnTo>
                                <a:lnTo>
                                  <a:pt x="1208" y="18"/>
                                </a:lnTo>
                                <a:lnTo>
                                  <a:pt x="1204" y="9"/>
                                </a:lnTo>
                                <a:lnTo>
                                  <a:pt x="1200" y="8"/>
                                </a:lnTo>
                                <a:lnTo>
                                  <a:pt x="1198" y="2"/>
                                </a:lnTo>
                                <a:lnTo>
                                  <a:pt x="1195" y="2"/>
                                </a:lnTo>
                                <a:lnTo>
                                  <a:pt x="1190" y="0"/>
                                </a:lnTo>
                                <a:lnTo>
                                  <a:pt x="1188" y="2"/>
                                </a:lnTo>
                                <a:lnTo>
                                  <a:pt x="1183" y="4"/>
                                </a:lnTo>
                                <a:lnTo>
                                  <a:pt x="1177" y="9"/>
                                </a:lnTo>
                                <a:lnTo>
                                  <a:pt x="1167" y="13"/>
                                </a:lnTo>
                                <a:lnTo>
                                  <a:pt x="1156" y="21"/>
                                </a:lnTo>
                                <a:lnTo>
                                  <a:pt x="1146" y="30"/>
                                </a:lnTo>
                                <a:lnTo>
                                  <a:pt x="1132" y="40"/>
                                </a:lnTo>
                                <a:lnTo>
                                  <a:pt x="1120" y="50"/>
                                </a:lnTo>
                                <a:lnTo>
                                  <a:pt x="1103" y="61"/>
                                </a:lnTo>
                                <a:lnTo>
                                  <a:pt x="1088" y="76"/>
                                </a:lnTo>
                                <a:lnTo>
                                  <a:pt x="1070" y="91"/>
                                </a:lnTo>
                                <a:lnTo>
                                  <a:pt x="1052" y="105"/>
                                </a:lnTo>
                                <a:lnTo>
                                  <a:pt x="1031" y="122"/>
                                </a:lnTo>
                                <a:lnTo>
                                  <a:pt x="1012" y="138"/>
                                </a:lnTo>
                                <a:lnTo>
                                  <a:pt x="990" y="158"/>
                                </a:lnTo>
                                <a:lnTo>
                                  <a:pt x="969" y="177"/>
                                </a:lnTo>
                                <a:lnTo>
                                  <a:pt x="945" y="197"/>
                                </a:lnTo>
                                <a:lnTo>
                                  <a:pt x="922" y="215"/>
                                </a:lnTo>
                                <a:lnTo>
                                  <a:pt x="901" y="237"/>
                                </a:lnTo>
                                <a:lnTo>
                                  <a:pt x="872" y="258"/>
                                </a:lnTo>
                                <a:lnTo>
                                  <a:pt x="849" y="279"/>
                                </a:lnTo>
                                <a:lnTo>
                                  <a:pt x="823" y="302"/>
                                </a:lnTo>
                                <a:lnTo>
                                  <a:pt x="797" y="326"/>
                                </a:lnTo>
                                <a:lnTo>
                                  <a:pt x="768" y="348"/>
                                </a:lnTo>
                                <a:lnTo>
                                  <a:pt x="742" y="373"/>
                                </a:lnTo>
                                <a:lnTo>
                                  <a:pt x="715" y="396"/>
                                </a:lnTo>
                                <a:lnTo>
                                  <a:pt x="687" y="421"/>
                                </a:lnTo>
                                <a:lnTo>
                                  <a:pt x="660" y="446"/>
                                </a:lnTo>
                                <a:lnTo>
                                  <a:pt x="632" y="471"/>
                                </a:lnTo>
                                <a:lnTo>
                                  <a:pt x="605" y="495"/>
                                </a:lnTo>
                                <a:lnTo>
                                  <a:pt x="578" y="523"/>
                                </a:lnTo>
                                <a:lnTo>
                                  <a:pt x="549" y="546"/>
                                </a:lnTo>
                                <a:lnTo>
                                  <a:pt x="521" y="570"/>
                                </a:lnTo>
                                <a:lnTo>
                                  <a:pt x="492" y="596"/>
                                </a:lnTo>
                                <a:lnTo>
                                  <a:pt x="465" y="621"/>
                                </a:lnTo>
                                <a:lnTo>
                                  <a:pt x="437" y="644"/>
                                </a:lnTo>
                                <a:lnTo>
                                  <a:pt x="412" y="670"/>
                                </a:lnTo>
                                <a:lnTo>
                                  <a:pt x="385" y="694"/>
                                </a:lnTo>
                                <a:lnTo>
                                  <a:pt x="359" y="716"/>
                                </a:lnTo>
                                <a:lnTo>
                                  <a:pt x="334" y="740"/>
                                </a:lnTo>
                                <a:lnTo>
                                  <a:pt x="307" y="766"/>
                                </a:lnTo>
                                <a:lnTo>
                                  <a:pt x="283" y="786"/>
                                </a:lnTo>
                                <a:lnTo>
                                  <a:pt x="260" y="809"/>
                                </a:lnTo>
                                <a:lnTo>
                                  <a:pt x="234" y="831"/>
                                </a:lnTo>
                                <a:lnTo>
                                  <a:pt x="214" y="852"/>
                                </a:lnTo>
                                <a:lnTo>
                                  <a:pt x="193" y="873"/>
                                </a:lnTo>
                                <a:lnTo>
                                  <a:pt x="172" y="893"/>
                                </a:lnTo>
                                <a:lnTo>
                                  <a:pt x="153" y="911"/>
                                </a:lnTo>
                                <a:lnTo>
                                  <a:pt x="134" y="929"/>
                                </a:lnTo>
                                <a:lnTo>
                                  <a:pt x="114" y="945"/>
                                </a:lnTo>
                                <a:lnTo>
                                  <a:pt x="99" y="963"/>
                                </a:lnTo>
                                <a:lnTo>
                                  <a:pt x="82" y="978"/>
                                </a:lnTo>
                                <a:lnTo>
                                  <a:pt x="67" y="992"/>
                                </a:lnTo>
                                <a:lnTo>
                                  <a:pt x="56" y="1005"/>
                                </a:lnTo>
                                <a:lnTo>
                                  <a:pt x="43" y="1016"/>
                                </a:lnTo>
                                <a:lnTo>
                                  <a:pt x="32" y="1028"/>
                                </a:lnTo>
                                <a:lnTo>
                                  <a:pt x="21" y="1037"/>
                                </a:lnTo>
                                <a:lnTo>
                                  <a:pt x="15" y="1048"/>
                                </a:lnTo>
                                <a:lnTo>
                                  <a:pt x="9" y="1056"/>
                                </a:lnTo>
                                <a:lnTo>
                                  <a:pt x="2" y="1061"/>
                                </a:lnTo>
                                <a:lnTo>
                                  <a:pt x="0" y="1067"/>
                                </a:lnTo>
                                <a:lnTo>
                                  <a:pt x="0" y="1069"/>
                                </a:lnTo>
                                <a:lnTo>
                                  <a:pt x="0" y="1072"/>
                                </a:lnTo>
                                <a:lnTo>
                                  <a:pt x="0" y="10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01"/>
                        <wps:cNvSpPr>
                          <a:spLocks/>
                        </wps:cNvSpPr>
                        <wps:spPr bwMode="auto">
                          <a:xfrm>
                            <a:off x="318135" y="29210"/>
                            <a:ext cx="243840" cy="223520"/>
                          </a:xfrm>
                          <a:custGeom>
                            <a:avLst/>
                            <a:gdLst>
                              <a:gd name="T0" fmla="*/ 1124 w 1151"/>
                              <a:gd name="T1" fmla="*/ 1042 h 1054"/>
                              <a:gd name="T2" fmla="*/ 1132 w 1151"/>
                              <a:gd name="T3" fmla="*/ 1018 h 1054"/>
                              <a:gd name="T4" fmla="*/ 1136 w 1151"/>
                              <a:gd name="T5" fmla="*/ 998 h 1054"/>
                              <a:gd name="T6" fmla="*/ 1141 w 1151"/>
                              <a:gd name="T7" fmla="*/ 974 h 1054"/>
                              <a:gd name="T8" fmla="*/ 1143 w 1151"/>
                              <a:gd name="T9" fmla="*/ 951 h 1054"/>
                              <a:gd name="T10" fmla="*/ 1145 w 1151"/>
                              <a:gd name="T11" fmla="*/ 923 h 1054"/>
                              <a:gd name="T12" fmla="*/ 1151 w 1151"/>
                              <a:gd name="T13" fmla="*/ 897 h 1054"/>
                              <a:gd name="T14" fmla="*/ 1151 w 1151"/>
                              <a:gd name="T15" fmla="*/ 868 h 1054"/>
                              <a:gd name="T16" fmla="*/ 1151 w 1151"/>
                              <a:gd name="T17" fmla="*/ 839 h 1054"/>
                              <a:gd name="T18" fmla="*/ 1151 w 1151"/>
                              <a:gd name="T19" fmla="*/ 812 h 1054"/>
                              <a:gd name="T20" fmla="*/ 1151 w 1151"/>
                              <a:gd name="T21" fmla="*/ 785 h 1054"/>
                              <a:gd name="T22" fmla="*/ 1147 w 1151"/>
                              <a:gd name="T23" fmla="*/ 758 h 1054"/>
                              <a:gd name="T24" fmla="*/ 1143 w 1151"/>
                              <a:gd name="T25" fmla="*/ 737 h 1054"/>
                              <a:gd name="T26" fmla="*/ 1136 w 1151"/>
                              <a:gd name="T27" fmla="*/ 713 h 1054"/>
                              <a:gd name="T28" fmla="*/ 1124 w 1151"/>
                              <a:gd name="T29" fmla="*/ 690 h 1054"/>
                              <a:gd name="T30" fmla="*/ 1099 w 1151"/>
                              <a:gd name="T31" fmla="*/ 664 h 1054"/>
                              <a:gd name="T32" fmla="*/ 1063 w 1151"/>
                              <a:gd name="T33" fmla="*/ 627 h 1054"/>
                              <a:gd name="T34" fmla="*/ 1016 w 1151"/>
                              <a:gd name="T35" fmla="*/ 581 h 1054"/>
                              <a:gd name="T36" fmla="*/ 961 w 1151"/>
                              <a:gd name="T37" fmla="*/ 529 h 1054"/>
                              <a:gd name="T38" fmla="*/ 902 w 1151"/>
                              <a:gd name="T39" fmla="*/ 473 h 1054"/>
                              <a:gd name="T40" fmla="*/ 836 w 1151"/>
                              <a:gd name="T41" fmla="*/ 415 h 1054"/>
                              <a:gd name="T42" fmla="*/ 770 w 1151"/>
                              <a:gd name="T43" fmla="*/ 356 h 1054"/>
                              <a:gd name="T44" fmla="*/ 699 w 1151"/>
                              <a:gd name="T45" fmla="*/ 294 h 1054"/>
                              <a:gd name="T46" fmla="*/ 632 w 1151"/>
                              <a:gd name="T47" fmla="*/ 237 h 1054"/>
                              <a:gd name="T48" fmla="*/ 568 w 1151"/>
                              <a:gd name="T49" fmla="*/ 183 h 1054"/>
                              <a:gd name="T50" fmla="*/ 507 w 1151"/>
                              <a:gd name="T51" fmla="*/ 136 h 1054"/>
                              <a:gd name="T52" fmla="*/ 452 w 1151"/>
                              <a:gd name="T53" fmla="*/ 90 h 1054"/>
                              <a:gd name="T54" fmla="*/ 407 w 1151"/>
                              <a:gd name="T55" fmla="*/ 56 h 1054"/>
                              <a:gd name="T56" fmla="*/ 372 w 1151"/>
                              <a:gd name="T57" fmla="*/ 30 h 1054"/>
                              <a:gd name="T58" fmla="*/ 348 w 1151"/>
                              <a:gd name="T59" fmla="*/ 15 h 1054"/>
                              <a:gd name="T60" fmla="*/ 319 w 1151"/>
                              <a:gd name="T61" fmla="*/ 9 h 1054"/>
                              <a:gd name="T62" fmla="*/ 302 w 1151"/>
                              <a:gd name="T63" fmla="*/ 4 h 1054"/>
                              <a:gd name="T64" fmla="*/ 282 w 1151"/>
                              <a:gd name="T65" fmla="*/ 2 h 1054"/>
                              <a:gd name="T66" fmla="*/ 255 w 1151"/>
                              <a:gd name="T67" fmla="*/ 0 h 1054"/>
                              <a:gd name="T68" fmla="*/ 226 w 1151"/>
                              <a:gd name="T69" fmla="*/ 0 h 1054"/>
                              <a:gd name="T70" fmla="*/ 199 w 1151"/>
                              <a:gd name="T71" fmla="*/ 2 h 1054"/>
                              <a:gd name="T72" fmla="*/ 174 w 1151"/>
                              <a:gd name="T73" fmla="*/ 4 h 1054"/>
                              <a:gd name="T74" fmla="*/ 146 w 1151"/>
                              <a:gd name="T75" fmla="*/ 7 h 1054"/>
                              <a:gd name="T76" fmla="*/ 117 w 1151"/>
                              <a:gd name="T77" fmla="*/ 7 h 1054"/>
                              <a:gd name="T78" fmla="*/ 94 w 1151"/>
                              <a:gd name="T79" fmla="*/ 10 h 1054"/>
                              <a:gd name="T80" fmla="*/ 70 w 1151"/>
                              <a:gd name="T81" fmla="*/ 14 h 1054"/>
                              <a:gd name="T82" fmla="*/ 49 w 1151"/>
                              <a:gd name="T83" fmla="*/ 19 h 1054"/>
                              <a:gd name="T84" fmla="*/ 27 w 1151"/>
                              <a:gd name="T85" fmla="*/ 25 h 1054"/>
                              <a:gd name="T86" fmla="*/ 5 w 1151"/>
                              <a:gd name="T87" fmla="*/ 35 h 1054"/>
                              <a:gd name="T88" fmla="*/ 5 w 1151"/>
                              <a:gd name="T89" fmla="*/ 48 h 1054"/>
                              <a:gd name="T90" fmla="*/ 33 w 1151"/>
                              <a:gd name="T91" fmla="*/ 79 h 1054"/>
                              <a:gd name="T92" fmla="*/ 78 w 1151"/>
                              <a:gd name="T93" fmla="*/ 130 h 1054"/>
                              <a:gd name="T94" fmla="*/ 146 w 1151"/>
                              <a:gd name="T95" fmla="*/ 193 h 1054"/>
                              <a:gd name="T96" fmla="*/ 225 w 1151"/>
                              <a:gd name="T97" fmla="*/ 269 h 1054"/>
                              <a:gd name="T98" fmla="*/ 315 w 1151"/>
                              <a:gd name="T99" fmla="*/ 352 h 1054"/>
                              <a:gd name="T100" fmla="*/ 414 w 1151"/>
                              <a:gd name="T101" fmla="*/ 444 h 1054"/>
                              <a:gd name="T102" fmla="*/ 518 w 1151"/>
                              <a:gd name="T103" fmla="*/ 539 h 1054"/>
                              <a:gd name="T104" fmla="*/ 621 w 1151"/>
                              <a:gd name="T105" fmla="*/ 633 h 1054"/>
                              <a:gd name="T106" fmla="*/ 725 w 1151"/>
                              <a:gd name="T107" fmla="*/ 722 h 1054"/>
                              <a:gd name="T108" fmla="*/ 822 w 1151"/>
                              <a:gd name="T109" fmla="*/ 809 h 1054"/>
                              <a:gd name="T110" fmla="*/ 909 w 1151"/>
                              <a:gd name="T111" fmla="*/ 888 h 1054"/>
                              <a:gd name="T112" fmla="*/ 987 w 1151"/>
                              <a:gd name="T113" fmla="*/ 952 h 1054"/>
                              <a:gd name="T114" fmla="*/ 1048 w 1151"/>
                              <a:gd name="T115" fmla="*/ 1005 h 1054"/>
                              <a:gd name="T116" fmla="*/ 1094 w 1151"/>
                              <a:gd name="T117" fmla="*/ 1039 h 1054"/>
                              <a:gd name="T118" fmla="*/ 1117 w 1151"/>
                              <a:gd name="T119" fmla="*/ 1052 h 10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51" h="1054">
                                <a:moveTo>
                                  <a:pt x="1120" y="1054"/>
                                </a:moveTo>
                                <a:lnTo>
                                  <a:pt x="1121" y="1051"/>
                                </a:lnTo>
                                <a:lnTo>
                                  <a:pt x="1124" y="1048"/>
                                </a:lnTo>
                                <a:lnTo>
                                  <a:pt x="1124" y="1042"/>
                                </a:lnTo>
                                <a:lnTo>
                                  <a:pt x="1126" y="1037"/>
                                </a:lnTo>
                                <a:lnTo>
                                  <a:pt x="1131" y="1030"/>
                                </a:lnTo>
                                <a:lnTo>
                                  <a:pt x="1132" y="1021"/>
                                </a:lnTo>
                                <a:lnTo>
                                  <a:pt x="1132" y="1018"/>
                                </a:lnTo>
                                <a:lnTo>
                                  <a:pt x="1133" y="1011"/>
                                </a:lnTo>
                                <a:lnTo>
                                  <a:pt x="1133" y="1008"/>
                                </a:lnTo>
                                <a:lnTo>
                                  <a:pt x="1136" y="1005"/>
                                </a:lnTo>
                                <a:lnTo>
                                  <a:pt x="1136" y="998"/>
                                </a:lnTo>
                                <a:lnTo>
                                  <a:pt x="1136" y="992"/>
                                </a:lnTo>
                                <a:lnTo>
                                  <a:pt x="1136" y="987"/>
                                </a:lnTo>
                                <a:lnTo>
                                  <a:pt x="1141" y="980"/>
                                </a:lnTo>
                                <a:lnTo>
                                  <a:pt x="1141" y="974"/>
                                </a:lnTo>
                                <a:lnTo>
                                  <a:pt x="1141" y="969"/>
                                </a:lnTo>
                                <a:lnTo>
                                  <a:pt x="1141" y="962"/>
                                </a:lnTo>
                                <a:lnTo>
                                  <a:pt x="1143" y="955"/>
                                </a:lnTo>
                                <a:lnTo>
                                  <a:pt x="1143" y="951"/>
                                </a:lnTo>
                                <a:lnTo>
                                  <a:pt x="1143" y="944"/>
                                </a:lnTo>
                                <a:lnTo>
                                  <a:pt x="1145" y="936"/>
                                </a:lnTo>
                                <a:lnTo>
                                  <a:pt x="1145" y="931"/>
                                </a:lnTo>
                                <a:lnTo>
                                  <a:pt x="1145" y="923"/>
                                </a:lnTo>
                                <a:lnTo>
                                  <a:pt x="1147" y="917"/>
                                </a:lnTo>
                                <a:lnTo>
                                  <a:pt x="1147" y="910"/>
                                </a:lnTo>
                                <a:lnTo>
                                  <a:pt x="1151" y="902"/>
                                </a:lnTo>
                                <a:lnTo>
                                  <a:pt x="1151" y="897"/>
                                </a:lnTo>
                                <a:lnTo>
                                  <a:pt x="1151" y="889"/>
                                </a:lnTo>
                                <a:lnTo>
                                  <a:pt x="1151" y="883"/>
                                </a:lnTo>
                                <a:lnTo>
                                  <a:pt x="1151" y="876"/>
                                </a:lnTo>
                                <a:lnTo>
                                  <a:pt x="1151" y="868"/>
                                </a:lnTo>
                                <a:lnTo>
                                  <a:pt x="1151" y="862"/>
                                </a:lnTo>
                                <a:lnTo>
                                  <a:pt x="1151" y="855"/>
                                </a:lnTo>
                                <a:lnTo>
                                  <a:pt x="1151" y="847"/>
                                </a:lnTo>
                                <a:lnTo>
                                  <a:pt x="1151" y="839"/>
                                </a:lnTo>
                                <a:lnTo>
                                  <a:pt x="1151" y="833"/>
                                </a:lnTo>
                                <a:lnTo>
                                  <a:pt x="1151" y="825"/>
                                </a:lnTo>
                                <a:lnTo>
                                  <a:pt x="1151" y="818"/>
                                </a:lnTo>
                                <a:lnTo>
                                  <a:pt x="1151" y="812"/>
                                </a:lnTo>
                                <a:lnTo>
                                  <a:pt x="1151" y="804"/>
                                </a:lnTo>
                                <a:lnTo>
                                  <a:pt x="1151" y="798"/>
                                </a:lnTo>
                                <a:lnTo>
                                  <a:pt x="1151" y="793"/>
                                </a:lnTo>
                                <a:lnTo>
                                  <a:pt x="1151" y="785"/>
                                </a:lnTo>
                                <a:lnTo>
                                  <a:pt x="1151" y="776"/>
                                </a:lnTo>
                                <a:lnTo>
                                  <a:pt x="1147" y="773"/>
                                </a:lnTo>
                                <a:lnTo>
                                  <a:pt x="1147" y="767"/>
                                </a:lnTo>
                                <a:lnTo>
                                  <a:pt x="1147" y="758"/>
                                </a:lnTo>
                                <a:lnTo>
                                  <a:pt x="1145" y="754"/>
                                </a:lnTo>
                                <a:lnTo>
                                  <a:pt x="1145" y="748"/>
                                </a:lnTo>
                                <a:lnTo>
                                  <a:pt x="1145" y="743"/>
                                </a:lnTo>
                                <a:lnTo>
                                  <a:pt x="1143" y="737"/>
                                </a:lnTo>
                                <a:lnTo>
                                  <a:pt x="1143" y="732"/>
                                </a:lnTo>
                                <a:lnTo>
                                  <a:pt x="1141" y="727"/>
                                </a:lnTo>
                                <a:lnTo>
                                  <a:pt x="1141" y="722"/>
                                </a:lnTo>
                                <a:lnTo>
                                  <a:pt x="1136" y="713"/>
                                </a:lnTo>
                                <a:lnTo>
                                  <a:pt x="1133" y="708"/>
                                </a:lnTo>
                                <a:lnTo>
                                  <a:pt x="1131" y="701"/>
                                </a:lnTo>
                                <a:lnTo>
                                  <a:pt x="1127" y="698"/>
                                </a:lnTo>
                                <a:lnTo>
                                  <a:pt x="1124" y="690"/>
                                </a:lnTo>
                                <a:lnTo>
                                  <a:pt x="1120" y="685"/>
                                </a:lnTo>
                                <a:lnTo>
                                  <a:pt x="1112" y="679"/>
                                </a:lnTo>
                                <a:lnTo>
                                  <a:pt x="1108" y="672"/>
                                </a:lnTo>
                                <a:lnTo>
                                  <a:pt x="1099" y="664"/>
                                </a:lnTo>
                                <a:lnTo>
                                  <a:pt x="1091" y="656"/>
                                </a:lnTo>
                                <a:lnTo>
                                  <a:pt x="1083" y="646"/>
                                </a:lnTo>
                                <a:lnTo>
                                  <a:pt x="1074" y="636"/>
                                </a:lnTo>
                                <a:lnTo>
                                  <a:pt x="1063" y="627"/>
                                </a:lnTo>
                                <a:lnTo>
                                  <a:pt x="1052" y="615"/>
                                </a:lnTo>
                                <a:lnTo>
                                  <a:pt x="1039" y="604"/>
                                </a:lnTo>
                                <a:lnTo>
                                  <a:pt x="1030" y="593"/>
                                </a:lnTo>
                                <a:lnTo>
                                  <a:pt x="1016" y="581"/>
                                </a:lnTo>
                                <a:lnTo>
                                  <a:pt x="1006" y="569"/>
                                </a:lnTo>
                                <a:lnTo>
                                  <a:pt x="992" y="556"/>
                                </a:lnTo>
                                <a:lnTo>
                                  <a:pt x="978" y="544"/>
                                </a:lnTo>
                                <a:lnTo>
                                  <a:pt x="961" y="529"/>
                                </a:lnTo>
                                <a:lnTo>
                                  <a:pt x="949" y="516"/>
                                </a:lnTo>
                                <a:lnTo>
                                  <a:pt x="933" y="502"/>
                                </a:lnTo>
                                <a:lnTo>
                                  <a:pt x="917" y="488"/>
                                </a:lnTo>
                                <a:lnTo>
                                  <a:pt x="902" y="473"/>
                                </a:lnTo>
                                <a:lnTo>
                                  <a:pt x="886" y="460"/>
                                </a:lnTo>
                                <a:lnTo>
                                  <a:pt x="870" y="444"/>
                                </a:lnTo>
                                <a:lnTo>
                                  <a:pt x="854" y="430"/>
                                </a:lnTo>
                                <a:lnTo>
                                  <a:pt x="836" y="415"/>
                                </a:lnTo>
                                <a:lnTo>
                                  <a:pt x="822" y="400"/>
                                </a:lnTo>
                                <a:lnTo>
                                  <a:pt x="802" y="386"/>
                                </a:lnTo>
                                <a:lnTo>
                                  <a:pt x="788" y="369"/>
                                </a:lnTo>
                                <a:lnTo>
                                  <a:pt x="770" y="356"/>
                                </a:lnTo>
                                <a:lnTo>
                                  <a:pt x="752" y="341"/>
                                </a:lnTo>
                                <a:lnTo>
                                  <a:pt x="734" y="325"/>
                                </a:lnTo>
                                <a:lnTo>
                                  <a:pt x="716" y="310"/>
                                </a:lnTo>
                                <a:lnTo>
                                  <a:pt x="699" y="294"/>
                                </a:lnTo>
                                <a:lnTo>
                                  <a:pt x="682" y="281"/>
                                </a:lnTo>
                                <a:lnTo>
                                  <a:pt x="667" y="265"/>
                                </a:lnTo>
                                <a:lnTo>
                                  <a:pt x="648" y="252"/>
                                </a:lnTo>
                                <a:lnTo>
                                  <a:pt x="632" y="237"/>
                                </a:lnTo>
                                <a:lnTo>
                                  <a:pt x="617" y="223"/>
                                </a:lnTo>
                                <a:lnTo>
                                  <a:pt x="600" y="211"/>
                                </a:lnTo>
                                <a:lnTo>
                                  <a:pt x="584" y="197"/>
                                </a:lnTo>
                                <a:lnTo>
                                  <a:pt x="568" y="183"/>
                                </a:lnTo>
                                <a:lnTo>
                                  <a:pt x="552" y="172"/>
                                </a:lnTo>
                                <a:lnTo>
                                  <a:pt x="537" y="158"/>
                                </a:lnTo>
                                <a:lnTo>
                                  <a:pt x="523" y="147"/>
                                </a:lnTo>
                                <a:lnTo>
                                  <a:pt x="507" y="136"/>
                                </a:lnTo>
                                <a:lnTo>
                                  <a:pt x="495" y="123"/>
                                </a:lnTo>
                                <a:lnTo>
                                  <a:pt x="479" y="110"/>
                                </a:lnTo>
                                <a:lnTo>
                                  <a:pt x="464" y="100"/>
                                </a:lnTo>
                                <a:lnTo>
                                  <a:pt x="452" y="90"/>
                                </a:lnTo>
                                <a:lnTo>
                                  <a:pt x="440" y="82"/>
                                </a:lnTo>
                                <a:lnTo>
                                  <a:pt x="430" y="72"/>
                                </a:lnTo>
                                <a:lnTo>
                                  <a:pt x="419" y="65"/>
                                </a:lnTo>
                                <a:lnTo>
                                  <a:pt x="407" y="56"/>
                                </a:lnTo>
                                <a:lnTo>
                                  <a:pt x="398" y="48"/>
                                </a:lnTo>
                                <a:lnTo>
                                  <a:pt x="386" y="41"/>
                                </a:lnTo>
                                <a:lnTo>
                                  <a:pt x="380" y="35"/>
                                </a:lnTo>
                                <a:lnTo>
                                  <a:pt x="372" y="30"/>
                                </a:lnTo>
                                <a:lnTo>
                                  <a:pt x="365" y="28"/>
                                </a:lnTo>
                                <a:lnTo>
                                  <a:pt x="359" y="20"/>
                                </a:lnTo>
                                <a:lnTo>
                                  <a:pt x="351" y="19"/>
                                </a:lnTo>
                                <a:lnTo>
                                  <a:pt x="348" y="15"/>
                                </a:lnTo>
                                <a:lnTo>
                                  <a:pt x="344" y="15"/>
                                </a:lnTo>
                                <a:lnTo>
                                  <a:pt x="335" y="11"/>
                                </a:lnTo>
                                <a:lnTo>
                                  <a:pt x="328" y="9"/>
                                </a:lnTo>
                                <a:lnTo>
                                  <a:pt x="319" y="9"/>
                                </a:lnTo>
                                <a:lnTo>
                                  <a:pt x="318" y="9"/>
                                </a:lnTo>
                                <a:lnTo>
                                  <a:pt x="313" y="7"/>
                                </a:lnTo>
                                <a:lnTo>
                                  <a:pt x="307" y="7"/>
                                </a:lnTo>
                                <a:lnTo>
                                  <a:pt x="302" y="4"/>
                                </a:lnTo>
                                <a:lnTo>
                                  <a:pt x="296" y="4"/>
                                </a:lnTo>
                                <a:lnTo>
                                  <a:pt x="292" y="4"/>
                                </a:lnTo>
                                <a:lnTo>
                                  <a:pt x="286" y="4"/>
                                </a:lnTo>
                                <a:lnTo>
                                  <a:pt x="282" y="2"/>
                                </a:lnTo>
                                <a:lnTo>
                                  <a:pt x="273" y="2"/>
                                </a:lnTo>
                                <a:lnTo>
                                  <a:pt x="266" y="2"/>
                                </a:lnTo>
                                <a:lnTo>
                                  <a:pt x="261" y="2"/>
                                </a:lnTo>
                                <a:lnTo>
                                  <a:pt x="255" y="0"/>
                                </a:lnTo>
                                <a:lnTo>
                                  <a:pt x="249" y="0"/>
                                </a:lnTo>
                                <a:lnTo>
                                  <a:pt x="242" y="0"/>
                                </a:lnTo>
                                <a:lnTo>
                                  <a:pt x="236" y="0"/>
                                </a:lnTo>
                                <a:lnTo>
                                  <a:pt x="226" y="0"/>
                                </a:lnTo>
                                <a:lnTo>
                                  <a:pt x="221" y="0"/>
                                </a:lnTo>
                                <a:lnTo>
                                  <a:pt x="214" y="0"/>
                                </a:lnTo>
                                <a:lnTo>
                                  <a:pt x="208" y="2"/>
                                </a:lnTo>
                                <a:lnTo>
                                  <a:pt x="199" y="2"/>
                                </a:lnTo>
                                <a:lnTo>
                                  <a:pt x="195" y="2"/>
                                </a:lnTo>
                                <a:lnTo>
                                  <a:pt x="185" y="2"/>
                                </a:lnTo>
                                <a:lnTo>
                                  <a:pt x="180" y="4"/>
                                </a:lnTo>
                                <a:lnTo>
                                  <a:pt x="174" y="4"/>
                                </a:lnTo>
                                <a:lnTo>
                                  <a:pt x="167" y="4"/>
                                </a:lnTo>
                                <a:lnTo>
                                  <a:pt x="161" y="4"/>
                                </a:lnTo>
                                <a:lnTo>
                                  <a:pt x="152" y="7"/>
                                </a:lnTo>
                                <a:lnTo>
                                  <a:pt x="146" y="7"/>
                                </a:lnTo>
                                <a:lnTo>
                                  <a:pt x="138" y="7"/>
                                </a:lnTo>
                                <a:lnTo>
                                  <a:pt x="130" y="7"/>
                                </a:lnTo>
                                <a:lnTo>
                                  <a:pt x="125" y="7"/>
                                </a:lnTo>
                                <a:lnTo>
                                  <a:pt x="117" y="7"/>
                                </a:lnTo>
                                <a:lnTo>
                                  <a:pt x="111" y="9"/>
                                </a:lnTo>
                                <a:lnTo>
                                  <a:pt x="105" y="9"/>
                                </a:lnTo>
                                <a:lnTo>
                                  <a:pt x="100" y="10"/>
                                </a:lnTo>
                                <a:lnTo>
                                  <a:pt x="94" y="10"/>
                                </a:lnTo>
                                <a:lnTo>
                                  <a:pt x="86" y="11"/>
                                </a:lnTo>
                                <a:lnTo>
                                  <a:pt x="80" y="11"/>
                                </a:lnTo>
                                <a:lnTo>
                                  <a:pt x="77" y="14"/>
                                </a:lnTo>
                                <a:lnTo>
                                  <a:pt x="70" y="14"/>
                                </a:lnTo>
                                <a:lnTo>
                                  <a:pt x="63" y="15"/>
                                </a:lnTo>
                                <a:lnTo>
                                  <a:pt x="59" y="15"/>
                                </a:lnTo>
                                <a:lnTo>
                                  <a:pt x="53" y="19"/>
                                </a:lnTo>
                                <a:lnTo>
                                  <a:pt x="49" y="19"/>
                                </a:lnTo>
                                <a:lnTo>
                                  <a:pt x="42" y="20"/>
                                </a:lnTo>
                                <a:lnTo>
                                  <a:pt x="37" y="20"/>
                                </a:lnTo>
                                <a:lnTo>
                                  <a:pt x="33" y="23"/>
                                </a:lnTo>
                                <a:lnTo>
                                  <a:pt x="27" y="25"/>
                                </a:lnTo>
                                <a:lnTo>
                                  <a:pt x="21" y="28"/>
                                </a:lnTo>
                                <a:lnTo>
                                  <a:pt x="12" y="30"/>
                                </a:lnTo>
                                <a:lnTo>
                                  <a:pt x="8" y="33"/>
                                </a:lnTo>
                                <a:lnTo>
                                  <a:pt x="5" y="35"/>
                                </a:lnTo>
                                <a:lnTo>
                                  <a:pt x="3" y="40"/>
                                </a:lnTo>
                                <a:lnTo>
                                  <a:pt x="0" y="41"/>
                                </a:lnTo>
                                <a:lnTo>
                                  <a:pt x="5" y="44"/>
                                </a:lnTo>
                                <a:lnTo>
                                  <a:pt x="5" y="48"/>
                                </a:lnTo>
                                <a:lnTo>
                                  <a:pt x="10" y="54"/>
                                </a:lnTo>
                                <a:lnTo>
                                  <a:pt x="16" y="61"/>
                                </a:lnTo>
                                <a:lnTo>
                                  <a:pt x="22" y="69"/>
                                </a:lnTo>
                                <a:lnTo>
                                  <a:pt x="33" y="79"/>
                                </a:lnTo>
                                <a:lnTo>
                                  <a:pt x="42" y="90"/>
                                </a:lnTo>
                                <a:lnTo>
                                  <a:pt x="53" y="103"/>
                                </a:lnTo>
                                <a:lnTo>
                                  <a:pt x="65" y="115"/>
                                </a:lnTo>
                                <a:lnTo>
                                  <a:pt x="78" y="130"/>
                                </a:lnTo>
                                <a:lnTo>
                                  <a:pt x="96" y="143"/>
                                </a:lnTo>
                                <a:lnTo>
                                  <a:pt x="111" y="158"/>
                                </a:lnTo>
                                <a:lnTo>
                                  <a:pt x="128" y="176"/>
                                </a:lnTo>
                                <a:lnTo>
                                  <a:pt x="146" y="193"/>
                                </a:lnTo>
                                <a:lnTo>
                                  <a:pt x="164" y="212"/>
                                </a:lnTo>
                                <a:lnTo>
                                  <a:pt x="184" y="229"/>
                                </a:lnTo>
                                <a:lnTo>
                                  <a:pt x="203" y="250"/>
                                </a:lnTo>
                                <a:lnTo>
                                  <a:pt x="225" y="269"/>
                                </a:lnTo>
                                <a:lnTo>
                                  <a:pt x="249" y="289"/>
                                </a:lnTo>
                                <a:lnTo>
                                  <a:pt x="268" y="310"/>
                                </a:lnTo>
                                <a:lnTo>
                                  <a:pt x="292" y="331"/>
                                </a:lnTo>
                                <a:lnTo>
                                  <a:pt x="315" y="352"/>
                                </a:lnTo>
                                <a:lnTo>
                                  <a:pt x="339" y="376"/>
                                </a:lnTo>
                                <a:lnTo>
                                  <a:pt x="362" y="398"/>
                                </a:lnTo>
                                <a:lnTo>
                                  <a:pt x="388" y="421"/>
                                </a:lnTo>
                                <a:lnTo>
                                  <a:pt x="414" y="444"/>
                                </a:lnTo>
                                <a:lnTo>
                                  <a:pt x="440" y="469"/>
                                </a:lnTo>
                                <a:lnTo>
                                  <a:pt x="464" y="491"/>
                                </a:lnTo>
                                <a:lnTo>
                                  <a:pt x="492" y="516"/>
                                </a:lnTo>
                                <a:lnTo>
                                  <a:pt x="518" y="539"/>
                                </a:lnTo>
                                <a:lnTo>
                                  <a:pt x="544" y="562"/>
                                </a:lnTo>
                                <a:lnTo>
                                  <a:pt x="570" y="584"/>
                                </a:lnTo>
                                <a:lnTo>
                                  <a:pt x="596" y="609"/>
                                </a:lnTo>
                                <a:lnTo>
                                  <a:pt x="621" y="633"/>
                                </a:lnTo>
                                <a:lnTo>
                                  <a:pt x="647" y="656"/>
                                </a:lnTo>
                                <a:lnTo>
                                  <a:pt x="672" y="679"/>
                                </a:lnTo>
                                <a:lnTo>
                                  <a:pt x="699" y="701"/>
                                </a:lnTo>
                                <a:lnTo>
                                  <a:pt x="725" y="722"/>
                                </a:lnTo>
                                <a:lnTo>
                                  <a:pt x="751" y="747"/>
                                </a:lnTo>
                                <a:lnTo>
                                  <a:pt x="772" y="767"/>
                                </a:lnTo>
                                <a:lnTo>
                                  <a:pt x="797" y="788"/>
                                </a:lnTo>
                                <a:lnTo>
                                  <a:pt x="822" y="809"/>
                                </a:lnTo>
                                <a:lnTo>
                                  <a:pt x="846" y="831"/>
                                </a:lnTo>
                                <a:lnTo>
                                  <a:pt x="867" y="848"/>
                                </a:lnTo>
                                <a:lnTo>
                                  <a:pt x="888" y="868"/>
                                </a:lnTo>
                                <a:lnTo>
                                  <a:pt x="909" y="888"/>
                                </a:lnTo>
                                <a:lnTo>
                                  <a:pt x="932" y="905"/>
                                </a:lnTo>
                                <a:lnTo>
                                  <a:pt x="949" y="922"/>
                                </a:lnTo>
                                <a:lnTo>
                                  <a:pt x="969" y="936"/>
                                </a:lnTo>
                                <a:lnTo>
                                  <a:pt x="987" y="952"/>
                                </a:lnTo>
                                <a:lnTo>
                                  <a:pt x="1006" y="966"/>
                                </a:lnTo>
                                <a:lnTo>
                                  <a:pt x="1020" y="980"/>
                                </a:lnTo>
                                <a:lnTo>
                                  <a:pt x="1034" y="992"/>
                                </a:lnTo>
                                <a:lnTo>
                                  <a:pt x="1048" y="1005"/>
                                </a:lnTo>
                                <a:lnTo>
                                  <a:pt x="1063" y="1016"/>
                                </a:lnTo>
                                <a:lnTo>
                                  <a:pt x="1074" y="1022"/>
                                </a:lnTo>
                                <a:lnTo>
                                  <a:pt x="1085" y="1031"/>
                                </a:lnTo>
                                <a:lnTo>
                                  <a:pt x="1094" y="1039"/>
                                </a:lnTo>
                                <a:lnTo>
                                  <a:pt x="1103" y="1044"/>
                                </a:lnTo>
                                <a:lnTo>
                                  <a:pt x="1108" y="1048"/>
                                </a:lnTo>
                                <a:lnTo>
                                  <a:pt x="1112" y="1051"/>
                                </a:lnTo>
                                <a:lnTo>
                                  <a:pt x="1117" y="1052"/>
                                </a:lnTo>
                                <a:lnTo>
                                  <a:pt x="1120" y="1054"/>
                                </a:lnTo>
                                <a:lnTo>
                                  <a:pt x="1120" y="10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02"/>
                        <wps:cNvSpPr>
                          <a:spLocks/>
                        </wps:cNvSpPr>
                        <wps:spPr bwMode="auto">
                          <a:xfrm>
                            <a:off x="22225" y="29210"/>
                            <a:ext cx="262255" cy="222885"/>
                          </a:xfrm>
                          <a:custGeom>
                            <a:avLst/>
                            <a:gdLst>
                              <a:gd name="T0" fmla="*/ 1222 w 1237"/>
                              <a:gd name="T1" fmla="*/ 30 h 1051"/>
                              <a:gd name="T2" fmla="*/ 1202 w 1237"/>
                              <a:gd name="T3" fmla="*/ 25 h 1051"/>
                              <a:gd name="T4" fmla="*/ 1184 w 1237"/>
                              <a:gd name="T5" fmla="*/ 19 h 1051"/>
                              <a:gd name="T6" fmla="*/ 1160 w 1237"/>
                              <a:gd name="T7" fmla="*/ 15 h 1051"/>
                              <a:gd name="T8" fmla="*/ 1132 w 1237"/>
                              <a:gd name="T9" fmla="*/ 10 h 1051"/>
                              <a:gd name="T10" fmla="*/ 1101 w 1237"/>
                              <a:gd name="T11" fmla="*/ 9 h 1051"/>
                              <a:gd name="T12" fmla="*/ 1072 w 1237"/>
                              <a:gd name="T13" fmla="*/ 7 h 1051"/>
                              <a:gd name="T14" fmla="*/ 1039 w 1237"/>
                              <a:gd name="T15" fmla="*/ 4 h 1051"/>
                              <a:gd name="T16" fmla="*/ 1007 w 1237"/>
                              <a:gd name="T17" fmla="*/ 0 h 1051"/>
                              <a:gd name="T18" fmla="*/ 973 w 1237"/>
                              <a:gd name="T19" fmla="*/ 0 h 1051"/>
                              <a:gd name="T20" fmla="*/ 940 w 1237"/>
                              <a:gd name="T21" fmla="*/ 0 h 1051"/>
                              <a:gd name="T22" fmla="*/ 911 w 1237"/>
                              <a:gd name="T23" fmla="*/ 2 h 1051"/>
                              <a:gd name="T24" fmla="*/ 884 w 1237"/>
                              <a:gd name="T25" fmla="*/ 4 h 1051"/>
                              <a:gd name="T26" fmla="*/ 858 w 1237"/>
                              <a:gd name="T27" fmla="*/ 9 h 1051"/>
                              <a:gd name="T28" fmla="*/ 841 w 1237"/>
                              <a:gd name="T29" fmla="*/ 14 h 1051"/>
                              <a:gd name="T30" fmla="*/ 816 w 1237"/>
                              <a:gd name="T31" fmla="*/ 25 h 1051"/>
                              <a:gd name="T32" fmla="*/ 785 w 1237"/>
                              <a:gd name="T33" fmla="*/ 46 h 1051"/>
                              <a:gd name="T34" fmla="*/ 739 w 1237"/>
                              <a:gd name="T35" fmla="*/ 79 h 1051"/>
                              <a:gd name="T36" fmla="*/ 687 w 1237"/>
                              <a:gd name="T37" fmla="*/ 121 h 1051"/>
                              <a:gd name="T38" fmla="*/ 625 w 1237"/>
                              <a:gd name="T39" fmla="*/ 172 h 1051"/>
                              <a:gd name="T40" fmla="*/ 561 w 1237"/>
                              <a:gd name="T41" fmla="*/ 225 h 1051"/>
                              <a:gd name="T42" fmla="*/ 494 w 1237"/>
                              <a:gd name="T43" fmla="*/ 286 h 1051"/>
                              <a:gd name="T44" fmla="*/ 426 w 1237"/>
                              <a:gd name="T45" fmla="*/ 348 h 1051"/>
                              <a:gd name="T46" fmla="*/ 352 w 1237"/>
                              <a:gd name="T47" fmla="*/ 411 h 1051"/>
                              <a:gd name="T48" fmla="*/ 285 w 1237"/>
                              <a:gd name="T49" fmla="*/ 473 h 1051"/>
                              <a:gd name="T50" fmla="*/ 221 w 1237"/>
                              <a:gd name="T51" fmla="*/ 529 h 1051"/>
                              <a:gd name="T52" fmla="*/ 163 w 1237"/>
                              <a:gd name="T53" fmla="*/ 588 h 1051"/>
                              <a:gd name="T54" fmla="*/ 111 w 1237"/>
                              <a:gd name="T55" fmla="*/ 635 h 1051"/>
                              <a:gd name="T56" fmla="*/ 70 w 1237"/>
                              <a:gd name="T57" fmla="*/ 676 h 1051"/>
                              <a:gd name="T58" fmla="*/ 39 w 1237"/>
                              <a:gd name="T59" fmla="*/ 708 h 1051"/>
                              <a:gd name="T60" fmla="*/ 19 w 1237"/>
                              <a:gd name="T61" fmla="*/ 730 h 1051"/>
                              <a:gd name="T62" fmla="*/ 12 w 1237"/>
                              <a:gd name="T63" fmla="*/ 752 h 1051"/>
                              <a:gd name="T64" fmla="*/ 4 w 1237"/>
                              <a:gd name="T65" fmla="*/ 769 h 1051"/>
                              <a:gd name="T66" fmla="*/ 2 w 1237"/>
                              <a:gd name="T67" fmla="*/ 788 h 1051"/>
                              <a:gd name="T68" fmla="*/ 2 w 1237"/>
                              <a:gd name="T69" fmla="*/ 814 h 1051"/>
                              <a:gd name="T70" fmla="*/ 0 w 1237"/>
                              <a:gd name="T71" fmla="*/ 837 h 1051"/>
                              <a:gd name="T72" fmla="*/ 0 w 1237"/>
                              <a:gd name="T73" fmla="*/ 862 h 1051"/>
                              <a:gd name="T74" fmla="*/ 2 w 1237"/>
                              <a:gd name="T75" fmla="*/ 888 h 1051"/>
                              <a:gd name="T76" fmla="*/ 4 w 1237"/>
                              <a:gd name="T77" fmla="*/ 915 h 1051"/>
                              <a:gd name="T78" fmla="*/ 4 w 1237"/>
                              <a:gd name="T79" fmla="*/ 938 h 1051"/>
                              <a:gd name="T80" fmla="*/ 9 w 1237"/>
                              <a:gd name="T81" fmla="*/ 964 h 1051"/>
                              <a:gd name="T82" fmla="*/ 15 w 1237"/>
                              <a:gd name="T83" fmla="*/ 985 h 1051"/>
                              <a:gd name="T84" fmla="*/ 18 w 1237"/>
                              <a:gd name="T85" fmla="*/ 1005 h 1051"/>
                              <a:gd name="T86" fmla="*/ 28 w 1237"/>
                              <a:gd name="T87" fmla="*/ 1026 h 1051"/>
                              <a:gd name="T88" fmla="*/ 36 w 1237"/>
                              <a:gd name="T89" fmla="*/ 1048 h 1051"/>
                              <a:gd name="T90" fmla="*/ 51 w 1237"/>
                              <a:gd name="T91" fmla="*/ 1044 h 1051"/>
                              <a:gd name="T92" fmla="*/ 91 w 1237"/>
                              <a:gd name="T93" fmla="*/ 1021 h 1051"/>
                              <a:gd name="T94" fmla="*/ 148 w 1237"/>
                              <a:gd name="T95" fmla="*/ 979 h 1051"/>
                              <a:gd name="T96" fmla="*/ 223 w 1237"/>
                              <a:gd name="T97" fmla="*/ 920 h 1051"/>
                              <a:gd name="T98" fmla="*/ 311 w 1237"/>
                              <a:gd name="T99" fmla="*/ 847 h 1051"/>
                              <a:gd name="T100" fmla="*/ 413 w 1237"/>
                              <a:gd name="T101" fmla="*/ 765 h 1051"/>
                              <a:gd name="T102" fmla="*/ 520 w 1237"/>
                              <a:gd name="T103" fmla="*/ 676 h 1051"/>
                              <a:gd name="T104" fmla="*/ 629 w 1237"/>
                              <a:gd name="T105" fmla="*/ 581 h 1051"/>
                              <a:gd name="T106" fmla="*/ 742 w 1237"/>
                              <a:gd name="T107" fmla="*/ 487 h 1051"/>
                              <a:gd name="T108" fmla="*/ 848 w 1237"/>
                              <a:gd name="T109" fmla="*/ 395 h 1051"/>
                              <a:gd name="T110" fmla="*/ 949 w 1237"/>
                              <a:gd name="T111" fmla="*/ 304 h 1051"/>
                              <a:gd name="T112" fmla="*/ 1041 w 1237"/>
                              <a:gd name="T113" fmla="*/ 225 h 1051"/>
                              <a:gd name="T114" fmla="*/ 1118 w 1237"/>
                              <a:gd name="T115" fmla="*/ 154 h 1051"/>
                              <a:gd name="T116" fmla="*/ 1179 w 1237"/>
                              <a:gd name="T117" fmla="*/ 98 h 1051"/>
                              <a:gd name="T118" fmla="*/ 1221 w 1237"/>
                              <a:gd name="T119" fmla="*/ 56 h 1051"/>
                              <a:gd name="T120" fmla="*/ 1237 w 1237"/>
                              <a:gd name="T121" fmla="*/ 36 h 10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37" h="1051">
                                <a:moveTo>
                                  <a:pt x="1237" y="36"/>
                                </a:moveTo>
                                <a:lnTo>
                                  <a:pt x="1233" y="35"/>
                                </a:lnTo>
                                <a:lnTo>
                                  <a:pt x="1231" y="32"/>
                                </a:lnTo>
                                <a:lnTo>
                                  <a:pt x="1222" y="30"/>
                                </a:lnTo>
                                <a:lnTo>
                                  <a:pt x="1216" y="28"/>
                                </a:lnTo>
                                <a:lnTo>
                                  <a:pt x="1211" y="28"/>
                                </a:lnTo>
                                <a:lnTo>
                                  <a:pt x="1207" y="25"/>
                                </a:lnTo>
                                <a:lnTo>
                                  <a:pt x="1202" y="25"/>
                                </a:lnTo>
                                <a:lnTo>
                                  <a:pt x="1197" y="23"/>
                                </a:lnTo>
                                <a:lnTo>
                                  <a:pt x="1195" y="20"/>
                                </a:lnTo>
                                <a:lnTo>
                                  <a:pt x="1187" y="20"/>
                                </a:lnTo>
                                <a:lnTo>
                                  <a:pt x="1184" y="19"/>
                                </a:lnTo>
                                <a:lnTo>
                                  <a:pt x="1179" y="19"/>
                                </a:lnTo>
                                <a:lnTo>
                                  <a:pt x="1174" y="19"/>
                                </a:lnTo>
                                <a:lnTo>
                                  <a:pt x="1166" y="15"/>
                                </a:lnTo>
                                <a:lnTo>
                                  <a:pt x="1160" y="15"/>
                                </a:lnTo>
                                <a:lnTo>
                                  <a:pt x="1153" y="14"/>
                                </a:lnTo>
                                <a:lnTo>
                                  <a:pt x="1145" y="11"/>
                                </a:lnTo>
                                <a:lnTo>
                                  <a:pt x="1138" y="11"/>
                                </a:lnTo>
                                <a:lnTo>
                                  <a:pt x="1132" y="10"/>
                                </a:lnTo>
                                <a:lnTo>
                                  <a:pt x="1124" y="10"/>
                                </a:lnTo>
                                <a:lnTo>
                                  <a:pt x="1117" y="9"/>
                                </a:lnTo>
                                <a:lnTo>
                                  <a:pt x="1111" y="9"/>
                                </a:lnTo>
                                <a:lnTo>
                                  <a:pt x="1101" y="9"/>
                                </a:lnTo>
                                <a:lnTo>
                                  <a:pt x="1095" y="9"/>
                                </a:lnTo>
                                <a:lnTo>
                                  <a:pt x="1086" y="7"/>
                                </a:lnTo>
                                <a:lnTo>
                                  <a:pt x="1077" y="7"/>
                                </a:lnTo>
                                <a:lnTo>
                                  <a:pt x="1072" y="7"/>
                                </a:lnTo>
                                <a:lnTo>
                                  <a:pt x="1065" y="7"/>
                                </a:lnTo>
                                <a:lnTo>
                                  <a:pt x="1054" y="4"/>
                                </a:lnTo>
                                <a:lnTo>
                                  <a:pt x="1045" y="4"/>
                                </a:lnTo>
                                <a:lnTo>
                                  <a:pt x="1039" y="4"/>
                                </a:lnTo>
                                <a:lnTo>
                                  <a:pt x="1030" y="4"/>
                                </a:lnTo>
                                <a:lnTo>
                                  <a:pt x="1022" y="2"/>
                                </a:lnTo>
                                <a:lnTo>
                                  <a:pt x="1013" y="0"/>
                                </a:lnTo>
                                <a:lnTo>
                                  <a:pt x="1007" y="0"/>
                                </a:lnTo>
                                <a:lnTo>
                                  <a:pt x="998" y="0"/>
                                </a:lnTo>
                                <a:lnTo>
                                  <a:pt x="989" y="0"/>
                                </a:lnTo>
                                <a:lnTo>
                                  <a:pt x="981" y="0"/>
                                </a:lnTo>
                                <a:lnTo>
                                  <a:pt x="973" y="0"/>
                                </a:lnTo>
                                <a:lnTo>
                                  <a:pt x="963" y="0"/>
                                </a:lnTo>
                                <a:lnTo>
                                  <a:pt x="957" y="0"/>
                                </a:lnTo>
                                <a:lnTo>
                                  <a:pt x="949" y="0"/>
                                </a:lnTo>
                                <a:lnTo>
                                  <a:pt x="940" y="0"/>
                                </a:lnTo>
                                <a:lnTo>
                                  <a:pt x="934" y="2"/>
                                </a:lnTo>
                                <a:lnTo>
                                  <a:pt x="924" y="2"/>
                                </a:lnTo>
                                <a:lnTo>
                                  <a:pt x="919" y="2"/>
                                </a:lnTo>
                                <a:lnTo>
                                  <a:pt x="911" y="2"/>
                                </a:lnTo>
                                <a:lnTo>
                                  <a:pt x="905" y="4"/>
                                </a:lnTo>
                                <a:lnTo>
                                  <a:pt x="897" y="4"/>
                                </a:lnTo>
                                <a:lnTo>
                                  <a:pt x="890" y="4"/>
                                </a:lnTo>
                                <a:lnTo>
                                  <a:pt x="884" y="4"/>
                                </a:lnTo>
                                <a:lnTo>
                                  <a:pt x="877" y="7"/>
                                </a:lnTo>
                                <a:lnTo>
                                  <a:pt x="872" y="7"/>
                                </a:lnTo>
                                <a:lnTo>
                                  <a:pt x="864" y="9"/>
                                </a:lnTo>
                                <a:lnTo>
                                  <a:pt x="858" y="9"/>
                                </a:lnTo>
                                <a:lnTo>
                                  <a:pt x="854" y="10"/>
                                </a:lnTo>
                                <a:lnTo>
                                  <a:pt x="849" y="10"/>
                                </a:lnTo>
                                <a:lnTo>
                                  <a:pt x="843" y="11"/>
                                </a:lnTo>
                                <a:lnTo>
                                  <a:pt x="841" y="14"/>
                                </a:lnTo>
                                <a:lnTo>
                                  <a:pt x="836" y="15"/>
                                </a:lnTo>
                                <a:lnTo>
                                  <a:pt x="831" y="19"/>
                                </a:lnTo>
                                <a:lnTo>
                                  <a:pt x="823" y="20"/>
                                </a:lnTo>
                                <a:lnTo>
                                  <a:pt x="816" y="25"/>
                                </a:lnTo>
                                <a:lnTo>
                                  <a:pt x="811" y="30"/>
                                </a:lnTo>
                                <a:lnTo>
                                  <a:pt x="799" y="35"/>
                                </a:lnTo>
                                <a:lnTo>
                                  <a:pt x="794" y="41"/>
                                </a:lnTo>
                                <a:lnTo>
                                  <a:pt x="785" y="46"/>
                                </a:lnTo>
                                <a:lnTo>
                                  <a:pt x="775" y="54"/>
                                </a:lnTo>
                                <a:lnTo>
                                  <a:pt x="763" y="62"/>
                                </a:lnTo>
                                <a:lnTo>
                                  <a:pt x="752" y="69"/>
                                </a:lnTo>
                                <a:lnTo>
                                  <a:pt x="739" y="79"/>
                                </a:lnTo>
                                <a:lnTo>
                                  <a:pt x="728" y="89"/>
                                </a:lnTo>
                                <a:lnTo>
                                  <a:pt x="713" y="98"/>
                                </a:lnTo>
                                <a:lnTo>
                                  <a:pt x="701" y="110"/>
                                </a:lnTo>
                                <a:lnTo>
                                  <a:pt x="687" y="121"/>
                                </a:lnTo>
                                <a:lnTo>
                                  <a:pt x="675" y="136"/>
                                </a:lnTo>
                                <a:lnTo>
                                  <a:pt x="658" y="147"/>
                                </a:lnTo>
                                <a:lnTo>
                                  <a:pt x="643" y="158"/>
                                </a:lnTo>
                                <a:lnTo>
                                  <a:pt x="625" y="172"/>
                                </a:lnTo>
                                <a:lnTo>
                                  <a:pt x="613" y="185"/>
                                </a:lnTo>
                                <a:lnTo>
                                  <a:pt x="595" y="198"/>
                                </a:lnTo>
                                <a:lnTo>
                                  <a:pt x="580" y="212"/>
                                </a:lnTo>
                                <a:lnTo>
                                  <a:pt x="561" y="225"/>
                                </a:lnTo>
                                <a:lnTo>
                                  <a:pt x="546" y="240"/>
                                </a:lnTo>
                                <a:lnTo>
                                  <a:pt x="529" y="256"/>
                                </a:lnTo>
                                <a:lnTo>
                                  <a:pt x="512" y="272"/>
                                </a:lnTo>
                                <a:lnTo>
                                  <a:pt x="494" y="286"/>
                                </a:lnTo>
                                <a:lnTo>
                                  <a:pt x="477" y="300"/>
                                </a:lnTo>
                                <a:lnTo>
                                  <a:pt x="460" y="315"/>
                                </a:lnTo>
                                <a:lnTo>
                                  <a:pt x="442" y="333"/>
                                </a:lnTo>
                                <a:lnTo>
                                  <a:pt x="426" y="348"/>
                                </a:lnTo>
                                <a:lnTo>
                                  <a:pt x="408" y="365"/>
                                </a:lnTo>
                                <a:lnTo>
                                  <a:pt x="388" y="379"/>
                                </a:lnTo>
                                <a:lnTo>
                                  <a:pt x="371" y="395"/>
                                </a:lnTo>
                                <a:lnTo>
                                  <a:pt x="352" y="411"/>
                                </a:lnTo>
                                <a:lnTo>
                                  <a:pt x="337" y="427"/>
                                </a:lnTo>
                                <a:lnTo>
                                  <a:pt x="320" y="441"/>
                                </a:lnTo>
                                <a:lnTo>
                                  <a:pt x="301" y="458"/>
                                </a:lnTo>
                                <a:lnTo>
                                  <a:pt x="285" y="473"/>
                                </a:lnTo>
                                <a:lnTo>
                                  <a:pt x="269" y="488"/>
                                </a:lnTo>
                                <a:lnTo>
                                  <a:pt x="252" y="502"/>
                                </a:lnTo>
                                <a:lnTo>
                                  <a:pt x="238" y="516"/>
                                </a:lnTo>
                                <a:lnTo>
                                  <a:pt x="221" y="529"/>
                                </a:lnTo>
                                <a:lnTo>
                                  <a:pt x="205" y="547"/>
                                </a:lnTo>
                                <a:lnTo>
                                  <a:pt x="190" y="560"/>
                                </a:lnTo>
                                <a:lnTo>
                                  <a:pt x="176" y="573"/>
                                </a:lnTo>
                                <a:lnTo>
                                  <a:pt x="163" y="588"/>
                                </a:lnTo>
                                <a:lnTo>
                                  <a:pt x="149" y="600"/>
                                </a:lnTo>
                                <a:lnTo>
                                  <a:pt x="137" y="611"/>
                                </a:lnTo>
                                <a:lnTo>
                                  <a:pt x="124" y="623"/>
                                </a:lnTo>
                                <a:lnTo>
                                  <a:pt x="111" y="635"/>
                                </a:lnTo>
                                <a:lnTo>
                                  <a:pt x="99" y="646"/>
                                </a:lnTo>
                                <a:lnTo>
                                  <a:pt x="91" y="656"/>
                                </a:lnTo>
                                <a:lnTo>
                                  <a:pt x="80" y="667"/>
                                </a:lnTo>
                                <a:lnTo>
                                  <a:pt x="70" y="676"/>
                                </a:lnTo>
                                <a:lnTo>
                                  <a:pt x="61" y="685"/>
                                </a:lnTo>
                                <a:lnTo>
                                  <a:pt x="51" y="695"/>
                                </a:lnTo>
                                <a:lnTo>
                                  <a:pt x="46" y="701"/>
                                </a:lnTo>
                                <a:lnTo>
                                  <a:pt x="39" y="708"/>
                                </a:lnTo>
                                <a:lnTo>
                                  <a:pt x="35" y="716"/>
                                </a:lnTo>
                                <a:lnTo>
                                  <a:pt x="28" y="720"/>
                                </a:lnTo>
                                <a:lnTo>
                                  <a:pt x="24" y="726"/>
                                </a:lnTo>
                                <a:lnTo>
                                  <a:pt x="19" y="730"/>
                                </a:lnTo>
                                <a:lnTo>
                                  <a:pt x="19" y="734"/>
                                </a:lnTo>
                                <a:lnTo>
                                  <a:pt x="15" y="739"/>
                                </a:lnTo>
                                <a:lnTo>
                                  <a:pt x="14" y="748"/>
                                </a:lnTo>
                                <a:lnTo>
                                  <a:pt x="12" y="752"/>
                                </a:lnTo>
                                <a:lnTo>
                                  <a:pt x="9" y="754"/>
                                </a:lnTo>
                                <a:lnTo>
                                  <a:pt x="9" y="760"/>
                                </a:lnTo>
                                <a:lnTo>
                                  <a:pt x="7" y="765"/>
                                </a:lnTo>
                                <a:lnTo>
                                  <a:pt x="4" y="769"/>
                                </a:lnTo>
                                <a:lnTo>
                                  <a:pt x="4" y="776"/>
                                </a:lnTo>
                                <a:lnTo>
                                  <a:pt x="4" y="779"/>
                                </a:lnTo>
                                <a:lnTo>
                                  <a:pt x="4" y="785"/>
                                </a:lnTo>
                                <a:lnTo>
                                  <a:pt x="2" y="788"/>
                                </a:lnTo>
                                <a:lnTo>
                                  <a:pt x="2" y="794"/>
                                </a:lnTo>
                                <a:lnTo>
                                  <a:pt x="2" y="802"/>
                                </a:lnTo>
                                <a:lnTo>
                                  <a:pt x="2" y="806"/>
                                </a:lnTo>
                                <a:lnTo>
                                  <a:pt x="2" y="814"/>
                                </a:lnTo>
                                <a:lnTo>
                                  <a:pt x="0" y="818"/>
                                </a:lnTo>
                                <a:lnTo>
                                  <a:pt x="0" y="823"/>
                                </a:lnTo>
                                <a:lnTo>
                                  <a:pt x="0" y="831"/>
                                </a:lnTo>
                                <a:lnTo>
                                  <a:pt x="0" y="837"/>
                                </a:lnTo>
                                <a:lnTo>
                                  <a:pt x="0" y="844"/>
                                </a:lnTo>
                                <a:lnTo>
                                  <a:pt x="0" y="850"/>
                                </a:lnTo>
                                <a:lnTo>
                                  <a:pt x="0" y="856"/>
                                </a:lnTo>
                                <a:lnTo>
                                  <a:pt x="0" y="862"/>
                                </a:lnTo>
                                <a:lnTo>
                                  <a:pt x="0" y="868"/>
                                </a:lnTo>
                                <a:lnTo>
                                  <a:pt x="0" y="876"/>
                                </a:lnTo>
                                <a:lnTo>
                                  <a:pt x="2" y="883"/>
                                </a:lnTo>
                                <a:lnTo>
                                  <a:pt x="2" y="888"/>
                                </a:lnTo>
                                <a:lnTo>
                                  <a:pt x="2" y="894"/>
                                </a:lnTo>
                                <a:lnTo>
                                  <a:pt x="2" y="902"/>
                                </a:lnTo>
                                <a:lnTo>
                                  <a:pt x="4" y="910"/>
                                </a:lnTo>
                                <a:lnTo>
                                  <a:pt x="4" y="915"/>
                                </a:lnTo>
                                <a:lnTo>
                                  <a:pt x="4" y="922"/>
                                </a:lnTo>
                                <a:lnTo>
                                  <a:pt x="4" y="927"/>
                                </a:lnTo>
                                <a:lnTo>
                                  <a:pt x="4" y="933"/>
                                </a:lnTo>
                                <a:lnTo>
                                  <a:pt x="4" y="938"/>
                                </a:lnTo>
                                <a:lnTo>
                                  <a:pt x="7" y="944"/>
                                </a:lnTo>
                                <a:lnTo>
                                  <a:pt x="7" y="952"/>
                                </a:lnTo>
                                <a:lnTo>
                                  <a:pt x="9" y="958"/>
                                </a:lnTo>
                                <a:lnTo>
                                  <a:pt x="9" y="964"/>
                                </a:lnTo>
                                <a:lnTo>
                                  <a:pt x="12" y="969"/>
                                </a:lnTo>
                                <a:lnTo>
                                  <a:pt x="12" y="974"/>
                                </a:lnTo>
                                <a:lnTo>
                                  <a:pt x="14" y="980"/>
                                </a:lnTo>
                                <a:lnTo>
                                  <a:pt x="15" y="985"/>
                                </a:lnTo>
                                <a:lnTo>
                                  <a:pt x="15" y="990"/>
                                </a:lnTo>
                                <a:lnTo>
                                  <a:pt x="18" y="997"/>
                                </a:lnTo>
                                <a:lnTo>
                                  <a:pt x="18" y="1001"/>
                                </a:lnTo>
                                <a:lnTo>
                                  <a:pt x="18" y="1005"/>
                                </a:lnTo>
                                <a:lnTo>
                                  <a:pt x="19" y="1010"/>
                                </a:lnTo>
                                <a:lnTo>
                                  <a:pt x="19" y="1013"/>
                                </a:lnTo>
                                <a:lnTo>
                                  <a:pt x="24" y="1020"/>
                                </a:lnTo>
                                <a:lnTo>
                                  <a:pt x="28" y="1026"/>
                                </a:lnTo>
                                <a:lnTo>
                                  <a:pt x="28" y="1032"/>
                                </a:lnTo>
                                <a:lnTo>
                                  <a:pt x="30" y="1039"/>
                                </a:lnTo>
                                <a:lnTo>
                                  <a:pt x="35" y="1042"/>
                                </a:lnTo>
                                <a:lnTo>
                                  <a:pt x="36" y="1048"/>
                                </a:lnTo>
                                <a:lnTo>
                                  <a:pt x="41" y="1051"/>
                                </a:lnTo>
                                <a:lnTo>
                                  <a:pt x="44" y="1051"/>
                                </a:lnTo>
                                <a:lnTo>
                                  <a:pt x="47" y="1048"/>
                                </a:lnTo>
                                <a:lnTo>
                                  <a:pt x="51" y="1044"/>
                                </a:lnTo>
                                <a:lnTo>
                                  <a:pt x="61" y="1042"/>
                                </a:lnTo>
                                <a:lnTo>
                                  <a:pt x="67" y="1034"/>
                                </a:lnTo>
                                <a:lnTo>
                                  <a:pt x="78" y="1030"/>
                                </a:lnTo>
                                <a:lnTo>
                                  <a:pt x="91" y="1021"/>
                                </a:lnTo>
                                <a:lnTo>
                                  <a:pt x="103" y="1013"/>
                                </a:lnTo>
                                <a:lnTo>
                                  <a:pt x="114" y="1001"/>
                                </a:lnTo>
                                <a:lnTo>
                                  <a:pt x="129" y="990"/>
                                </a:lnTo>
                                <a:lnTo>
                                  <a:pt x="148" y="979"/>
                                </a:lnTo>
                                <a:lnTo>
                                  <a:pt x="164" y="964"/>
                                </a:lnTo>
                                <a:lnTo>
                                  <a:pt x="181" y="951"/>
                                </a:lnTo>
                                <a:lnTo>
                                  <a:pt x="201" y="934"/>
                                </a:lnTo>
                                <a:lnTo>
                                  <a:pt x="223" y="920"/>
                                </a:lnTo>
                                <a:lnTo>
                                  <a:pt x="244" y="902"/>
                                </a:lnTo>
                                <a:lnTo>
                                  <a:pt x="265" y="884"/>
                                </a:lnTo>
                                <a:lnTo>
                                  <a:pt x="288" y="866"/>
                                </a:lnTo>
                                <a:lnTo>
                                  <a:pt x="311" y="847"/>
                                </a:lnTo>
                                <a:lnTo>
                                  <a:pt x="337" y="827"/>
                                </a:lnTo>
                                <a:lnTo>
                                  <a:pt x="358" y="806"/>
                                </a:lnTo>
                                <a:lnTo>
                                  <a:pt x="384" y="787"/>
                                </a:lnTo>
                                <a:lnTo>
                                  <a:pt x="413" y="765"/>
                                </a:lnTo>
                                <a:lnTo>
                                  <a:pt x="437" y="744"/>
                                </a:lnTo>
                                <a:lnTo>
                                  <a:pt x="463" y="721"/>
                                </a:lnTo>
                                <a:lnTo>
                                  <a:pt x="492" y="698"/>
                                </a:lnTo>
                                <a:lnTo>
                                  <a:pt x="520" y="676"/>
                                </a:lnTo>
                                <a:lnTo>
                                  <a:pt x="546" y="652"/>
                                </a:lnTo>
                                <a:lnTo>
                                  <a:pt x="575" y="630"/>
                                </a:lnTo>
                                <a:lnTo>
                                  <a:pt x="602" y="605"/>
                                </a:lnTo>
                                <a:lnTo>
                                  <a:pt x="629" y="581"/>
                                </a:lnTo>
                                <a:lnTo>
                                  <a:pt x="658" y="560"/>
                                </a:lnTo>
                                <a:lnTo>
                                  <a:pt x="686" y="535"/>
                                </a:lnTo>
                                <a:lnTo>
                                  <a:pt x="712" y="509"/>
                                </a:lnTo>
                                <a:lnTo>
                                  <a:pt x="742" y="487"/>
                                </a:lnTo>
                                <a:lnTo>
                                  <a:pt x="768" y="462"/>
                                </a:lnTo>
                                <a:lnTo>
                                  <a:pt x="796" y="441"/>
                                </a:lnTo>
                                <a:lnTo>
                                  <a:pt x="821" y="418"/>
                                </a:lnTo>
                                <a:lnTo>
                                  <a:pt x="848" y="395"/>
                                </a:lnTo>
                                <a:lnTo>
                                  <a:pt x="875" y="372"/>
                                </a:lnTo>
                                <a:lnTo>
                                  <a:pt x="899" y="348"/>
                                </a:lnTo>
                                <a:lnTo>
                                  <a:pt x="924" y="327"/>
                                </a:lnTo>
                                <a:lnTo>
                                  <a:pt x="949" y="304"/>
                                </a:lnTo>
                                <a:lnTo>
                                  <a:pt x="973" y="286"/>
                                </a:lnTo>
                                <a:lnTo>
                                  <a:pt x="997" y="265"/>
                                </a:lnTo>
                                <a:lnTo>
                                  <a:pt x="1020" y="244"/>
                                </a:lnTo>
                                <a:lnTo>
                                  <a:pt x="1041" y="225"/>
                                </a:lnTo>
                                <a:lnTo>
                                  <a:pt x="1062" y="206"/>
                                </a:lnTo>
                                <a:lnTo>
                                  <a:pt x="1082" y="187"/>
                                </a:lnTo>
                                <a:lnTo>
                                  <a:pt x="1100" y="172"/>
                                </a:lnTo>
                                <a:lnTo>
                                  <a:pt x="1118" y="154"/>
                                </a:lnTo>
                                <a:lnTo>
                                  <a:pt x="1134" y="139"/>
                                </a:lnTo>
                                <a:lnTo>
                                  <a:pt x="1150" y="123"/>
                                </a:lnTo>
                                <a:lnTo>
                                  <a:pt x="1166" y="110"/>
                                </a:lnTo>
                                <a:lnTo>
                                  <a:pt x="1179" y="98"/>
                                </a:lnTo>
                                <a:lnTo>
                                  <a:pt x="1192" y="87"/>
                                </a:lnTo>
                                <a:lnTo>
                                  <a:pt x="1201" y="76"/>
                                </a:lnTo>
                                <a:lnTo>
                                  <a:pt x="1211" y="65"/>
                                </a:lnTo>
                                <a:lnTo>
                                  <a:pt x="1221" y="56"/>
                                </a:lnTo>
                                <a:lnTo>
                                  <a:pt x="1226" y="51"/>
                                </a:lnTo>
                                <a:lnTo>
                                  <a:pt x="1231" y="44"/>
                                </a:lnTo>
                                <a:lnTo>
                                  <a:pt x="1234" y="41"/>
                                </a:lnTo>
                                <a:lnTo>
                                  <a:pt x="1237" y="36"/>
                                </a:lnTo>
                                <a:lnTo>
                                  <a:pt x="1237"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03"/>
                        <wps:cNvSpPr>
                          <a:spLocks/>
                        </wps:cNvSpPr>
                        <wps:spPr bwMode="auto">
                          <a:xfrm>
                            <a:off x="29845" y="31115"/>
                            <a:ext cx="530225" cy="467995"/>
                          </a:xfrm>
                          <a:custGeom>
                            <a:avLst/>
                            <a:gdLst>
                              <a:gd name="T0" fmla="*/ 1190 w 2503"/>
                              <a:gd name="T1" fmla="*/ 28 h 2213"/>
                              <a:gd name="T2" fmla="*/ 1133 w 2503"/>
                              <a:gd name="T3" fmla="*/ 70 h 2213"/>
                              <a:gd name="T4" fmla="*/ 1049 w 2503"/>
                              <a:gd name="T5" fmla="*/ 137 h 2213"/>
                              <a:gd name="T6" fmla="*/ 947 w 2503"/>
                              <a:gd name="T7" fmla="*/ 220 h 2213"/>
                              <a:gd name="T8" fmla="*/ 831 w 2503"/>
                              <a:gd name="T9" fmla="*/ 320 h 2213"/>
                              <a:gd name="T10" fmla="*/ 703 w 2503"/>
                              <a:gd name="T11" fmla="*/ 424 h 2213"/>
                              <a:gd name="T12" fmla="*/ 575 w 2503"/>
                              <a:gd name="T13" fmla="*/ 537 h 2213"/>
                              <a:gd name="T14" fmla="*/ 447 w 2503"/>
                              <a:gd name="T15" fmla="*/ 644 h 2213"/>
                              <a:gd name="T16" fmla="*/ 327 w 2503"/>
                              <a:gd name="T17" fmla="*/ 745 h 2213"/>
                              <a:gd name="T18" fmla="*/ 221 w 2503"/>
                              <a:gd name="T19" fmla="*/ 835 h 2213"/>
                              <a:gd name="T20" fmla="*/ 135 w 2503"/>
                              <a:gd name="T21" fmla="*/ 908 h 2213"/>
                              <a:gd name="T22" fmla="*/ 72 w 2503"/>
                              <a:gd name="T23" fmla="*/ 959 h 2213"/>
                              <a:gd name="T24" fmla="*/ 44 w 2503"/>
                              <a:gd name="T25" fmla="*/ 988 h 2213"/>
                              <a:gd name="T26" fmla="*/ 20 w 2503"/>
                              <a:gd name="T27" fmla="*/ 1013 h 2213"/>
                              <a:gd name="T28" fmla="*/ 5 w 2503"/>
                              <a:gd name="T29" fmla="*/ 1045 h 2213"/>
                              <a:gd name="T30" fmla="*/ 0 w 2503"/>
                              <a:gd name="T31" fmla="*/ 1081 h 2213"/>
                              <a:gd name="T32" fmla="*/ 3 w 2503"/>
                              <a:gd name="T33" fmla="*/ 1118 h 2213"/>
                              <a:gd name="T34" fmla="*/ 11 w 2503"/>
                              <a:gd name="T35" fmla="*/ 1152 h 2213"/>
                              <a:gd name="T36" fmla="*/ 25 w 2503"/>
                              <a:gd name="T37" fmla="*/ 1183 h 2213"/>
                              <a:gd name="T38" fmla="*/ 44 w 2503"/>
                              <a:gd name="T39" fmla="*/ 1208 h 2213"/>
                              <a:gd name="T40" fmla="*/ 88 w 2503"/>
                              <a:gd name="T41" fmla="*/ 1252 h 2213"/>
                              <a:gd name="T42" fmla="*/ 154 w 2503"/>
                              <a:gd name="T43" fmla="*/ 1320 h 2213"/>
                              <a:gd name="T44" fmla="*/ 244 w 2503"/>
                              <a:gd name="T45" fmla="*/ 1409 h 2213"/>
                              <a:gd name="T46" fmla="*/ 352 w 2503"/>
                              <a:gd name="T47" fmla="*/ 1510 h 2213"/>
                              <a:gd name="T48" fmla="*/ 471 w 2503"/>
                              <a:gd name="T49" fmla="*/ 1622 h 2213"/>
                              <a:gd name="T50" fmla="*/ 596 w 2503"/>
                              <a:gd name="T51" fmla="*/ 1735 h 2213"/>
                              <a:gd name="T52" fmla="*/ 723 w 2503"/>
                              <a:gd name="T53" fmla="*/ 1848 h 2213"/>
                              <a:gd name="T54" fmla="*/ 851 w 2503"/>
                              <a:gd name="T55" fmla="*/ 1955 h 2213"/>
                              <a:gd name="T56" fmla="*/ 968 w 2503"/>
                              <a:gd name="T57" fmla="*/ 2049 h 2213"/>
                              <a:gd name="T58" fmla="*/ 1075 w 2503"/>
                              <a:gd name="T59" fmla="*/ 2126 h 2213"/>
                              <a:gd name="T60" fmla="*/ 1161 w 2503"/>
                              <a:gd name="T61" fmla="*/ 2181 h 2213"/>
                              <a:gd name="T62" fmla="*/ 1229 w 2503"/>
                              <a:gd name="T63" fmla="*/ 2208 h 2213"/>
                              <a:gd name="T64" fmla="*/ 1290 w 2503"/>
                              <a:gd name="T65" fmla="*/ 2203 h 2213"/>
                              <a:gd name="T66" fmla="*/ 1372 w 2503"/>
                              <a:gd name="T67" fmla="*/ 2167 h 2213"/>
                              <a:gd name="T68" fmla="*/ 1477 w 2503"/>
                              <a:gd name="T69" fmla="*/ 2098 h 2213"/>
                              <a:gd name="T70" fmla="*/ 1596 w 2503"/>
                              <a:gd name="T71" fmla="*/ 2009 h 2213"/>
                              <a:gd name="T72" fmla="*/ 1727 w 2503"/>
                              <a:gd name="T73" fmla="*/ 1903 h 2213"/>
                              <a:gd name="T74" fmla="*/ 1861 w 2503"/>
                              <a:gd name="T75" fmla="*/ 1785 h 2213"/>
                              <a:gd name="T76" fmla="*/ 1997 w 2503"/>
                              <a:gd name="T77" fmla="*/ 1661 h 2213"/>
                              <a:gd name="T78" fmla="*/ 2125 w 2503"/>
                              <a:gd name="T79" fmla="*/ 1537 h 2213"/>
                              <a:gd name="T80" fmla="*/ 2244 w 2503"/>
                              <a:gd name="T81" fmla="*/ 1418 h 2213"/>
                              <a:gd name="T82" fmla="*/ 2344 w 2503"/>
                              <a:gd name="T83" fmla="*/ 1309 h 2213"/>
                              <a:gd name="T84" fmla="*/ 2425 w 2503"/>
                              <a:gd name="T85" fmla="*/ 1215 h 2213"/>
                              <a:gd name="T86" fmla="*/ 2479 w 2503"/>
                              <a:gd name="T87" fmla="*/ 1143 h 2213"/>
                              <a:gd name="T88" fmla="*/ 2503 w 2503"/>
                              <a:gd name="T89" fmla="*/ 1099 h 2213"/>
                              <a:gd name="T90" fmla="*/ 2483 w 2503"/>
                              <a:gd name="T91" fmla="*/ 1053 h 2213"/>
                              <a:gd name="T92" fmla="*/ 2432 w 2503"/>
                              <a:gd name="T93" fmla="*/ 983 h 2213"/>
                              <a:gd name="T94" fmla="*/ 2354 w 2503"/>
                              <a:gd name="T95" fmla="*/ 893 h 2213"/>
                              <a:gd name="T96" fmla="*/ 2250 w 2503"/>
                              <a:gd name="T97" fmla="*/ 791 h 2213"/>
                              <a:gd name="T98" fmla="*/ 2130 w 2503"/>
                              <a:gd name="T99" fmla="*/ 678 h 2213"/>
                              <a:gd name="T100" fmla="*/ 2000 w 2503"/>
                              <a:gd name="T101" fmla="*/ 561 h 2213"/>
                              <a:gd name="T102" fmla="*/ 1867 w 2503"/>
                              <a:gd name="T103" fmla="*/ 441 h 2213"/>
                              <a:gd name="T104" fmla="*/ 1736 w 2503"/>
                              <a:gd name="T105" fmla="*/ 328 h 2213"/>
                              <a:gd name="T106" fmla="*/ 1612 w 2503"/>
                              <a:gd name="T107" fmla="*/ 225 h 2213"/>
                              <a:gd name="T108" fmla="*/ 1500 w 2503"/>
                              <a:gd name="T109" fmla="*/ 136 h 2213"/>
                              <a:gd name="T110" fmla="*/ 1411 w 2503"/>
                              <a:gd name="T111" fmla="*/ 67 h 2213"/>
                              <a:gd name="T112" fmla="*/ 1349 w 2503"/>
                              <a:gd name="T113" fmla="*/ 23 h 2213"/>
                              <a:gd name="T114" fmla="*/ 1318 w 2503"/>
                              <a:gd name="T115" fmla="*/ 7 h 2213"/>
                              <a:gd name="T116" fmla="*/ 1290 w 2503"/>
                              <a:gd name="T117" fmla="*/ 2 h 2213"/>
                              <a:gd name="T118" fmla="*/ 1258 w 2503"/>
                              <a:gd name="T119" fmla="*/ 0 h 2213"/>
                              <a:gd name="T120" fmla="*/ 1234 w 2503"/>
                              <a:gd name="T121" fmla="*/ 4 h 2213"/>
                              <a:gd name="T122" fmla="*/ 1213 w 2503"/>
                              <a:gd name="T123" fmla="*/ 14 h 2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503" h="2213">
                                <a:moveTo>
                                  <a:pt x="1213" y="14"/>
                                </a:moveTo>
                                <a:lnTo>
                                  <a:pt x="1208" y="16"/>
                                </a:lnTo>
                                <a:lnTo>
                                  <a:pt x="1203" y="21"/>
                                </a:lnTo>
                                <a:lnTo>
                                  <a:pt x="1197" y="23"/>
                                </a:lnTo>
                                <a:lnTo>
                                  <a:pt x="1190" y="28"/>
                                </a:lnTo>
                                <a:lnTo>
                                  <a:pt x="1180" y="34"/>
                                </a:lnTo>
                                <a:lnTo>
                                  <a:pt x="1169" y="41"/>
                                </a:lnTo>
                                <a:lnTo>
                                  <a:pt x="1159" y="51"/>
                                </a:lnTo>
                                <a:lnTo>
                                  <a:pt x="1148" y="60"/>
                                </a:lnTo>
                                <a:lnTo>
                                  <a:pt x="1133" y="70"/>
                                </a:lnTo>
                                <a:lnTo>
                                  <a:pt x="1117" y="82"/>
                                </a:lnTo>
                                <a:lnTo>
                                  <a:pt x="1099" y="93"/>
                                </a:lnTo>
                                <a:lnTo>
                                  <a:pt x="1086" y="109"/>
                                </a:lnTo>
                                <a:lnTo>
                                  <a:pt x="1065" y="123"/>
                                </a:lnTo>
                                <a:lnTo>
                                  <a:pt x="1049" y="137"/>
                                </a:lnTo>
                                <a:lnTo>
                                  <a:pt x="1029" y="154"/>
                                </a:lnTo>
                                <a:lnTo>
                                  <a:pt x="1009" y="171"/>
                                </a:lnTo>
                                <a:lnTo>
                                  <a:pt x="988" y="186"/>
                                </a:lnTo>
                                <a:lnTo>
                                  <a:pt x="968" y="204"/>
                                </a:lnTo>
                                <a:lnTo>
                                  <a:pt x="947" y="220"/>
                                </a:lnTo>
                                <a:lnTo>
                                  <a:pt x="924" y="241"/>
                                </a:lnTo>
                                <a:lnTo>
                                  <a:pt x="900" y="258"/>
                                </a:lnTo>
                                <a:lnTo>
                                  <a:pt x="878" y="279"/>
                                </a:lnTo>
                                <a:lnTo>
                                  <a:pt x="852" y="300"/>
                                </a:lnTo>
                                <a:lnTo>
                                  <a:pt x="831" y="320"/>
                                </a:lnTo>
                                <a:lnTo>
                                  <a:pt x="805" y="339"/>
                                </a:lnTo>
                                <a:lnTo>
                                  <a:pt x="779" y="360"/>
                                </a:lnTo>
                                <a:lnTo>
                                  <a:pt x="753" y="382"/>
                                </a:lnTo>
                                <a:lnTo>
                                  <a:pt x="729" y="404"/>
                                </a:lnTo>
                                <a:lnTo>
                                  <a:pt x="703" y="424"/>
                                </a:lnTo>
                                <a:lnTo>
                                  <a:pt x="676" y="447"/>
                                </a:lnTo>
                                <a:lnTo>
                                  <a:pt x="651" y="470"/>
                                </a:lnTo>
                                <a:lnTo>
                                  <a:pt x="627" y="491"/>
                                </a:lnTo>
                                <a:lnTo>
                                  <a:pt x="598" y="512"/>
                                </a:lnTo>
                                <a:lnTo>
                                  <a:pt x="575" y="537"/>
                                </a:lnTo>
                                <a:lnTo>
                                  <a:pt x="546" y="558"/>
                                </a:lnTo>
                                <a:lnTo>
                                  <a:pt x="521" y="577"/>
                                </a:lnTo>
                                <a:lnTo>
                                  <a:pt x="497" y="598"/>
                                </a:lnTo>
                                <a:lnTo>
                                  <a:pt x="473" y="623"/>
                                </a:lnTo>
                                <a:lnTo>
                                  <a:pt x="447" y="644"/>
                                </a:lnTo>
                                <a:lnTo>
                                  <a:pt x="421" y="665"/>
                                </a:lnTo>
                                <a:lnTo>
                                  <a:pt x="398" y="683"/>
                                </a:lnTo>
                                <a:lnTo>
                                  <a:pt x="374" y="704"/>
                                </a:lnTo>
                                <a:lnTo>
                                  <a:pt x="348" y="724"/>
                                </a:lnTo>
                                <a:lnTo>
                                  <a:pt x="327" y="745"/>
                                </a:lnTo>
                                <a:lnTo>
                                  <a:pt x="305" y="762"/>
                                </a:lnTo>
                                <a:lnTo>
                                  <a:pt x="285" y="781"/>
                                </a:lnTo>
                                <a:lnTo>
                                  <a:pt x="260" y="799"/>
                                </a:lnTo>
                                <a:lnTo>
                                  <a:pt x="243" y="818"/>
                                </a:lnTo>
                                <a:lnTo>
                                  <a:pt x="221" y="835"/>
                                </a:lnTo>
                                <a:lnTo>
                                  <a:pt x="203" y="851"/>
                                </a:lnTo>
                                <a:lnTo>
                                  <a:pt x="182" y="866"/>
                                </a:lnTo>
                                <a:lnTo>
                                  <a:pt x="167" y="881"/>
                                </a:lnTo>
                                <a:lnTo>
                                  <a:pt x="150" y="895"/>
                                </a:lnTo>
                                <a:lnTo>
                                  <a:pt x="135" y="908"/>
                                </a:lnTo>
                                <a:lnTo>
                                  <a:pt x="122" y="920"/>
                                </a:lnTo>
                                <a:lnTo>
                                  <a:pt x="108" y="934"/>
                                </a:lnTo>
                                <a:lnTo>
                                  <a:pt x="93" y="944"/>
                                </a:lnTo>
                                <a:lnTo>
                                  <a:pt x="83" y="952"/>
                                </a:lnTo>
                                <a:lnTo>
                                  <a:pt x="72" y="959"/>
                                </a:lnTo>
                                <a:lnTo>
                                  <a:pt x="66" y="969"/>
                                </a:lnTo>
                                <a:lnTo>
                                  <a:pt x="56" y="973"/>
                                </a:lnTo>
                                <a:lnTo>
                                  <a:pt x="52" y="981"/>
                                </a:lnTo>
                                <a:lnTo>
                                  <a:pt x="46" y="983"/>
                                </a:lnTo>
                                <a:lnTo>
                                  <a:pt x="44" y="988"/>
                                </a:lnTo>
                                <a:lnTo>
                                  <a:pt x="37" y="993"/>
                                </a:lnTo>
                                <a:lnTo>
                                  <a:pt x="34" y="998"/>
                                </a:lnTo>
                                <a:lnTo>
                                  <a:pt x="28" y="1003"/>
                                </a:lnTo>
                                <a:lnTo>
                                  <a:pt x="25" y="1006"/>
                                </a:lnTo>
                                <a:lnTo>
                                  <a:pt x="20" y="1013"/>
                                </a:lnTo>
                                <a:lnTo>
                                  <a:pt x="15" y="1019"/>
                                </a:lnTo>
                                <a:lnTo>
                                  <a:pt x="15" y="1025"/>
                                </a:lnTo>
                                <a:lnTo>
                                  <a:pt x="11" y="1032"/>
                                </a:lnTo>
                                <a:lnTo>
                                  <a:pt x="8" y="1037"/>
                                </a:lnTo>
                                <a:lnTo>
                                  <a:pt x="5" y="1045"/>
                                </a:lnTo>
                                <a:lnTo>
                                  <a:pt x="3" y="1053"/>
                                </a:lnTo>
                                <a:lnTo>
                                  <a:pt x="3" y="1060"/>
                                </a:lnTo>
                                <a:lnTo>
                                  <a:pt x="0" y="1066"/>
                                </a:lnTo>
                                <a:lnTo>
                                  <a:pt x="0" y="1074"/>
                                </a:lnTo>
                                <a:lnTo>
                                  <a:pt x="0" y="1081"/>
                                </a:lnTo>
                                <a:lnTo>
                                  <a:pt x="0" y="1089"/>
                                </a:lnTo>
                                <a:lnTo>
                                  <a:pt x="0" y="1097"/>
                                </a:lnTo>
                                <a:lnTo>
                                  <a:pt x="0" y="1102"/>
                                </a:lnTo>
                                <a:lnTo>
                                  <a:pt x="0" y="1110"/>
                                </a:lnTo>
                                <a:lnTo>
                                  <a:pt x="3" y="1118"/>
                                </a:lnTo>
                                <a:lnTo>
                                  <a:pt x="3" y="1126"/>
                                </a:lnTo>
                                <a:lnTo>
                                  <a:pt x="3" y="1133"/>
                                </a:lnTo>
                                <a:lnTo>
                                  <a:pt x="5" y="1141"/>
                                </a:lnTo>
                                <a:lnTo>
                                  <a:pt x="10" y="1148"/>
                                </a:lnTo>
                                <a:lnTo>
                                  <a:pt x="11" y="1152"/>
                                </a:lnTo>
                                <a:lnTo>
                                  <a:pt x="15" y="1160"/>
                                </a:lnTo>
                                <a:lnTo>
                                  <a:pt x="15" y="1166"/>
                                </a:lnTo>
                                <a:lnTo>
                                  <a:pt x="20" y="1172"/>
                                </a:lnTo>
                                <a:lnTo>
                                  <a:pt x="23" y="1177"/>
                                </a:lnTo>
                                <a:lnTo>
                                  <a:pt x="25" y="1183"/>
                                </a:lnTo>
                                <a:lnTo>
                                  <a:pt x="28" y="1189"/>
                                </a:lnTo>
                                <a:lnTo>
                                  <a:pt x="34" y="1195"/>
                                </a:lnTo>
                                <a:lnTo>
                                  <a:pt x="36" y="1198"/>
                                </a:lnTo>
                                <a:lnTo>
                                  <a:pt x="37" y="1203"/>
                                </a:lnTo>
                                <a:lnTo>
                                  <a:pt x="44" y="1208"/>
                                </a:lnTo>
                                <a:lnTo>
                                  <a:pt x="51" y="1215"/>
                                </a:lnTo>
                                <a:lnTo>
                                  <a:pt x="56" y="1223"/>
                                </a:lnTo>
                                <a:lnTo>
                                  <a:pt x="66" y="1231"/>
                                </a:lnTo>
                                <a:lnTo>
                                  <a:pt x="75" y="1241"/>
                                </a:lnTo>
                                <a:lnTo>
                                  <a:pt x="88" y="1252"/>
                                </a:lnTo>
                                <a:lnTo>
                                  <a:pt x="98" y="1262"/>
                                </a:lnTo>
                                <a:lnTo>
                                  <a:pt x="112" y="1278"/>
                                </a:lnTo>
                                <a:lnTo>
                                  <a:pt x="124" y="1291"/>
                                </a:lnTo>
                                <a:lnTo>
                                  <a:pt x="140" y="1306"/>
                                </a:lnTo>
                                <a:lnTo>
                                  <a:pt x="154" y="1320"/>
                                </a:lnTo>
                                <a:lnTo>
                                  <a:pt x="171" y="1337"/>
                                </a:lnTo>
                                <a:lnTo>
                                  <a:pt x="188" y="1355"/>
                                </a:lnTo>
                                <a:lnTo>
                                  <a:pt x="208" y="1374"/>
                                </a:lnTo>
                                <a:lnTo>
                                  <a:pt x="226" y="1391"/>
                                </a:lnTo>
                                <a:lnTo>
                                  <a:pt x="244" y="1409"/>
                                </a:lnTo>
                                <a:lnTo>
                                  <a:pt x="265" y="1430"/>
                                </a:lnTo>
                                <a:lnTo>
                                  <a:pt x="289" y="1449"/>
                                </a:lnTo>
                                <a:lnTo>
                                  <a:pt x="307" y="1468"/>
                                </a:lnTo>
                                <a:lnTo>
                                  <a:pt x="331" y="1488"/>
                                </a:lnTo>
                                <a:lnTo>
                                  <a:pt x="352" y="1510"/>
                                </a:lnTo>
                                <a:lnTo>
                                  <a:pt x="377" y="1534"/>
                                </a:lnTo>
                                <a:lnTo>
                                  <a:pt x="398" y="1554"/>
                                </a:lnTo>
                                <a:lnTo>
                                  <a:pt x="421" y="1578"/>
                                </a:lnTo>
                                <a:lnTo>
                                  <a:pt x="447" y="1599"/>
                                </a:lnTo>
                                <a:lnTo>
                                  <a:pt x="471" y="1622"/>
                                </a:lnTo>
                                <a:lnTo>
                                  <a:pt x="494" y="1645"/>
                                </a:lnTo>
                                <a:lnTo>
                                  <a:pt x="521" y="1668"/>
                                </a:lnTo>
                                <a:lnTo>
                                  <a:pt x="546" y="1691"/>
                                </a:lnTo>
                                <a:lnTo>
                                  <a:pt x="572" y="1714"/>
                                </a:lnTo>
                                <a:lnTo>
                                  <a:pt x="596" y="1735"/>
                                </a:lnTo>
                                <a:lnTo>
                                  <a:pt x="622" y="1759"/>
                                </a:lnTo>
                                <a:lnTo>
                                  <a:pt x="648" y="1781"/>
                                </a:lnTo>
                                <a:lnTo>
                                  <a:pt x="674" y="1804"/>
                                </a:lnTo>
                                <a:lnTo>
                                  <a:pt x="700" y="1827"/>
                                </a:lnTo>
                                <a:lnTo>
                                  <a:pt x="723" y="1848"/>
                                </a:lnTo>
                                <a:lnTo>
                                  <a:pt x="749" y="1871"/>
                                </a:lnTo>
                                <a:lnTo>
                                  <a:pt x="775" y="1892"/>
                                </a:lnTo>
                                <a:lnTo>
                                  <a:pt x="800" y="1913"/>
                                </a:lnTo>
                                <a:lnTo>
                                  <a:pt x="825" y="1935"/>
                                </a:lnTo>
                                <a:lnTo>
                                  <a:pt x="851" y="1955"/>
                                </a:lnTo>
                                <a:lnTo>
                                  <a:pt x="874" y="1976"/>
                                </a:lnTo>
                                <a:lnTo>
                                  <a:pt x="898" y="1992"/>
                                </a:lnTo>
                                <a:lnTo>
                                  <a:pt x="921" y="2012"/>
                                </a:lnTo>
                                <a:lnTo>
                                  <a:pt x="945" y="2031"/>
                                </a:lnTo>
                                <a:lnTo>
                                  <a:pt x="968" y="2049"/>
                                </a:lnTo>
                                <a:lnTo>
                                  <a:pt x="988" y="2066"/>
                                </a:lnTo>
                                <a:lnTo>
                                  <a:pt x="1009" y="2081"/>
                                </a:lnTo>
                                <a:lnTo>
                                  <a:pt x="1034" y="2096"/>
                                </a:lnTo>
                                <a:lnTo>
                                  <a:pt x="1055" y="2113"/>
                                </a:lnTo>
                                <a:lnTo>
                                  <a:pt x="1075" y="2126"/>
                                </a:lnTo>
                                <a:lnTo>
                                  <a:pt x="1093" y="2138"/>
                                </a:lnTo>
                                <a:lnTo>
                                  <a:pt x="1111" y="2150"/>
                                </a:lnTo>
                                <a:lnTo>
                                  <a:pt x="1128" y="2162"/>
                                </a:lnTo>
                                <a:lnTo>
                                  <a:pt x="1145" y="2171"/>
                                </a:lnTo>
                                <a:lnTo>
                                  <a:pt x="1161" y="2181"/>
                                </a:lnTo>
                                <a:lnTo>
                                  <a:pt x="1175" y="2189"/>
                                </a:lnTo>
                                <a:lnTo>
                                  <a:pt x="1193" y="2196"/>
                                </a:lnTo>
                                <a:lnTo>
                                  <a:pt x="1203" y="2201"/>
                                </a:lnTo>
                                <a:lnTo>
                                  <a:pt x="1217" y="2206"/>
                                </a:lnTo>
                                <a:lnTo>
                                  <a:pt x="1229" y="2208"/>
                                </a:lnTo>
                                <a:lnTo>
                                  <a:pt x="1240" y="2213"/>
                                </a:lnTo>
                                <a:lnTo>
                                  <a:pt x="1249" y="2210"/>
                                </a:lnTo>
                                <a:lnTo>
                                  <a:pt x="1262" y="2208"/>
                                </a:lnTo>
                                <a:lnTo>
                                  <a:pt x="1274" y="2206"/>
                                </a:lnTo>
                                <a:lnTo>
                                  <a:pt x="1290" y="2203"/>
                                </a:lnTo>
                                <a:lnTo>
                                  <a:pt x="1302" y="2196"/>
                                </a:lnTo>
                                <a:lnTo>
                                  <a:pt x="1318" y="2191"/>
                                </a:lnTo>
                                <a:lnTo>
                                  <a:pt x="1336" y="2183"/>
                                </a:lnTo>
                                <a:lnTo>
                                  <a:pt x="1352" y="2175"/>
                                </a:lnTo>
                                <a:lnTo>
                                  <a:pt x="1372" y="2167"/>
                                </a:lnTo>
                                <a:lnTo>
                                  <a:pt x="1390" y="2152"/>
                                </a:lnTo>
                                <a:lnTo>
                                  <a:pt x="1411" y="2141"/>
                                </a:lnTo>
                                <a:lnTo>
                                  <a:pt x="1432" y="2127"/>
                                </a:lnTo>
                                <a:lnTo>
                                  <a:pt x="1453" y="2114"/>
                                </a:lnTo>
                                <a:lnTo>
                                  <a:pt x="1477" y="2098"/>
                                </a:lnTo>
                                <a:lnTo>
                                  <a:pt x="1498" y="2079"/>
                                </a:lnTo>
                                <a:lnTo>
                                  <a:pt x="1524" y="2066"/>
                                </a:lnTo>
                                <a:lnTo>
                                  <a:pt x="1547" y="2046"/>
                                </a:lnTo>
                                <a:lnTo>
                                  <a:pt x="1570" y="2026"/>
                                </a:lnTo>
                                <a:lnTo>
                                  <a:pt x="1596" y="2009"/>
                                </a:lnTo>
                                <a:lnTo>
                                  <a:pt x="1623" y="1989"/>
                                </a:lnTo>
                                <a:lnTo>
                                  <a:pt x="1648" y="1968"/>
                                </a:lnTo>
                                <a:lnTo>
                                  <a:pt x="1672" y="1946"/>
                                </a:lnTo>
                                <a:lnTo>
                                  <a:pt x="1701" y="1926"/>
                                </a:lnTo>
                                <a:lnTo>
                                  <a:pt x="1727" y="1903"/>
                                </a:lnTo>
                                <a:lnTo>
                                  <a:pt x="1753" y="1880"/>
                                </a:lnTo>
                                <a:lnTo>
                                  <a:pt x="1779" y="1857"/>
                                </a:lnTo>
                                <a:lnTo>
                                  <a:pt x="1806" y="1834"/>
                                </a:lnTo>
                                <a:lnTo>
                                  <a:pt x="1833" y="1810"/>
                                </a:lnTo>
                                <a:lnTo>
                                  <a:pt x="1861" y="1785"/>
                                </a:lnTo>
                                <a:lnTo>
                                  <a:pt x="1889" y="1760"/>
                                </a:lnTo>
                                <a:lnTo>
                                  <a:pt x="1914" y="1736"/>
                                </a:lnTo>
                                <a:lnTo>
                                  <a:pt x="1946" y="1712"/>
                                </a:lnTo>
                                <a:lnTo>
                                  <a:pt x="1971" y="1687"/>
                                </a:lnTo>
                                <a:lnTo>
                                  <a:pt x="1997" y="1661"/>
                                </a:lnTo>
                                <a:lnTo>
                                  <a:pt x="2021" y="1635"/>
                                </a:lnTo>
                                <a:lnTo>
                                  <a:pt x="2050" y="1613"/>
                                </a:lnTo>
                                <a:lnTo>
                                  <a:pt x="2073" y="1588"/>
                                </a:lnTo>
                                <a:lnTo>
                                  <a:pt x="2099" y="1562"/>
                                </a:lnTo>
                                <a:lnTo>
                                  <a:pt x="2125" y="1537"/>
                                </a:lnTo>
                                <a:lnTo>
                                  <a:pt x="2151" y="1514"/>
                                </a:lnTo>
                                <a:lnTo>
                                  <a:pt x="2172" y="1487"/>
                                </a:lnTo>
                                <a:lnTo>
                                  <a:pt x="2198" y="1464"/>
                                </a:lnTo>
                                <a:lnTo>
                                  <a:pt x="2221" y="1441"/>
                                </a:lnTo>
                                <a:lnTo>
                                  <a:pt x="2244" y="1418"/>
                                </a:lnTo>
                                <a:lnTo>
                                  <a:pt x="2267" y="1395"/>
                                </a:lnTo>
                                <a:lnTo>
                                  <a:pt x="2288" y="1371"/>
                                </a:lnTo>
                                <a:lnTo>
                                  <a:pt x="2307" y="1350"/>
                                </a:lnTo>
                                <a:lnTo>
                                  <a:pt x="2328" y="1330"/>
                                </a:lnTo>
                                <a:lnTo>
                                  <a:pt x="2344" y="1309"/>
                                </a:lnTo>
                                <a:lnTo>
                                  <a:pt x="2363" y="1290"/>
                                </a:lnTo>
                                <a:lnTo>
                                  <a:pt x="2380" y="1269"/>
                                </a:lnTo>
                                <a:lnTo>
                                  <a:pt x="2396" y="1251"/>
                                </a:lnTo>
                                <a:lnTo>
                                  <a:pt x="2410" y="1231"/>
                                </a:lnTo>
                                <a:lnTo>
                                  <a:pt x="2425" y="1215"/>
                                </a:lnTo>
                                <a:lnTo>
                                  <a:pt x="2437" y="1198"/>
                                </a:lnTo>
                                <a:lnTo>
                                  <a:pt x="2451" y="1183"/>
                                </a:lnTo>
                                <a:lnTo>
                                  <a:pt x="2460" y="1170"/>
                                </a:lnTo>
                                <a:lnTo>
                                  <a:pt x="2470" y="1155"/>
                                </a:lnTo>
                                <a:lnTo>
                                  <a:pt x="2479" y="1143"/>
                                </a:lnTo>
                                <a:lnTo>
                                  <a:pt x="2486" y="1131"/>
                                </a:lnTo>
                                <a:lnTo>
                                  <a:pt x="2493" y="1120"/>
                                </a:lnTo>
                                <a:lnTo>
                                  <a:pt x="2495" y="1112"/>
                                </a:lnTo>
                                <a:lnTo>
                                  <a:pt x="2498" y="1105"/>
                                </a:lnTo>
                                <a:lnTo>
                                  <a:pt x="2503" y="1099"/>
                                </a:lnTo>
                                <a:lnTo>
                                  <a:pt x="2500" y="1091"/>
                                </a:lnTo>
                                <a:lnTo>
                                  <a:pt x="2498" y="1084"/>
                                </a:lnTo>
                                <a:lnTo>
                                  <a:pt x="2495" y="1074"/>
                                </a:lnTo>
                                <a:lnTo>
                                  <a:pt x="2493" y="1065"/>
                                </a:lnTo>
                                <a:lnTo>
                                  <a:pt x="2483" y="1053"/>
                                </a:lnTo>
                                <a:lnTo>
                                  <a:pt x="2477" y="1041"/>
                                </a:lnTo>
                                <a:lnTo>
                                  <a:pt x="2466" y="1025"/>
                                </a:lnTo>
                                <a:lnTo>
                                  <a:pt x="2457" y="1014"/>
                                </a:lnTo>
                                <a:lnTo>
                                  <a:pt x="2445" y="999"/>
                                </a:lnTo>
                                <a:lnTo>
                                  <a:pt x="2432" y="983"/>
                                </a:lnTo>
                                <a:lnTo>
                                  <a:pt x="2419" y="967"/>
                                </a:lnTo>
                                <a:lnTo>
                                  <a:pt x="2404" y="948"/>
                                </a:lnTo>
                                <a:lnTo>
                                  <a:pt x="2387" y="931"/>
                                </a:lnTo>
                                <a:lnTo>
                                  <a:pt x="2370" y="915"/>
                                </a:lnTo>
                                <a:lnTo>
                                  <a:pt x="2354" y="893"/>
                                </a:lnTo>
                                <a:lnTo>
                                  <a:pt x="2335" y="876"/>
                                </a:lnTo>
                                <a:lnTo>
                                  <a:pt x="2316" y="855"/>
                                </a:lnTo>
                                <a:lnTo>
                                  <a:pt x="2294" y="833"/>
                                </a:lnTo>
                                <a:lnTo>
                                  <a:pt x="2271" y="811"/>
                                </a:lnTo>
                                <a:lnTo>
                                  <a:pt x="2250" y="791"/>
                                </a:lnTo>
                                <a:lnTo>
                                  <a:pt x="2227" y="769"/>
                                </a:lnTo>
                                <a:lnTo>
                                  <a:pt x="2206" y="745"/>
                                </a:lnTo>
                                <a:lnTo>
                                  <a:pt x="2180" y="723"/>
                                </a:lnTo>
                                <a:lnTo>
                                  <a:pt x="2156" y="701"/>
                                </a:lnTo>
                                <a:lnTo>
                                  <a:pt x="2130" y="678"/>
                                </a:lnTo>
                                <a:lnTo>
                                  <a:pt x="2107" y="652"/>
                                </a:lnTo>
                                <a:lnTo>
                                  <a:pt x="2080" y="629"/>
                                </a:lnTo>
                                <a:lnTo>
                                  <a:pt x="2055" y="608"/>
                                </a:lnTo>
                                <a:lnTo>
                                  <a:pt x="2029" y="583"/>
                                </a:lnTo>
                                <a:lnTo>
                                  <a:pt x="2000" y="561"/>
                                </a:lnTo>
                                <a:lnTo>
                                  <a:pt x="1974" y="537"/>
                                </a:lnTo>
                                <a:lnTo>
                                  <a:pt x="1948" y="512"/>
                                </a:lnTo>
                                <a:lnTo>
                                  <a:pt x="1921" y="490"/>
                                </a:lnTo>
                                <a:lnTo>
                                  <a:pt x="1894" y="465"/>
                                </a:lnTo>
                                <a:lnTo>
                                  <a:pt x="1867" y="441"/>
                                </a:lnTo>
                                <a:lnTo>
                                  <a:pt x="1841" y="419"/>
                                </a:lnTo>
                                <a:lnTo>
                                  <a:pt x="1814" y="395"/>
                                </a:lnTo>
                                <a:lnTo>
                                  <a:pt x="1788" y="372"/>
                                </a:lnTo>
                                <a:lnTo>
                                  <a:pt x="1760" y="349"/>
                                </a:lnTo>
                                <a:lnTo>
                                  <a:pt x="1736" y="328"/>
                                </a:lnTo>
                                <a:lnTo>
                                  <a:pt x="1710" y="304"/>
                                </a:lnTo>
                                <a:lnTo>
                                  <a:pt x="1685" y="283"/>
                                </a:lnTo>
                                <a:lnTo>
                                  <a:pt x="1658" y="262"/>
                                </a:lnTo>
                                <a:lnTo>
                                  <a:pt x="1635" y="243"/>
                                </a:lnTo>
                                <a:lnTo>
                                  <a:pt x="1612" y="225"/>
                                </a:lnTo>
                                <a:lnTo>
                                  <a:pt x="1588" y="205"/>
                                </a:lnTo>
                                <a:lnTo>
                                  <a:pt x="1565" y="186"/>
                                </a:lnTo>
                                <a:lnTo>
                                  <a:pt x="1544" y="169"/>
                                </a:lnTo>
                                <a:lnTo>
                                  <a:pt x="1523" y="151"/>
                                </a:lnTo>
                                <a:lnTo>
                                  <a:pt x="1500" y="136"/>
                                </a:lnTo>
                                <a:lnTo>
                                  <a:pt x="1482" y="119"/>
                                </a:lnTo>
                                <a:lnTo>
                                  <a:pt x="1462" y="104"/>
                                </a:lnTo>
                                <a:lnTo>
                                  <a:pt x="1445" y="91"/>
                                </a:lnTo>
                                <a:lnTo>
                                  <a:pt x="1427" y="79"/>
                                </a:lnTo>
                                <a:lnTo>
                                  <a:pt x="1411" y="67"/>
                                </a:lnTo>
                                <a:lnTo>
                                  <a:pt x="1399" y="58"/>
                                </a:lnTo>
                                <a:lnTo>
                                  <a:pt x="1384" y="47"/>
                                </a:lnTo>
                                <a:lnTo>
                                  <a:pt x="1372" y="37"/>
                                </a:lnTo>
                                <a:lnTo>
                                  <a:pt x="1361" y="29"/>
                                </a:lnTo>
                                <a:lnTo>
                                  <a:pt x="1349" y="23"/>
                                </a:lnTo>
                                <a:lnTo>
                                  <a:pt x="1343" y="18"/>
                                </a:lnTo>
                                <a:lnTo>
                                  <a:pt x="1336" y="13"/>
                                </a:lnTo>
                                <a:lnTo>
                                  <a:pt x="1328" y="12"/>
                                </a:lnTo>
                                <a:lnTo>
                                  <a:pt x="1326" y="8"/>
                                </a:lnTo>
                                <a:lnTo>
                                  <a:pt x="1318" y="7"/>
                                </a:lnTo>
                                <a:lnTo>
                                  <a:pt x="1314" y="4"/>
                                </a:lnTo>
                                <a:lnTo>
                                  <a:pt x="1305" y="3"/>
                                </a:lnTo>
                                <a:lnTo>
                                  <a:pt x="1301" y="3"/>
                                </a:lnTo>
                                <a:lnTo>
                                  <a:pt x="1294" y="2"/>
                                </a:lnTo>
                                <a:lnTo>
                                  <a:pt x="1290" y="2"/>
                                </a:lnTo>
                                <a:lnTo>
                                  <a:pt x="1286" y="0"/>
                                </a:lnTo>
                                <a:lnTo>
                                  <a:pt x="1281" y="0"/>
                                </a:lnTo>
                                <a:lnTo>
                                  <a:pt x="1273" y="0"/>
                                </a:lnTo>
                                <a:lnTo>
                                  <a:pt x="1264" y="0"/>
                                </a:lnTo>
                                <a:lnTo>
                                  <a:pt x="1258" y="0"/>
                                </a:lnTo>
                                <a:lnTo>
                                  <a:pt x="1250" y="0"/>
                                </a:lnTo>
                                <a:lnTo>
                                  <a:pt x="1247" y="0"/>
                                </a:lnTo>
                                <a:lnTo>
                                  <a:pt x="1240" y="2"/>
                                </a:lnTo>
                                <a:lnTo>
                                  <a:pt x="1236" y="3"/>
                                </a:lnTo>
                                <a:lnTo>
                                  <a:pt x="1234" y="4"/>
                                </a:lnTo>
                                <a:lnTo>
                                  <a:pt x="1227" y="8"/>
                                </a:lnTo>
                                <a:lnTo>
                                  <a:pt x="1223" y="12"/>
                                </a:lnTo>
                                <a:lnTo>
                                  <a:pt x="1218" y="13"/>
                                </a:lnTo>
                                <a:lnTo>
                                  <a:pt x="1213" y="14"/>
                                </a:lnTo>
                                <a:lnTo>
                                  <a:pt x="1213" y="14"/>
                                </a:lnTo>
                                <a:close/>
                              </a:path>
                            </a:pathLst>
                          </a:custGeom>
                          <a:solidFill>
                            <a:srgbClr val="8B9A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04"/>
                        <wps:cNvSpPr>
                          <a:spLocks/>
                        </wps:cNvSpPr>
                        <wps:spPr bwMode="auto">
                          <a:xfrm>
                            <a:off x="49530" y="48260"/>
                            <a:ext cx="491490" cy="434975"/>
                          </a:xfrm>
                          <a:custGeom>
                            <a:avLst/>
                            <a:gdLst>
                              <a:gd name="T0" fmla="*/ 1104 w 2323"/>
                              <a:gd name="T1" fmla="*/ 28 h 2054"/>
                              <a:gd name="T2" fmla="*/ 1050 w 2323"/>
                              <a:gd name="T3" fmla="*/ 68 h 2054"/>
                              <a:gd name="T4" fmla="*/ 973 w 2323"/>
                              <a:gd name="T5" fmla="*/ 128 h 2054"/>
                              <a:gd name="T6" fmla="*/ 880 w 2323"/>
                              <a:gd name="T7" fmla="*/ 207 h 2054"/>
                              <a:gd name="T8" fmla="*/ 772 w 2323"/>
                              <a:gd name="T9" fmla="*/ 297 h 2054"/>
                              <a:gd name="T10" fmla="*/ 653 w 2323"/>
                              <a:gd name="T11" fmla="*/ 397 h 2054"/>
                              <a:gd name="T12" fmla="*/ 533 w 2323"/>
                              <a:gd name="T13" fmla="*/ 499 h 2054"/>
                              <a:gd name="T14" fmla="*/ 414 w 2323"/>
                              <a:gd name="T15" fmla="*/ 599 h 2054"/>
                              <a:gd name="T16" fmla="*/ 304 w 2323"/>
                              <a:gd name="T17" fmla="*/ 693 h 2054"/>
                              <a:gd name="T18" fmla="*/ 208 w 2323"/>
                              <a:gd name="T19" fmla="*/ 776 h 2054"/>
                              <a:gd name="T20" fmla="*/ 125 w 2323"/>
                              <a:gd name="T21" fmla="*/ 844 h 2054"/>
                              <a:gd name="T22" fmla="*/ 68 w 2323"/>
                              <a:gd name="T23" fmla="*/ 890 h 2054"/>
                              <a:gd name="T24" fmla="*/ 42 w 2323"/>
                              <a:gd name="T25" fmla="*/ 918 h 2054"/>
                              <a:gd name="T26" fmla="*/ 17 w 2323"/>
                              <a:gd name="T27" fmla="*/ 941 h 2054"/>
                              <a:gd name="T28" fmla="*/ 7 w 2323"/>
                              <a:gd name="T29" fmla="*/ 972 h 2054"/>
                              <a:gd name="T30" fmla="*/ 0 w 2323"/>
                              <a:gd name="T31" fmla="*/ 1006 h 2054"/>
                              <a:gd name="T32" fmla="*/ 2 w 2323"/>
                              <a:gd name="T33" fmla="*/ 1041 h 2054"/>
                              <a:gd name="T34" fmla="*/ 12 w 2323"/>
                              <a:gd name="T35" fmla="*/ 1072 h 2054"/>
                              <a:gd name="T36" fmla="*/ 24 w 2323"/>
                              <a:gd name="T37" fmla="*/ 1100 h 2054"/>
                              <a:gd name="T38" fmla="*/ 42 w 2323"/>
                              <a:gd name="T39" fmla="*/ 1121 h 2054"/>
                              <a:gd name="T40" fmla="*/ 83 w 2323"/>
                              <a:gd name="T41" fmla="*/ 1165 h 2054"/>
                              <a:gd name="T42" fmla="*/ 152 w 2323"/>
                              <a:gd name="T43" fmla="*/ 1230 h 2054"/>
                              <a:gd name="T44" fmla="*/ 240 w 2323"/>
                              <a:gd name="T45" fmla="*/ 1314 h 2054"/>
                              <a:gd name="T46" fmla="*/ 343 w 2323"/>
                              <a:gd name="T47" fmla="*/ 1410 h 2054"/>
                              <a:gd name="T48" fmla="*/ 460 w 2323"/>
                              <a:gd name="T49" fmla="*/ 1516 h 2054"/>
                              <a:gd name="T50" fmla="*/ 580 w 2323"/>
                              <a:gd name="T51" fmla="*/ 1623 h 2054"/>
                              <a:gd name="T52" fmla="*/ 704 w 2323"/>
                              <a:gd name="T53" fmla="*/ 1730 h 2054"/>
                              <a:gd name="T54" fmla="*/ 820 w 2323"/>
                              <a:gd name="T55" fmla="*/ 1827 h 2054"/>
                              <a:gd name="T56" fmla="*/ 927 w 2323"/>
                              <a:gd name="T57" fmla="*/ 1916 h 2054"/>
                              <a:gd name="T58" fmla="*/ 1022 w 2323"/>
                              <a:gd name="T59" fmla="*/ 1983 h 2054"/>
                              <a:gd name="T60" fmla="*/ 1094 w 2323"/>
                              <a:gd name="T61" fmla="*/ 2033 h 2054"/>
                              <a:gd name="T62" fmla="*/ 1145 w 2323"/>
                              <a:gd name="T63" fmla="*/ 2053 h 2054"/>
                              <a:gd name="T64" fmla="*/ 1183 w 2323"/>
                              <a:gd name="T65" fmla="*/ 2043 h 2054"/>
                              <a:gd name="T66" fmla="*/ 1252 w 2323"/>
                              <a:gd name="T67" fmla="*/ 2002 h 2054"/>
                              <a:gd name="T68" fmla="*/ 1344 w 2323"/>
                              <a:gd name="T69" fmla="*/ 1938 h 2054"/>
                              <a:gd name="T70" fmla="*/ 1451 w 2323"/>
                              <a:gd name="T71" fmla="*/ 1854 h 2054"/>
                              <a:gd name="T72" fmla="*/ 1573 w 2323"/>
                              <a:gd name="T73" fmla="*/ 1755 h 2054"/>
                              <a:gd name="T74" fmla="*/ 1701 w 2323"/>
                              <a:gd name="T75" fmla="*/ 1648 h 2054"/>
                              <a:gd name="T76" fmla="*/ 1828 w 2323"/>
                              <a:gd name="T77" fmla="*/ 1534 h 2054"/>
                              <a:gd name="T78" fmla="*/ 1953 w 2323"/>
                              <a:gd name="T79" fmla="*/ 1421 h 2054"/>
                              <a:gd name="T80" fmla="*/ 2068 w 2323"/>
                              <a:gd name="T81" fmla="*/ 1314 h 2054"/>
                              <a:gd name="T82" fmla="*/ 2168 w 2323"/>
                              <a:gd name="T83" fmla="*/ 1215 h 2054"/>
                              <a:gd name="T84" fmla="*/ 2245 w 2323"/>
                              <a:gd name="T85" fmla="*/ 1127 h 2054"/>
                              <a:gd name="T86" fmla="*/ 2301 w 2323"/>
                              <a:gd name="T87" fmla="*/ 1062 h 2054"/>
                              <a:gd name="T88" fmla="*/ 2323 w 2323"/>
                              <a:gd name="T89" fmla="*/ 1022 h 2054"/>
                              <a:gd name="T90" fmla="*/ 2305 w 2323"/>
                              <a:gd name="T91" fmla="*/ 979 h 2054"/>
                              <a:gd name="T92" fmla="*/ 2258 w 2323"/>
                              <a:gd name="T93" fmla="*/ 915 h 2054"/>
                              <a:gd name="T94" fmla="*/ 2185 w 2323"/>
                              <a:gd name="T95" fmla="*/ 832 h 2054"/>
                              <a:gd name="T96" fmla="*/ 2091 w 2323"/>
                              <a:gd name="T97" fmla="*/ 735 h 2054"/>
                              <a:gd name="T98" fmla="*/ 1980 w 2323"/>
                              <a:gd name="T99" fmla="*/ 630 h 2054"/>
                              <a:gd name="T100" fmla="*/ 1857 w 2323"/>
                              <a:gd name="T101" fmla="*/ 520 h 2054"/>
                              <a:gd name="T102" fmla="*/ 1732 w 2323"/>
                              <a:gd name="T103" fmla="*/ 411 h 2054"/>
                              <a:gd name="T104" fmla="*/ 1612 w 2323"/>
                              <a:gd name="T105" fmla="*/ 307 h 2054"/>
                              <a:gd name="T106" fmla="*/ 1496 w 2323"/>
                              <a:gd name="T107" fmla="*/ 209 h 2054"/>
                              <a:gd name="T108" fmla="*/ 1395 w 2323"/>
                              <a:gd name="T109" fmla="*/ 128 h 2054"/>
                              <a:gd name="T110" fmla="*/ 1313 w 2323"/>
                              <a:gd name="T111" fmla="*/ 64 h 2054"/>
                              <a:gd name="T112" fmla="*/ 1255 w 2323"/>
                              <a:gd name="T113" fmla="*/ 25 h 2054"/>
                              <a:gd name="T114" fmla="*/ 1224 w 2323"/>
                              <a:gd name="T115" fmla="*/ 10 h 2054"/>
                              <a:gd name="T116" fmla="*/ 1199 w 2323"/>
                              <a:gd name="T117" fmla="*/ 3 h 2054"/>
                              <a:gd name="T118" fmla="*/ 1168 w 2323"/>
                              <a:gd name="T119" fmla="*/ 0 h 2054"/>
                              <a:gd name="T120" fmla="*/ 1145 w 2323"/>
                              <a:gd name="T121" fmla="*/ 7 h 2054"/>
                              <a:gd name="T122" fmla="*/ 1126 w 2323"/>
                              <a:gd name="T123" fmla="*/ 17 h 20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323" h="2054">
                                <a:moveTo>
                                  <a:pt x="1126" y="17"/>
                                </a:moveTo>
                                <a:lnTo>
                                  <a:pt x="1122" y="17"/>
                                </a:lnTo>
                                <a:lnTo>
                                  <a:pt x="1117" y="20"/>
                                </a:lnTo>
                                <a:lnTo>
                                  <a:pt x="1112" y="25"/>
                                </a:lnTo>
                                <a:lnTo>
                                  <a:pt x="1104" y="28"/>
                                </a:lnTo>
                                <a:lnTo>
                                  <a:pt x="1095" y="33"/>
                                </a:lnTo>
                                <a:lnTo>
                                  <a:pt x="1084" y="41"/>
                                </a:lnTo>
                                <a:lnTo>
                                  <a:pt x="1074" y="49"/>
                                </a:lnTo>
                                <a:lnTo>
                                  <a:pt x="1063" y="58"/>
                                </a:lnTo>
                                <a:lnTo>
                                  <a:pt x="1050" y="68"/>
                                </a:lnTo>
                                <a:lnTo>
                                  <a:pt x="1037" y="78"/>
                                </a:lnTo>
                                <a:lnTo>
                                  <a:pt x="1022" y="92"/>
                                </a:lnTo>
                                <a:lnTo>
                                  <a:pt x="1007" y="103"/>
                                </a:lnTo>
                                <a:lnTo>
                                  <a:pt x="990" y="114"/>
                                </a:lnTo>
                                <a:lnTo>
                                  <a:pt x="973" y="128"/>
                                </a:lnTo>
                                <a:lnTo>
                                  <a:pt x="958" y="143"/>
                                </a:lnTo>
                                <a:lnTo>
                                  <a:pt x="938" y="160"/>
                                </a:lnTo>
                                <a:lnTo>
                                  <a:pt x="917" y="175"/>
                                </a:lnTo>
                                <a:lnTo>
                                  <a:pt x="897" y="191"/>
                                </a:lnTo>
                                <a:lnTo>
                                  <a:pt x="880" y="207"/>
                                </a:lnTo>
                                <a:lnTo>
                                  <a:pt x="859" y="224"/>
                                </a:lnTo>
                                <a:lnTo>
                                  <a:pt x="836" y="243"/>
                                </a:lnTo>
                                <a:lnTo>
                                  <a:pt x="815" y="261"/>
                                </a:lnTo>
                                <a:lnTo>
                                  <a:pt x="794" y="279"/>
                                </a:lnTo>
                                <a:lnTo>
                                  <a:pt x="772" y="297"/>
                                </a:lnTo>
                                <a:lnTo>
                                  <a:pt x="746" y="318"/>
                                </a:lnTo>
                                <a:lnTo>
                                  <a:pt x="724" y="337"/>
                                </a:lnTo>
                                <a:lnTo>
                                  <a:pt x="699" y="357"/>
                                </a:lnTo>
                                <a:lnTo>
                                  <a:pt x="677" y="378"/>
                                </a:lnTo>
                                <a:lnTo>
                                  <a:pt x="653" y="397"/>
                                </a:lnTo>
                                <a:lnTo>
                                  <a:pt x="630" y="418"/>
                                </a:lnTo>
                                <a:lnTo>
                                  <a:pt x="606" y="437"/>
                                </a:lnTo>
                                <a:lnTo>
                                  <a:pt x="583" y="458"/>
                                </a:lnTo>
                                <a:lnTo>
                                  <a:pt x="557" y="478"/>
                                </a:lnTo>
                                <a:lnTo>
                                  <a:pt x="533" y="499"/>
                                </a:lnTo>
                                <a:lnTo>
                                  <a:pt x="510" y="519"/>
                                </a:lnTo>
                                <a:lnTo>
                                  <a:pt x="486" y="540"/>
                                </a:lnTo>
                                <a:lnTo>
                                  <a:pt x="461" y="558"/>
                                </a:lnTo>
                                <a:lnTo>
                                  <a:pt x="438" y="577"/>
                                </a:lnTo>
                                <a:lnTo>
                                  <a:pt x="414" y="599"/>
                                </a:lnTo>
                                <a:lnTo>
                                  <a:pt x="393" y="618"/>
                                </a:lnTo>
                                <a:lnTo>
                                  <a:pt x="370" y="636"/>
                                </a:lnTo>
                                <a:lnTo>
                                  <a:pt x="346" y="654"/>
                                </a:lnTo>
                                <a:lnTo>
                                  <a:pt x="325" y="674"/>
                                </a:lnTo>
                                <a:lnTo>
                                  <a:pt x="304" y="693"/>
                                </a:lnTo>
                                <a:lnTo>
                                  <a:pt x="286" y="708"/>
                                </a:lnTo>
                                <a:lnTo>
                                  <a:pt x="262" y="728"/>
                                </a:lnTo>
                                <a:lnTo>
                                  <a:pt x="244" y="743"/>
                                </a:lnTo>
                                <a:lnTo>
                                  <a:pt x="225" y="760"/>
                                </a:lnTo>
                                <a:lnTo>
                                  <a:pt x="208" y="776"/>
                                </a:lnTo>
                                <a:lnTo>
                                  <a:pt x="188" y="790"/>
                                </a:lnTo>
                                <a:lnTo>
                                  <a:pt x="170" y="804"/>
                                </a:lnTo>
                                <a:lnTo>
                                  <a:pt x="156" y="820"/>
                                </a:lnTo>
                                <a:lnTo>
                                  <a:pt x="141" y="832"/>
                                </a:lnTo>
                                <a:lnTo>
                                  <a:pt x="125" y="844"/>
                                </a:lnTo>
                                <a:lnTo>
                                  <a:pt x="112" y="854"/>
                                </a:lnTo>
                                <a:lnTo>
                                  <a:pt x="100" y="865"/>
                                </a:lnTo>
                                <a:lnTo>
                                  <a:pt x="86" y="874"/>
                                </a:lnTo>
                                <a:lnTo>
                                  <a:pt x="78" y="884"/>
                                </a:lnTo>
                                <a:lnTo>
                                  <a:pt x="68" y="890"/>
                                </a:lnTo>
                                <a:lnTo>
                                  <a:pt x="59" y="900"/>
                                </a:lnTo>
                                <a:lnTo>
                                  <a:pt x="52" y="907"/>
                                </a:lnTo>
                                <a:lnTo>
                                  <a:pt x="49" y="910"/>
                                </a:lnTo>
                                <a:lnTo>
                                  <a:pt x="44" y="915"/>
                                </a:lnTo>
                                <a:lnTo>
                                  <a:pt x="42" y="918"/>
                                </a:lnTo>
                                <a:lnTo>
                                  <a:pt x="36" y="921"/>
                                </a:lnTo>
                                <a:lnTo>
                                  <a:pt x="31" y="928"/>
                                </a:lnTo>
                                <a:lnTo>
                                  <a:pt x="26" y="931"/>
                                </a:lnTo>
                                <a:lnTo>
                                  <a:pt x="22" y="936"/>
                                </a:lnTo>
                                <a:lnTo>
                                  <a:pt x="17" y="941"/>
                                </a:lnTo>
                                <a:lnTo>
                                  <a:pt x="13" y="947"/>
                                </a:lnTo>
                                <a:lnTo>
                                  <a:pt x="12" y="952"/>
                                </a:lnTo>
                                <a:lnTo>
                                  <a:pt x="12" y="958"/>
                                </a:lnTo>
                                <a:lnTo>
                                  <a:pt x="7" y="964"/>
                                </a:lnTo>
                                <a:lnTo>
                                  <a:pt x="7" y="972"/>
                                </a:lnTo>
                                <a:lnTo>
                                  <a:pt x="5" y="977"/>
                                </a:lnTo>
                                <a:lnTo>
                                  <a:pt x="2" y="985"/>
                                </a:lnTo>
                                <a:lnTo>
                                  <a:pt x="0" y="991"/>
                                </a:lnTo>
                                <a:lnTo>
                                  <a:pt x="0" y="998"/>
                                </a:lnTo>
                                <a:lnTo>
                                  <a:pt x="0" y="1006"/>
                                </a:lnTo>
                                <a:lnTo>
                                  <a:pt x="0" y="1012"/>
                                </a:lnTo>
                                <a:lnTo>
                                  <a:pt x="0" y="1019"/>
                                </a:lnTo>
                                <a:lnTo>
                                  <a:pt x="0" y="1026"/>
                                </a:lnTo>
                                <a:lnTo>
                                  <a:pt x="0" y="1031"/>
                                </a:lnTo>
                                <a:lnTo>
                                  <a:pt x="2" y="1041"/>
                                </a:lnTo>
                                <a:lnTo>
                                  <a:pt x="2" y="1047"/>
                                </a:lnTo>
                                <a:lnTo>
                                  <a:pt x="5" y="1052"/>
                                </a:lnTo>
                                <a:lnTo>
                                  <a:pt x="7" y="1058"/>
                                </a:lnTo>
                                <a:lnTo>
                                  <a:pt x="10" y="1066"/>
                                </a:lnTo>
                                <a:lnTo>
                                  <a:pt x="12" y="1072"/>
                                </a:lnTo>
                                <a:lnTo>
                                  <a:pt x="13" y="1077"/>
                                </a:lnTo>
                                <a:lnTo>
                                  <a:pt x="16" y="1083"/>
                                </a:lnTo>
                                <a:lnTo>
                                  <a:pt x="17" y="1089"/>
                                </a:lnTo>
                                <a:lnTo>
                                  <a:pt x="21" y="1094"/>
                                </a:lnTo>
                                <a:lnTo>
                                  <a:pt x="24" y="1100"/>
                                </a:lnTo>
                                <a:lnTo>
                                  <a:pt x="26" y="1106"/>
                                </a:lnTo>
                                <a:lnTo>
                                  <a:pt x="31" y="1110"/>
                                </a:lnTo>
                                <a:lnTo>
                                  <a:pt x="33" y="1112"/>
                                </a:lnTo>
                                <a:lnTo>
                                  <a:pt x="37" y="1119"/>
                                </a:lnTo>
                                <a:lnTo>
                                  <a:pt x="42" y="1121"/>
                                </a:lnTo>
                                <a:lnTo>
                                  <a:pt x="49" y="1130"/>
                                </a:lnTo>
                                <a:lnTo>
                                  <a:pt x="54" y="1137"/>
                                </a:lnTo>
                                <a:lnTo>
                                  <a:pt x="63" y="1144"/>
                                </a:lnTo>
                                <a:lnTo>
                                  <a:pt x="73" y="1154"/>
                                </a:lnTo>
                                <a:lnTo>
                                  <a:pt x="83" y="1165"/>
                                </a:lnTo>
                                <a:lnTo>
                                  <a:pt x="94" y="1177"/>
                                </a:lnTo>
                                <a:lnTo>
                                  <a:pt x="109" y="1189"/>
                                </a:lnTo>
                                <a:lnTo>
                                  <a:pt x="122" y="1202"/>
                                </a:lnTo>
                                <a:lnTo>
                                  <a:pt x="135" y="1216"/>
                                </a:lnTo>
                                <a:lnTo>
                                  <a:pt x="152" y="1230"/>
                                </a:lnTo>
                                <a:lnTo>
                                  <a:pt x="166" y="1247"/>
                                </a:lnTo>
                                <a:lnTo>
                                  <a:pt x="184" y="1262"/>
                                </a:lnTo>
                                <a:lnTo>
                                  <a:pt x="203" y="1279"/>
                                </a:lnTo>
                                <a:lnTo>
                                  <a:pt x="221" y="1297"/>
                                </a:lnTo>
                                <a:lnTo>
                                  <a:pt x="240" y="1314"/>
                                </a:lnTo>
                                <a:lnTo>
                                  <a:pt x="257" y="1333"/>
                                </a:lnTo>
                                <a:lnTo>
                                  <a:pt x="281" y="1352"/>
                                </a:lnTo>
                                <a:lnTo>
                                  <a:pt x="299" y="1372"/>
                                </a:lnTo>
                                <a:lnTo>
                                  <a:pt x="323" y="1390"/>
                                </a:lnTo>
                                <a:lnTo>
                                  <a:pt x="343" y="1410"/>
                                </a:lnTo>
                                <a:lnTo>
                                  <a:pt x="367" y="1431"/>
                                </a:lnTo>
                                <a:lnTo>
                                  <a:pt x="388" y="1453"/>
                                </a:lnTo>
                                <a:lnTo>
                                  <a:pt x="412" y="1474"/>
                                </a:lnTo>
                                <a:lnTo>
                                  <a:pt x="438" y="1495"/>
                                </a:lnTo>
                                <a:lnTo>
                                  <a:pt x="460" y="1516"/>
                                </a:lnTo>
                                <a:lnTo>
                                  <a:pt x="484" y="1537"/>
                                </a:lnTo>
                                <a:lnTo>
                                  <a:pt x="507" y="1558"/>
                                </a:lnTo>
                                <a:lnTo>
                                  <a:pt x="533" y="1581"/>
                                </a:lnTo>
                                <a:lnTo>
                                  <a:pt x="557" y="1602"/>
                                </a:lnTo>
                                <a:lnTo>
                                  <a:pt x="580" y="1623"/>
                                </a:lnTo>
                                <a:lnTo>
                                  <a:pt x="606" y="1647"/>
                                </a:lnTo>
                                <a:lnTo>
                                  <a:pt x="630" y="1666"/>
                                </a:lnTo>
                                <a:lnTo>
                                  <a:pt x="653" y="1687"/>
                                </a:lnTo>
                                <a:lnTo>
                                  <a:pt x="677" y="1709"/>
                                </a:lnTo>
                                <a:lnTo>
                                  <a:pt x="704" y="1730"/>
                                </a:lnTo>
                                <a:lnTo>
                                  <a:pt x="727" y="1751"/>
                                </a:lnTo>
                                <a:lnTo>
                                  <a:pt x="750" y="1769"/>
                                </a:lnTo>
                                <a:lnTo>
                                  <a:pt x="773" y="1788"/>
                                </a:lnTo>
                                <a:lnTo>
                                  <a:pt x="797" y="1808"/>
                                </a:lnTo>
                                <a:lnTo>
                                  <a:pt x="820" y="1827"/>
                                </a:lnTo>
                                <a:lnTo>
                                  <a:pt x="841" y="1846"/>
                                </a:lnTo>
                                <a:lnTo>
                                  <a:pt x="862" y="1863"/>
                                </a:lnTo>
                                <a:lnTo>
                                  <a:pt x="885" y="1881"/>
                                </a:lnTo>
                                <a:lnTo>
                                  <a:pt x="906" y="1898"/>
                                </a:lnTo>
                                <a:lnTo>
                                  <a:pt x="927" y="1916"/>
                                </a:lnTo>
                                <a:lnTo>
                                  <a:pt x="947" y="1929"/>
                                </a:lnTo>
                                <a:lnTo>
                                  <a:pt x="966" y="1943"/>
                                </a:lnTo>
                                <a:lnTo>
                                  <a:pt x="985" y="1958"/>
                                </a:lnTo>
                                <a:lnTo>
                                  <a:pt x="1002" y="1971"/>
                                </a:lnTo>
                                <a:lnTo>
                                  <a:pt x="1022" y="1983"/>
                                </a:lnTo>
                                <a:lnTo>
                                  <a:pt x="1037" y="1994"/>
                                </a:lnTo>
                                <a:lnTo>
                                  <a:pt x="1052" y="2005"/>
                                </a:lnTo>
                                <a:lnTo>
                                  <a:pt x="1068" y="2015"/>
                                </a:lnTo>
                                <a:lnTo>
                                  <a:pt x="1080" y="2023"/>
                                </a:lnTo>
                                <a:lnTo>
                                  <a:pt x="1094" y="2033"/>
                                </a:lnTo>
                                <a:lnTo>
                                  <a:pt x="1106" y="2038"/>
                                </a:lnTo>
                                <a:lnTo>
                                  <a:pt x="1120" y="2044"/>
                                </a:lnTo>
                                <a:lnTo>
                                  <a:pt x="1127" y="2046"/>
                                </a:lnTo>
                                <a:lnTo>
                                  <a:pt x="1136" y="2050"/>
                                </a:lnTo>
                                <a:lnTo>
                                  <a:pt x="1145" y="2053"/>
                                </a:lnTo>
                                <a:lnTo>
                                  <a:pt x="1151" y="2054"/>
                                </a:lnTo>
                                <a:lnTo>
                                  <a:pt x="1158" y="2053"/>
                                </a:lnTo>
                                <a:lnTo>
                                  <a:pt x="1164" y="2050"/>
                                </a:lnTo>
                                <a:lnTo>
                                  <a:pt x="1173" y="2046"/>
                                </a:lnTo>
                                <a:lnTo>
                                  <a:pt x="1183" y="2043"/>
                                </a:lnTo>
                                <a:lnTo>
                                  <a:pt x="1195" y="2034"/>
                                </a:lnTo>
                                <a:lnTo>
                                  <a:pt x="1208" y="2030"/>
                                </a:lnTo>
                                <a:lnTo>
                                  <a:pt x="1220" y="2021"/>
                                </a:lnTo>
                                <a:lnTo>
                                  <a:pt x="1235" y="2013"/>
                                </a:lnTo>
                                <a:lnTo>
                                  <a:pt x="1252" y="2002"/>
                                </a:lnTo>
                                <a:lnTo>
                                  <a:pt x="1270" y="1990"/>
                                </a:lnTo>
                                <a:lnTo>
                                  <a:pt x="1284" y="1977"/>
                                </a:lnTo>
                                <a:lnTo>
                                  <a:pt x="1304" y="1966"/>
                                </a:lnTo>
                                <a:lnTo>
                                  <a:pt x="1320" y="1952"/>
                                </a:lnTo>
                                <a:lnTo>
                                  <a:pt x="1344" y="1938"/>
                                </a:lnTo>
                                <a:lnTo>
                                  <a:pt x="1362" y="1921"/>
                                </a:lnTo>
                                <a:lnTo>
                                  <a:pt x="1386" y="1906"/>
                                </a:lnTo>
                                <a:lnTo>
                                  <a:pt x="1406" y="1888"/>
                                </a:lnTo>
                                <a:lnTo>
                                  <a:pt x="1428" y="1873"/>
                                </a:lnTo>
                                <a:lnTo>
                                  <a:pt x="1451" y="1854"/>
                                </a:lnTo>
                                <a:lnTo>
                                  <a:pt x="1474" y="1834"/>
                                </a:lnTo>
                                <a:lnTo>
                                  <a:pt x="1497" y="1816"/>
                                </a:lnTo>
                                <a:lnTo>
                                  <a:pt x="1521" y="1797"/>
                                </a:lnTo>
                                <a:lnTo>
                                  <a:pt x="1548" y="1776"/>
                                </a:lnTo>
                                <a:lnTo>
                                  <a:pt x="1573" y="1755"/>
                                </a:lnTo>
                                <a:lnTo>
                                  <a:pt x="1598" y="1735"/>
                                </a:lnTo>
                                <a:lnTo>
                                  <a:pt x="1622" y="1713"/>
                                </a:lnTo>
                                <a:lnTo>
                                  <a:pt x="1646" y="1690"/>
                                </a:lnTo>
                                <a:lnTo>
                                  <a:pt x="1674" y="1669"/>
                                </a:lnTo>
                                <a:lnTo>
                                  <a:pt x="1701" y="1648"/>
                                </a:lnTo>
                                <a:lnTo>
                                  <a:pt x="1726" y="1623"/>
                                </a:lnTo>
                                <a:lnTo>
                                  <a:pt x="1752" y="1602"/>
                                </a:lnTo>
                                <a:lnTo>
                                  <a:pt x="1778" y="1581"/>
                                </a:lnTo>
                                <a:lnTo>
                                  <a:pt x="1803" y="1558"/>
                                </a:lnTo>
                                <a:lnTo>
                                  <a:pt x="1828" y="1534"/>
                                </a:lnTo>
                                <a:lnTo>
                                  <a:pt x="1855" y="1511"/>
                                </a:lnTo>
                                <a:lnTo>
                                  <a:pt x="1880" y="1490"/>
                                </a:lnTo>
                                <a:lnTo>
                                  <a:pt x="1906" y="1465"/>
                                </a:lnTo>
                                <a:lnTo>
                                  <a:pt x="1929" y="1444"/>
                                </a:lnTo>
                                <a:lnTo>
                                  <a:pt x="1953" y="1421"/>
                                </a:lnTo>
                                <a:lnTo>
                                  <a:pt x="1976" y="1400"/>
                                </a:lnTo>
                                <a:lnTo>
                                  <a:pt x="2000" y="1377"/>
                                </a:lnTo>
                                <a:lnTo>
                                  <a:pt x="2023" y="1354"/>
                                </a:lnTo>
                                <a:lnTo>
                                  <a:pt x="2044" y="1333"/>
                                </a:lnTo>
                                <a:lnTo>
                                  <a:pt x="2068" y="1314"/>
                                </a:lnTo>
                                <a:lnTo>
                                  <a:pt x="2091" y="1293"/>
                                </a:lnTo>
                                <a:lnTo>
                                  <a:pt x="2110" y="1272"/>
                                </a:lnTo>
                                <a:lnTo>
                                  <a:pt x="2130" y="1252"/>
                                </a:lnTo>
                                <a:lnTo>
                                  <a:pt x="2152" y="1232"/>
                                </a:lnTo>
                                <a:lnTo>
                                  <a:pt x="2168" y="1215"/>
                                </a:lnTo>
                                <a:lnTo>
                                  <a:pt x="2185" y="1195"/>
                                </a:lnTo>
                                <a:lnTo>
                                  <a:pt x="2203" y="1177"/>
                                </a:lnTo>
                                <a:lnTo>
                                  <a:pt x="2218" y="1161"/>
                                </a:lnTo>
                                <a:lnTo>
                                  <a:pt x="2232" y="1144"/>
                                </a:lnTo>
                                <a:lnTo>
                                  <a:pt x="2245" y="1127"/>
                                </a:lnTo>
                                <a:lnTo>
                                  <a:pt x="2261" y="1112"/>
                                </a:lnTo>
                                <a:lnTo>
                                  <a:pt x="2272" y="1098"/>
                                </a:lnTo>
                                <a:lnTo>
                                  <a:pt x="2282" y="1086"/>
                                </a:lnTo>
                                <a:lnTo>
                                  <a:pt x="2291" y="1073"/>
                                </a:lnTo>
                                <a:lnTo>
                                  <a:pt x="2301" y="1062"/>
                                </a:lnTo>
                                <a:lnTo>
                                  <a:pt x="2308" y="1052"/>
                                </a:lnTo>
                                <a:lnTo>
                                  <a:pt x="2313" y="1043"/>
                                </a:lnTo>
                                <a:lnTo>
                                  <a:pt x="2317" y="1033"/>
                                </a:lnTo>
                                <a:lnTo>
                                  <a:pt x="2319" y="1027"/>
                                </a:lnTo>
                                <a:lnTo>
                                  <a:pt x="2323" y="1022"/>
                                </a:lnTo>
                                <a:lnTo>
                                  <a:pt x="2322" y="1014"/>
                                </a:lnTo>
                                <a:lnTo>
                                  <a:pt x="2319" y="1008"/>
                                </a:lnTo>
                                <a:lnTo>
                                  <a:pt x="2317" y="998"/>
                                </a:lnTo>
                                <a:lnTo>
                                  <a:pt x="2313" y="988"/>
                                </a:lnTo>
                                <a:lnTo>
                                  <a:pt x="2305" y="979"/>
                                </a:lnTo>
                                <a:lnTo>
                                  <a:pt x="2301" y="968"/>
                                </a:lnTo>
                                <a:lnTo>
                                  <a:pt x="2291" y="954"/>
                                </a:lnTo>
                                <a:lnTo>
                                  <a:pt x="2282" y="942"/>
                                </a:lnTo>
                                <a:lnTo>
                                  <a:pt x="2272" y="930"/>
                                </a:lnTo>
                                <a:lnTo>
                                  <a:pt x="2258" y="915"/>
                                </a:lnTo>
                                <a:lnTo>
                                  <a:pt x="2245" y="900"/>
                                </a:lnTo>
                                <a:lnTo>
                                  <a:pt x="2232" y="884"/>
                                </a:lnTo>
                                <a:lnTo>
                                  <a:pt x="2216" y="865"/>
                                </a:lnTo>
                                <a:lnTo>
                                  <a:pt x="2203" y="851"/>
                                </a:lnTo>
                                <a:lnTo>
                                  <a:pt x="2185" y="832"/>
                                </a:lnTo>
                                <a:lnTo>
                                  <a:pt x="2168" y="814"/>
                                </a:lnTo>
                                <a:lnTo>
                                  <a:pt x="2148" y="794"/>
                                </a:lnTo>
                                <a:lnTo>
                                  <a:pt x="2130" y="776"/>
                                </a:lnTo>
                                <a:lnTo>
                                  <a:pt x="2110" y="757"/>
                                </a:lnTo>
                                <a:lnTo>
                                  <a:pt x="2091" y="735"/>
                                </a:lnTo>
                                <a:lnTo>
                                  <a:pt x="2068" y="714"/>
                                </a:lnTo>
                                <a:lnTo>
                                  <a:pt x="2048" y="695"/>
                                </a:lnTo>
                                <a:lnTo>
                                  <a:pt x="2026" y="674"/>
                                </a:lnTo>
                                <a:lnTo>
                                  <a:pt x="2003" y="653"/>
                                </a:lnTo>
                                <a:lnTo>
                                  <a:pt x="1980" y="630"/>
                                </a:lnTo>
                                <a:lnTo>
                                  <a:pt x="1955" y="608"/>
                                </a:lnTo>
                                <a:lnTo>
                                  <a:pt x="1930" y="586"/>
                                </a:lnTo>
                                <a:lnTo>
                                  <a:pt x="1907" y="566"/>
                                </a:lnTo>
                                <a:lnTo>
                                  <a:pt x="1882" y="543"/>
                                </a:lnTo>
                                <a:lnTo>
                                  <a:pt x="1857" y="520"/>
                                </a:lnTo>
                                <a:lnTo>
                                  <a:pt x="1831" y="499"/>
                                </a:lnTo>
                                <a:lnTo>
                                  <a:pt x="1808" y="478"/>
                                </a:lnTo>
                                <a:lnTo>
                                  <a:pt x="1784" y="457"/>
                                </a:lnTo>
                                <a:lnTo>
                                  <a:pt x="1757" y="432"/>
                                </a:lnTo>
                                <a:lnTo>
                                  <a:pt x="1732" y="411"/>
                                </a:lnTo>
                                <a:lnTo>
                                  <a:pt x="1709" y="389"/>
                                </a:lnTo>
                                <a:lnTo>
                                  <a:pt x="1685" y="368"/>
                                </a:lnTo>
                                <a:lnTo>
                                  <a:pt x="1657" y="347"/>
                                </a:lnTo>
                                <a:lnTo>
                                  <a:pt x="1636" y="326"/>
                                </a:lnTo>
                                <a:lnTo>
                                  <a:pt x="1612" y="307"/>
                                </a:lnTo>
                                <a:lnTo>
                                  <a:pt x="1586" y="286"/>
                                </a:lnTo>
                                <a:lnTo>
                                  <a:pt x="1565" y="266"/>
                                </a:lnTo>
                                <a:lnTo>
                                  <a:pt x="1542" y="246"/>
                                </a:lnTo>
                                <a:lnTo>
                                  <a:pt x="1520" y="230"/>
                                </a:lnTo>
                                <a:lnTo>
                                  <a:pt x="1496" y="209"/>
                                </a:lnTo>
                                <a:lnTo>
                                  <a:pt x="1474" y="193"/>
                                </a:lnTo>
                                <a:lnTo>
                                  <a:pt x="1453" y="175"/>
                                </a:lnTo>
                                <a:lnTo>
                                  <a:pt x="1433" y="160"/>
                                </a:lnTo>
                                <a:lnTo>
                                  <a:pt x="1412" y="143"/>
                                </a:lnTo>
                                <a:lnTo>
                                  <a:pt x="1395" y="128"/>
                                </a:lnTo>
                                <a:lnTo>
                                  <a:pt x="1376" y="113"/>
                                </a:lnTo>
                                <a:lnTo>
                                  <a:pt x="1360" y="99"/>
                                </a:lnTo>
                                <a:lnTo>
                                  <a:pt x="1344" y="88"/>
                                </a:lnTo>
                                <a:lnTo>
                                  <a:pt x="1325" y="74"/>
                                </a:lnTo>
                                <a:lnTo>
                                  <a:pt x="1313" y="64"/>
                                </a:lnTo>
                                <a:lnTo>
                                  <a:pt x="1299" y="54"/>
                                </a:lnTo>
                                <a:lnTo>
                                  <a:pt x="1287" y="46"/>
                                </a:lnTo>
                                <a:lnTo>
                                  <a:pt x="1276" y="38"/>
                                </a:lnTo>
                                <a:lnTo>
                                  <a:pt x="1265" y="30"/>
                                </a:lnTo>
                                <a:lnTo>
                                  <a:pt x="1255" y="25"/>
                                </a:lnTo>
                                <a:lnTo>
                                  <a:pt x="1246" y="18"/>
                                </a:lnTo>
                                <a:lnTo>
                                  <a:pt x="1242" y="17"/>
                                </a:lnTo>
                                <a:lnTo>
                                  <a:pt x="1235" y="13"/>
                                </a:lnTo>
                                <a:lnTo>
                                  <a:pt x="1232" y="13"/>
                                </a:lnTo>
                                <a:lnTo>
                                  <a:pt x="1224" y="10"/>
                                </a:lnTo>
                                <a:lnTo>
                                  <a:pt x="1220" y="8"/>
                                </a:lnTo>
                                <a:lnTo>
                                  <a:pt x="1214" y="7"/>
                                </a:lnTo>
                                <a:lnTo>
                                  <a:pt x="1210" y="5"/>
                                </a:lnTo>
                                <a:lnTo>
                                  <a:pt x="1203" y="3"/>
                                </a:lnTo>
                                <a:lnTo>
                                  <a:pt x="1199" y="3"/>
                                </a:lnTo>
                                <a:lnTo>
                                  <a:pt x="1195" y="3"/>
                                </a:lnTo>
                                <a:lnTo>
                                  <a:pt x="1190" y="3"/>
                                </a:lnTo>
                                <a:lnTo>
                                  <a:pt x="1182" y="0"/>
                                </a:lnTo>
                                <a:lnTo>
                                  <a:pt x="1173" y="0"/>
                                </a:lnTo>
                                <a:lnTo>
                                  <a:pt x="1168" y="0"/>
                                </a:lnTo>
                                <a:lnTo>
                                  <a:pt x="1164" y="3"/>
                                </a:lnTo>
                                <a:lnTo>
                                  <a:pt x="1158" y="3"/>
                                </a:lnTo>
                                <a:lnTo>
                                  <a:pt x="1154" y="3"/>
                                </a:lnTo>
                                <a:lnTo>
                                  <a:pt x="1147" y="5"/>
                                </a:lnTo>
                                <a:lnTo>
                                  <a:pt x="1145" y="7"/>
                                </a:lnTo>
                                <a:lnTo>
                                  <a:pt x="1138" y="8"/>
                                </a:lnTo>
                                <a:lnTo>
                                  <a:pt x="1136" y="10"/>
                                </a:lnTo>
                                <a:lnTo>
                                  <a:pt x="1132" y="15"/>
                                </a:lnTo>
                                <a:lnTo>
                                  <a:pt x="1126" y="17"/>
                                </a:lnTo>
                                <a:lnTo>
                                  <a:pt x="1126"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05"/>
                        <wps:cNvSpPr>
                          <a:spLocks/>
                        </wps:cNvSpPr>
                        <wps:spPr bwMode="auto">
                          <a:xfrm>
                            <a:off x="102235" y="186690"/>
                            <a:ext cx="92710" cy="150495"/>
                          </a:xfrm>
                          <a:custGeom>
                            <a:avLst/>
                            <a:gdLst>
                              <a:gd name="T0" fmla="*/ 382 w 438"/>
                              <a:gd name="T1" fmla="*/ 187 h 712"/>
                              <a:gd name="T2" fmla="*/ 425 w 438"/>
                              <a:gd name="T3" fmla="*/ 182 h 712"/>
                              <a:gd name="T4" fmla="*/ 438 w 438"/>
                              <a:gd name="T5" fmla="*/ 162 h 712"/>
                              <a:gd name="T6" fmla="*/ 422 w 438"/>
                              <a:gd name="T7" fmla="*/ 120 h 712"/>
                              <a:gd name="T8" fmla="*/ 391 w 438"/>
                              <a:gd name="T9" fmla="*/ 66 h 712"/>
                              <a:gd name="T10" fmla="*/ 341 w 438"/>
                              <a:gd name="T11" fmla="*/ 24 h 712"/>
                              <a:gd name="T12" fmla="*/ 305 w 438"/>
                              <a:gd name="T13" fmla="*/ 8 h 712"/>
                              <a:gd name="T14" fmla="*/ 263 w 438"/>
                              <a:gd name="T15" fmla="*/ 0 h 712"/>
                              <a:gd name="T16" fmla="*/ 216 w 438"/>
                              <a:gd name="T17" fmla="*/ 0 h 712"/>
                              <a:gd name="T18" fmla="*/ 177 w 438"/>
                              <a:gd name="T19" fmla="*/ 8 h 712"/>
                              <a:gd name="T20" fmla="*/ 146 w 438"/>
                              <a:gd name="T21" fmla="*/ 21 h 712"/>
                              <a:gd name="T22" fmla="*/ 93 w 438"/>
                              <a:gd name="T23" fmla="*/ 55 h 712"/>
                              <a:gd name="T24" fmla="*/ 65 w 438"/>
                              <a:gd name="T25" fmla="*/ 101 h 712"/>
                              <a:gd name="T26" fmla="*/ 49 w 438"/>
                              <a:gd name="T27" fmla="*/ 147 h 712"/>
                              <a:gd name="T28" fmla="*/ 57 w 438"/>
                              <a:gd name="T29" fmla="*/ 193 h 712"/>
                              <a:gd name="T30" fmla="*/ 89 w 438"/>
                              <a:gd name="T31" fmla="*/ 249 h 712"/>
                              <a:gd name="T32" fmla="*/ 141 w 438"/>
                              <a:gd name="T33" fmla="*/ 305 h 712"/>
                              <a:gd name="T34" fmla="*/ 198 w 438"/>
                              <a:gd name="T35" fmla="*/ 358 h 712"/>
                              <a:gd name="T36" fmla="*/ 252 w 438"/>
                              <a:gd name="T37" fmla="*/ 401 h 712"/>
                              <a:gd name="T38" fmla="*/ 289 w 438"/>
                              <a:gd name="T39" fmla="*/ 445 h 712"/>
                              <a:gd name="T40" fmla="*/ 309 w 438"/>
                              <a:gd name="T41" fmla="*/ 491 h 712"/>
                              <a:gd name="T42" fmla="*/ 309 w 438"/>
                              <a:gd name="T43" fmla="*/ 536 h 712"/>
                              <a:gd name="T44" fmla="*/ 292 w 438"/>
                              <a:gd name="T45" fmla="*/ 574 h 712"/>
                              <a:gd name="T46" fmla="*/ 257 w 438"/>
                              <a:gd name="T47" fmla="*/ 601 h 712"/>
                              <a:gd name="T48" fmla="*/ 221 w 438"/>
                              <a:gd name="T49" fmla="*/ 614 h 712"/>
                              <a:gd name="T50" fmla="*/ 182 w 438"/>
                              <a:gd name="T51" fmla="*/ 611 h 712"/>
                              <a:gd name="T52" fmla="*/ 143 w 438"/>
                              <a:gd name="T53" fmla="*/ 589 h 712"/>
                              <a:gd name="T54" fmla="*/ 123 w 438"/>
                              <a:gd name="T55" fmla="*/ 549 h 712"/>
                              <a:gd name="T56" fmla="*/ 112 w 438"/>
                              <a:gd name="T57" fmla="*/ 508 h 712"/>
                              <a:gd name="T58" fmla="*/ 104 w 438"/>
                              <a:gd name="T59" fmla="*/ 495 h 712"/>
                              <a:gd name="T60" fmla="*/ 59 w 438"/>
                              <a:gd name="T61" fmla="*/ 495 h 712"/>
                              <a:gd name="T62" fmla="*/ 12 w 438"/>
                              <a:gd name="T63" fmla="*/ 498 h 712"/>
                              <a:gd name="T64" fmla="*/ 0 w 438"/>
                              <a:gd name="T65" fmla="*/ 519 h 712"/>
                              <a:gd name="T66" fmla="*/ 10 w 438"/>
                              <a:gd name="T67" fmla="*/ 562 h 712"/>
                              <a:gd name="T68" fmla="*/ 37 w 438"/>
                              <a:gd name="T69" fmla="*/ 617 h 712"/>
                              <a:gd name="T70" fmla="*/ 83 w 438"/>
                              <a:gd name="T71" fmla="*/ 666 h 712"/>
                              <a:gd name="T72" fmla="*/ 120 w 438"/>
                              <a:gd name="T73" fmla="*/ 689 h 712"/>
                              <a:gd name="T74" fmla="*/ 164 w 438"/>
                              <a:gd name="T75" fmla="*/ 703 h 712"/>
                              <a:gd name="T76" fmla="*/ 211 w 438"/>
                              <a:gd name="T77" fmla="*/ 712 h 712"/>
                              <a:gd name="T78" fmla="*/ 255 w 438"/>
                              <a:gd name="T79" fmla="*/ 709 h 712"/>
                              <a:gd name="T80" fmla="*/ 294 w 438"/>
                              <a:gd name="T81" fmla="*/ 699 h 712"/>
                              <a:gd name="T82" fmla="*/ 341 w 438"/>
                              <a:gd name="T83" fmla="*/ 676 h 712"/>
                              <a:gd name="T84" fmla="*/ 386 w 438"/>
                              <a:gd name="T85" fmla="*/ 630 h 712"/>
                              <a:gd name="T86" fmla="*/ 412 w 438"/>
                              <a:gd name="T87" fmla="*/ 577 h 712"/>
                              <a:gd name="T88" fmla="*/ 417 w 438"/>
                              <a:gd name="T89" fmla="*/ 521 h 712"/>
                              <a:gd name="T90" fmla="*/ 408 w 438"/>
                              <a:gd name="T91" fmla="*/ 472 h 712"/>
                              <a:gd name="T92" fmla="*/ 388 w 438"/>
                              <a:gd name="T93" fmla="*/ 423 h 712"/>
                              <a:gd name="T94" fmla="*/ 349 w 438"/>
                              <a:gd name="T95" fmla="*/ 371 h 712"/>
                              <a:gd name="T96" fmla="*/ 292 w 438"/>
                              <a:gd name="T97" fmla="*/ 315 h 712"/>
                              <a:gd name="T98" fmla="*/ 242 w 438"/>
                              <a:gd name="T99" fmla="*/ 270 h 712"/>
                              <a:gd name="T100" fmla="*/ 189 w 438"/>
                              <a:gd name="T101" fmla="*/ 221 h 712"/>
                              <a:gd name="T102" fmla="*/ 156 w 438"/>
                              <a:gd name="T103" fmla="*/ 179 h 712"/>
                              <a:gd name="T104" fmla="*/ 153 w 438"/>
                              <a:gd name="T105" fmla="*/ 137 h 712"/>
                              <a:gd name="T106" fmla="*/ 184 w 438"/>
                              <a:gd name="T107" fmla="*/ 104 h 712"/>
                              <a:gd name="T108" fmla="*/ 229 w 438"/>
                              <a:gd name="T109" fmla="*/ 82 h 712"/>
                              <a:gd name="T110" fmla="*/ 268 w 438"/>
                              <a:gd name="T111" fmla="*/ 82 h 712"/>
                              <a:gd name="T112" fmla="*/ 314 w 438"/>
                              <a:gd name="T113" fmla="*/ 109 h 712"/>
                              <a:gd name="T114" fmla="*/ 333 w 438"/>
                              <a:gd name="T115" fmla="*/ 145 h 712"/>
                              <a:gd name="T116" fmla="*/ 346 w 438"/>
                              <a:gd name="T117" fmla="*/ 179 h 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38" h="712">
                                <a:moveTo>
                                  <a:pt x="347" y="187"/>
                                </a:moveTo>
                                <a:lnTo>
                                  <a:pt x="351" y="187"/>
                                </a:lnTo>
                                <a:lnTo>
                                  <a:pt x="356" y="187"/>
                                </a:lnTo>
                                <a:lnTo>
                                  <a:pt x="362" y="187"/>
                                </a:lnTo>
                                <a:lnTo>
                                  <a:pt x="370" y="187"/>
                                </a:lnTo>
                                <a:lnTo>
                                  <a:pt x="375" y="187"/>
                                </a:lnTo>
                                <a:lnTo>
                                  <a:pt x="382" y="187"/>
                                </a:lnTo>
                                <a:lnTo>
                                  <a:pt x="388" y="187"/>
                                </a:lnTo>
                                <a:lnTo>
                                  <a:pt x="398" y="187"/>
                                </a:lnTo>
                                <a:lnTo>
                                  <a:pt x="402" y="187"/>
                                </a:lnTo>
                                <a:lnTo>
                                  <a:pt x="408" y="187"/>
                                </a:lnTo>
                                <a:lnTo>
                                  <a:pt x="414" y="184"/>
                                </a:lnTo>
                                <a:lnTo>
                                  <a:pt x="421" y="184"/>
                                </a:lnTo>
                                <a:lnTo>
                                  <a:pt x="425" y="182"/>
                                </a:lnTo>
                                <a:lnTo>
                                  <a:pt x="429" y="180"/>
                                </a:lnTo>
                                <a:lnTo>
                                  <a:pt x="434" y="179"/>
                                </a:lnTo>
                                <a:lnTo>
                                  <a:pt x="438" y="177"/>
                                </a:lnTo>
                                <a:lnTo>
                                  <a:pt x="438" y="172"/>
                                </a:lnTo>
                                <a:lnTo>
                                  <a:pt x="438" y="171"/>
                                </a:lnTo>
                                <a:lnTo>
                                  <a:pt x="438" y="167"/>
                                </a:lnTo>
                                <a:lnTo>
                                  <a:pt x="438" y="162"/>
                                </a:lnTo>
                                <a:lnTo>
                                  <a:pt x="438" y="157"/>
                                </a:lnTo>
                                <a:lnTo>
                                  <a:pt x="435" y="154"/>
                                </a:lnTo>
                                <a:lnTo>
                                  <a:pt x="434" y="147"/>
                                </a:lnTo>
                                <a:lnTo>
                                  <a:pt x="434" y="141"/>
                                </a:lnTo>
                                <a:lnTo>
                                  <a:pt x="429" y="134"/>
                                </a:lnTo>
                                <a:lnTo>
                                  <a:pt x="427" y="129"/>
                                </a:lnTo>
                                <a:lnTo>
                                  <a:pt x="422" y="120"/>
                                </a:lnTo>
                                <a:lnTo>
                                  <a:pt x="421" y="113"/>
                                </a:lnTo>
                                <a:lnTo>
                                  <a:pt x="419" y="105"/>
                                </a:lnTo>
                                <a:lnTo>
                                  <a:pt x="412" y="99"/>
                                </a:lnTo>
                                <a:lnTo>
                                  <a:pt x="408" y="90"/>
                                </a:lnTo>
                                <a:lnTo>
                                  <a:pt x="403" y="82"/>
                                </a:lnTo>
                                <a:lnTo>
                                  <a:pt x="398" y="75"/>
                                </a:lnTo>
                                <a:lnTo>
                                  <a:pt x="391" y="66"/>
                                </a:lnTo>
                                <a:lnTo>
                                  <a:pt x="386" y="59"/>
                                </a:lnTo>
                                <a:lnTo>
                                  <a:pt x="377" y="51"/>
                                </a:lnTo>
                                <a:lnTo>
                                  <a:pt x="371" y="45"/>
                                </a:lnTo>
                                <a:lnTo>
                                  <a:pt x="362" y="38"/>
                                </a:lnTo>
                                <a:lnTo>
                                  <a:pt x="354" y="33"/>
                                </a:lnTo>
                                <a:lnTo>
                                  <a:pt x="346" y="26"/>
                                </a:lnTo>
                                <a:lnTo>
                                  <a:pt x="341" y="24"/>
                                </a:lnTo>
                                <a:lnTo>
                                  <a:pt x="335" y="21"/>
                                </a:lnTo>
                                <a:lnTo>
                                  <a:pt x="330" y="17"/>
                                </a:lnTo>
                                <a:lnTo>
                                  <a:pt x="325" y="15"/>
                                </a:lnTo>
                                <a:lnTo>
                                  <a:pt x="323" y="12"/>
                                </a:lnTo>
                                <a:lnTo>
                                  <a:pt x="314" y="11"/>
                                </a:lnTo>
                                <a:lnTo>
                                  <a:pt x="310" y="9"/>
                                </a:lnTo>
                                <a:lnTo>
                                  <a:pt x="305" y="8"/>
                                </a:lnTo>
                                <a:lnTo>
                                  <a:pt x="300" y="5"/>
                                </a:lnTo>
                                <a:lnTo>
                                  <a:pt x="294" y="4"/>
                                </a:lnTo>
                                <a:lnTo>
                                  <a:pt x="287" y="1"/>
                                </a:lnTo>
                                <a:lnTo>
                                  <a:pt x="281" y="1"/>
                                </a:lnTo>
                                <a:lnTo>
                                  <a:pt x="277" y="1"/>
                                </a:lnTo>
                                <a:lnTo>
                                  <a:pt x="270" y="0"/>
                                </a:lnTo>
                                <a:lnTo>
                                  <a:pt x="263" y="0"/>
                                </a:lnTo>
                                <a:lnTo>
                                  <a:pt x="257" y="0"/>
                                </a:lnTo>
                                <a:lnTo>
                                  <a:pt x="248" y="0"/>
                                </a:lnTo>
                                <a:lnTo>
                                  <a:pt x="242" y="0"/>
                                </a:lnTo>
                                <a:lnTo>
                                  <a:pt x="236" y="0"/>
                                </a:lnTo>
                                <a:lnTo>
                                  <a:pt x="231" y="0"/>
                                </a:lnTo>
                                <a:lnTo>
                                  <a:pt x="222" y="0"/>
                                </a:lnTo>
                                <a:lnTo>
                                  <a:pt x="216" y="0"/>
                                </a:lnTo>
                                <a:lnTo>
                                  <a:pt x="211" y="1"/>
                                </a:lnTo>
                                <a:lnTo>
                                  <a:pt x="205" y="1"/>
                                </a:lnTo>
                                <a:lnTo>
                                  <a:pt x="200" y="1"/>
                                </a:lnTo>
                                <a:lnTo>
                                  <a:pt x="194" y="4"/>
                                </a:lnTo>
                                <a:lnTo>
                                  <a:pt x="189" y="4"/>
                                </a:lnTo>
                                <a:lnTo>
                                  <a:pt x="184" y="5"/>
                                </a:lnTo>
                                <a:lnTo>
                                  <a:pt x="177" y="8"/>
                                </a:lnTo>
                                <a:lnTo>
                                  <a:pt x="173" y="9"/>
                                </a:lnTo>
                                <a:lnTo>
                                  <a:pt x="169" y="11"/>
                                </a:lnTo>
                                <a:lnTo>
                                  <a:pt x="164" y="12"/>
                                </a:lnTo>
                                <a:lnTo>
                                  <a:pt x="158" y="12"/>
                                </a:lnTo>
                                <a:lnTo>
                                  <a:pt x="153" y="15"/>
                                </a:lnTo>
                                <a:lnTo>
                                  <a:pt x="148" y="17"/>
                                </a:lnTo>
                                <a:lnTo>
                                  <a:pt x="146" y="21"/>
                                </a:lnTo>
                                <a:lnTo>
                                  <a:pt x="136" y="24"/>
                                </a:lnTo>
                                <a:lnTo>
                                  <a:pt x="128" y="30"/>
                                </a:lnTo>
                                <a:lnTo>
                                  <a:pt x="121" y="33"/>
                                </a:lnTo>
                                <a:lnTo>
                                  <a:pt x="115" y="40"/>
                                </a:lnTo>
                                <a:lnTo>
                                  <a:pt x="106" y="45"/>
                                </a:lnTo>
                                <a:lnTo>
                                  <a:pt x="101" y="51"/>
                                </a:lnTo>
                                <a:lnTo>
                                  <a:pt x="93" y="55"/>
                                </a:lnTo>
                                <a:lnTo>
                                  <a:pt x="89" y="63"/>
                                </a:lnTo>
                                <a:lnTo>
                                  <a:pt x="83" y="69"/>
                                </a:lnTo>
                                <a:lnTo>
                                  <a:pt x="80" y="75"/>
                                </a:lnTo>
                                <a:lnTo>
                                  <a:pt x="73" y="80"/>
                                </a:lnTo>
                                <a:lnTo>
                                  <a:pt x="69" y="88"/>
                                </a:lnTo>
                                <a:lnTo>
                                  <a:pt x="68" y="96"/>
                                </a:lnTo>
                                <a:lnTo>
                                  <a:pt x="65" y="101"/>
                                </a:lnTo>
                                <a:lnTo>
                                  <a:pt x="60" y="109"/>
                                </a:lnTo>
                                <a:lnTo>
                                  <a:pt x="59" y="115"/>
                                </a:lnTo>
                                <a:lnTo>
                                  <a:pt x="57" y="123"/>
                                </a:lnTo>
                                <a:lnTo>
                                  <a:pt x="54" y="129"/>
                                </a:lnTo>
                                <a:lnTo>
                                  <a:pt x="52" y="134"/>
                                </a:lnTo>
                                <a:lnTo>
                                  <a:pt x="49" y="141"/>
                                </a:lnTo>
                                <a:lnTo>
                                  <a:pt x="49" y="147"/>
                                </a:lnTo>
                                <a:lnTo>
                                  <a:pt x="49" y="154"/>
                                </a:lnTo>
                                <a:lnTo>
                                  <a:pt x="49" y="159"/>
                                </a:lnTo>
                                <a:lnTo>
                                  <a:pt x="49" y="167"/>
                                </a:lnTo>
                                <a:lnTo>
                                  <a:pt x="49" y="172"/>
                                </a:lnTo>
                                <a:lnTo>
                                  <a:pt x="52" y="180"/>
                                </a:lnTo>
                                <a:lnTo>
                                  <a:pt x="54" y="188"/>
                                </a:lnTo>
                                <a:lnTo>
                                  <a:pt x="57" y="193"/>
                                </a:lnTo>
                                <a:lnTo>
                                  <a:pt x="60" y="201"/>
                                </a:lnTo>
                                <a:lnTo>
                                  <a:pt x="65" y="209"/>
                                </a:lnTo>
                                <a:lnTo>
                                  <a:pt x="68" y="216"/>
                                </a:lnTo>
                                <a:lnTo>
                                  <a:pt x="73" y="224"/>
                                </a:lnTo>
                                <a:lnTo>
                                  <a:pt x="78" y="233"/>
                                </a:lnTo>
                                <a:lnTo>
                                  <a:pt x="85" y="242"/>
                                </a:lnTo>
                                <a:lnTo>
                                  <a:pt x="89" y="249"/>
                                </a:lnTo>
                                <a:lnTo>
                                  <a:pt x="96" y="257"/>
                                </a:lnTo>
                                <a:lnTo>
                                  <a:pt x="104" y="265"/>
                                </a:lnTo>
                                <a:lnTo>
                                  <a:pt x="112" y="275"/>
                                </a:lnTo>
                                <a:lnTo>
                                  <a:pt x="117" y="279"/>
                                </a:lnTo>
                                <a:lnTo>
                                  <a:pt x="125" y="289"/>
                                </a:lnTo>
                                <a:lnTo>
                                  <a:pt x="132" y="296"/>
                                </a:lnTo>
                                <a:lnTo>
                                  <a:pt x="141" y="305"/>
                                </a:lnTo>
                                <a:lnTo>
                                  <a:pt x="147" y="311"/>
                                </a:lnTo>
                                <a:lnTo>
                                  <a:pt x="156" y="320"/>
                                </a:lnTo>
                                <a:lnTo>
                                  <a:pt x="164" y="329"/>
                                </a:lnTo>
                                <a:lnTo>
                                  <a:pt x="173" y="335"/>
                                </a:lnTo>
                                <a:lnTo>
                                  <a:pt x="180" y="344"/>
                                </a:lnTo>
                                <a:lnTo>
                                  <a:pt x="189" y="350"/>
                                </a:lnTo>
                                <a:lnTo>
                                  <a:pt x="198" y="358"/>
                                </a:lnTo>
                                <a:lnTo>
                                  <a:pt x="205" y="365"/>
                                </a:lnTo>
                                <a:lnTo>
                                  <a:pt x="214" y="371"/>
                                </a:lnTo>
                                <a:lnTo>
                                  <a:pt x="222" y="378"/>
                                </a:lnTo>
                                <a:lnTo>
                                  <a:pt x="229" y="384"/>
                                </a:lnTo>
                                <a:lnTo>
                                  <a:pt x="237" y="390"/>
                                </a:lnTo>
                                <a:lnTo>
                                  <a:pt x="245" y="395"/>
                                </a:lnTo>
                                <a:lnTo>
                                  <a:pt x="252" y="401"/>
                                </a:lnTo>
                                <a:lnTo>
                                  <a:pt x="257" y="407"/>
                                </a:lnTo>
                                <a:lnTo>
                                  <a:pt x="263" y="413"/>
                                </a:lnTo>
                                <a:lnTo>
                                  <a:pt x="270" y="419"/>
                                </a:lnTo>
                                <a:lnTo>
                                  <a:pt x="277" y="426"/>
                                </a:lnTo>
                                <a:lnTo>
                                  <a:pt x="281" y="433"/>
                                </a:lnTo>
                                <a:lnTo>
                                  <a:pt x="287" y="437"/>
                                </a:lnTo>
                                <a:lnTo>
                                  <a:pt x="289" y="445"/>
                                </a:lnTo>
                                <a:lnTo>
                                  <a:pt x="294" y="451"/>
                                </a:lnTo>
                                <a:lnTo>
                                  <a:pt x="298" y="457"/>
                                </a:lnTo>
                                <a:lnTo>
                                  <a:pt x="300" y="467"/>
                                </a:lnTo>
                                <a:lnTo>
                                  <a:pt x="302" y="472"/>
                                </a:lnTo>
                                <a:lnTo>
                                  <a:pt x="305" y="479"/>
                                </a:lnTo>
                                <a:lnTo>
                                  <a:pt x="307" y="487"/>
                                </a:lnTo>
                                <a:lnTo>
                                  <a:pt x="309" y="491"/>
                                </a:lnTo>
                                <a:lnTo>
                                  <a:pt x="310" y="498"/>
                                </a:lnTo>
                                <a:lnTo>
                                  <a:pt x="310" y="505"/>
                                </a:lnTo>
                                <a:lnTo>
                                  <a:pt x="310" y="511"/>
                                </a:lnTo>
                                <a:lnTo>
                                  <a:pt x="310" y="516"/>
                                </a:lnTo>
                                <a:lnTo>
                                  <a:pt x="310" y="523"/>
                                </a:lnTo>
                                <a:lnTo>
                                  <a:pt x="310" y="531"/>
                                </a:lnTo>
                                <a:lnTo>
                                  <a:pt x="309" y="536"/>
                                </a:lnTo>
                                <a:lnTo>
                                  <a:pt x="309" y="542"/>
                                </a:lnTo>
                                <a:lnTo>
                                  <a:pt x="305" y="547"/>
                                </a:lnTo>
                                <a:lnTo>
                                  <a:pt x="305" y="554"/>
                                </a:lnTo>
                                <a:lnTo>
                                  <a:pt x="300" y="558"/>
                                </a:lnTo>
                                <a:lnTo>
                                  <a:pt x="298" y="565"/>
                                </a:lnTo>
                                <a:lnTo>
                                  <a:pt x="294" y="568"/>
                                </a:lnTo>
                                <a:lnTo>
                                  <a:pt x="292" y="574"/>
                                </a:lnTo>
                                <a:lnTo>
                                  <a:pt x="287" y="579"/>
                                </a:lnTo>
                                <a:lnTo>
                                  <a:pt x="286" y="584"/>
                                </a:lnTo>
                                <a:lnTo>
                                  <a:pt x="278" y="588"/>
                                </a:lnTo>
                                <a:lnTo>
                                  <a:pt x="273" y="591"/>
                                </a:lnTo>
                                <a:lnTo>
                                  <a:pt x="268" y="594"/>
                                </a:lnTo>
                                <a:lnTo>
                                  <a:pt x="263" y="599"/>
                                </a:lnTo>
                                <a:lnTo>
                                  <a:pt x="257" y="601"/>
                                </a:lnTo>
                                <a:lnTo>
                                  <a:pt x="252" y="602"/>
                                </a:lnTo>
                                <a:lnTo>
                                  <a:pt x="248" y="605"/>
                                </a:lnTo>
                                <a:lnTo>
                                  <a:pt x="242" y="609"/>
                                </a:lnTo>
                                <a:lnTo>
                                  <a:pt x="236" y="611"/>
                                </a:lnTo>
                                <a:lnTo>
                                  <a:pt x="231" y="612"/>
                                </a:lnTo>
                                <a:lnTo>
                                  <a:pt x="225" y="612"/>
                                </a:lnTo>
                                <a:lnTo>
                                  <a:pt x="221" y="614"/>
                                </a:lnTo>
                                <a:lnTo>
                                  <a:pt x="214" y="614"/>
                                </a:lnTo>
                                <a:lnTo>
                                  <a:pt x="210" y="614"/>
                                </a:lnTo>
                                <a:lnTo>
                                  <a:pt x="203" y="614"/>
                                </a:lnTo>
                                <a:lnTo>
                                  <a:pt x="199" y="614"/>
                                </a:lnTo>
                                <a:lnTo>
                                  <a:pt x="193" y="612"/>
                                </a:lnTo>
                                <a:lnTo>
                                  <a:pt x="188" y="612"/>
                                </a:lnTo>
                                <a:lnTo>
                                  <a:pt x="182" y="611"/>
                                </a:lnTo>
                                <a:lnTo>
                                  <a:pt x="177" y="611"/>
                                </a:lnTo>
                                <a:lnTo>
                                  <a:pt x="170" y="607"/>
                                </a:lnTo>
                                <a:lnTo>
                                  <a:pt x="166" y="605"/>
                                </a:lnTo>
                                <a:lnTo>
                                  <a:pt x="162" y="602"/>
                                </a:lnTo>
                                <a:lnTo>
                                  <a:pt x="158" y="601"/>
                                </a:lnTo>
                                <a:lnTo>
                                  <a:pt x="148" y="595"/>
                                </a:lnTo>
                                <a:lnTo>
                                  <a:pt x="143" y="589"/>
                                </a:lnTo>
                                <a:lnTo>
                                  <a:pt x="136" y="583"/>
                                </a:lnTo>
                                <a:lnTo>
                                  <a:pt x="132" y="574"/>
                                </a:lnTo>
                                <a:lnTo>
                                  <a:pt x="130" y="570"/>
                                </a:lnTo>
                                <a:lnTo>
                                  <a:pt x="128" y="565"/>
                                </a:lnTo>
                                <a:lnTo>
                                  <a:pt x="125" y="562"/>
                                </a:lnTo>
                                <a:lnTo>
                                  <a:pt x="125" y="557"/>
                                </a:lnTo>
                                <a:lnTo>
                                  <a:pt x="123" y="549"/>
                                </a:lnTo>
                                <a:lnTo>
                                  <a:pt x="121" y="542"/>
                                </a:lnTo>
                                <a:lnTo>
                                  <a:pt x="117" y="536"/>
                                </a:lnTo>
                                <a:lnTo>
                                  <a:pt x="117" y="528"/>
                                </a:lnTo>
                                <a:lnTo>
                                  <a:pt x="115" y="523"/>
                                </a:lnTo>
                                <a:lnTo>
                                  <a:pt x="115" y="516"/>
                                </a:lnTo>
                                <a:lnTo>
                                  <a:pt x="112" y="512"/>
                                </a:lnTo>
                                <a:lnTo>
                                  <a:pt x="112" y="508"/>
                                </a:lnTo>
                                <a:lnTo>
                                  <a:pt x="112" y="503"/>
                                </a:lnTo>
                                <a:lnTo>
                                  <a:pt x="112" y="501"/>
                                </a:lnTo>
                                <a:lnTo>
                                  <a:pt x="112" y="498"/>
                                </a:lnTo>
                                <a:lnTo>
                                  <a:pt x="112" y="495"/>
                                </a:lnTo>
                                <a:lnTo>
                                  <a:pt x="112" y="495"/>
                                </a:lnTo>
                                <a:lnTo>
                                  <a:pt x="109" y="495"/>
                                </a:lnTo>
                                <a:lnTo>
                                  <a:pt x="104" y="495"/>
                                </a:lnTo>
                                <a:lnTo>
                                  <a:pt x="96" y="495"/>
                                </a:lnTo>
                                <a:lnTo>
                                  <a:pt x="86" y="495"/>
                                </a:lnTo>
                                <a:lnTo>
                                  <a:pt x="78" y="495"/>
                                </a:lnTo>
                                <a:lnTo>
                                  <a:pt x="73" y="495"/>
                                </a:lnTo>
                                <a:lnTo>
                                  <a:pt x="69" y="495"/>
                                </a:lnTo>
                                <a:lnTo>
                                  <a:pt x="63" y="495"/>
                                </a:lnTo>
                                <a:lnTo>
                                  <a:pt x="59" y="495"/>
                                </a:lnTo>
                                <a:lnTo>
                                  <a:pt x="54" y="495"/>
                                </a:lnTo>
                                <a:lnTo>
                                  <a:pt x="49" y="495"/>
                                </a:lnTo>
                                <a:lnTo>
                                  <a:pt x="44" y="495"/>
                                </a:lnTo>
                                <a:lnTo>
                                  <a:pt x="39" y="495"/>
                                </a:lnTo>
                                <a:lnTo>
                                  <a:pt x="28" y="495"/>
                                </a:lnTo>
                                <a:lnTo>
                                  <a:pt x="22" y="498"/>
                                </a:lnTo>
                                <a:lnTo>
                                  <a:pt x="12" y="498"/>
                                </a:lnTo>
                                <a:lnTo>
                                  <a:pt x="7" y="501"/>
                                </a:lnTo>
                                <a:lnTo>
                                  <a:pt x="3" y="503"/>
                                </a:lnTo>
                                <a:lnTo>
                                  <a:pt x="3" y="508"/>
                                </a:lnTo>
                                <a:lnTo>
                                  <a:pt x="0" y="508"/>
                                </a:lnTo>
                                <a:lnTo>
                                  <a:pt x="0" y="511"/>
                                </a:lnTo>
                                <a:lnTo>
                                  <a:pt x="0" y="515"/>
                                </a:lnTo>
                                <a:lnTo>
                                  <a:pt x="0" y="519"/>
                                </a:lnTo>
                                <a:lnTo>
                                  <a:pt x="0" y="523"/>
                                </a:lnTo>
                                <a:lnTo>
                                  <a:pt x="0" y="528"/>
                                </a:lnTo>
                                <a:lnTo>
                                  <a:pt x="3" y="534"/>
                                </a:lnTo>
                                <a:lnTo>
                                  <a:pt x="5" y="542"/>
                                </a:lnTo>
                                <a:lnTo>
                                  <a:pt x="5" y="547"/>
                                </a:lnTo>
                                <a:lnTo>
                                  <a:pt x="7" y="554"/>
                                </a:lnTo>
                                <a:lnTo>
                                  <a:pt x="10" y="562"/>
                                </a:lnTo>
                                <a:lnTo>
                                  <a:pt x="11" y="568"/>
                                </a:lnTo>
                                <a:lnTo>
                                  <a:pt x="12" y="577"/>
                                </a:lnTo>
                                <a:lnTo>
                                  <a:pt x="17" y="584"/>
                                </a:lnTo>
                                <a:lnTo>
                                  <a:pt x="22" y="591"/>
                                </a:lnTo>
                                <a:lnTo>
                                  <a:pt x="28" y="601"/>
                                </a:lnTo>
                                <a:lnTo>
                                  <a:pt x="33" y="609"/>
                                </a:lnTo>
                                <a:lnTo>
                                  <a:pt x="37" y="617"/>
                                </a:lnTo>
                                <a:lnTo>
                                  <a:pt x="41" y="624"/>
                                </a:lnTo>
                                <a:lnTo>
                                  <a:pt x="49" y="632"/>
                                </a:lnTo>
                                <a:lnTo>
                                  <a:pt x="54" y="640"/>
                                </a:lnTo>
                                <a:lnTo>
                                  <a:pt x="63" y="649"/>
                                </a:lnTo>
                                <a:lnTo>
                                  <a:pt x="69" y="655"/>
                                </a:lnTo>
                                <a:lnTo>
                                  <a:pt x="80" y="663"/>
                                </a:lnTo>
                                <a:lnTo>
                                  <a:pt x="83" y="666"/>
                                </a:lnTo>
                                <a:lnTo>
                                  <a:pt x="86" y="669"/>
                                </a:lnTo>
                                <a:lnTo>
                                  <a:pt x="91" y="673"/>
                                </a:lnTo>
                                <a:lnTo>
                                  <a:pt x="97" y="676"/>
                                </a:lnTo>
                                <a:lnTo>
                                  <a:pt x="104" y="677"/>
                                </a:lnTo>
                                <a:lnTo>
                                  <a:pt x="109" y="682"/>
                                </a:lnTo>
                                <a:lnTo>
                                  <a:pt x="112" y="686"/>
                                </a:lnTo>
                                <a:lnTo>
                                  <a:pt x="120" y="689"/>
                                </a:lnTo>
                                <a:lnTo>
                                  <a:pt x="125" y="691"/>
                                </a:lnTo>
                                <a:lnTo>
                                  <a:pt x="130" y="694"/>
                                </a:lnTo>
                                <a:lnTo>
                                  <a:pt x="136" y="695"/>
                                </a:lnTo>
                                <a:lnTo>
                                  <a:pt x="143" y="699"/>
                                </a:lnTo>
                                <a:lnTo>
                                  <a:pt x="148" y="699"/>
                                </a:lnTo>
                                <a:lnTo>
                                  <a:pt x="156" y="701"/>
                                </a:lnTo>
                                <a:lnTo>
                                  <a:pt x="164" y="703"/>
                                </a:lnTo>
                                <a:lnTo>
                                  <a:pt x="170" y="705"/>
                                </a:lnTo>
                                <a:lnTo>
                                  <a:pt x="177" y="707"/>
                                </a:lnTo>
                                <a:lnTo>
                                  <a:pt x="184" y="707"/>
                                </a:lnTo>
                                <a:lnTo>
                                  <a:pt x="193" y="709"/>
                                </a:lnTo>
                                <a:lnTo>
                                  <a:pt x="199" y="712"/>
                                </a:lnTo>
                                <a:lnTo>
                                  <a:pt x="205" y="712"/>
                                </a:lnTo>
                                <a:lnTo>
                                  <a:pt x="211" y="712"/>
                                </a:lnTo>
                                <a:lnTo>
                                  <a:pt x="218" y="712"/>
                                </a:lnTo>
                                <a:lnTo>
                                  <a:pt x="225" y="712"/>
                                </a:lnTo>
                                <a:lnTo>
                                  <a:pt x="231" y="712"/>
                                </a:lnTo>
                                <a:lnTo>
                                  <a:pt x="237" y="712"/>
                                </a:lnTo>
                                <a:lnTo>
                                  <a:pt x="242" y="712"/>
                                </a:lnTo>
                                <a:lnTo>
                                  <a:pt x="248" y="712"/>
                                </a:lnTo>
                                <a:lnTo>
                                  <a:pt x="255" y="709"/>
                                </a:lnTo>
                                <a:lnTo>
                                  <a:pt x="261" y="709"/>
                                </a:lnTo>
                                <a:lnTo>
                                  <a:pt x="268" y="707"/>
                                </a:lnTo>
                                <a:lnTo>
                                  <a:pt x="273" y="707"/>
                                </a:lnTo>
                                <a:lnTo>
                                  <a:pt x="278" y="703"/>
                                </a:lnTo>
                                <a:lnTo>
                                  <a:pt x="283" y="703"/>
                                </a:lnTo>
                                <a:lnTo>
                                  <a:pt x="289" y="701"/>
                                </a:lnTo>
                                <a:lnTo>
                                  <a:pt x="294" y="699"/>
                                </a:lnTo>
                                <a:lnTo>
                                  <a:pt x="298" y="697"/>
                                </a:lnTo>
                                <a:lnTo>
                                  <a:pt x="305" y="695"/>
                                </a:lnTo>
                                <a:lnTo>
                                  <a:pt x="309" y="694"/>
                                </a:lnTo>
                                <a:lnTo>
                                  <a:pt x="313" y="694"/>
                                </a:lnTo>
                                <a:lnTo>
                                  <a:pt x="324" y="686"/>
                                </a:lnTo>
                                <a:lnTo>
                                  <a:pt x="333" y="682"/>
                                </a:lnTo>
                                <a:lnTo>
                                  <a:pt x="341" y="676"/>
                                </a:lnTo>
                                <a:lnTo>
                                  <a:pt x="347" y="673"/>
                                </a:lnTo>
                                <a:lnTo>
                                  <a:pt x="356" y="665"/>
                                </a:lnTo>
                                <a:lnTo>
                                  <a:pt x="362" y="659"/>
                                </a:lnTo>
                                <a:lnTo>
                                  <a:pt x="370" y="651"/>
                                </a:lnTo>
                                <a:lnTo>
                                  <a:pt x="375" y="644"/>
                                </a:lnTo>
                                <a:lnTo>
                                  <a:pt x="382" y="635"/>
                                </a:lnTo>
                                <a:lnTo>
                                  <a:pt x="386" y="630"/>
                                </a:lnTo>
                                <a:lnTo>
                                  <a:pt x="391" y="623"/>
                                </a:lnTo>
                                <a:lnTo>
                                  <a:pt x="398" y="614"/>
                                </a:lnTo>
                                <a:lnTo>
                                  <a:pt x="402" y="605"/>
                                </a:lnTo>
                                <a:lnTo>
                                  <a:pt x="403" y="599"/>
                                </a:lnTo>
                                <a:lnTo>
                                  <a:pt x="408" y="589"/>
                                </a:lnTo>
                                <a:lnTo>
                                  <a:pt x="409" y="584"/>
                                </a:lnTo>
                                <a:lnTo>
                                  <a:pt x="412" y="577"/>
                                </a:lnTo>
                                <a:lnTo>
                                  <a:pt x="414" y="567"/>
                                </a:lnTo>
                                <a:lnTo>
                                  <a:pt x="414" y="562"/>
                                </a:lnTo>
                                <a:lnTo>
                                  <a:pt x="417" y="554"/>
                                </a:lnTo>
                                <a:lnTo>
                                  <a:pt x="417" y="544"/>
                                </a:lnTo>
                                <a:lnTo>
                                  <a:pt x="417" y="536"/>
                                </a:lnTo>
                                <a:lnTo>
                                  <a:pt x="417" y="528"/>
                                </a:lnTo>
                                <a:lnTo>
                                  <a:pt x="417" y="521"/>
                                </a:lnTo>
                                <a:lnTo>
                                  <a:pt x="414" y="515"/>
                                </a:lnTo>
                                <a:lnTo>
                                  <a:pt x="414" y="508"/>
                                </a:lnTo>
                                <a:lnTo>
                                  <a:pt x="414" y="501"/>
                                </a:lnTo>
                                <a:lnTo>
                                  <a:pt x="414" y="493"/>
                                </a:lnTo>
                                <a:lnTo>
                                  <a:pt x="412" y="487"/>
                                </a:lnTo>
                                <a:lnTo>
                                  <a:pt x="409" y="479"/>
                                </a:lnTo>
                                <a:lnTo>
                                  <a:pt x="408" y="472"/>
                                </a:lnTo>
                                <a:lnTo>
                                  <a:pt x="408" y="466"/>
                                </a:lnTo>
                                <a:lnTo>
                                  <a:pt x="403" y="457"/>
                                </a:lnTo>
                                <a:lnTo>
                                  <a:pt x="402" y="451"/>
                                </a:lnTo>
                                <a:lnTo>
                                  <a:pt x="398" y="445"/>
                                </a:lnTo>
                                <a:lnTo>
                                  <a:pt x="398" y="436"/>
                                </a:lnTo>
                                <a:lnTo>
                                  <a:pt x="391" y="428"/>
                                </a:lnTo>
                                <a:lnTo>
                                  <a:pt x="388" y="423"/>
                                </a:lnTo>
                                <a:lnTo>
                                  <a:pt x="382" y="415"/>
                                </a:lnTo>
                                <a:lnTo>
                                  <a:pt x="380" y="407"/>
                                </a:lnTo>
                                <a:lnTo>
                                  <a:pt x="373" y="399"/>
                                </a:lnTo>
                                <a:lnTo>
                                  <a:pt x="370" y="394"/>
                                </a:lnTo>
                                <a:lnTo>
                                  <a:pt x="362" y="386"/>
                                </a:lnTo>
                                <a:lnTo>
                                  <a:pt x="359" y="378"/>
                                </a:lnTo>
                                <a:lnTo>
                                  <a:pt x="349" y="371"/>
                                </a:lnTo>
                                <a:lnTo>
                                  <a:pt x="343" y="363"/>
                                </a:lnTo>
                                <a:lnTo>
                                  <a:pt x="335" y="355"/>
                                </a:lnTo>
                                <a:lnTo>
                                  <a:pt x="325" y="348"/>
                                </a:lnTo>
                                <a:lnTo>
                                  <a:pt x="319" y="338"/>
                                </a:lnTo>
                                <a:lnTo>
                                  <a:pt x="310" y="330"/>
                                </a:lnTo>
                                <a:lnTo>
                                  <a:pt x="300" y="322"/>
                                </a:lnTo>
                                <a:lnTo>
                                  <a:pt x="292" y="315"/>
                                </a:lnTo>
                                <a:lnTo>
                                  <a:pt x="287" y="309"/>
                                </a:lnTo>
                                <a:lnTo>
                                  <a:pt x="281" y="305"/>
                                </a:lnTo>
                                <a:lnTo>
                                  <a:pt x="277" y="299"/>
                                </a:lnTo>
                                <a:lnTo>
                                  <a:pt x="273" y="296"/>
                                </a:lnTo>
                                <a:lnTo>
                                  <a:pt x="261" y="288"/>
                                </a:lnTo>
                                <a:lnTo>
                                  <a:pt x="252" y="279"/>
                                </a:lnTo>
                                <a:lnTo>
                                  <a:pt x="242" y="270"/>
                                </a:lnTo>
                                <a:lnTo>
                                  <a:pt x="234" y="265"/>
                                </a:lnTo>
                                <a:lnTo>
                                  <a:pt x="225" y="257"/>
                                </a:lnTo>
                                <a:lnTo>
                                  <a:pt x="218" y="249"/>
                                </a:lnTo>
                                <a:lnTo>
                                  <a:pt x="210" y="242"/>
                                </a:lnTo>
                                <a:lnTo>
                                  <a:pt x="203" y="233"/>
                                </a:lnTo>
                                <a:lnTo>
                                  <a:pt x="194" y="226"/>
                                </a:lnTo>
                                <a:lnTo>
                                  <a:pt x="189" y="221"/>
                                </a:lnTo>
                                <a:lnTo>
                                  <a:pt x="182" y="212"/>
                                </a:lnTo>
                                <a:lnTo>
                                  <a:pt x="177" y="208"/>
                                </a:lnTo>
                                <a:lnTo>
                                  <a:pt x="170" y="201"/>
                                </a:lnTo>
                                <a:lnTo>
                                  <a:pt x="166" y="195"/>
                                </a:lnTo>
                                <a:lnTo>
                                  <a:pt x="162" y="190"/>
                                </a:lnTo>
                                <a:lnTo>
                                  <a:pt x="161" y="184"/>
                                </a:lnTo>
                                <a:lnTo>
                                  <a:pt x="156" y="179"/>
                                </a:lnTo>
                                <a:lnTo>
                                  <a:pt x="153" y="172"/>
                                </a:lnTo>
                                <a:lnTo>
                                  <a:pt x="152" y="167"/>
                                </a:lnTo>
                                <a:lnTo>
                                  <a:pt x="152" y="159"/>
                                </a:lnTo>
                                <a:lnTo>
                                  <a:pt x="148" y="154"/>
                                </a:lnTo>
                                <a:lnTo>
                                  <a:pt x="152" y="149"/>
                                </a:lnTo>
                                <a:lnTo>
                                  <a:pt x="152" y="141"/>
                                </a:lnTo>
                                <a:lnTo>
                                  <a:pt x="153" y="137"/>
                                </a:lnTo>
                                <a:lnTo>
                                  <a:pt x="156" y="133"/>
                                </a:lnTo>
                                <a:lnTo>
                                  <a:pt x="158" y="129"/>
                                </a:lnTo>
                                <a:lnTo>
                                  <a:pt x="161" y="123"/>
                                </a:lnTo>
                                <a:lnTo>
                                  <a:pt x="166" y="119"/>
                                </a:lnTo>
                                <a:lnTo>
                                  <a:pt x="170" y="113"/>
                                </a:lnTo>
                                <a:lnTo>
                                  <a:pt x="180" y="109"/>
                                </a:lnTo>
                                <a:lnTo>
                                  <a:pt x="184" y="104"/>
                                </a:lnTo>
                                <a:lnTo>
                                  <a:pt x="193" y="99"/>
                                </a:lnTo>
                                <a:lnTo>
                                  <a:pt x="198" y="94"/>
                                </a:lnTo>
                                <a:lnTo>
                                  <a:pt x="203" y="90"/>
                                </a:lnTo>
                                <a:lnTo>
                                  <a:pt x="210" y="88"/>
                                </a:lnTo>
                                <a:lnTo>
                                  <a:pt x="216" y="84"/>
                                </a:lnTo>
                                <a:lnTo>
                                  <a:pt x="222" y="84"/>
                                </a:lnTo>
                                <a:lnTo>
                                  <a:pt x="229" y="82"/>
                                </a:lnTo>
                                <a:lnTo>
                                  <a:pt x="234" y="80"/>
                                </a:lnTo>
                                <a:lnTo>
                                  <a:pt x="240" y="80"/>
                                </a:lnTo>
                                <a:lnTo>
                                  <a:pt x="245" y="80"/>
                                </a:lnTo>
                                <a:lnTo>
                                  <a:pt x="252" y="80"/>
                                </a:lnTo>
                                <a:lnTo>
                                  <a:pt x="257" y="80"/>
                                </a:lnTo>
                                <a:lnTo>
                                  <a:pt x="261" y="80"/>
                                </a:lnTo>
                                <a:lnTo>
                                  <a:pt x="268" y="82"/>
                                </a:lnTo>
                                <a:lnTo>
                                  <a:pt x="273" y="84"/>
                                </a:lnTo>
                                <a:lnTo>
                                  <a:pt x="281" y="88"/>
                                </a:lnTo>
                                <a:lnTo>
                                  <a:pt x="292" y="90"/>
                                </a:lnTo>
                                <a:lnTo>
                                  <a:pt x="298" y="96"/>
                                </a:lnTo>
                                <a:lnTo>
                                  <a:pt x="305" y="99"/>
                                </a:lnTo>
                                <a:lnTo>
                                  <a:pt x="310" y="105"/>
                                </a:lnTo>
                                <a:lnTo>
                                  <a:pt x="314" y="109"/>
                                </a:lnTo>
                                <a:lnTo>
                                  <a:pt x="319" y="113"/>
                                </a:lnTo>
                                <a:lnTo>
                                  <a:pt x="324" y="119"/>
                                </a:lnTo>
                                <a:lnTo>
                                  <a:pt x="324" y="123"/>
                                </a:lnTo>
                                <a:lnTo>
                                  <a:pt x="325" y="129"/>
                                </a:lnTo>
                                <a:lnTo>
                                  <a:pt x="328" y="134"/>
                                </a:lnTo>
                                <a:lnTo>
                                  <a:pt x="330" y="140"/>
                                </a:lnTo>
                                <a:lnTo>
                                  <a:pt x="333" y="145"/>
                                </a:lnTo>
                                <a:lnTo>
                                  <a:pt x="335" y="149"/>
                                </a:lnTo>
                                <a:lnTo>
                                  <a:pt x="335" y="156"/>
                                </a:lnTo>
                                <a:lnTo>
                                  <a:pt x="339" y="161"/>
                                </a:lnTo>
                                <a:lnTo>
                                  <a:pt x="339" y="167"/>
                                </a:lnTo>
                                <a:lnTo>
                                  <a:pt x="341" y="171"/>
                                </a:lnTo>
                                <a:lnTo>
                                  <a:pt x="343" y="174"/>
                                </a:lnTo>
                                <a:lnTo>
                                  <a:pt x="346" y="179"/>
                                </a:lnTo>
                                <a:lnTo>
                                  <a:pt x="346" y="184"/>
                                </a:lnTo>
                                <a:lnTo>
                                  <a:pt x="347" y="187"/>
                                </a:lnTo>
                                <a:lnTo>
                                  <a:pt x="347" y="187"/>
                                </a:lnTo>
                                <a:close/>
                              </a:path>
                            </a:pathLst>
                          </a:custGeom>
                          <a:solidFill>
                            <a:srgbClr val="8B9A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06"/>
                        <wps:cNvSpPr>
                          <a:spLocks/>
                        </wps:cNvSpPr>
                        <wps:spPr bwMode="auto">
                          <a:xfrm>
                            <a:off x="194945" y="186690"/>
                            <a:ext cx="64770" cy="141605"/>
                          </a:xfrm>
                          <a:custGeom>
                            <a:avLst/>
                            <a:gdLst>
                              <a:gd name="T0" fmla="*/ 7 w 304"/>
                              <a:gd name="T1" fmla="*/ 20 h 669"/>
                              <a:gd name="T2" fmla="*/ 5 w 304"/>
                              <a:gd name="T3" fmla="*/ 45 h 669"/>
                              <a:gd name="T4" fmla="*/ 5 w 304"/>
                              <a:gd name="T5" fmla="*/ 82 h 669"/>
                              <a:gd name="T6" fmla="*/ 5 w 304"/>
                              <a:gd name="T7" fmla="*/ 126 h 669"/>
                              <a:gd name="T8" fmla="*/ 2 w 304"/>
                              <a:gd name="T9" fmla="*/ 178 h 669"/>
                              <a:gd name="T10" fmla="*/ 2 w 304"/>
                              <a:gd name="T11" fmla="*/ 233 h 669"/>
                              <a:gd name="T12" fmla="*/ 2 w 304"/>
                              <a:gd name="T13" fmla="*/ 294 h 669"/>
                              <a:gd name="T14" fmla="*/ 0 w 304"/>
                              <a:gd name="T15" fmla="*/ 354 h 669"/>
                              <a:gd name="T16" fmla="*/ 0 w 304"/>
                              <a:gd name="T17" fmla="*/ 411 h 669"/>
                              <a:gd name="T18" fmla="*/ 0 w 304"/>
                              <a:gd name="T19" fmla="*/ 470 h 669"/>
                              <a:gd name="T20" fmla="*/ 0 w 304"/>
                              <a:gd name="T21" fmla="*/ 524 h 669"/>
                              <a:gd name="T22" fmla="*/ 2 w 304"/>
                              <a:gd name="T23" fmla="*/ 569 h 669"/>
                              <a:gd name="T24" fmla="*/ 2 w 304"/>
                              <a:gd name="T25" fmla="*/ 610 h 669"/>
                              <a:gd name="T26" fmla="*/ 5 w 304"/>
                              <a:gd name="T27" fmla="*/ 636 h 669"/>
                              <a:gd name="T28" fmla="*/ 7 w 304"/>
                              <a:gd name="T29" fmla="*/ 654 h 669"/>
                              <a:gd name="T30" fmla="*/ 15 w 304"/>
                              <a:gd name="T31" fmla="*/ 661 h 669"/>
                              <a:gd name="T32" fmla="*/ 41 w 304"/>
                              <a:gd name="T33" fmla="*/ 665 h 669"/>
                              <a:gd name="T34" fmla="*/ 61 w 304"/>
                              <a:gd name="T35" fmla="*/ 669 h 669"/>
                              <a:gd name="T36" fmla="*/ 82 w 304"/>
                              <a:gd name="T37" fmla="*/ 669 h 669"/>
                              <a:gd name="T38" fmla="*/ 103 w 304"/>
                              <a:gd name="T39" fmla="*/ 669 h 669"/>
                              <a:gd name="T40" fmla="*/ 130 w 304"/>
                              <a:gd name="T41" fmla="*/ 669 h 669"/>
                              <a:gd name="T42" fmla="*/ 158 w 304"/>
                              <a:gd name="T43" fmla="*/ 669 h 669"/>
                              <a:gd name="T44" fmla="*/ 181 w 304"/>
                              <a:gd name="T45" fmla="*/ 667 h 669"/>
                              <a:gd name="T46" fmla="*/ 205 w 304"/>
                              <a:gd name="T47" fmla="*/ 665 h 669"/>
                              <a:gd name="T48" fmla="*/ 228 w 304"/>
                              <a:gd name="T49" fmla="*/ 665 h 669"/>
                              <a:gd name="T50" fmla="*/ 251 w 304"/>
                              <a:gd name="T51" fmla="*/ 665 h 669"/>
                              <a:gd name="T52" fmla="*/ 280 w 304"/>
                              <a:gd name="T53" fmla="*/ 664 h 669"/>
                              <a:gd name="T54" fmla="*/ 296 w 304"/>
                              <a:gd name="T55" fmla="*/ 661 h 669"/>
                              <a:gd name="T56" fmla="*/ 301 w 304"/>
                              <a:gd name="T57" fmla="*/ 647 h 669"/>
                              <a:gd name="T58" fmla="*/ 304 w 304"/>
                              <a:gd name="T59" fmla="*/ 619 h 669"/>
                              <a:gd name="T60" fmla="*/ 301 w 304"/>
                              <a:gd name="T61" fmla="*/ 590 h 669"/>
                              <a:gd name="T62" fmla="*/ 298 w 304"/>
                              <a:gd name="T63" fmla="*/ 571 h 669"/>
                              <a:gd name="T64" fmla="*/ 275 w 304"/>
                              <a:gd name="T65" fmla="*/ 569 h 669"/>
                              <a:gd name="T66" fmla="*/ 252 w 304"/>
                              <a:gd name="T67" fmla="*/ 569 h 669"/>
                              <a:gd name="T68" fmla="*/ 225 w 304"/>
                              <a:gd name="T69" fmla="*/ 569 h 669"/>
                              <a:gd name="T70" fmla="*/ 192 w 304"/>
                              <a:gd name="T71" fmla="*/ 569 h 669"/>
                              <a:gd name="T72" fmla="*/ 163 w 304"/>
                              <a:gd name="T73" fmla="*/ 568 h 669"/>
                              <a:gd name="T74" fmla="*/ 138 w 304"/>
                              <a:gd name="T75" fmla="*/ 565 h 669"/>
                              <a:gd name="T76" fmla="*/ 121 w 304"/>
                              <a:gd name="T77" fmla="*/ 559 h 669"/>
                              <a:gd name="T78" fmla="*/ 119 w 304"/>
                              <a:gd name="T79" fmla="*/ 540 h 669"/>
                              <a:gd name="T80" fmla="*/ 119 w 304"/>
                              <a:gd name="T81" fmla="*/ 515 h 669"/>
                              <a:gd name="T82" fmla="*/ 119 w 304"/>
                              <a:gd name="T83" fmla="*/ 482 h 669"/>
                              <a:gd name="T84" fmla="*/ 119 w 304"/>
                              <a:gd name="T85" fmla="*/ 444 h 669"/>
                              <a:gd name="T86" fmla="*/ 119 w 304"/>
                              <a:gd name="T87" fmla="*/ 398 h 669"/>
                              <a:gd name="T88" fmla="*/ 119 w 304"/>
                              <a:gd name="T89" fmla="*/ 350 h 669"/>
                              <a:gd name="T90" fmla="*/ 119 w 304"/>
                              <a:gd name="T91" fmla="*/ 302 h 669"/>
                              <a:gd name="T92" fmla="*/ 119 w 304"/>
                              <a:gd name="T93" fmla="*/ 253 h 669"/>
                              <a:gd name="T94" fmla="*/ 119 w 304"/>
                              <a:gd name="T95" fmla="*/ 201 h 669"/>
                              <a:gd name="T96" fmla="*/ 119 w 304"/>
                              <a:gd name="T97" fmla="*/ 154 h 669"/>
                              <a:gd name="T98" fmla="*/ 119 w 304"/>
                              <a:gd name="T99" fmla="*/ 110 h 669"/>
                              <a:gd name="T100" fmla="*/ 119 w 304"/>
                              <a:gd name="T101" fmla="*/ 74 h 669"/>
                              <a:gd name="T102" fmla="*/ 119 w 304"/>
                              <a:gd name="T103" fmla="*/ 43 h 669"/>
                              <a:gd name="T104" fmla="*/ 119 w 304"/>
                              <a:gd name="T105" fmla="*/ 20 h 669"/>
                              <a:gd name="T106" fmla="*/ 119 w 304"/>
                              <a:gd name="T107" fmla="*/ 3 h 669"/>
                              <a:gd name="T108" fmla="*/ 100 w 304"/>
                              <a:gd name="T109" fmla="*/ 0 h 669"/>
                              <a:gd name="T110" fmla="*/ 82 w 304"/>
                              <a:gd name="T111" fmla="*/ 0 h 669"/>
                              <a:gd name="T112" fmla="*/ 62 w 304"/>
                              <a:gd name="T113" fmla="*/ 0 h 669"/>
                              <a:gd name="T114" fmla="*/ 41 w 304"/>
                              <a:gd name="T115" fmla="*/ 0 h 669"/>
                              <a:gd name="T116" fmla="*/ 24 w 304"/>
                              <a:gd name="T117" fmla="*/ 3 h 669"/>
                              <a:gd name="T118" fmla="*/ 7 w 304"/>
                              <a:gd name="T119" fmla="*/ 3 h 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04" h="669">
                                <a:moveTo>
                                  <a:pt x="7" y="3"/>
                                </a:moveTo>
                                <a:lnTo>
                                  <a:pt x="7" y="10"/>
                                </a:lnTo>
                                <a:lnTo>
                                  <a:pt x="7" y="14"/>
                                </a:lnTo>
                                <a:lnTo>
                                  <a:pt x="7" y="20"/>
                                </a:lnTo>
                                <a:lnTo>
                                  <a:pt x="7" y="24"/>
                                </a:lnTo>
                                <a:lnTo>
                                  <a:pt x="7" y="31"/>
                                </a:lnTo>
                                <a:lnTo>
                                  <a:pt x="5" y="36"/>
                                </a:lnTo>
                                <a:lnTo>
                                  <a:pt x="5" y="45"/>
                                </a:lnTo>
                                <a:lnTo>
                                  <a:pt x="5" y="52"/>
                                </a:lnTo>
                                <a:lnTo>
                                  <a:pt x="5" y="62"/>
                                </a:lnTo>
                                <a:lnTo>
                                  <a:pt x="5" y="71"/>
                                </a:lnTo>
                                <a:lnTo>
                                  <a:pt x="5" y="82"/>
                                </a:lnTo>
                                <a:lnTo>
                                  <a:pt x="5" y="90"/>
                                </a:lnTo>
                                <a:lnTo>
                                  <a:pt x="5" y="103"/>
                                </a:lnTo>
                                <a:lnTo>
                                  <a:pt x="5" y="115"/>
                                </a:lnTo>
                                <a:lnTo>
                                  <a:pt x="5" y="126"/>
                                </a:lnTo>
                                <a:lnTo>
                                  <a:pt x="5" y="138"/>
                                </a:lnTo>
                                <a:lnTo>
                                  <a:pt x="5" y="150"/>
                                </a:lnTo>
                                <a:lnTo>
                                  <a:pt x="2" y="161"/>
                                </a:lnTo>
                                <a:lnTo>
                                  <a:pt x="2" y="178"/>
                                </a:lnTo>
                                <a:lnTo>
                                  <a:pt x="2" y="191"/>
                                </a:lnTo>
                                <a:lnTo>
                                  <a:pt x="2" y="203"/>
                                </a:lnTo>
                                <a:lnTo>
                                  <a:pt x="2" y="219"/>
                                </a:lnTo>
                                <a:lnTo>
                                  <a:pt x="2" y="233"/>
                                </a:lnTo>
                                <a:lnTo>
                                  <a:pt x="2" y="247"/>
                                </a:lnTo>
                                <a:lnTo>
                                  <a:pt x="2" y="261"/>
                                </a:lnTo>
                                <a:lnTo>
                                  <a:pt x="2" y="278"/>
                                </a:lnTo>
                                <a:lnTo>
                                  <a:pt x="2" y="294"/>
                                </a:lnTo>
                                <a:lnTo>
                                  <a:pt x="2" y="308"/>
                                </a:lnTo>
                                <a:lnTo>
                                  <a:pt x="2" y="323"/>
                                </a:lnTo>
                                <a:lnTo>
                                  <a:pt x="0" y="336"/>
                                </a:lnTo>
                                <a:lnTo>
                                  <a:pt x="0" y="354"/>
                                </a:lnTo>
                                <a:lnTo>
                                  <a:pt x="0" y="367"/>
                                </a:lnTo>
                                <a:lnTo>
                                  <a:pt x="0" y="383"/>
                                </a:lnTo>
                                <a:lnTo>
                                  <a:pt x="0" y="398"/>
                                </a:lnTo>
                                <a:lnTo>
                                  <a:pt x="0" y="411"/>
                                </a:lnTo>
                                <a:lnTo>
                                  <a:pt x="0" y="427"/>
                                </a:lnTo>
                                <a:lnTo>
                                  <a:pt x="0" y="442"/>
                                </a:lnTo>
                                <a:lnTo>
                                  <a:pt x="0" y="457"/>
                                </a:lnTo>
                                <a:lnTo>
                                  <a:pt x="0" y="470"/>
                                </a:lnTo>
                                <a:lnTo>
                                  <a:pt x="0" y="482"/>
                                </a:lnTo>
                                <a:lnTo>
                                  <a:pt x="0" y="496"/>
                                </a:lnTo>
                                <a:lnTo>
                                  <a:pt x="0" y="509"/>
                                </a:lnTo>
                                <a:lnTo>
                                  <a:pt x="0" y="524"/>
                                </a:lnTo>
                                <a:lnTo>
                                  <a:pt x="0" y="535"/>
                                </a:lnTo>
                                <a:lnTo>
                                  <a:pt x="2" y="548"/>
                                </a:lnTo>
                                <a:lnTo>
                                  <a:pt x="2" y="558"/>
                                </a:lnTo>
                                <a:lnTo>
                                  <a:pt x="2" y="569"/>
                                </a:lnTo>
                                <a:lnTo>
                                  <a:pt x="2" y="581"/>
                                </a:lnTo>
                                <a:lnTo>
                                  <a:pt x="2" y="590"/>
                                </a:lnTo>
                                <a:lnTo>
                                  <a:pt x="2" y="600"/>
                                </a:lnTo>
                                <a:lnTo>
                                  <a:pt x="2" y="610"/>
                                </a:lnTo>
                                <a:lnTo>
                                  <a:pt x="5" y="615"/>
                                </a:lnTo>
                                <a:lnTo>
                                  <a:pt x="5" y="625"/>
                                </a:lnTo>
                                <a:lnTo>
                                  <a:pt x="5" y="631"/>
                                </a:lnTo>
                                <a:lnTo>
                                  <a:pt x="5" y="636"/>
                                </a:lnTo>
                                <a:lnTo>
                                  <a:pt x="5" y="643"/>
                                </a:lnTo>
                                <a:lnTo>
                                  <a:pt x="7" y="647"/>
                                </a:lnTo>
                                <a:lnTo>
                                  <a:pt x="7" y="650"/>
                                </a:lnTo>
                                <a:lnTo>
                                  <a:pt x="7" y="654"/>
                                </a:lnTo>
                                <a:lnTo>
                                  <a:pt x="7" y="656"/>
                                </a:lnTo>
                                <a:lnTo>
                                  <a:pt x="9" y="659"/>
                                </a:lnTo>
                                <a:lnTo>
                                  <a:pt x="12" y="659"/>
                                </a:lnTo>
                                <a:lnTo>
                                  <a:pt x="15" y="661"/>
                                </a:lnTo>
                                <a:lnTo>
                                  <a:pt x="19" y="664"/>
                                </a:lnTo>
                                <a:lnTo>
                                  <a:pt x="26" y="665"/>
                                </a:lnTo>
                                <a:lnTo>
                                  <a:pt x="33" y="665"/>
                                </a:lnTo>
                                <a:lnTo>
                                  <a:pt x="41" y="665"/>
                                </a:lnTo>
                                <a:lnTo>
                                  <a:pt x="46" y="665"/>
                                </a:lnTo>
                                <a:lnTo>
                                  <a:pt x="50" y="667"/>
                                </a:lnTo>
                                <a:lnTo>
                                  <a:pt x="54" y="667"/>
                                </a:lnTo>
                                <a:lnTo>
                                  <a:pt x="61" y="669"/>
                                </a:lnTo>
                                <a:lnTo>
                                  <a:pt x="65" y="669"/>
                                </a:lnTo>
                                <a:lnTo>
                                  <a:pt x="70" y="669"/>
                                </a:lnTo>
                                <a:lnTo>
                                  <a:pt x="75" y="669"/>
                                </a:lnTo>
                                <a:lnTo>
                                  <a:pt x="82" y="669"/>
                                </a:lnTo>
                                <a:lnTo>
                                  <a:pt x="87" y="669"/>
                                </a:lnTo>
                                <a:lnTo>
                                  <a:pt x="93" y="669"/>
                                </a:lnTo>
                                <a:lnTo>
                                  <a:pt x="98" y="669"/>
                                </a:lnTo>
                                <a:lnTo>
                                  <a:pt x="103" y="669"/>
                                </a:lnTo>
                                <a:lnTo>
                                  <a:pt x="111" y="669"/>
                                </a:lnTo>
                                <a:lnTo>
                                  <a:pt x="117" y="669"/>
                                </a:lnTo>
                                <a:lnTo>
                                  <a:pt x="124" y="669"/>
                                </a:lnTo>
                                <a:lnTo>
                                  <a:pt x="130" y="669"/>
                                </a:lnTo>
                                <a:lnTo>
                                  <a:pt x="137" y="669"/>
                                </a:lnTo>
                                <a:lnTo>
                                  <a:pt x="143" y="669"/>
                                </a:lnTo>
                                <a:lnTo>
                                  <a:pt x="149" y="669"/>
                                </a:lnTo>
                                <a:lnTo>
                                  <a:pt x="158" y="669"/>
                                </a:lnTo>
                                <a:lnTo>
                                  <a:pt x="163" y="669"/>
                                </a:lnTo>
                                <a:lnTo>
                                  <a:pt x="169" y="669"/>
                                </a:lnTo>
                                <a:lnTo>
                                  <a:pt x="173" y="667"/>
                                </a:lnTo>
                                <a:lnTo>
                                  <a:pt x="181" y="667"/>
                                </a:lnTo>
                                <a:lnTo>
                                  <a:pt x="186" y="665"/>
                                </a:lnTo>
                                <a:lnTo>
                                  <a:pt x="192" y="665"/>
                                </a:lnTo>
                                <a:lnTo>
                                  <a:pt x="196" y="665"/>
                                </a:lnTo>
                                <a:lnTo>
                                  <a:pt x="205" y="665"/>
                                </a:lnTo>
                                <a:lnTo>
                                  <a:pt x="212" y="665"/>
                                </a:lnTo>
                                <a:lnTo>
                                  <a:pt x="218" y="665"/>
                                </a:lnTo>
                                <a:lnTo>
                                  <a:pt x="223" y="665"/>
                                </a:lnTo>
                                <a:lnTo>
                                  <a:pt x="228" y="665"/>
                                </a:lnTo>
                                <a:lnTo>
                                  <a:pt x="236" y="665"/>
                                </a:lnTo>
                                <a:lnTo>
                                  <a:pt x="239" y="665"/>
                                </a:lnTo>
                                <a:lnTo>
                                  <a:pt x="244" y="665"/>
                                </a:lnTo>
                                <a:lnTo>
                                  <a:pt x="251" y="665"/>
                                </a:lnTo>
                                <a:lnTo>
                                  <a:pt x="259" y="664"/>
                                </a:lnTo>
                                <a:lnTo>
                                  <a:pt x="268" y="664"/>
                                </a:lnTo>
                                <a:lnTo>
                                  <a:pt x="274" y="664"/>
                                </a:lnTo>
                                <a:lnTo>
                                  <a:pt x="280" y="664"/>
                                </a:lnTo>
                                <a:lnTo>
                                  <a:pt x="285" y="661"/>
                                </a:lnTo>
                                <a:lnTo>
                                  <a:pt x="291" y="661"/>
                                </a:lnTo>
                                <a:lnTo>
                                  <a:pt x="293" y="661"/>
                                </a:lnTo>
                                <a:lnTo>
                                  <a:pt x="296" y="661"/>
                                </a:lnTo>
                                <a:lnTo>
                                  <a:pt x="298" y="659"/>
                                </a:lnTo>
                                <a:lnTo>
                                  <a:pt x="300" y="656"/>
                                </a:lnTo>
                                <a:lnTo>
                                  <a:pt x="300" y="652"/>
                                </a:lnTo>
                                <a:lnTo>
                                  <a:pt x="301" y="647"/>
                                </a:lnTo>
                                <a:lnTo>
                                  <a:pt x="301" y="640"/>
                                </a:lnTo>
                                <a:lnTo>
                                  <a:pt x="301" y="633"/>
                                </a:lnTo>
                                <a:lnTo>
                                  <a:pt x="301" y="625"/>
                                </a:lnTo>
                                <a:lnTo>
                                  <a:pt x="304" y="619"/>
                                </a:lnTo>
                                <a:lnTo>
                                  <a:pt x="301" y="610"/>
                                </a:lnTo>
                                <a:lnTo>
                                  <a:pt x="301" y="603"/>
                                </a:lnTo>
                                <a:lnTo>
                                  <a:pt x="301" y="596"/>
                                </a:lnTo>
                                <a:lnTo>
                                  <a:pt x="301" y="590"/>
                                </a:lnTo>
                                <a:lnTo>
                                  <a:pt x="300" y="582"/>
                                </a:lnTo>
                                <a:lnTo>
                                  <a:pt x="300" y="579"/>
                                </a:lnTo>
                                <a:lnTo>
                                  <a:pt x="300" y="572"/>
                                </a:lnTo>
                                <a:lnTo>
                                  <a:pt x="298" y="571"/>
                                </a:lnTo>
                                <a:lnTo>
                                  <a:pt x="291" y="569"/>
                                </a:lnTo>
                                <a:lnTo>
                                  <a:pt x="285" y="569"/>
                                </a:lnTo>
                                <a:lnTo>
                                  <a:pt x="280" y="569"/>
                                </a:lnTo>
                                <a:lnTo>
                                  <a:pt x="275" y="569"/>
                                </a:lnTo>
                                <a:lnTo>
                                  <a:pt x="273" y="569"/>
                                </a:lnTo>
                                <a:lnTo>
                                  <a:pt x="268" y="569"/>
                                </a:lnTo>
                                <a:lnTo>
                                  <a:pt x="259" y="569"/>
                                </a:lnTo>
                                <a:lnTo>
                                  <a:pt x="252" y="569"/>
                                </a:lnTo>
                                <a:lnTo>
                                  <a:pt x="246" y="569"/>
                                </a:lnTo>
                                <a:lnTo>
                                  <a:pt x="239" y="569"/>
                                </a:lnTo>
                                <a:lnTo>
                                  <a:pt x="232" y="569"/>
                                </a:lnTo>
                                <a:lnTo>
                                  <a:pt x="225" y="569"/>
                                </a:lnTo>
                                <a:lnTo>
                                  <a:pt x="216" y="569"/>
                                </a:lnTo>
                                <a:lnTo>
                                  <a:pt x="207" y="569"/>
                                </a:lnTo>
                                <a:lnTo>
                                  <a:pt x="200" y="569"/>
                                </a:lnTo>
                                <a:lnTo>
                                  <a:pt x="192" y="569"/>
                                </a:lnTo>
                                <a:lnTo>
                                  <a:pt x="184" y="569"/>
                                </a:lnTo>
                                <a:lnTo>
                                  <a:pt x="175" y="569"/>
                                </a:lnTo>
                                <a:lnTo>
                                  <a:pt x="169" y="568"/>
                                </a:lnTo>
                                <a:lnTo>
                                  <a:pt x="163" y="568"/>
                                </a:lnTo>
                                <a:lnTo>
                                  <a:pt x="154" y="568"/>
                                </a:lnTo>
                                <a:lnTo>
                                  <a:pt x="149" y="568"/>
                                </a:lnTo>
                                <a:lnTo>
                                  <a:pt x="143" y="565"/>
                                </a:lnTo>
                                <a:lnTo>
                                  <a:pt x="138" y="565"/>
                                </a:lnTo>
                                <a:lnTo>
                                  <a:pt x="132" y="565"/>
                                </a:lnTo>
                                <a:lnTo>
                                  <a:pt x="130" y="564"/>
                                </a:lnTo>
                                <a:lnTo>
                                  <a:pt x="124" y="561"/>
                                </a:lnTo>
                                <a:lnTo>
                                  <a:pt x="121" y="559"/>
                                </a:lnTo>
                                <a:lnTo>
                                  <a:pt x="119" y="556"/>
                                </a:lnTo>
                                <a:lnTo>
                                  <a:pt x="119" y="549"/>
                                </a:lnTo>
                                <a:lnTo>
                                  <a:pt x="119" y="544"/>
                                </a:lnTo>
                                <a:lnTo>
                                  <a:pt x="119" y="540"/>
                                </a:lnTo>
                                <a:lnTo>
                                  <a:pt x="119" y="535"/>
                                </a:lnTo>
                                <a:lnTo>
                                  <a:pt x="119" y="532"/>
                                </a:lnTo>
                                <a:lnTo>
                                  <a:pt x="119" y="524"/>
                                </a:lnTo>
                                <a:lnTo>
                                  <a:pt x="119" y="515"/>
                                </a:lnTo>
                                <a:lnTo>
                                  <a:pt x="119" y="507"/>
                                </a:lnTo>
                                <a:lnTo>
                                  <a:pt x="119" y="501"/>
                                </a:lnTo>
                                <a:lnTo>
                                  <a:pt x="119" y="491"/>
                                </a:lnTo>
                                <a:lnTo>
                                  <a:pt x="119" y="482"/>
                                </a:lnTo>
                                <a:lnTo>
                                  <a:pt x="119" y="473"/>
                                </a:lnTo>
                                <a:lnTo>
                                  <a:pt x="119" y="465"/>
                                </a:lnTo>
                                <a:lnTo>
                                  <a:pt x="119" y="454"/>
                                </a:lnTo>
                                <a:lnTo>
                                  <a:pt x="119" y="444"/>
                                </a:lnTo>
                                <a:lnTo>
                                  <a:pt x="119" y="432"/>
                                </a:lnTo>
                                <a:lnTo>
                                  <a:pt x="119" y="423"/>
                                </a:lnTo>
                                <a:lnTo>
                                  <a:pt x="119" y="411"/>
                                </a:lnTo>
                                <a:lnTo>
                                  <a:pt x="119" y="398"/>
                                </a:lnTo>
                                <a:lnTo>
                                  <a:pt x="119" y="386"/>
                                </a:lnTo>
                                <a:lnTo>
                                  <a:pt x="119" y="377"/>
                                </a:lnTo>
                                <a:lnTo>
                                  <a:pt x="119" y="364"/>
                                </a:lnTo>
                                <a:lnTo>
                                  <a:pt x="119" y="350"/>
                                </a:lnTo>
                                <a:lnTo>
                                  <a:pt x="119" y="339"/>
                                </a:lnTo>
                                <a:lnTo>
                                  <a:pt x="119" y="328"/>
                                </a:lnTo>
                                <a:lnTo>
                                  <a:pt x="119" y="315"/>
                                </a:lnTo>
                                <a:lnTo>
                                  <a:pt x="119" y="302"/>
                                </a:lnTo>
                                <a:lnTo>
                                  <a:pt x="119" y="290"/>
                                </a:lnTo>
                                <a:lnTo>
                                  <a:pt x="119" y="278"/>
                                </a:lnTo>
                                <a:lnTo>
                                  <a:pt x="119" y="264"/>
                                </a:lnTo>
                                <a:lnTo>
                                  <a:pt x="119" y="253"/>
                                </a:lnTo>
                                <a:lnTo>
                                  <a:pt x="119" y="238"/>
                                </a:lnTo>
                                <a:lnTo>
                                  <a:pt x="119" y="227"/>
                                </a:lnTo>
                                <a:lnTo>
                                  <a:pt x="119" y="215"/>
                                </a:lnTo>
                                <a:lnTo>
                                  <a:pt x="119" y="201"/>
                                </a:lnTo>
                                <a:lnTo>
                                  <a:pt x="119" y="189"/>
                                </a:lnTo>
                                <a:lnTo>
                                  <a:pt x="119" y="178"/>
                                </a:lnTo>
                                <a:lnTo>
                                  <a:pt x="119" y="165"/>
                                </a:lnTo>
                                <a:lnTo>
                                  <a:pt x="119" y="154"/>
                                </a:lnTo>
                                <a:lnTo>
                                  <a:pt x="119" y="142"/>
                                </a:lnTo>
                                <a:lnTo>
                                  <a:pt x="119" y="131"/>
                                </a:lnTo>
                                <a:lnTo>
                                  <a:pt x="119" y="121"/>
                                </a:lnTo>
                                <a:lnTo>
                                  <a:pt x="119" y="110"/>
                                </a:lnTo>
                                <a:lnTo>
                                  <a:pt x="119" y="100"/>
                                </a:lnTo>
                                <a:lnTo>
                                  <a:pt x="119" y="93"/>
                                </a:lnTo>
                                <a:lnTo>
                                  <a:pt x="119" y="83"/>
                                </a:lnTo>
                                <a:lnTo>
                                  <a:pt x="119" y="74"/>
                                </a:lnTo>
                                <a:lnTo>
                                  <a:pt x="119" y="64"/>
                                </a:lnTo>
                                <a:lnTo>
                                  <a:pt x="119" y="58"/>
                                </a:lnTo>
                                <a:lnTo>
                                  <a:pt x="119" y="49"/>
                                </a:lnTo>
                                <a:lnTo>
                                  <a:pt x="119" y="43"/>
                                </a:lnTo>
                                <a:lnTo>
                                  <a:pt x="119" y="35"/>
                                </a:lnTo>
                                <a:lnTo>
                                  <a:pt x="119" y="29"/>
                                </a:lnTo>
                                <a:lnTo>
                                  <a:pt x="119" y="24"/>
                                </a:lnTo>
                                <a:lnTo>
                                  <a:pt x="119" y="20"/>
                                </a:lnTo>
                                <a:lnTo>
                                  <a:pt x="119" y="14"/>
                                </a:lnTo>
                                <a:lnTo>
                                  <a:pt x="119" y="12"/>
                                </a:lnTo>
                                <a:lnTo>
                                  <a:pt x="119" y="6"/>
                                </a:lnTo>
                                <a:lnTo>
                                  <a:pt x="119" y="3"/>
                                </a:lnTo>
                                <a:lnTo>
                                  <a:pt x="117" y="3"/>
                                </a:lnTo>
                                <a:lnTo>
                                  <a:pt x="112" y="3"/>
                                </a:lnTo>
                                <a:lnTo>
                                  <a:pt x="107" y="0"/>
                                </a:lnTo>
                                <a:lnTo>
                                  <a:pt x="100" y="0"/>
                                </a:lnTo>
                                <a:lnTo>
                                  <a:pt x="96" y="0"/>
                                </a:lnTo>
                                <a:lnTo>
                                  <a:pt x="91" y="0"/>
                                </a:lnTo>
                                <a:lnTo>
                                  <a:pt x="85" y="0"/>
                                </a:lnTo>
                                <a:lnTo>
                                  <a:pt x="82" y="0"/>
                                </a:lnTo>
                                <a:lnTo>
                                  <a:pt x="75" y="0"/>
                                </a:lnTo>
                                <a:lnTo>
                                  <a:pt x="72" y="0"/>
                                </a:lnTo>
                                <a:lnTo>
                                  <a:pt x="65" y="0"/>
                                </a:lnTo>
                                <a:lnTo>
                                  <a:pt x="62" y="0"/>
                                </a:lnTo>
                                <a:lnTo>
                                  <a:pt x="56" y="0"/>
                                </a:lnTo>
                                <a:lnTo>
                                  <a:pt x="51" y="0"/>
                                </a:lnTo>
                                <a:lnTo>
                                  <a:pt x="48" y="0"/>
                                </a:lnTo>
                                <a:lnTo>
                                  <a:pt x="41" y="0"/>
                                </a:lnTo>
                                <a:lnTo>
                                  <a:pt x="38" y="0"/>
                                </a:lnTo>
                                <a:lnTo>
                                  <a:pt x="30" y="3"/>
                                </a:lnTo>
                                <a:lnTo>
                                  <a:pt x="26" y="3"/>
                                </a:lnTo>
                                <a:lnTo>
                                  <a:pt x="24" y="3"/>
                                </a:lnTo>
                                <a:lnTo>
                                  <a:pt x="18" y="3"/>
                                </a:lnTo>
                                <a:lnTo>
                                  <a:pt x="12" y="3"/>
                                </a:lnTo>
                                <a:lnTo>
                                  <a:pt x="7" y="3"/>
                                </a:lnTo>
                                <a:lnTo>
                                  <a:pt x="7" y="3"/>
                                </a:lnTo>
                                <a:lnTo>
                                  <a:pt x="7" y="3"/>
                                </a:lnTo>
                                <a:close/>
                              </a:path>
                            </a:pathLst>
                          </a:custGeom>
                          <a:solidFill>
                            <a:srgbClr val="8B9A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07"/>
                        <wps:cNvSpPr>
                          <a:spLocks/>
                        </wps:cNvSpPr>
                        <wps:spPr bwMode="auto">
                          <a:xfrm>
                            <a:off x="272415" y="215265"/>
                            <a:ext cx="84455" cy="147320"/>
                          </a:xfrm>
                          <a:custGeom>
                            <a:avLst/>
                            <a:gdLst>
                              <a:gd name="T0" fmla="*/ 177 w 399"/>
                              <a:gd name="T1" fmla="*/ 0 h 697"/>
                              <a:gd name="T2" fmla="*/ 129 w 399"/>
                              <a:gd name="T3" fmla="*/ 7 h 697"/>
                              <a:gd name="T4" fmla="*/ 84 w 399"/>
                              <a:gd name="T5" fmla="*/ 28 h 697"/>
                              <a:gd name="T6" fmla="*/ 45 w 399"/>
                              <a:gd name="T7" fmla="*/ 68 h 697"/>
                              <a:gd name="T8" fmla="*/ 20 w 399"/>
                              <a:gd name="T9" fmla="*/ 116 h 697"/>
                              <a:gd name="T10" fmla="*/ 3 w 399"/>
                              <a:gd name="T11" fmla="*/ 186 h 697"/>
                              <a:gd name="T12" fmla="*/ 0 w 399"/>
                              <a:gd name="T13" fmla="*/ 272 h 697"/>
                              <a:gd name="T14" fmla="*/ 0 w 399"/>
                              <a:gd name="T15" fmla="*/ 357 h 697"/>
                              <a:gd name="T16" fmla="*/ 3 w 399"/>
                              <a:gd name="T17" fmla="*/ 435 h 697"/>
                              <a:gd name="T18" fmla="*/ 6 w 399"/>
                              <a:gd name="T19" fmla="*/ 504 h 697"/>
                              <a:gd name="T20" fmla="*/ 16 w 399"/>
                              <a:gd name="T21" fmla="*/ 565 h 697"/>
                              <a:gd name="T22" fmla="*/ 37 w 399"/>
                              <a:gd name="T23" fmla="*/ 612 h 697"/>
                              <a:gd name="T24" fmla="*/ 66 w 399"/>
                              <a:gd name="T25" fmla="*/ 651 h 697"/>
                              <a:gd name="T26" fmla="*/ 104 w 399"/>
                              <a:gd name="T27" fmla="*/ 679 h 697"/>
                              <a:gd name="T28" fmla="*/ 156 w 399"/>
                              <a:gd name="T29" fmla="*/ 693 h 697"/>
                              <a:gd name="T30" fmla="*/ 222 w 399"/>
                              <a:gd name="T31" fmla="*/ 695 h 697"/>
                              <a:gd name="T32" fmla="*/ 280 w 399"/>
                              <a:gd name="T33" fmla="*/ 682 h 697"/>
                              <a:gd name="T34" fmla="*/ 326 w 399"/>
                              <a:gd name="T35" fmla="*/ 653 h 697"/>
                              <a:gd name="T36" fmla="*/ 355 w 399"/>
                              <a:gd name="T37" fmla="*/ 615 h 697"/>
                              <a:gd name="T38" fmla="*/ 379 w 399"/>
                              <a:gd name="T39" fmla="*/ 568 h 697"/>
                              <a:gd name="T40" fmla="*/ 393 w 399"/>
                              <a:gd name="T41" fmla="*/ 519 h 697"/>
                              <a:gd name="T42" fmla="*/ 399 w 399"/>
                              <a:gd name="T43" fmla="*/ 467 h 697"/>
                              <a:gd name="T44" fmla="*/ 399 w 399"/>
                              <a:gd name="T45" fmla="*/ 418 h 697"/>
                              <a:gd name="T46" fmla="*/ 399 w 399"/>
                              <a:gd name="T47" fmla="*/ 374 h 697"/>
                              <a:gd name="T48" fmla="*/ 397 w 399"/>
                              <a:gd name="T49" fmla="*/ 328 h 697"/>
                              <a:gd name="T50" fmla="*/ 394 w 399"/>
                              <a:gd name="T51" fmla="*/ 287 h 697"/>
                              <a:gd name="T52" fmla="*/ 393 w 399"/>
                              <a:gd name="T53" fmla="*/ 254 h 697"/>
                              <a:gd name="T54" fmla="*/ 391 w 399"/>
                              <a:gd name="T55" fmla="*/ 219 h 697"/>
                              <a:gd name="T56" fmla="*/ 388 w 399"/>
                              <a:gd name="T57" fmla="*/ 182 h 697"/>
                              <a:gd name="T58" fmla="*/ 381 w 399"/>
                              <a:gd name="T59" fmla="*/ 147 h 697"/>
                              <a:gd name="T60" fmla="*/ 374 w 399"/>
                              <a:gd name="T61" fmla="*/ 114 h 697"/>
                              <a:gd name="T62" fmla="*/ 355 w 399"/>
                              <a:gd name="T63" fmla="*/ 76 h 697"/>
                              <a:gd name="T64" fmla="*/ 328 w 399"/>
                              <a:gd name="T65" fmla="*/ 40 h 697"/>
                              <a:gd name="T66" fmla="*/ 280 w 399"/>
                              <a:gd name="T67" fmla="*/ 9 h 697"/>
                              <a:gd name="T68" fmla="*/ 239 w 399"/>
                              <a:gd name="T69" fmla="*/ 97 h 697"/>
                              <a:gd name="T70" fmla="*/ 271 w 399"/>
                              <a:gd name="T71" fmla="*/ 118 h 697"/>
                              <a:gd name="T72" fmla="*/ 287 w 399"/>
                              <a:gd name="T73" fmla="*/ 157 h 697"/>
                              <a:gd name="T74" fmla="*/ 294 w 399"/>
                              <a:gd name="T75" fmla="*/ 190 h 697"/>
                              <a:gd name="T76" fmla="*/ 294 w 399"/>
                              <a:gd name="T77" fmla="*/ 232 h 697"/>
                              <a:gd name="T78" fmla="*/ 294 w 399"/>
                              <a:gd name="T79" fmla="*/ 276 h 697"/>
                              <a:gd name="T80" fmla="*/ 291 w 399"/>
                              <a:gd name="T81" fmla="*/ 326 h 697"/>
                              <a:gd name="T82" fmla="*/ 290 w 399"/>
                              <a:gd name="T83" fmla="*/ 376 h 697"/>
                              <a:gd name="T84" fmla="*/ 287 w 399"/>
                              <a:gd name="T85" fmla="*/ 424 h 697"/>
                              <a:gd name="T86" fmla="*/ 282 w 399"/>
                              <a:gd name="T87" fmla="*/ 470 h 697"/>
                              <a:gd name="T88" fmla="*/ 280 w 399"/>
                              <a:gd name="T89" fmla="*/ 511 h 697"/>
                              <a:gd name="T90" fmla="*/ 276 w 399"/>
                              <a:gd name="T91" fmla="*/ 551 h 697"/>
                              <a:gd name="T92" fmla="*/ 248 w 399"/>
                              <a:gd name="T93" fmla="*/ 587 h 697"/>
                              <a:gd name="T94" fmla="*/ 216 w 399"/>
                              <a:gd name="T95" fmla="*/ 600 h 697"/>
                              <a:gd name="T96" fmla="*/ 177 w 399"/>
                              <a:gd name="T97" fmla="*/ 599 h 697"/>
                              <a:gd name="T98" fmla="*/ 145 w 399"/>
                              <a:gd name="T99" fmla="*/ 579 h 697"/>
                              <a:gd name="T100" fmla="*/ 128 w 399"/>
                              <a:gd name="T101" fmla="*/ 550 h 697"/>
                              <a:gd name="T102" fmla="*/ 117 w 399"/>
                              <a:gd name="T103" fmla="*/ 511 h 697"/>
                              <a:gd name="T104" fmla="*/ 110 w 399"/>
                              <a:gd name="T105" fmla="*/ 457 h 697"/>
                              <a:gd name="T106" fmla="*/ 110 w 399"/>
                              <a:gd name="T107" fmla="*/ 395 h 697"/>
                              <a:gd name="T108" fmla="*/ 110 w 399"/>
                              <a:gd name="T109" fmla="*/ 333 h 697"/>
                              <a:gd name="T110" fmla="*/ 110 w 399"/>
                              <a:gd name="T111" fmla="*/ 270 h 697"/>
                              <a:gd name="T112" fmla="*/ 113 w 399"/>
                              <a:gd name="T113" fmla="*/ 216 h 697"/>
                              <a:gd name="T114" fmla="*/ 117 w 399"/>
                              <a:gd name="T115" fmla="*/ 170 h 697"/>
                              <a:gd name="T116" fmla="*/ 120 w 399"/>
                              <a:gd name="T117" fmla="*/ 139 h 697"/>
                              <a:gd name="T118" fmla="*/ 149 w 399"/>
                              <a:gd name="T119" fmla="*/ 107 h 697"/>
                              <a:gd name="T120" fmla="*/ 183 w 399"/>
                              <a:gd name="T121" fmla="*/ 96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99" h="697">
                                <a:moveTo>
                                  <a:pt x="211" y="0"/>
                                </a:moveTo>
                                <a:lnTo>
                                  <a:pt x="207" y="0"/>
                                </a:lnTo>
                                <a:lnTo>
                                  <a:pt x="201" y="0"/>
                                </a:lnTo>
                                <a:lnTo>
                                  <a:pt x="193" y="0"/>
                                </a:lnTo>
                                <a:lnTo>
                                  <a:pt x="191" y="0"/>
                                </a:lnTo>
                                <a:lnTo>
                                  <a:pt x="183" y="0"/>
                                </a:lnTo>
                                <a:lnTo>
                                  <a:pt x="177" y="0"/>
                                </a:lnTo>
                                <a:lnTo>
                                  <a:pt x="169" y="0"/>
                                </a:lnTo>
                                <a:lnTo>
                                  <a:pt x="162" y="0"/>
                                </a:lnTo>
                                <a:lnTo>
                                  <a:pt x="154" y="0"/>
                                </a:lnTo>
                                <a:lnTo>
                                  <a:pt x="145" y="3"/>
                                </a:lnTo>
                                <a:lnTo>
                                  <a:pt x="138" y="5"/>
                                </a:lnTo>
                                <a:lnTo>
                                  <a:pt x="134" y="7"/>
                                </a:lnTo>
                                <a:lnTo>
                                  <a:pt x="129" y="7"/>
                                </a:lnTo>
                                <a:lnTo>
                                  <a:pt x="123" y="9"/>
                                </a:lnTo>
                                <a:lnTo>
                                  <a:pt x="114" y="12"/>
                                </a:lnTo>
                                <a:lnTo>
                                  <a:pt x="105" y="18"/>
                                </a:lnTo>
                                <a:lnTo>
                                  <a:pt x="102" y="21"/>
                                </a:lnTo>
                                <a:lnTo>
                                  <a:pt x="95" y="22"/>
                                </a:lnTo>
                                <a:lnTo>
                                  <a:pt x="91" y="26"/>
                                </a:lnTo>
                                <a:lnTo>
                                  <a:pt x="84" y="28"/>
                                </a:lnTo>
                                <a:lnTo>
                                  <a:pt x="77" y="36"/>
                                </a:lnTo>
                                <a:lnTo>
                                  <a:pt x="67" y="43"/>
                                </a:lnTo>
                                <a:lnTo>
                                  <a:pt x="61" y="47"/>
                                </a:lnTo>
                                <a:lnTo>
                                  <a:pt x="58" y="51"/>
                                </a:lnTo>
                                <a:lnTo>
                                  <a:pt x="52" y="57"/>
                                </a:lnTo>
                                <a:lnTo>
                                  <a:pt x="50" y="63"/>
                                </a:lnTo>
                                <a:lnTo>
                                  <a:pt x="45" y="68"/>
                                </a:lnTo>
                                <a:lnTo>
                                  <a:pt x="40" y="74"/>
                                </a:lnTo>
                                <a:lnTo>
                                  <a:pt x="35" y="80"/>
                                </a:lnTo>
                                <a:lnTo>
                                  <a:pt x="32" y="87"/>
                                </a:lnTo>
                                <a:lnTo>
                                  <a:pt x="29" y="96"/>
                                </a:lnTo>
                                <a:lnTo>
                                  <a:pt x="26" y="101"/>
                                </a:lnTo>
                                <a:lnTo>
                                  <a:pt x="21" y="108"/>
                                </a:lnTo>
                                <a:lnTo>
                                  <a:pt x="20" y="116"/>
                                </a:lnTo>
                                <a:lnTo>
                                  <a:pt x="16" y="124"/>
                                </a:lnTo>
                                <a:lnTo>
                                  <a:pt x="14" y="135"/>
                                </a:lnTo>
                                <a:lnTo>
                                  <a:pt x="11" y="146"/>
                                </a:lnTo>
                                <a:lnTo>
                                  <a:pt x="9" y="155"/>
                                </a:lnTo>
                                <a:lnTo>
                                  <a:pt x="6" y="165"/>
                                </a:lnTo>
                                <a:lnTo>
                                  <a:pt x="4" y="175"/>
                                </a:lnTo>
                                <a:lnTo>
                                  <a:pt x="3" y="186"/>
                                </a:lnTo>
                                <a:lnTo>
                                  <a:pt x="3" y="198"/>
                                </a:lnTo>
                                <a:lnTo>
                                  <a:pt x="0" y="209"/>
                                </a:lnTo>
                                <a:lnTo>
                                  <a:pt x="0" y="221"/>
                                </a:lnTo>
                                <a:lnTo>
                                  <a:pt x="0" y="232"/>
                                </a:lnTo>
                                <a:lnTo>
                                  <a:pt x="0" y="245"/>
                                </a:lnTo>
                                <a:lnTo>
                                  <a:pt x="0" y="258"/>
                                </a:lnTo>
                                <a:lnTo>
                                  <a:pt x="0" y="272"/>
                                </a:lnTo>
                                <a:lnTo>
                                  <a:pt x="0" y="286"/>
                                </a:lnTo>
                                <a:lnTo>
                                  <a:pt x="0" y="297"/>
                                </a:lnTo>
                                <a:lnTo>
                                  <a:pt x="0" y="311"/>
                                </a:lnTo>
                                <a:lnTo>
                                  <a:pt x="0" y="322"/>
                                </a:lnTo>
                                <a:lnTo>
                                  <a:pt x="0" y="333"/>
                                </a:lnTo>
                                <a:lnTo>
                                  <a:pt x="0" y="345"/>
                                </a:lnTo>
                                <a:lnTo>
                                  <a:pt x="0" y="357"/>
                                </a:lnTo>
                                <a:lnTo>
                                  <a:pt x="0" y="371"/>
                                </a:lnTo>
                                <a:lnTo>
                                  <a:pt x="0" y="380"/>
                                </a:lnTo>
                                <a:lnTo>
                                  <a:pt x="0" y="391"/>
                                </a:lnTo>
                                <a:lnTo>
                                  <a:pt x="0" y="403"/>
                                </a:lnTo>
                                <a:lnTo>
                                  <a:pt x="0" y="414"/>
                                </a:lnTo>
                                <a:lnTo>
                                  <a:pt x="0" y="424"/>
                                </a:lnTo>
                                <a:lnTo>
                                  <a:pt x="3" y="435"/>
                                </a:lnTo>
                                <a:lnTo>
                                  <a:pt x="3" y="446"/>
                                </a:lnTo>
                                <a:lnTo>
                                  <a:pt x="3" y="455"/>
                                </a:lnTo>
                                <a:lnTo>
                                  <a:pt x="3" y="467"/>
                                </a:lnTo>
                                <a:lnTo>
                                  <a:pt x="3" y="476"/>
                                </a:lnTo>
                                <a:lnTo>
                                  <a:pt x="4" y="486"/>
                                </a:lnTo>
                                <a:lnTo>
                                  <a:pt x="6" y="495"/>
                                </a:lnTo>
                                <a:lnTo>
                                  <a:pt x="6" y="504"/>
                                </a:lnTo>
                                <a:lnTo>
                                  <a:pt x="9" y="514"/>
                                </a:lnTo>
                                <a:lnTo>
                                  <a:pt x="9" y="522"/>
                                </a:lnTo>
                                <a:lnTo>
                                  <a:pt x="11" y="532"/>
                                </a:lnTo>
                                <a:lnTo>
                                  <a:pt x="14" y="540"/>
                                </a:lnTo>
                                <a:lnTo>
                                  <a:pt x="16" y="550"/>
                                </a:lnTo>
                                <a:lnTo>
                                  <a:pt x="16" y="556"/>
                                </a:lnTo>
                                <a:lnTo>
                                  <a:pt x="16" y="565"/>
                                </a:lnTo>
                                <a:lnTo>
                                  <a:pt x="20" y="572"/>
                                </a:lnTo>
                                <a:lnTo>
                                  <a:pt x="24" y="581"/>
                                </a:lnTo>
                                <a:lnTo>
                                  <a:pt x="26" y="587"/>
                                </a:lnTo>
                                <a:lnTo>
                                  <a:pt x="29" y="593"/>
                                </a:lnTo>
                                <a:lnTo>
                                  <a:pt x="30" y="600"/>
                                </a:lnTo>
                                <a:lnTo>
                                  <a:pt x="35" y="607"/>
                                </a:lnTo>
                                <a:lnTo>
                                  <a:pt x="37" y="612"/>
                                </a:lnTo>
                                <a:lnTo>
                                  <a:pt x="40" y="618"/>
                                </a:lnTo>
                                <a:lnTo>
                                  <a:pt x="45" y="626"/>
                                </a:lnTo>
                                <a:lnTo>
                                  <a:pt x="50" y="632"/>
                                </a:lnTo>
                                <a:lnTo>
                                  <a:pt x="52" y="636"/>
                                </a:lnTo>
                                <a:lnTo>
                                  <a:pt x="56" y="641"/>
                                </a:lnTo>
                                <a:lnTo>
                                  <a:pt x="61" y="644"/>
                                </a:lnTo>
                                <a:lnTo>
                                  <a:pt x="66" y="651"/>
                                </a:lnTo>
                                <a:lnTo>
                                  <a:pt x="72" y="656"/>
                                </a:lnTo>
                                <a:lnTo>
                                  <a:pt x="77" y="661"/>
                                </a:lnTo>
                                <a:lnTo>
                                  <a:pt x="82" y="664"/>
                                </a:lnTo>
                                <a:lnTo>
                                  <a:pt x="89" y="668"/>
                                </a:lnTo>
                                <a:lnTo>
                                  <a:pt x="93" y="672"/>
                                </a:lnTo>
                                <a:lnTo>
                                  <a:pt x="97" y="676"/>
                                </a:lnTo>
                                <a:lnTo>
                                  <a:pt x="104" y="679"/>
                                </a:lnTo>
                                <a:lnTo>
                                  <a:pt x="110" y="682"/>
                                </a:lnTo>
                                <a:lnTo>
                                  <a:pt x="117" y="683"/>
                                </a:lnTo>
                                <a:lnTo>
                                  <a:pt x="123" y="686"/>
                                </a:lnTo>
                                <a:lnTo>
                                  <a:pt x="134" y="690"/>
                                </a:lnTo>
                                <a:lnTo>
                                  <a:pt x="141" y="691"/>
                                </a:lnTo>
                                <a:lnTo>
                                  <a:pt x="146" y="691"/>
                                </a:lnTo>
                                <a:lnTo>
                                  <a:pt x="156" y="693"/>
                                </a:lnTo>
                                <a:lnTo>
                                  <a:pt x="165" y="695"/>
                                </a:lnTo>
                                <a:lnTo>
                                  <a:pt x="173" y="695"/>
                                </a:lnTo>
                                <a:lnTo>
                                  <a:pt x="181" y="695"/>
                                </a:lnTo>
                                <a:lnTo>
                                  <a:pt x="192" y="697"/>
                                </a:lnTo>
                                <a:lnTo>
                                  <a:pt x="201" y="697"/>
                                </a:lnTo>
                                <a:lnTo>
                                  <a:pt x="211" y="697"/>
                                </a:lnTo>
                                <a:lnTo>
                                  <a:pt x="222" y="695"/>
                                </a:lnTo>
                                <a:lnTo>
                                  <a:pt x="230" y="695"/>
                                </a:lnTo>
                                <a:lnTo>
                                  <a:pt x="239" y="693"/>
                                </a:lnTo>
                                <a:lnTo>
                                  <a:pt x="248" y="691"/>
                                </a:lnTo>
                                <a:lnTo>
                                  <a:pt x="256" y="690"/>
                                </a:lnTo>
                                <a:lnTo>
                                  <a:pt x="266" y="687"/>
                                </a:lnTo>
                                <a:lnTo>
                                  <a:pt x="271" y="686"/>
                                </a:lnTo>
                                <a:lnTo>
                                  <a:pt x="280" y="682"/>
                                </a:lnTo>
                                <a:lnTo>
                                  <a:pt x="287" y="680"/>
                                </a:lnTo>
                                <a:lnTo>
                                  <a:pt x="295" y="676"/>
                                </a:lnTo>
                                <a:lnTo>
                                  <a:pt x="302" y="672"/>
                                </a:lnTo>
                                <a:lnTo>
                                  <a:pt x="308" y="668"/>
                                </a:lnTo>
                                <a:lnTo>
                                  <a:pt x="315" y="662"/>
                                </a:lnTo>
                                <a:lnTo>
                                  <a:pt x="322" y="658"/>
                                </a:lnTo>
                                <a:lnTo>
                                  <a:pt x="326" y="653"/>
                                </a:lnTo>
                                <a:lnTo>
                                  <a:pt x="332" y="651"/>
                                </a:lnTo>
                                <a:lnTo>
                                  <a:pt x="337" y="644"/>
                                </a:lnTo>
                                <a:lnTo>
                                  <a:pt x="341" y="640"/>
                                </a:lnTo>
                                <a:lnTo>
                                  <a:pt x="345" y="632"/>
                                </a:lnTo>
                                <a:lnTo>
                                  <a:pt x="350" y="628"/>
                                </a:lnTo>
                                <a:lnTo>
                                  <a:pt x="353" y="620"/>
                                </a:lnTo>
                                <a:lnTo>
                                  <a:pt x="355" y="615"/>
                                </a:lnTo>
                                <a:lnTo>
                                  <a:pt x="360" y="609"/>
                                </a:lnTo>
                                <a:lnTo>
                                  <a:pt x="364" y="602"/>
                                </a:lnTo>
                                <a:lnTo>
                                  <a:pt x="367" y="597"/>
                                </a:lnTo>
                                <a:lnTo>
                                  <a:pt x="370" y="590"/>
                                </a:lnTo>
                                <a:lnTo>
                                  <a:pt x="374" y="581"/>
                                </a:lnTo>
                                <a:lnTo>
                                  <a:pt x="378" y="576"/>
                                </a:lnTo>
                                <a:lnTo>
                                  <a:pt x="379" y="568"/>
                                </a:lnTo>
                                <a:lnTo>
                                  <a:pt x="381" y="561"/>
                                </a:lnTo>
                                <a:lnTo>
                                  <a:pt x="384" y="553"/>
                                </a:lnTo>
                                <a:lnTo>
                                  <a:pt x="388" y="546"/>
                                </a:lnTo>
                                <a:lnTo>
                                  <a:pt x="388" y="540"/>
                                </a:lnTo>
                                <a:lnTo>
                                  <a:pt x="391" y="532"/>
                                </a:lnTo>
                                <a:lnTo>
                                  <a:pt x="391" y="524"/>
                                </a:lnTo>
                                <a:lnTo>
                                  <a:pt x="393" y="519"/>
                                </a:lnTo>
                                <a:lnTo>
                                  <a:pt x="393" y="511"/>
                                </a:lnTo>
                                <a:lnTo>
                                  <a:pt x="393" y="503"/>
                                </a:lnTo>
                                <a:lnTo>
                                  <a:pt x="394" y="495"/>
                                </a:lnTo>
                                <a:lnTo>
                                  <a:pt x="394" y="488"/>
                                </a:lnTo>
                                <a:lnTo>
                                  <a:pt x="394" y="479"/>
                                </a:lnTo>
                                <a:lnTo>
                                  <a:pt x="397" y="472"/>
                                </a:lnTo>
                                <a:lnTo>
                                  <a:pt x="399" y="467"/>
                                </a:lnTo>
                                <a:lnTo>
                                  <a:pt x="399" y="458"/>
                                </a:lnTo>
                                <a:lnTo>
                                  <a:pt x="399" y="454"/>
                                </a:lnTo>
                                <a:lnTo>
                                  <a:pt x="399" y="446"/>
                                </a:lnTo>
                                <a:lnTo>
                                  <a:pt x="399" y="439"/>
                                </a:lnTo>
                                <a:lnTo>
                                  <a:pt x="399" y="433"/>
                                </a:lnTo>
                                <a:lnTo>
                                  <a:pt x="399" y="424"/>
                                </a:lnTo>
                                <a:lnTo>
                                  <a:pt x="399" y="418"/>
                                </a:lnTo>
                                <a:lnTo>
                                  <a:pt x="399" y="412"/>
                                </a:lnTo>
                                <a:lnTo>
                                  <a:pt x="399" y="404"/>
                                </a:lnTo>
                                <a:lnTo>
                                  <a:pt x="399" y="397"/>
                                </a:lnTo>
                                <a:lnTo>
                                  <a:pt x="399" y="391"/>
                                </a:lnTo>
                                <a:lnTo>
                                  <a:pt x="399" y="386"/>
                                </a:lnTo>
                                <a:lnTo>
                                  <a:pt x="399" y="382"/>
                                </a:lnTo>
                                <a:lnTo>
                                  <a:pt x="399" y="374"/>
                                </a:lnTo>
                                <a:lnTo>
                                  <a:pt x="399" y="371"/>
                                </a:lnTo>
                                <a:lnTo>
                                  <a:pt x="399" y="364"/>
                                </a:lnTo>
                                <a:lnTo>
                                  <a:pt x="399" y="361"/>
                                </a:lnTo>
                                <a:lnTo>
                                  <a:pt x="399" y="351"/>
                                </a:lnTo>
                                <a:lnTo>
                                  <a:pt x="399" y="343"/>
                                </a:lnTo>
                                <a:lnTo>
                                  <a:pt x="397" y="336"/>
                                </a:lnTo>
                                <a:lnTo>
                                  <a:pt x="397" y="328"/>
                                </a:lnTo>
                                <a:lnTo>
                                  <a:pt x="394" y="320"/>
                                </a:lnTo>
                                <a:lnTo>
                                  <a:pt x="394" y="311"/>
                                </a:lnTo>
                                <a:lnTo>
                                  <a:pt x="394" y="307"/>
                                </a:lnTo>
                                <a:lnTo>
                                  <a:pt x="394" y="302"/>
                                </a:lnTo>
                                <a:lnTo>
                                  <a:pt x="394" y="297"/>
                                </a:lnTo>
                                <a:lnTo>
                                  <a:pt x="394" y="293"/>
                                </a:lnTo>
                                <a:lnTo>
                                  <a:pt x="394" y="287"/>
                                </a:lnTo>
                                <a:lnTo>
                                  <a:pt x="394" y="284"/>
                                </a:lnTo>
                                <a:lnTo>
                                  <a:pt x="394" y="278"/>
                                </a:lnTo>
                                <a:lnTo>
                                  <a:pt x="394" y="275"/>
                                </a:lnTo>
                                <a:lnTo>
                                  <a:pt x="393" y="268"/>
                                </a:lnTo>
                                <a:lnTo>
                                  <a:pt x="393" y="263"/>
                                </a:lnTo>
                                <a:lnTo>
                                  <a:pt x="393" y="256"/>
                                </a:lnTo>
                                <a:lnTo>
                                  <a:pt x="393" y="254"/>
                                </a:lnTo>
                                <a:lnTo>
                                  <a:pt x="393" y="246"/>
                                </a:lnTo>
                                <a:lnTo>
                                  <a:pt x="393" y="244"/>
                                </a:lnTo>
                                <a:lnTo>
                                  <a:pt x="393" y="237"/>
                                </a:lnTo>
                                <a:lnTo>
                                  <a:pt x="393" y="234"/>
                                </a:lnTo>
                                <a:lnTo>
                                  <a:pt x="391" y="229"/>
                                </a:lnTo>
                                <a:lnTo>
                                  <a:pt x="391" y="224"/>
                                </a:lnTo>
                                <a:lnTo>
                                  <a:pt x="391" y="219"/>
                                </a:lnTo>
                                <a:lnTo>
                                  <a:pt x="391" y="214"/>
                                </a:lnTo>
                                <a:lnTo>
                                  <a:pt x="391" y="209"/>
                                </a:lnTo>
                                <a:lnTo>
                                  <a:pt x="391" y="203"/>
                                </a:lnTo>
                                <a:lnTo>
                                  <a:pt x="391" y="198"/>
                                </a:lnTo>
                                <a:lnTo>
                                  <a:pt x="391" y="193"/>
                                </a:lnTo>
                                <a:lnTo>
                                  <a:pt x="388" y="188"/>
                                </a:lnTo>
                                <a:lnTo>
                                  <a:pt x="388" y="182"/>
                                </a:lnTo>
                                <a:lnTo>
                                  <a:pt x="386" y="176"/>
                                </a:lnTo>
                                <a:lnTo>
                                  <a:pt x="386" y="170"/>
                                </a:lnTo>
                                <a:lnTo>
                                  <a:pt x="384" y="167"/>
                                </a:lnTo>
                                <a:lnTo>
                                  <a:pt x="384" y="160"/>
                                </a:lnTo>
                                <a:lnTo>
                                  <a:pt x="384" y="157"/>
                                </a:lnTo>
                                <a:lnTo>
                                  <a:pt x="384" y="154"/>
                                </a:lnTo>
                                <a:lnTo>
                                  <a:pt x="381" y="147"/>
                                </a:lnTo>
                                <a:lnTo>
                                  <a:pt x="379" y="144"/>
                                </a:lnTo>
                                <a:lnTo>
                                  <a:pt x="379" y="138"/>
                                </a:lnTo>
                                <a:lnTo>
                                  <a:pt x="379" y="134"/>
                                </a:lnTo>
                                <a:lnTo>
                                  <a:pt x="378" y="128"/>
                                </a:lnTo>
                                <a:lnTo>
                                  <a:pt x="378" y="124"/>
                                </a:lnTo>
                                <a:lnTo>
                                  <a:pt x="375" y="118"/>
                                </a:lnTo>
                                <a:lnTo>
                                  <a:pt x="374" y="114"/>
                                </a:lnTo>
                                <a:lnTo>
                                  <a:pt x="370" y="112"/>
                                </a:lnTo>
                                <a:lnTo>
                                  <a:pt x="369" y="107"/>
                                </a:lnTo>
                                <a:lnTo>
                                  <a:pt x="369" y="101"/>
                                </a:lnTo>
                                <a:lnTo>
                                  <a:pt x="367" y="97"/>
                                </a:lnTo>
                                <a:lnTo>
                                  <a:pt x="364" y="90"/>
                                </a:lnTo>
                                <a:lnTo>
                                  <a:pt x="360" y="82"/>
                                </a:lnTo>
                                <a:lnTo>
                                  <a:pt x="355" y="76"/>
                                </a:lnTo>
                                <a:lnTo>
                                  <a:pt x="353" y="71"/>
                                </a:lnTo>
                                <a:lnTo>
                                  <a:pt x="350" y="63"/>
                                </a:lnTo>
                                <a:lnTo>
                                  <a:pt x="345" y="59"/>
                                </a:lnTo>
                                <a:lnTo>
                                  <a:pt x="341" y="53"/>
                                </a:lnTo>
                                <a:lnTo>
                                  <a:pt x="334" y="47"/>
                                </a:lnTo>
                                <a:lnTo>
                                  <a:pt x="332" y="43"/>
                                </a:lnTo>
                                <a:lnTo>
                                  <a:pt x="328" y="40"/>
                                </a:lnTo>
                                <a:lnTo>
                                  <a:pt x="317" y="32"/>
                                </a:lnTo>
                                <a:lnTo>
                                  <a:pt x="313" y="26"/>
                                </a:lnTo>
                                <a:lnTo>
                                  <a:pt x="303" y="21"/>
                                </a:lnTo>
                                <a:lnTo>
                                  <a:pt x="300" y="17"/>
                                </a:lnTo>
                                <a:lnTo>
                                  <a:pt x="294" y="12"/>
                                </a:lnTo>
                                <a:lnTo>
                                  <a:pt x="290" y="12"/>
                                </a:lnTo>
                                <a:lnTo>
                                  <a:pt x="280" y="9"/>
                                </a:lnTo>
                                <a:lnTo>
                                  <a:pt x="276" y="9"/>
                                </a:lnTo>
                                <a:lnTo>
                                  <a:pt x="271" y="9"/>
                                </a:lnTo>
                                <a:lnTo>
                                  <a:pt x="271" y="9"/>
                                </a:lnTo>
                                <a:lnTo>
                                  <a:pt x="229" y="100"/>
                                </a:lnTo>
                                <a:lnTo>
                                  <a:pt x="230" y="97"/>
                                </a:lnTo>
                                <a:lnTo>
                                  <a:pt x="238" y="97"/>
                                </a:lnTo>
                                <a:lnTo>
                                  <a:pt x="239" y="97"/>
                                </a:lnTo>
                                <a:lnTo>
                                  <a:pt x="245" y="97"/>
                                </a:lnTo>
                                <a:lnTo>
                                  <a:pt x="250" y="100"/>
                                </a:lnTo>
                                <a:lnTo>
                                  <a:pt x="256" y="103"/>
                                </a:lnTo>
                                <a:lnTo>
                                  <a:pt x="261" y="107"/>
                                </a:lnTo>
                                <a:lnTo>
                                  <a:pt x="266" y="112"/>
                                </a:lnTo>
                                <a:lnTo>
                                  <a:pt x="270" y="114"/>
                                </a:lnTo>
                                <a:lnTo>
                                  <a:pt x="271" y="118"/>
                                </a:lnTo>
                                <a:lnTo>
                                  <a:pt x="276" y="124"/>
                                </a:lnTo>
                                <a:lnTo>
                                  <a:pt x="279" y="128"/>
                                </a:lnTo>
                                <a:lnTo>
                                  <a:pt x="279" y="134"/>
                                </a:lnTo>
                                <a:lnTo>
                                  <a:pt x="280" y="139"/>
                                </a:lnTo>
                                <a:lnTo>
                                  <a:pt x="282" y="147"/>
                                </a:lnTo>
                                <a:lnTo>
                                  <a:pt x="287" y="155"/>
                                </a:lnTo>
                                <a:lnTo>
                                  <a:pt x="287" y="157"/>
                                </a:lnTo>
                                <a:lnTo>
                                  <a:pt x="287" y="160"/>
                                </a:lnTo>
                                <a:lnTo>
                                  <a:pt x="287" y="167"/>
                                </a:lnTo>
                                <a:lnTo>
                                  <a:pt x="290" y="170"/>
                                </a:lnTo>
                                <a:lnTo>
                                  <a:pt x="290" y="176"/>
                                </a:lnTo>
                                <a:lnTo>
                                  <a:pt x="290" y="179"/>
                                </a:lnTo>
                                <a:lnTo>
                                  <a:pt x="291" y="186"/>
                                </a:lnTo>
                                <a:lnTo>
                                  <a:pt x="294" y="190"/>
                                </a:lnTo>
                                <a:lnTo>
                                  <a:pt x="294" y="196"/>
                                </a:lnTo>
                                <a:lnTo>
                                  <a:pt x="294" y="200"/>
                                </a:lnTo>
                                <a:lnTo>
                                  <a:pt x="294" y="204"/>
                                </a:lnTo>
                                <a:lnTo>
                                  <a:pt x="294" y="212"/>
                                </a:lnTo>
                                <a:lnTo>
                                  <a:pt x="294" y="219"/>
                                </a:lnTo>
                                <a:lnTo>
                                  <a:pt x="294" y="224"/>
                                </a:lnTo>
                                <a:lnTo>
                                  <a:pt x="294" y="232"/>
                                </a:lnTo>
                                <a:lnTo>
                                  <a:pt x="294" y="237"/>
                                </a:lnTo>
                                <a:lnTo>
                                  <a:pt x="294" y="244"/>
                                </a:lnTo>
                                <a:lnTo>
                                  <a:pt x="294" y="250"/>
                                </a:lnTo>
                                <a:lnTo>
                                  <a:pt x="294" y="255"/>
                                </a:lnTo>
                                <a:lnTo>
                                  <a:pt x="294" y="263"/>
                                </a:lnTo>
                                <a:lnTo>
                                  <a:pt x="294" y="268"/>
                                </a:lnTo>
                                <a:lnTo>
                                  <a:pt x="294" y="276"/>
                                </a:lnTo>
                                <a:lnTo>
                                  <a:pt x="294" y="286"/>
                                </a:lnTo>
                                <a:lnTo>
                                  <a:pt x="294" y="291"/>
                                </a:lnTo>
                                <a:lnTo>
                                  <a:pt x="294" y="297"/>
                                </a:lnTo>
                                <a:lnTo>
                                  <a:pt x="294" y="305"/>
                                </a:lnTo>
                                <a:lnTo>
                                  <a:pt x="294" y="312"/>
                                </a:lnTo>
                                <a:lnTo>
                                  <a:pt x="294" y="320"/>
                                </a:lnTo>
                                <a:lnTo>
                                  <a:pt x="291" y="326"/>
                                </a:lnTo>
                                <a:lnTo>
                                  <a:pt x="291" y="333"/>
                                </a:lnTo>
                                <a:lnTo>
                                  <a:pt x="291" y="340"/>
                                </a:lnTo>
                                <a:lnTo>
                                  <a:pt x="291" y="347"/>
                                </a:lnTo>
                                <a:lnTo>
                                  <a:pt x="290" y="355"/>
                                </a:lnTo>
                                <a:lnTo>
                                  <a:pt x="290" y="362"/>
                                </a:lnTo>
                                <a:lnTo>
                                  <a:pt x="290" y="371"/>
                                </a:lnTo>
                                <a:lnTo>
                                  <a:pt x="290" y="376"/>
                                </a:lnTo>
                                <a:lnTo>
                                  <a:pt x="290" y="383"/>
                                </a:lnTo>
                                <a:lnTo>
                                  <a:pt x="290" y="391"/>
                                </a:lnTo>
                                <a:lnTo>
                                  <a:pt x="290" y="397"/>
                                </a:lnTo>
                                <a:lnTo>
                                  <a:pt x="290" y="404"/>
                                </a:lnTo>
                                <a:lnTo>
                                  <a:pt x="290" y="412"/>
                                </a:lnTo>
                                <a:lnTo>
                                  <a:pt x="287" y="418"/>
                                </a:lnTo>
                                <a:lnTo>
                                  <a:pt x="287" y="424"/>
                                </a:lnTo>
                                <a:lnTo>
                                  <a:pt x="287" y="434"/>
                                </a:lnTo>
                                <a:lnTo>
                                  <a:pt x="287" y="439"/>
                                </a:lnTo>
                                <a:lnTo>
                                  <a:pt x="287" y="446"/>
                                </a:lnTo>
                                <a:lnTo>
                                  <a:pt x="287" y="451"/>
                                </a:lnTo>
                                <a:lnTo>
                                  <a:pt x="287" y="458"/>
                                </a:lnTo>
                                <a:lnTo>
                                  <a:pt x="285" y="465"/>
                                </a:lnTo>
                                <a:lnTo>
                                  <a:pt x="282" y="470"/>
                                </a:lnTo>
                                <a:lnTo>
                                  <a:pt x="282" y="476"/>
                                </a:lnTo>
                                <a:lnTo>
                                  <a:pt x="282" y="482"/>
                                </a:lnTo>
                                <a:lnTo>
                                  <a:pt x="282" y="488"/>
                                </a:lnTo>
                                <a:lnTo>
                                  <a:pt x="282" y="493"/>
                                </a:lnTo>
                                <a:lnTo>
                                  <a:pt x="282" y="500"/>
                                </a:lnTo>
                                <a:lnTo>
                                  <a:pt x="282" y="504"/>
                                </a:lnTo>
                                <a:lnTo>
                                  <a:pt x="280" y="511"/>
                                </a:lnTo>
                                <a:lnTo>
                                  <a:pt x="280" y="514"/>
                                </a:lnTo>
                                <a:lnTo>
                                  <a:pt x="279" y="521"/>
                                </a:lnTo>
                                <a:lnTo>
                                  <a:pt x="279" y="524"/>
                                </a:lnTo>
                                <a:lnTo>
                                  <a:pt x="279" y="532"/>
                                </a:lnTo>
                                <a:lnTo>
                                  <a:pt x="279" y="540"/>
                                </a:lnTo>
                                <a:lnTo>
                                  <a:pt x="276" y="546"/>
                                </a:lnTo>
                                <a:lnTo>
                                  <a:pt x="276" y="551"/>
                                </a:lnTo>
                                <a:lnTo>
                                  <a:pt x="274" y="556"/>
                                </a:lnTo>
                                <a:lnTo>
                                  <a:pt x="274" y="561"/>
                                </a:lnTo>
                                <a:lnTo>
                                  <a:pt x="270" y="566"/>
                                </a:lnTo>
                                <a:lnTo>
                                  <a:pt x="266" y="572"/>
                                </a:lnTo>
                                <a:lnTo>
                                  <a:pt x="259" y="579"/>
                                </a:lnTo>
                                <a:lnTo>
                                  <a:pt x="253" y="586"/>
                                </a:lnTo>
                                <a:lnTo>
                                  <a:pt x="248" y="587"/>
                                </a:lnTo>
                                <a:lnTo>
                                  <a:pt x="244" y="590"/>
                                </a:lnTo>
                                <a:lnTo>
                                  <a:pt x="239" y="591"/>
                                </a:lnTo>
                                <a:lnTo>
                                  <a:pt x="235" y="593"/>
                                </a:lnTo>
                                <a:lnTo>
                                  <a:pt x="229" y="597"/>
                                </a:lnTo>
                                <a:lnTo>
                                  <a:pt x="225" y="599"/>
                                </a:lnTo>
                                <a:lnTo>
                                  <a:pt x="220" y="599"/>
                                </a:lnTo>
                                <a:lnTo>
                                  <a:pt x="216" y="600"/>
                                </a:lnTo>
                                <a:lnTo>
                                  <a:pt x="209" y="600"/>
                                </a:lnTo>
                                <a:lnTo>
                                  <a:pt x="203" y="600"/>
                                </a:lnTo>
                                <a:lnTo>
                                  <a:pt x="198" y="600"/>
                                </a:lnTo>
                                <a:lnTo>
                                  <a:pt x="192" y="600"/>
                                </a:lnTo>
                                <a:lnTo>
                                  <a:pt x="188" y="600"/>
                                </a:lnTo>
                                <a:lnTo>
                                  <a:pt x="181" y="600"/>
                                </a:lnTo>
                                <a:lnTo>
                                  <a:pt x="177" y="599"/>
                                </a:lnTo>
                                <a:lnTo>
                                  <a:pt x="173" y="599"/>
                                </a:lnTo>
                                <a:lnTo>
                                  <a:pt x="166" y="597"/>
                                </a:lnTo>
                                <a:lnTo>
                                  <a:pt x="162" y="593"/>
                                </a:lnTo>
                                <a:lnTo>
                                  <a:pt x="156" y="591"/>
                                </a:lnTo>
                                <a:lnTo>
                                  <a:pt x="151" y="587"/>
                                </a:lnTo>
                                <a:lnTo>
                                  <a:pt x="146" y="584"/>
                                </a:lnTo>
                                <a:lnTo>
                                  <a:pt x="145" y="579"/>
                                </a:lnTo>
                                <a:lnTo>
                                  <a:pt x="138" y="576"/>
                                </a:lnTo>
                                <a:lnTo>
                                  <a:pt x="136" y="569"/>
                                </a:lnTo>
                                <a:lnTo>
                                  <a:pt x="134" y="566"/>
                                </a:lnTo>
                                <a:lnTo>
                                  <a:pt x="131" y="562"/>
                                </a:lnTo>
                                <a:lnTo>
                                  <a:pt x="129" y="558"/>
                                </a:lnTo>
                                <a:lnTo>
                                  <a:pt x="128" y="555"/>
                                </a:lnTo>
                                <a:lnTo>
                                  <a:pt x="128" y="550"/>
                                </a:lnTo>
                                <a:lnTo>
                                  <a:pt x="125" y="545"/>
                                </a:lnTo>
                                <a:lnTo>
                                  <a:pt x="123" y="540"/>
                                </a:lnTo>
                                <a:lnTo>
                                  <a:pt x="123" y="534"/>
                                </a:lnTo>
                                <a:lnTo>
                                  <a:pt x="119" y="530"/>
                                </a:lnTo>
                                <a:lnTo>
                                  <a:pt x="119" y="522"/>
                                </a:lnTo>
                                <a:lnTo>
                                  <a:pt x="117" y="516"/>
                                </a:lnTo>
                                <a:lnTo>
                                  <a:pt x="117" y="511"/>
                                </a:lnTo>
                                <a:lnTo>
                                  <a:pt x="117" y="503"/>
                                </a:lnTo>
                                <a:lnTo>
                                  <a:pt x="114" y="495"/>
                                </a:lnTo>
                                <a:lnTo>
                                  <a:pt x="114" y="488"/>
                                </a:lnTo>
                                <a:lnTo>
                                  <a:pt x="114" y="482"/>
                                </a:lnTo>
                                <a:lnTo>
                                  <a:pt x="113" y="472"/>
                                </a:lnTo>
                                <a:lnTo>
                                  <a:pt x="113" y="465"/>
                                </a:lnTo>
                                <a:lnTo>
                                  <a:pt x="110" y="457"/>
                                </a:lnTo>
                                <a:lnTo>
                                  <a:pt x="110" y="449"/>
                                </a:lnTo>
                                <a:lnTo>
                                  <a:pt x="110" y="439"/>
                                </a:lnTo>
                                <a:lnTo>
                                  <a:pt x="110" y="433"/>
                                </a:lnTo>
                                <a:lnTo>
                                  <a:pt x="110" y="423"/>
                                </a:lnTo>
                                <a:lnTo>
                                  <a:pt x="110" y="414"/>
                                </a:lnTo>
                                <a:lnTo>
                                  <a:pt x="110" y="404"/>
                                </a:lnTo>
                                <a:lnTo>
                                  <a:pt x="110" y="395"/>
                                </a:lnTo>
                                <a:lnTo>
                                  <a:pt x="110" y="386"/>
                                </a:lnTo>
                                <a:lnTo>
                                  <a:pt x="110" y="379"/>
                                </a:lnTo>
                                <a:lnTo>
                                  <a:pt x="110" y="368"/>
                                </a:lnTo>
                                <a:lnTo>
                                  <a:pt x="110" y="361"/>
                                </a:lnTo>
                                <a:lnTo>
                                  <a:pt x="110" y="351"/>
                                </a:lnTo>
                                <a:lnTo>
                                  <a:pt x="110" y="341"/>
                                </a:lnTo>
                                <a:lnTo>
                                  <a:pt x="110" y="333"/>
                                </a:lnTo>
                                <a:lnTo>
                                  <a:pt x="110" y="325"/>
                                </a:lnTo>
                                <a:lnTo>
                                  <a:pt x="110" y="315"/>
                                </a:lnTo>
                                <a:lnTo>
                                  <a:pt x="110" y="305"/>
                                </a:lnTo>
                                <a:lnTo>
                                  <a:pt x="110" y="296"/>
                                </a:lnTo>
                                <a:lnTo>
                                  <a:pt x="110" y="287"/>
                                </a:lnTo>
                                <a:lnTo>
                                  <a:pt x="110" y="278"/>
                                </a:lnTo>
                                <a:lnTo>
                                  <a:pt x="110" y="270"/>
                                </a:lnTo>
                                <a:lnTo>
                                  <a:pt x="110" y="263"/>
                                </a:lnTo>
                                <a:lnTo>
                                  <a:pt x="110" y="255"/>
                                </a:lnTo>
                                <a:lnTo>
                                  <a:pt x="110" y="245"/>
                                </a:lnTo>
                                <a:lnTo>
                                  <a:pt x="110" y="237"/>
                                </a:lnTo>
                                <a:lnTo>
                                  <a:pt x="110" y="230"/>
                                </a:lnTo>
                                <a:lnTo>
                                  <a:pt x="113" y="224"/>
                                </a:lnTo>
                                <a:lnTo>
                                  <a:pt x="113" y="216"/>
                                </a:lnTo>
                                <a:lnTo>
                                  <a:pt x="113" y="209"/>
                                </a:lnTo>
                                <a:lnTo>
                                  <a:pt x="113" y="200"/>
                                </a:lnTo>
                                <a:lnTo>
                                  <a:pt x="113" y="193"/>
                                </a:lnTo>
                                <a:lnTo>
                                  <a:pt x="114" y="188"/>
                                </a:lnTo>
                                <a:lnTo>
                                  <a:pt x="114" y="182"/>
                                </a:lnTo>
                                <a:lnTo>
                                  <a:pt x="114" y="176"/>
                                </a:lnTo>
                                <a:lnTo>
                                  <a:pt x="117" y="170"/>
                                </a:lnTo>
                                <a:lnTo>
                                  <a:pt x="117" y="167"/>
                                </a:lnTo>
                                <a:lnTo>
                                  <a:pt x="117" y="160"/>
                                </a:lnTo>
                                <a:lnTo>
                                  <a:pt x="117" y="157"/>
                                </a:lnTo>
                                <a:lnTo>
                                  <a:pt x="119" y="154"/>
                                </a:lnTo>
                                <a:lnTo>
                                  <a:pt x="119" y="147"/>
                                </a:lnTo>
                                <a:lnTo>
                                  <a:pt x="119" y="146"/>
                                </a:lnTo>
                                <a:lnTo>
                                  <a:pt x="120" y="139"/>
                                </a:lnTo>
                                <a:lnTo>
                                  <a:pt x="123" y="135"/>
                                </a:lnTo>
                                <a:lnTo>
                                  <a:pt x="125" y="128"/>
                                </a:lnTo>
                                <a:lnTo>
                                  <a:pt x="129" y="124"/>
                                </a:lnTo>
                                <a:lnTo>
                                  <a:pt x="134" y="118"/>
                                </a:lnTo>
                                <a:lnTo>
                                  <a:pt x="138" y="114"/>
                                </a:lnTo>
                                <a:lnTo>
                                  <a:pt x="145" y="108"/>
                                </a:lnTo>
                                <a:lnTo>
                                  <a:pt x="149" y="107"/>
                                </a:lnTo>
                                <a:lnTo>
                                  <a:pt x="154" y="103"/>
                                </a:lnTo>
                                <a:lnTo>
                                  <a:pt x="160" y="101"/>
                                </a:lnTo>
                                <a:lnTo>
                                  <a:pt x="165" y="100"/>
                                </a:lnTo>
                                <a:lnTo>
                                  <a:pt x="169" y="97"/>
                                </a:lnTo>
                                <a:lnTo>
                                  <a:pt x="173" y="97"/>
                                </a:lnTo>
                                <a:lnTo>
                                  <a:pt x="178" y="96"/>
                                </a:lnTo>
                                <a:lnTo>
                                  <a:pt x="183" y="96"/>
                                </a:lnTo>
                                <a:lnTo>
                                  <a:pt x="188" y="96"/>
                                </a:lnTo>
                                <a:lnTo>
                                  <a:pt x="211" y="0"/>
                                </a:lnTo>
                                <a:lnTo>
                                  <a:pt x="211" y="0"/>
                                </a:lnTo>
                                <a:close/>
                              </a:path>
                            </a:pathLst>
                          </a:custGeom>
                          <a:solidFill>
                            <a:srgbClr val="8B9A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08"/>
                        <wps:cNvSpPr>
                          <a:spLocks/>
                        </wps:cNvSpPr>
                        <wps:spPr bwMode="auto">
                          <a:xfrm>
                            <a:off x="306070" y="193675"/>
                            <a:ext cx="30480" cy="21590"/>
                          </a:xfrm>
                          <a:custGeom>
                            <a:avLst/>
                            <a:gdLst>
                              <a:gd name="T0" fmla="*/ 23 w 142"/>
                              <a:gd name="T1" fmla="*/ 0 h 101"/>
                              <a:gd name="T2" fmla="*/ 31 w 142"/>
                              <a:gd name="T3" fmla="*/ 0 h 101"/>
                              <a:gd name="T4" fmla="*/ 38 w 142"/>
                              <a:gd name="T5" fmla="*/ 0 h 101"/>
                              <a:gd name="T6" fmla="*/ 49 w 142"/>
                              <a:gd name="T7" fmla="*/ 0 h 101"/>
                              <a:gd name="T8" fmla="*/ 62 w 142"/>
                              <a:gd name="T9" fmla="*/ 0 h 101"/>
                              <a:gd name="T10" fmla="*/ 75 w 142"/>
                              <a:gd name="T11" fmla="*/ 0 h 101"/>
                              <a:gd name="T12" fmla="*/ 88 w 142"/>
                              <a:gd name="T13" fmla="*/ 0 h 101"/>
                              <a:gd name="T14" fmla="*/ 103 w 142"/>
                              <a:gd name="T15" fmla="*/ 3 h 101"/>
                              <a:gd name="T16" fmla="*/ 116 w 142"/>
                              <a:gd name="T17" fmla="*/ 7 h 101"/>
                              <a:gd name="T18" fmla="*/ 130 w 142"/>
                              <a:gd name="T19" fmla="*/ 11 h 101"/>
                              <a:gd name="T20" fmla="*/ 140 w 142"/>
                              <a:gd name="T21" fmla="*/ 18 h 101"/>
                              <a:gd name="T22" fmla="*/ 99 w 142"/>
                              <a:gd name="T23" fmla="*/ 101 h 101"/>
                              <a:gd name="T24" fmla="*/ 93 w 142"/>
                              <a:gd name="T25" fmla="*/ 100 h 101"/>
                              <a:gd name="T26" fmla="*/ 78 w 142"/>
                              <a:gd name="T27" fmla="*/ 96 h 101"/>
                              <a:gd name="T28" fmla="*/ 67 w 142"/>
                              <a:gd name="T29" fmla="*/ 93 h 101"/>
                              <a:gd name="T30" fmla="*/ 57 w 142"/>
                              <a:gd name="T31" fmla="*/ 92 h 101"/>
                              <a:gd name="T32" fmla="*/ 43 w 142"/>
                              <a:gd name="T33" fmla="*/ 90 h 101"/>
                              <a:gd name="T34" fmla="*/ 31 w 142"/>
                              <a:gd name="T35" fmla="*/ 92 h 101"/>
                              <a:gd name="T36" fmla="*/ 17 w 142"/>
                              <a:gd name="T37" fmla="*/ 96 h 101"/>
                              <a:gd name="T38" fmla="*/ 5 w 142"/>
                              <a:gd name="T39" fmla="*/ 97 h 101"/>
                              <a:gd name="T40" fmla="*/ 0 w 142"/>
                              <a:gd name="T41" fmla="*/ 101 h 101"/>
                              <a:gd name="T42" fmla="*/ 0 w 142"/>
                              <a:gd name="T43" fmla="*/ 96 h 101"/>
                              <a:gd name="T44" fmla="*/ 2 w 142"/>
                              <a:gd name="T45" fmla="*/ 86 h 101"/>
                              <a:gd name="T46" fmla="*/ 2 w 142"/>
                              <a:gd name="T47" fmla="*/ 79 h 101"/>
                              <a:gd name="T48" fmla="*/ 5 w 142"/>
                              <a:gd name="T49" fmla="*/ 68 h 101"/>
                              <a:gd name="T50" fmla="*/ 6 w 142"/>
                              <a:gd name="T51" fmla="*/ 59 h 101"/>
                              <a:gd name="T52" fmla="*/ 9 w 142"/>
                              <a:gd name="T53" fmla="*/ 49 h 101"/>
                              <a:gd name="T54" fmla="*/ 9 w 142"/>
                              <a:gd name="T55" fmla="*/ 40 h 101"/>
                              <a:gd name="T56" fmla="*/ 10 w 142"/>
                              <a:gd name="T57" fmla="*/ 32 h 101"/>
                              <a:gd name="T58" fmla="*/ 13 w 142"/>
                              <a:gd name="T59" fmla="*/ 22 h 101"/>
                              <a:gd name="T60" fmla="*/ 15 w 142"/>
                              <a:gd name="T61" fmla="*/ 17 h 101"/>
                              <a:gd name="T62" fmla="*/ 18 w 142"/>
                              <a:gd name="T63" fmla="*/ 5 h 101"/>
                              <a:gd name="T64" fmla="*/ 21 w 142"/>
                              <a:gd name="T65"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2" h="101">
                                <a:moveTo>
                                  <a:pt x="21" y="0"/>
                                </a:moveTo>
                                <a:lnTo>
                                  <a:pt x="23" y="0"/>
                                </a:lnTo>
                                <a:lnTo>
                                  <a:pt x="28" y="0"/>
                                </a:lnTo>
                                <a:lnTo>
                                  <a:pt x="31" y="0"/>
                                </a:lnTo>
                                <a:lnTo>
                                  <a:pt x="33" y="0"/>
                                </a:lnTo>
                                <a:lnTo>
                                  <a:pt x="38" y="0"/>
                                </a:lnTo>
                                <a:lnTo>
                                  <a:pt x="43" y="0"/>
                                </a:lnTo>
                                <a:lnTo>
                                  <a:pt x="49" y="0"/>
                                </a:lnTo>
                                <a:lnTo>
                                  <a:pt x="56" y="0"/>
                                </a:lnTo>
                                <a:lnTo>
                                  <a:pt x="62" y="0"/>
                                </a:lnTo>
                                <a:lnTo>
                                  <a:pt x="67" y="0"/>
                                </a:lnTo>
                                <a:lnTo>
                                  <a:pt x="75" y="0"/>
                                </a:lnTo>
                                <a:lnTo>
                                  <a:pt x="79" y="0"/>
                                </a:lnTo>
                                <a:lnTo>
                                  <a:pt x="88" y="0"/>
                                </a:lnTo>
                                <a:lnTo>
                                  <a:pt x="96" y="3"/>
                                </a:lnTo>
                                <a:lnTo>
                                  <a:pt x="103" y="3"/>
                                </a:lnTo>
                                <a:lnTo>
                                  <a:pt x="110" y="5"/>
                                </a:lnTo>
                                <a:lnTo>
                                  <a:pt x="116" y="7"/>
                                </a:lnTo>
                                <a:lnTo>
                                  <a:pt x="120" y="9"/>
                                </a:lnTo>
                                <a:lnTo>
                                  <a:pt x="130" y="11"/>
                                </a:lnTo>
                                <a:lnTo>
                                  <a:pt x="134" y="12"/>
                                </a:lnTo>
                                <a:lnTo>
                                  <a:pt x="140" y="18"/>
                                </a:lnTo>
                                <a:lnTo>
                                  <a:pt x="142" y="18"/>
                                </a:lnTo>
                                <a:lnTo>
                                  <a:pt x="99" y="101"/>
                                </a:lnTo>
                                <a:lnTo>
                                  <a:pt x="96" y="101"/>
                                </a:lnTo>
                                <a:lnTo>
                                  <a:pt x="93" y="100"/>
                                </a:lnTo>
                                <a:lnTo>
                                  <a:pt x="84" y="97"/>
                                </a:lnTo>
                                <a:lnTo>
                                  <a:pt x="78" y="96"/>
                                </a:lnTo>
                                <a:lnTo>
                                  <a:pt x="70" y="96"/>
                                </a:lnTo>
                                <a:lnTo>
                                  <a:pt x="67" y="93"/>
                                </a:lnTo>
                                <a:lnTo>
                                  <a:pt x="62" y="92"/>
                                </a:lnTo>
                                <a:lnTo>
                                  <a:pt x="57" y="92"/>
                                </a:lnTo>
                                <a:lnTo>
                                  <a:pt x="49" y="90"/>
                                </a:lnTo>
                                <a:lnTo>
                                  <a:pt x="43" y="90"/>
                                </a:lnTo>
                                <a:lnTo>
                                  <a:pt x="38" y="90"/>
                                </a:lnTo>
                                <a:lnTo>
                                  <a:pt x="31" y="92"/>
                                </a:lnTo>
                                <a:lnTo>
                                  <a:pt x="23" y="92"/>
                                </a:lnTo>
                                <a:lnTo>
                                  <a:pt x="17" y="96"/>
                                </a:lnTo>
                                <a:lnTo>
                                  <a:pt x="9" y="97"/>
                                </a:lnTo>
                                <a:lnTo>
                                  <a:pt x="5" y="97"/>
                                </a:lnTo>
                                <a:lnTo>
                                  <a:pt x="0" y="100"/>
                                </a:lnTo>
                                <a:lnTo>
                                  <a:pt x="0" y="101"/>
                                </a:lnTo>
                                <a:lnTo>
                                  <a:pt x="0" y="100"/>
                                </a:lnTo>
                                <a:lnTo>
                                  <a:pt x="0" y="96"/>
                                </a:lnTo>
                                <a:lnTo>
                                  <a:pt x="0" y="92"/>
                                </a:lnTo>
                                <a:lnTo>
                                  <a:pt x="2" y="86"/>
                                </a:lnTo>
                                <a:lnTo>
                                  <a:pt x="2" y="80"/>
                                </a:lnTo>
                                <a:lnTo>
                                  <a:pt x="2" y="79"/>
                                </a:lnTo>
                                <a:lnTo>
                                  <a:pt x="2" y="72"/>
                                </a:lnTo>
                                <a:lnTo>
                                  <a:pt x="5" y="68"/>
                                </a:lnTo>
                                <a:lnTo>
                                  <a:pt x="5" y="63"/>
                                </a:lnTo>
                                <a:lnTo>
                                  <a:pt x="6" y="59"/>
                                </a:lnTo>
                                <a:lnTo>
                                  <a:pt x="6" y="55"/>
                                </a:lnTo>
                                <a:lnTo>
                                  <a:pt x="9" y="49"/>
                                </a:lnTo>
                                <a:lnTo>
                                  <a:pt x="9" y="46"/>
                                </a:lnTo>
                                <a:lnTo>
                                  <a:pt x="9" y="40"/>
                                </a:lnTo>
                                <a:lnTo>
                                  <a:pt x="9" y="36"/>
                                </a:lnTo>
                                <a:lnTo>
                                  <a:pt x="10" y="32"/>
                                </a:lnTo>
                                <a:lnTo>
                                  <a:pt x="10" y="28"/>
                                </a:lnTo>
                                <a:lnTo>
                                  <a:pt x="13" y="22"/>
                                </a:lnTo>
                                <a:lnTo>
                                  <a:pt x="13" y="18"/>
                                </a:lnTo>
                                <a:lnTo>
                                  <a:pt x="15" y="17"/>
                                </a:lnTo>
                                <a:lnTo>
                                  <a:pt x="17" y="9"/>
                                </a:lnTo>
                                <a:lnTo>
                                  <a:pt x="18" y="5"/>
                                </a:lnTo>
                                <a:lnTo>
                                  <a:pt x="18" y="0"/>
                                </a:lnTo>
                                <a:lnTo>
                                  <a:pt x="21" y="0"/>
                                </a:lnTo>
                                <a:lnTo>
                                  <a:pt x="21" y="0"/>
                                </a:lnTo>
                                <a:close/>
                              </a:path>
                            </a:pathLst>
                          </a:custGeom>
                          <a:solidFill>
                            <a:srgbClr val="8B9A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09"/>
                        <wps:cNvSpPr>
                          <a:spLocks/>
                        </wps:cNvSpPr>
                        <wps:spPr bwMode="auto">
                          <a:xfrm>
                            <a:off x="360045" y="194945"/>
                            <a:ext cx="110490" cy="140335"/>
                          </a:xfrm>
                          <a:custGeom>
                            <a:avLst/>
                            <a:gdLst>
                              <a:gd name="T0" fmla="*/ 4 w 520"/>
                              <a:gd name="T1" fmla="*/ 58 h 663"/>
                              <a:gd name="T2" fmla="*/ 16 w 520"/>
                              <a:gd name="T3" fmla="*/ 153 h 663"/>
                              <a:gd name="T4" fmla="*/ 32 w 520"/>
                              <a:gd name="T5" fmla="*/ 279 h 663"/>
                              <a:gd name="T6" fmla="*/ 51 w 520"/>
                              <a:gd name="T7" fmla="*/ 411 h 663"/>
                              <a:gd name="T8" fmla="*/ 65 w 520"/>
                              <a:gd name="T9" fmla="*/ 535 h 663"/>
                              <a:gd name="T10" fmla="*/ 79 w 520"/>
                              <a:gd name="T11" fmla="*/ 623 h 663"/>
                              <a:gd name="T12" fmla="*/ 98 w 520"/>
                              <a:gd name="T13" fmla="*/ 663 h 663"/>
                              <a:gd name="T14" fmla="*/ 161 w 520"/>
                              <a:gd name="T15" fmla="*/ 657 h 663"/>
                              <a:gd name="T16" fmla="*/ 188 w 520"/>
                              <a:gd name="T17" fmla="*/ 635 h 663"/>
                              <a:gd name="T18" fmla="*/ 198 w 520"/>
                              <a:gd name="T19" fmla="*/ 590 h 663"/>
                              <a:gd name="T20" fmla="*/ 213 w 520"/>
                              <a:gd name="T21" fmla="*/ 527 h 663"/>
                              <a:gd name="T22" fmla="*/ 225 w 520"/>
                              <a:gd name="T23" fmla="*/ 457 h 663"/>
                              <a:gd name="T24" fmla="*/ 240 w 520"/>
                              <a:gd name="T25" fmla="*/ 390 h 663"/>
                              <a:gd name="T26" fmla="*/ 251 w 520"/>
                              <a:gd name="T27" fmla="*/ 338 h 663"/>
                              <a:gd name="T28" fmla="*/ 266 w 520"/>
                              <a:gd name="T29" fmla="*/ 313 h 663"/>
                              <a:gd name="T30" fmla="*/ 280 w 520"/>
                              <a:gd name="T31" fmla="*/ 356 h 663"/>
                              <a:gd name="T32" fmla="*/ 297 w 520"/>
                              <a:gd name="T33" fmla="*/ 415 h 663"/>
                              <a:gd name="T34" fmla="*/ 313 w 520"/>
                              <a:gd name="T35" fmla="*/ 486 h 663"/>
                              <a:gd name="T36" fmla="*/ 325 w 520"/>
                              <a:gd name="T37" fmla="*/ 557 h 663"/>
                              <a:gd name="T38" fmla="*/ 339 w 520"/>
                              <a:gd name="T39" fmla="*/ 617 h 663"/>
                              <a:gd name="T40" fmla="*/ 354 w 520"/>
                              <a:gd name="T41" fmla="*/ 659 h 663"/>
                              <a:gd name="T42" fmla="*/ 413 w 520"/>
                              <a:gd name="T43" fmla="*/ 663 h 663"/>
                              <a:gd name="T44" fmla="*/ 450 w 520"/>
                              <a:gd name="T45" fmla="*/ 639 h 663"/>
                              <a:gd name="T46" fmla="*/ 460 w 520"/>
                              <a:gd name="T47" fmla="*/ 574 h 663"/>
                              <a:gd name="T48" fmla="*/ 474 w 520"/>
                              <a:gd name="T49" fmla="*/ 470 h 663"/>
                              <a:gd name="T50" fmla="*/ 486 w 520"/>
                              <a:gd name="T51" fmla="*/ 344 h 663"/>
                              <a:gd name="T52" fmla="*/ 501 w 520"/>
                              <a:gd name="T53" fmla="*/ 217 h 663"/>
                              <a:gd name="T54" fmla="*/ 511 w 520"/>
                              <a:gd name="T55" fmla="*/ 107 h 663"/>
                              <a:gd name="T56" fmla="*/ 518 w 520"/>
                              <a:gd name="T57" fmla="*/ 33 h 663"/>
                              <a:gd name="T58" fmla="*/ 495 w 520"/>
                              <a:gd name="T59" fmla="*/ 6 h 663"/>
                              <a:gd name="T60" fmla="*/ 426 w 520"/>
                              <a:gd name="T61" fmla="*/ 7 h 663"/>
                              <a:gd name="T62" fmla="*/ 413 w 520"/>
                              <a:gd name="T63" fmla="*/ 41 h 663"/>
                              <a:gd name="T64" fmla="*/ 409 w 520"/>
                              <a:gd name="T65" fmla="*/ 91 h 663"/>
                              <a:gd name="T66" fmla="*/ 405 w 520"/>
                              <a:gd name="T67" fmla="*/ 155 h 663"/>
                              <a:gd name="T68" fmla="*/ 402 w 520"/>
                              <a:gd name="T69" fmla="*/ 224 h 663"/>
                              <a:gd name="T70" fmla="*/ 395 w 520"/>
                              <a:gd name="T71" fmla="*/ 286 h 663"/>
                              <a:gd name="T72" fmla="*/ 391 w 520"/>
                              <a:gd name="T73" fmla="*/ 328 h 663"/>
                              <a:gd name="T74" fmla="*/ 372 w 520"/>
                              <a:gd name="T75" fmla="*/ 328 h 663"/>
                              <a:gd name="T76" fmla="*/ 361 w 520"/>
                              <a:gd name="T77" fmla="*/ 284 h 663"/>
                              <a:gd name="T78" fmla="*/ 349 w 520"/>
                              <a:gd name="T79" fmla="*/ 219 h 663"/>
                              <a:gd name="T80" fmla="*/ 335 w 520"/>
                              <a:gd name="T81" fmla="*/ 149 h 663"/>
                              <a:gd name="T82" fmla="*/ 325 w 520"/>
                              <a:gd name="T83" fmla="*/ 78 h 663"/>
                              <a:gd name="T84" fmla="*/ 315 w 520"/>
                              <a:gd name="T85" fmla="*/ 27 h 663"/>
                              <a:gd name="T86" fmla="*/ 297 w 520"/>
                              <a:gd name="T87" fmla="*/ 2 h 663"/>
                              <a:gd name="T88" fmla="*/ 228 w 520"/>
                              <a:gd name="T89" fmla="*/ 2 h 663"/>
                              <a:gd name="T90" fmla="*/ 205 w 520"/>
                              <a:gd name="T91" fmla="*/ 31 h 663"/>
                              <a:gd name="T92" fmla="*/ 198 w 520"/>
                              <a:gd name="T93" fmla="*/ 78 h 663"/>
                              <a:gd name="T94" fmla="*/ 188 w 520"/>
                              <a:gd name="T95" fmla="*/ 144 h 663"/>
                              <a:gd name="T96" fmla="*/ 182 w 520"/>
                              <a:gd name="T97" fmla="*/ 216 h 663"/>
                              <a:gd name="T98" fmla="*/ 172 w 520"/>
                              <a:gd name="T99" fmla="*/ 281 h 663"/>
                              <a:gd name="T100" fmla="*/ 163 w 520"/>
                              <a:gd name="T101" fmla="*/ 328 h 663"/>
                              <a:gd name="T102" fmla="*/ 150 w 520"/>
                              <a:gd name="T103" fmla="*/ 342 h 663"/>
                              <a:gd name="T104" fmla="*/ 141 w 520"/>
                              <a:gd name="T105" fmla="*/ 300 h 663"/>
                              <a:gd name="T106" fmla="*/ 132 w 520"/>
                              <a:gd name="T107" fmla="*/ 239 h 663"/>
                              <a:gd name="T108" fmla="*/ 121 w 520"/>
                              <a:gd name="T109" fmla="*/ 170 h 663"/>
                              <a:gd name="T110" fmla="*/ 115 w 520"/>
                              <a:gd name="T111" fmla="*/ 102 h 663"/>
                              <a:gd name="T112" fmla="*/ 109 w 520"/>
                              <a:gd name="T113" fmla="*/ 46 h 663"/>
                              <a:gd name="T114" fmla="*/ 103 w 520"/>
                              <a:gd name="T115" fmla="*/ 10 h 663"/>
                              <a:gd name="T116" fmla="*/ 39 w 520"/>
                              <a:gd name="T117" fmla="*/ 6 h 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20" h="663">
                                <a:moveTo>
                                  <a:pt x="0" y="7"/>
                                </a:moveTo>
                                <a:lnTo>
                                  <a:pt x="0" y="12"/>
                                </a:lnTo>
                                <a:lnTo>
                                  <a:pt x="0" y="20"/>
                                </a:lnTo>
                                <a:lnTo>
                                  <a:pt x="0" y="23"/>
                                </a:lnTo>
                                <a:lnTo>
                                  <a:pt x="1" y="28"/>
                                </a:lnTo>
                                <a:lnTo>
                                  <a:pt x="1" y="35"/>
                                </a:lnTo>
                                <a:lnTo>
                                  <a:pt x="1" y="42"/>
                                </a:lnTo>
                                <a:lnTo>
                                  <a:pt x="1" y="50"/>
                                </a:lnTo>
                                <a:lnTo>
                                  <a:pt x="4" y="58"/>
                                </a:lnTo>
                                <a:lnTo>
                                  <a:pt x="4" y="66"/>
                                </a:lnTo>
                                <a:lnTo>
                                  <a:pt x="5" y="75"/>
                                </a:lnTo>
                                <a:lnTo>
                                  <a:pt x="7" y="85"/>
                                </a:lnTo>
                                <a:lnTo>
                                  <a:pt x="7" y="95"/>
                                </a:lnTo>
                                <a:lnTo>
                                  <a:pt x="10" y="107"/>
                                </a:lnTo>
                                <a:lnTo>
                                  <a:pt x="12" y="118"/>
                                </a:lnTo>
                                <a:lnTo>
                                  <a:pt x="12" y="129"/>
                                </a:lnTo>
                                <a:lnTo>
                                  <a:pt x="15" y="141"/>
                                </a:lnTo>
                                <a:lnTo>
                                  <a:pt x="16" y="153"/>
                                </a:lnTo>
                                <a:lnTo>
                                  <a:pt x="16" y="165"/>
                                </a:lnTo>
                                <a:lnTo>
                                  <a:pt x="18" y="178"/>
                                </a:lnTo>
                                <a:lnTo>
                                  <a:pt x="21" y="193"/>
                                </a:lnTo>
                                <a:lnTo>
                                  <a:pt x="21" y="207"/>
                                </a:lnTo>
                                <a:lnTo>
                                  <a:pt x="23" y="220"/>
                                </a:lnTo>
                                <a:lnTo>
                                  <a:pt x="27" y="237"/>
                                </a:lnTo>
                                <a:lnTo>
                                  <a:pt x="27" y="250"/>
                                </a:lnTo>
                                <a:lnTo>
                                  <a:pt x="28" y="263"/>
                                </a:lnTo>
                                <a:lnTo>
                                  <a:pt x="32" y="279"/>
                                </a:lnTo>
                                <a:lnTo>
                                  <a:pt x="33" y="294"/>
                                </a:lnTo>
                                <a:lnTo>
                                  <a:pt x="36" y="307"/>
                                </a:lnTo>
                                <a:lnTo>
                                  <a:pt x="38" y="323"/>
                                </a:lnTo>
                                <a:lnTo>
                                  <a:pt x="39" y="338"/>
                                </a:lnTo>
                                <a:lnTo>
                                  <a:pt x="42" y="353"/>
                                </a:lnTo>
                                <a:lnTo>
                                  <a:pt x="44" y="369"/>
                                </a:lnTo>
                                <a:lnTo>
                                  <a:pt x="47" y="382"/>
                                </a:lnTo>
                                <a:lnTo>
                                  <a:pt x="47" y="398"/>
                                </a:lnTo>
                                <a:lnTo>
                                  <a:pt x="51" y="411"/>
                                </a:lnTo>
                                <a:lnTo>
                                  <a:pt x="51" y="428"/>
                                </a:lnTo>
                                <a:lnTo>
                                  <a:pt x="52" y="441"/>
                                </a:lnTo>
                                <a:lnTo>
                                  <a:pt x="56" y="455"/>
                                </a:lnTo>
                                <a:lnTo>
                                  <a:pt x="57" y="467"/>
                                </a:lnTo>
                                <a:lnTo>
                                  <a:pt x="59" y="483"/>
                                </a:lnTo>
                                <a:lnTo>
                                  <a:pt x="62" y="495"/>
                                </a:lnTo>
                                <a:lnTo>
                                  <a:pt x="63" y="509"/>
                                </a:lnTo>
                                <a:lnTo>
                                  <a:pt x="63" y="520"/>
                                </a:lnTo>
                                <a:lnTo>
                                  <a:pt x="65" y="535"/>
                                </a:lnTo>
                                <a:lnTo>
                                  <a:pt x="68" y="546"/>
                                </a:lnTo>
                                <a:lnTo>
                                  <a:pt x="70" y="557"/>
                                </a:lnTo>
                                <a:lnTo>
                                  <a:pt x="73" y="567"/>
                                </a:lnTo>
                                <a:lnTo>
                                  <a:pt x="73" y="579"/>
                                </a:lnTo>
                                <a:lnTo>
                                  <a:pt x="75" y="588"/>
                                </a:lnTo>
                                <a:lnTo>
                                  <a:pt x="75" y="597"/>
                                </a:lnTo>
                                <a:lnTo>
                                  <a:pt x="77" y="606"/>
                                </a:lnTo>
                                <a:lnTo>
                                  <a:pt x="79" y="615"/>
                                </a:lnTo>
                                <a:lnTo>
                                  <a:pt x="79" y="623"/>
                                </a:lnTo>
                                <a:lnTo>
                                  <a:pt x="84" y="631"/>
                                </a:lnTo>
                                <a:lnTo>
                                  <a:pt x="84" y="635"/>
                                </a:lnTo>
                                <a:lnTo>
                                  <a:pt x="84" y="642"/>
                                </a:lnTo>
                                <a:lnTo>
                                  <a:pt x="85" y="646"/>
                                </a:lnTo>
                                <a:lnTo>
                                  <a:pt x="85" y="651"/>
                                </a:lnTo>
                                <a:lnTo>
                                  <a:pt x="88" y="657"/>
                                </a:lnTo>
                                <a:lnTo>
                                  <a:pt x="89" y="661"/>
                                </a:lnTo>
                                <a:lnTo>
                                  <a:pt x="94" y="661"/>
                                </a:lnTo>
                                <a:lnTo>
                                  <a:pt x="98" y="663"/>
                                </a:lnTo>
                                <a:lnTo>
                                  <a:pt x="103" y="663"/>
                                </a:lnTo>
                                <a:lnTo>
                                  <a:pt x="109" y="663"/>
                                </a:lnTo>
                                <a:lnTo>
                                  <a:pt x="115" y="663"/>
                                </a:lnTo>
                                <a:lnTo>
                                  <a:pt x="121" y="663"/>
                                </a:lnTo>
                                <a:lnTo>
                                  <a:pt x="132" y="663"/>
                                </a:lnTo>
                                <a:lnTo>
                                  <a:pt x="141" y="661"/>
                                </a:lnTo>
                                <a:lnTo>
                                  <a:pt x="146" y="661"/>
                                </a:lnTo>
                                <a:lnTo>
                                  <a:pt x="153" y="657"/>
                                </a:lnTo>
                                <a:lnTo>
                                  <a:pt x="161" y="657"/>
                                </a:lnTo>
                                <a:lnTo>
                                  <a:pt x="167" y="656"/>
                                </a:lnTo>
                                <a:lnTo>
                                  <a:pt x="174" y="653"/>
                                </a:lnTo>
                                <a:lnTo>
                                  <a:pt x="177" y="653"/>
                                </a:lnTo>
                                <a:lnTo>
                                  <a:pt x="182" y="651"/>
                                </a:lnTo>
                                <a:lnTo>
                                  <a:pt x="184" y="651"/>
                                </a:lnTo>
                                <a:lnTo>
                                  <a:pt x="184" y="648"/>
                                </a:lnTo>
                                <a:lnTo>
                                  <a:pt x="187" y="646"/>
                                </a:lnTo>
                                <a:lnTo>
                                  <a:pt x="187" y="639"/>
                                </a:lnTo>
                                <a:lnTo>
                                  <a:pt x="188" y="635"/>
                                </a:lnTo>
                                <a:lnTo>
                                  <a:pt x="188" y="631"/>
                                </a:lnTo>
                                <a:lnTo>
                                  <a:pt x="190" y="625"/>
                                </a:lnTo>
                                <a:lnTo>
                                  <a:pt x="190" y="621"/>
                                </a:lnTo>
                                <a:lnTo>
                                  <a:pt x="193" y="617"/>
                                </a:lnTo>
                                <a:lnTo>
                                  <a:pt x="193" y="611"/>
                                </a:lnTo>
                                <a:lnTo>
                                  <a:pt x="195" y="607"/>
                                </a:lnTo>
                                <a:lnTo>
                                  <a:pt x="195" y="602"/>
                                </a:lnTo>
                                <a:lnTo>
                                  <a:pt x="198" y="595"/>
                                </a:lnTo>
                                <a:lnTo>
                                  <a:pt x="198" y="590"/>
                                </a:lnTo>
                                <a:lnTo>
                                  <a:pt x="200" y="585"/>
                                </a:lnTo>
                                <a:lnTo>
                                  <a:pt x="200" y="576"/>
                                </a:lnTo>
                                <a:lnTo>
                                  <a:pt x="204" y="571"/>
                                </a:lnTo>
                                <a:lnTo>
                                  <a:pt x="204" y="563"/>
                                </a:lnTo>
                                <a:lnTo>
                                  <a:pt x="205" y="556"/>
                                </a:lnTo>
                                <a:lnTo>
                                  <a:pt x="205" y="548"/>
                                </a:lnTo>
                                <a:lnTo>
                                  <a:pt x="209" y="541"/>
                                </a:lnTo>
                                <a:lnTo>
                                  <a:pt x="210" y="535"/>
                                </a:lnTo>
                                <a:lnTo>
                                  <a:pt x="213" y="527"/>
                                </a:lnTo>
                                <a:lnTo>
                                  <a:pt x="214" y="519"/>
                                </a:lnTo>
                                <a:lnTo>
                                  <a:pt x="216" y="514"/>
                                </a:lnTo>
                                <a:lnTo>
                                  <a:pt x="216" y="504"/>
                                </a:lnTo>
                                <a:lnTo>
                                  <a:pt x="219" y="496"/>
                                </a:lnTo>
                                <a:lnTo>
                                  <a:pt x="219" y="488"/>
                                </a:lnTo>
                                <a:lnTo>
                                  <a:pt x="221" y="481"/>
                                </a:lnTo>
                                <a:lnTo>
                                  <a:pt x="223" y="473"/>
                                </a:lnTo>
                                <a:lnTo>
                                  <a:pt x="225" y="465"/>
                                </a:lnTo>
                                <a:lnTo>
                                  <a:pt x="225" y="457"/>
                                </a:lnTo>
                                <a:lnTo>
                                  <a:pt x="228" y="450"/>
                                </a:lnTo>
                                <a:lnTo>
                                  <a:pt x="228" y="442"/>
                                </a:lnTo>
                                <a:lnTo>
                                  <a:pt x="229" y="434"/>
                                </a:lnTo>
                                <a:lnTo>
                                  <a:pt x="232" y="428"/>
                                </a:lnTo>
                                <a:lnTo>
                                  <a:pt x="234" y="419"/>
                                </a:lnTo>
                                <a:lnTo>
                                  <a:pt x="234" y="411"/>
                                </a:lnTo>
                                <a:lnTo>
                                  <a:pt x="236" y="403"/>
                                </a:lnTo>
                                <a:lnTo>
                                  <a:pt x="237" y="398"/>
                                </a:lnTo>
                                <a:lnTo>
                                  <a:pt x="240" y="390"/>
                                </a:lnTo>
                                <a:lnTo>
                                  <a:pt x="240" y="385"/>
                                </a:lnTo>
                                <a:lnTo>
                                  <a:pt x="242" y="377"/>
                                </a:lnTo>
                                <a:lnTo>
                                  <a:pt x="245" y="371"/>
                                </a:lnTo>
                                <a:lnTo>
                                  <a:pt x="245" y="366"/>
                                </a:lnTo>
                                <a:lnTo>
                                  <a:pt x="246" y="359"/>
                                </a:lnTo>
                                <a:lnTo>
                                  <a:pt x="250" y="353"/>
                                </a:lnTo>
                                <a:lnTo>
                                  <a:pt x="250" y="348"/>
                                </a:lnTo>
                                <a:lnTo>
                                  <a:pt x="251" y="342"/>
                                </a:lnTo>
                                <a:lnTo>
                                  <a:pt x="251" y="338"/>
                                </a:lnTo>
                                <a:lnTo>
                                  <a:pt x="254" y="335"/>
                                </a:lnTo>
                                <a:lnTo>
                                  <a:pt x="254" y="328"/>
                                </a:lnTo>
                                <a:lnTo>
                                  <a:pt x="256" y="327"/>
                                </a:lnTo>
                                <a:lnTo>
                                  <a:pt x="257" y="320"/>
                                </a:lnTo>
                                <a:lnTo>
                                  <a:pt x="260" y="315"/>
                                </a:lnTo>
                                <a:lnTo>
                                  <a:pt x="262" y="312"/>
                                </a:lnTo>
                                <a:lnTo>
                                  <a:pt x="263" y="312"/>
                                </a:lnTo>
                                <a:lnTo>
                                  <a:pt x="263" y="312"/>
                                </a:lnTo>
                                <a:lnTo>
                                  <a:pt x="266" y="313"/>
                                </a:lnTo>
                                <a:lnTo>
                                  <a:pt x="268" y="317"/>
                                </a:lnTo>
                                <a:lnTo>
                                  <a:pt x="271" y="323"/>
                                </a:lnTo>
                                <a:lnTo>
                                  <a:pt x="273" y="327"/>
                                </a:lnTo>
                                <a:lnTo>
                                  <a:pt x="273" y="328"/>
                                </a:lnTo>
                                <a:lnTo>
                                  <a:pt x="275" y="335"/>
                                </a:lnTo>
                                <a:lnTo>
                                  <a:pt x="277" y="338"/>
                                </a:lnTo>
                                <a:lnTo>
                                  <a:pt x="277" y="342"/>
                                </a:lnTo>
                                <a:lnTo>
                                  <a:pt x="280" y="350"/>
                                </a:lnTo>
                                <a:lnTo>
                                  <a:pt x="280" y="356"/>
                                </a:lnTo>
                                <a:lnTo>
                                  <a:pt x="283" y="361"/>
                                </a:lnTo>
                                <a:lnTo>
                                  <a:pt x="283" y="367"/>
                                </a:lnTo>
                                <a:lnTo>
                                  <a:pt x="286" y="374"/>
                                </a:lnTo>
                                <a:lnTo>
                                  <a:pt x="286" y="378"/>
                                </a:lnTo>
                                <a:lnTo>
                                  <a:pt x="288" y="386"/>
                                </a:lnTo>
                                <a:lnTo>
                                  <a:pt x="288" y="395"/>
                                </a:lnTo>
                                <a:lnTo>
                                  <a:pt x="294" y="399"/>
                                </a:lnTo>
                                <a:lnTo>
                                  <a:pt x="294" y="407"/>
                                </a:lnTo>
                                <a:lnTo>
                                  <a:pt x="297" y="415"/>
                                </a:lnTo>
                                <a:lnTo>
                                  <a:pt x="297" y="424"/>
                                </a:lnTo>
                                <a:lnTo>
                                  <a:pt x="298" y="430"/>
                                </a:lnTo>
                                <a:lnTo>
                                  <a:pt x="301" y="441"/>
                                </a:lnTo>
                                <a:lnTo>
                                  <a:pt x="302" y="449"/>
                                </a:lnTo>
                                <a:lnTo>
                                  <a:pt x="306" y="455"/>
                                </a:lnTo>
                                <a:lnTo>
                                  <a:pt x="307" y="463"/>
                                </a:lnTo>
                                <a:lnTo>
                                  <a:pt x="309" y="471"/>
                                </a:lnTo>
                                <a:lnTo>
                                  <a:pt x="312" y="478"/>
                                </a:lnTo>
                                <a:lnTo>
                                  <a:pt x="313" y="486"/>
                                </a:lnTo>
                                <a:lnTo>
                                  <a:pt x="313" y="496"/>
                                </a:lnTo>
                                <a:lnTo>
                                  <a:pt x="315" y="504"/>
                                </a:lnTo>
                                <a:lnTo>
                                  <a:pt x="318" y="514"/>
                                </a:lnTo>
                                <a:lnTo>
                                  <a:pt x="318" y="519"/>
                                </a:lnTo>
                                <a:lnTo>
                                  <a:pt x="320" y="527"/>
                                </a:lnTo>
                                <a:lnTo>
                                  <a:pt x="323" y="535"/>
                                </a:lnTo>
                                <a:lnTo>
                                  <a:pt x="325" y="545"/>
                                </a:lnTo>
                                <a:lnTo>
                                  <a:pt x="325" y="551"/>
                                </a:lnTo>
                                <a:lnTo>
                                  <a:pt x="325" y="557"/>
                                </a:lnTo>
                                <a:lnTo>
                                  <a:pt x="329" y="564"/>
                                </a:lnTo>
                                <a:lnTo>
                                  <a:pt x="330" y="574"/>
                                </a:lnTo>
                                <a:lnTo>
                                  <a:pt x="330" y="581"/>
                                </a:lnTo>
                                <a:lnTo>
                                  <a:pt x="334" y="588"/>
                                </a:lnTo>
                                <a:lnTo>
                                  <a:pt x="335" y="594"/>
                                </a:lnTo>
                                <a:lnTo>
                                  <a:pt x="336" y="602"/>
                                </a:lnTo>
                                <a:lnTo>
                                  <a:pt x="339" y="607"/>
                                </a:lnTo>
                                <a:lnTo>
                                  <a:pt x="339" y="613"/>
                                </a:lnTo>
                                <a:lnTo>
                                  <a:pt x="339" y="617"/>
                                </a:lnTo>
                                <a:lnTo>
                                  <a:pt x="341" y="623"/>
                                </a:lnTo>
                                <a:lnTo>
                                  <a:pt x="341" y="628"/>
                                </a:lnTo>
                                <a:lnTo>
                                  <a:pt x="344" y="632"/>
                                </a:lnTo>
                                <a:lnTo>
                                  <a:pt x="344" y="636"/>
                                </a:lnTo>
                                <a:lnTo>
                                  <a:pt x="349" y="642"/>
                                </a:lnTo>
                                <a:lnTo>
                                  <a:pt x="349" y="648"/>
                                </a:lnTo>
                                <a:lnTo>
                                  <a:pt x="350" y="653"/>
                                </a:lnTo>
                                <a:lnTo>
                                  <a:pt x="353" y="657"/>
                                </a:lnTo>
                                <a:lnTo>
                                  <a:pt x="354" y="659"/>
                                </a:lnTo>
                                <a:lnTo>
                                  <a:pt x="357" y="659"/>
                                </a:lnTo>
                                <a:lnTo>
                                  <a:pt x="361" y="661"/>
                                </a:lnTo>
                                <a:lnTo>
                                  <a:pt x="365" y="661"/>
                                </a:lnTo>
                                <a:lnTo>
                                  <a:pt x="375" y="663"/>
                                </a:lnTo>
                                <a:lnTo>
                                  <a:pt x="381" y="663"/>
                                </a:lnTo>
                                <a:lnTo>
                                  <a:pt x="386" y="663"/>
                                </a:lnTo>
                                <a:lnTo>
                                  <a:pt x="395" y="663"/>
                                </a:lnTo>
                                <a:lnTo>
                                  <a:pt x="405" y="663"/>
                                </a:lnTo>
                                <a:lnTo>
                                  <a:pt x="413" y="663"/>
                                </a:lnTo>
                                <a:lnTo>
                                  <a:pt x="419" y="663"/>
                                </a:lnTo>
                                <a:lnTo>
                                  <a:pt x="426" y="661"/>
                                </a:lnTo>
                                <a:lnTo>
                                  <a:pt x="432" y="661"/>
                                </a:lnTo>
                                <a:lnTo>
                                  <a:pt x="438" y="657"/>
                                </a:lnTo>
                                <a:lnTo>
                                  <a:pt x="443" y="656"/>
                                </a:lnTo>
                                <a:lnTo>
                                  <a:pt x="448" y="653"/>
                                </a:lnTo>
                                <a:lnTo>
                                  <a:pt x="450" y="651"/>
                                </a:lnTo>
                                <a:lnTo>
                                  <a:pt x="450" y="646"/>
                                </a:lnTo>
                                <a:lnTo>
                                  <a:pt x="450" y="639"/>
                                </a:lnTo>
                                <a:lnTo>
                                  <a:pt x="450" y="635"/>
                                </a:lnTo>
                                <a:lnTo>
                                  <a:pt x="450" y="628"/>
                                </a:lnTo>
                                <a:lnTo>
                                  <a:pt x="454" y="623"/>
                                </a:lnTo>
                                <a:lnTo>
                                  <a:pt x="454" y="617"/>
                                </a:lnTo>
                                <a:lnTo>
                                  <a:pt x="454" y="610"/>
                                </a:lnTo>
                                <a:lnTo>
                                  <a:pt x="458" y="602"/>
                                </a:lnTo>
                                <a:lnTo>
                                  <a:pt x="458" y="594"/>
                                </a:lnTo>
                                <a:lnTo>
                                  <a:pt x="460" y="585"/>
                                </a:lnTo>
                                <a:lnTo>
                                  <a:pt x="460" y="574"/>
                                </a:lnTo>
                                <a:lnTo>
                                  <a:pt x="461" y="564"/>
                                </a:lnTo>
                                <a:lnTo>
                                  <a:pt x="461" y="553"/>
                                </a:lnTo>
                                <a:lnTo>
                                  <a:pt x="464" y="545"/>
                                </a:lnTo>
                                <a:lnTo>
                                  <a:pt x="464" y="532"/>
                                </a:lnTo>
                                <a:lnTo>
                                  <a:pt x="469" y="520"/>
                                </a:lnTo>
                                <a:lnTo>
                                  <a:pt x="469" y="507"/>
                                </a:lnTo>
                                <a:lnTo>
                                  <a:pt x="471" y="496"/>
                                </a:lnTo>
                                <a:lnTo>
                                  <a:pt x="471" y="483"/>
                                </a:lnTo>
                                <a:lnTo>
                                  <a:pt x="474" y="470"/>
                                </a:lnTo>
                                <a:lnTo>
                                  <a:pt x="474" y="457"/>
                                </a:lnTo>
                                <a:lnTo>
                                  <a:pt x="474" y="444"/>
                                </a:lnTo>
                                <a:lnTo>
                                  <a:pt x="478" y="430"/>
                                </a:lnTo>
                                <a:lnTo>
                                  <a:pt x="479" y="415"/>
                                </a:lnTo>
                                <a:lnTo>
                                  <a:pt x="483" y="399"/>
                                </a:lnTo>
                                <a:lnTo>
                                  <a:pt x="483" y="388"/>
                                </a:lnTo>
                                <a:lnTo>
                                  <a:pt x="484" y="374"/>
                                </a:lnTo>
                                <a:lnTo>
                                  <a:pt x="486" y="359"/>
                                </a:lnTo>
                                <a:lnTo>
                                  <a:pt x="486" y="344"/>
                                </a:lnTo>
                                <a:lnTo>
                                  <a:pt x="490" y="331"/>
                                </a:lnTo>
                                <a:lnTo>
                                  <a:pt x="490" y="315"/>
                                </a:lnTo>
                                <a:lnTo>
                                  <a:pt x="492" y="302"/>
                                </a:lnTo>
                                <a:lnTo>
                                  <a:pt x="492" y="286"/>
                                </a:lnTo>
                                <a:lnTo>
                                  <a:pt x="495" y="271"/>
                                </a:lnTo>
                                <a:lnTo>
                                  <a:pt x="497" y="258"/>
                                </a:lnTo>
                                <a:lnTo>
                                  <a:pt x="497" y="245"/>
                                </a:lnTo>
                                <a:lnTo>
                                  <a:pt x="499" y="230"/>
                                </a:lnTo>
                                <a:lnTo>
                                  <a:pt x="501" y="217"/>
                                </a:lnTo>
                                <a:lnTo>
                                  <a:pt x="502" y="204"/>
                                </a:lnTo>
                                <a:lnTo>
                                  <a:pt x="502" y="188"/>
                                </a:lnTo>
                                <a:lnTo>
                                  <a:pt x="506" y="174"/>
                                </a:lnTo>
                                <a:lnTo>
                                  <a:pt x="507" y="163"/>
                                </a:lnTo>
                                <a:lnTo>
                                  <a:pt x="507" y="152"/>
                                </a:lnTo>
                                <a:lnTo>
                                  <a:pt x="511" y="141"/>
                                </a:lnTo>
                                <a:lnTo>
                                  <a:pt x="511" y="129"/>
                                </a:lnTo>
                                <a:lnTo>
                                  <a:pt x="511" y="118"/>
                                </a:lnTo>
                                <a:lnTo>
                                  <a:pt x="511" y="107"/>
                                </a:lnTo>
                                <a:lnTo>
                                  <a:pt x="513" y="96"/>
                                </a:lnTo>
                                <a:lnTo>
                                  <a:pt x="513" y="85"/>
                                </a:lnTo>
                                <a:lnTo>
                                  <a:pt x="513" y="77"/>
                                </a:lnTo>
                                <a:lnTo>
                                  <a:pt x="516" y="67"/>
                                </a:lnTo>
                                <a:lnTo>
                                  <a:pt x="516" y="59"/>
                                </a:lnTo>
                                <a:lnTo>
                                  <a:pt x="516" y="52"/>
                                </a:lnTo>
                                <a:lnTo>
                                  <a:pt x="518" y="44"/>
                                </a:lnTo>
                                <a:lnTo>
                                  <a:pt x="518" y="37"/>
                                </a:lnTo>
                                <a:lnTo>
                                  <a:pt x="518" y="33"/>
                                </a:lnTo>
                                <a:lnTo>
                                  <a:pt x="518" y="27"/>
                                </a:lnTo>
                                <a:lnTo>
                                  <a:pt x="518" y="25"/>
                                </a:lnTo>
                                <a:lnTo>
                                  <a:pt x="518" y="17"/>
                                </a:lnTo>
                                <a:lnTo>
                                  <a:pt x="520" y="16"/>
                                </a:lnTo>
                                <a:lnTo>
                                  <a:pt x="516" y="13"/>
                                </a:lnTo>
                                <a:lnTo>
                                  <a:pt x="513" y="12"/>
                                </a:lnTo>
                                <a:lnTo>
                                  <a:pt x="507" y="10"/>
                                </a:lnTo>
                                <a:lnTo>
                                  <a:pt x="502" y="7"/>
                                </a:lnTo>
                                <a:lnTo>
                                  <a:pt x="495" y="6"/>
                                </a:lnTo>
                                <a:lnTo>
                                  <a:pt x="487" y="6"/>
                                </a:lnTo>
                                <a:lnTo>
                                  <a:pt x="479" y="6"/>
                                </a:lnTo>
                                <a:lnTo>
                                  <a:pt x="471" y="6"/>
                                </a:lnTo>
                                <a:lnTo>
                                  <a:pt x="461" y="6"/>
                                </a:lnTo>
                                <a:lnTo>
                                  <a:pt x="454" y="6"/>
                                </a:lnTo>
                                <a:lnTo>
                                  <a:pt x="445" y="6"/>
                                </a:lnTo>
                                <a:lnTo>
                                  <a:pt x="438" y="7"/>
                                </a:lnTo>
                                <a:lnTo>
                                  <a:pt x="432" y="7"/>
                                </a:lnTo>
                                <a:lnTo>
                                  <a:pt x="426" y="7"/>
                                </a:lnTo>
                                <a:lnTo>
                                  <a:pt x="423" y="10"/>
                                </a:lnTo>
                                <a:lnTo>
                                  <a:pt x="419" y="12"/>
                                </a:lnTo>
                                <a:lnTo>
                                  <a:pt x="419" y="13"/>
                                </a:lnTo>
                                <a:lnTo>
                                  <a:pt x="417" y="16"/>
                                </a:lnTo>
                                <a:lnTo>
                                  <a:pt x="417" y="21"/>
                                </a:lnTo>
                                <a:lnTo>
                                  <a:pt x="414" y="27"/>
                                </a:lnTo>
                                <a:lnTo>
                                  <a:pt x="414" y="31"/>
                                </a:lnTo>
                                <a:lnTo>
                                  <a:pt x="413" y="35"/>
                                </a:lnTo>
                                <a:lnTo>
                                  <a:pt x="413" y="41"/>
                                </a:lnTo>
                                <a:lnTo>
                                  <a:pt x="413" y="44"/>
                                </a:lnTo>
                                <a:lnTo>
                                  <a:pt x="413" y="50"/>
                                </a:lnTo>
                                <a:lnTo>
                                  <a:pt x="413" y="54"/>
                                </a:lnTo>
                                <a:lnTo>
                                  <a:pt x="413" y="59"/>
                                </a:lnTo>
                                <a:lnTo>
                                  <a:pt x="413" y="66"/>
                                </a:lnTo>
                                <a:lnTo>
                                  <a:pt x="411" y="71"/>
                                </a:lnTo>
                                <a:lnTo>
                                  <a:pt x="411" y="77"/>
                                </a:lnTo>
                                <a:lnTo>
                                  <a:pt x="409" y="85"/>
                                </a:lnTo>
                                <a:lnTo>
                                  <a:pt x="409" y="91"/>
                                </a:lnTo>
                                <a:lnTo>
                                  <a:pt x="409" y="96"/>
                                </a:lnTo>
                                <a:lnTo>
                                  <a:pt x="409" y="103"/>
                                </a:lnTo>
                                <a:lnTo>
                                  <a:pt x="409" y="111"/>
                                </a:lnTo>
                                <a:lnTo>
                                  <a:pt x="409" y="119"/>
                                </a:lnTo>
                                <a:lnTo>
                                  <a:pt x="406" y="124"/>
                                </a:lnTo>
                                <a:lnTo>
                                  <a:pt x="406" y="133"/>
                                </a:lnTo>
                                <a:lnTo>
                                  <a:pt x="406" y="141"/>
                                </a:lnTo>
                                <a:lnTo>
                                  <a:pt x="406" y="149"/>
                                </a:lnTo>
                                <a:lnTo>
                                  <a:pt x="405" y="155"/>
                                </a:lnTo>
                                <a:lnTo>
                                  <a:pt x="405" y="163"/>
                                </a:lnTo>
                                <a:lnTo>
                                  <a:pt x="405" y="171"/>
                                </a:lnTo>
                                <a:lnTo>
                                  <a:pt x="405" y="178"/>
                                </a:lnTo>
                                <a:lnTo>
                                  <a:pt x="405" y="185"/>
                                </a:lnTo>
                                <a:lnTo>
                                  <a:pt x="405" y="195"/>
                                </a:lnTo>
                                <a:lnTo>
                                  <a:pt x="402" y="199"/>
                                </a:lnTo>
                                <a:lnTo>
                                  <a:pt x="402" y="209"/>
                                </a:lnTo>
                                <a:lnTo>
                                  <a:pt x="402" y="217"/>
                                </a:lnTo>
                                <a:lnTo>
                                  <a:pt x="402" y="224"/>
                                </a:lnTo>
                                <a:lnTo>
                                  <a:pt x="400" y="230"/>
                                </a:lnTo>
                                <a:lnTo>
                                  <a:pt x="400" y="239"/>
                                </a:lnTo>
                                <a:lnTo>
                                  <a:pt x="398" y="245"/>
                                </a:lnTo>
                                <a:lnTo>
                                  <a:pt x="398" y="251"/>
                                </a:lnTo>
                                <a:lnTo>
                                  <a:pt x="398" y="260"/>
                                </a:lnTo>
                                <a:lnTo>
                                  <a:pt x="398" y="267"/>
                                </a:lnTo>
                                <a:lnTo>
                                  <a:pt x="395" y="273"/>
                                </a:lnTo>
                                <a:lnTo>
                                  <a:pt x="395" y="281"/>
                                </a:lnTo>
                                <a:lnTo>
                                  <a:pt x="395" y="286"/>
                                </a:lnTo>
                                <a:lnTo>
                                  <a:pt x="395" y="292"/>
                                </a:lnTo>
                                <a:lnTo>
                                  <a:pt x="393" y="297"/>
                                </a:lnTo>
                                <a:lnTo>
                                  <a:pt x="393" y="302"/>
                                </a:lnTo>
                                <a:lnTo>
                                  <a:pt x="393" y="307"/>
                                </a:lnTo>
                                <a:lnTo>
                                  <a:pt x="393" y="313"/>
                                </a:lnTo>
                                <a:lnTo>
                                  <a:pt x="391" y="317"/>
                                </a:lnTo>
                                <a:lnTo>
                                  <a:pt x="391" y="321"/>
                                </a:lnTo>
                                <a:lnTo>
                                  <a:pt x="391" y="327"/>
                                </a:lnTo>
                                <a:lnTo>
                                  <a:pt x="391" y="328"/>
                                </a:lnTo>
                                <a:lnTo>
                                  <a:pt x="386" y="336"/>
                                </a:lnTo>
                                <a:lnTo>
                                  <a:pt x="386" y="340"/>
                                </a:lnTo>
                                <a:lnTo>
                                  <a:pt x="386" y="344"/>
                                </a:lnTo>
                                <a:lnTo>
                                  <a:pt x="386" y="346"/>
                                </a:lnTo>
                                <a:lnTo>
                                  <a:pt x="382" y="346"/>
                                </a:lnTo>
                                <a:lnTo>
                                  <a:pt x="377" y="342"/>
                                </a:lnTo>
                                <a:lnTo>
                                  <a:pt x="376" y="338"/>
                                </a:lnTo>
                                <a:lnTo>
                                  <a:pt x="375" y="335"/>
                                </a:lnTo>
                                <a:lnTo>
                                  <a:pt x="372" y="328"/>
                                </a:lnTo>
                                <a:lnTo>
                                  <a:pt x="370" y="327"/>
                                </a:lnTo>
                                <a:lnTo>
                                  <a:pt x="370" y="321"/>
                                </a:lnTo>
                                <a:lnTo>
                                  <a:pt x="367" y="317"/>
                                </a:lnTo>
                                <a:lnTo>
                                  <a:pt x="365" y="312"/>
                                </a:lnTo>
                                <a:lnTo>
                                  <a:pt x="365" y="307"/>
                                </a:lnTo>
                                <a:lnTo>
                                  <a:pt x="362" y="302"/>
                                </a:lnTo>
                                <a:lnTo>
                                  <a:pt x="362" y="297"/>
                                </a:lnTo>
                                <a:lnTo>
                                  <a:pt x="361" y="291"/>
                                </a:lnTo>
                                <a:lnTo>
                                  <a:pt x="361" y="284"/>
                                </a:lnTo>
                                <a:lnTo>
                                  <a:pt x="359" y="277"/>
                                </a:lnTo>
                                <a:lnTo>
                                  <a:pt x="359" y="270"/>
                                </a:lnTo>
                                <a:lnTo>
                                  <a:pt x="354" y="263"/>
                                </a:lnTo>
                                <a:lnTo>
                                  <a:pt x="354" y="256"/>
                                </a:lnTo>
                                <a:lnTo>
                                  <a:pt x="353" y="250"/>
                                </a:lnTo>
                                <a:lnTo>
                                  <a:pt x="353" y="241"/>
                                </a:lnTo>
                                <a:lnTo>
                                  <a:pt x="350" y="235"/>
                                </a:lnTo>
                                <a:lnTo>
                                  <a:pt x="350" y="227"/>
                                </a:lnTo>
                                <a:lnTo>
                                  <a:pt x="349" y="219"/>
                                </a:lnTo>
                                <a:lnTo>
                                  <a:pt x="349" y="211"/>
                                </a:lnTo>
                                <a:lnTo>
                                  <a:pt x="344" y="204"/>
                                </a:lnTo>
                                <a:lnTo>
                                  <a:pt x="344" y="195"/>
                                </a:lnTo>
                                <a:lnTo>
                                  <a:pt x="341" y="186"/>
                                </a:lnTo>
                                <a:lnTo>
                                  <a:pt x="341" y="181"/>
                                </a:lnTo>
                                <a:lnTo>
                                  <a:pt x="339" y="171"/>
                                </a:lnTo>
                                <a:lnTo>
                                  <a:pt x="339" y="163"/>
                                </a:lnTo>
                                <a:lnTo>
                                  <a:pt x="336" y="153"/>
                                </a:lnTo>
                                <a:lnTo>
                                  <a:pt x="335" y="149"/>
                                </a:lnTo>
                                <a:lnTo>
                                  <a:pt x="334" y="141"/>
                                </a:lnTo>
                                <a:lnTo>
                                  <a:pt x="334" y="130"/>
                                </a:lnTo>
                                <a:lnTo>
                                  <a:pt x="330" y="123"/>
                                </a:lnTo>
                                <a:lnTo>
                                  <a:pt x="330" y="116"/>
                                </a:lnTo>
                                <a:lnTo>
                                  <a:pt x="329" y="108"/>
                                </a:lnTo>
                                <a:lnTo>
                                  <a:pt x="329" y="99"/>
                                </a:lnTo>
                                <a:lnTo>
                                  <a:pt x="325" y="92"/>
                                </a:lnTo>
                                <a:lnTo>
                                  <a:pt x="325" y="87"/>
                                </a:lnTo>
                                <a:lnTo>
                                  <a:pt x="325" y="78"/>
                                </a:lnTo>
                                <a:lnTo>
                                  <a:pt x="325" y="74"/>
                                </a:lnTo>
                                <a:lnTo>
                                  <a:pt x="323" y="66"/>
                                </a:lnTo>
                                <a:lnTo>
                                  <a:pt x="323" y="61"/>
                                </a:lnTo>
                                <a:lnTo>
                                  <a:pt x="320" y="52"/>
                                </a:lnTo>
                                <a:lnTo>
                                  <a:pt x="318" y="46"/>
                                </a:lnTo>
                                <a:lnTo>
                                  <a:pt x="318" y="42"/>
                                </a:lnTo>
                                <a:lnTo>
                                  <a:pt x="315" y="37"/>
                                </a:lnTo>
                                <a:lnTo>
                                  <a:pt x="315" y="33"/>
                                </a:lnTo>
                                <a:lnTo>
                                  <a:pt x="315" y="27"/>
                                </a:lnTo>
                                <a:lnTo>
                                  <a:pt x="313" y="23"/>
                                </a:lnTo>
                                <a:lnTo>
                                  <a:pt x="313" y="21"/>
                                </a:lnTo>
                                <a:lnTo>
                                  <a:pt x="312" y="13"/>
                                </a:lnTo>
                                <a:lnTo>
                                  <a:pt x="309" y="7"/>
                                </a:lnTo>
                                <a:lnTo>
                                  <a:pt x="309" y="6"/>
                                </a:lnTo>
                                <a:lnTo>
                                  <a:pt x="309" y="4"/>
                                </a:lnTo>
                                <a:lnTo>
                                  <a:pt x="307" y="4"/>
                                </a:lnTo>
                                <a:lnTo>
                                  <a:pt x="302" y="2"/>
                                </a:lnTo>
                                <a:lnTo>
                                  <a:pt x="297" y="2"/>
                                </a:lnTo>
                                <a:lnTo>
                                  <a:pt x="292" y="0"/>
                                </a:lnTo>
                                <a:lnTo>
                                  <a:pt x="283" y="0"/>
                                </a:lnTo>
                                <a:lnTo>
                                  <a:pt x="275" y="0"/>
                                </a:lnTo>
                                <a:lnTo>
                                  <a:pt x="266" y="0"/>
                                </a:lnTo>
                                <a:lnTo>
                                  <a:pt x="260" y="0"/>
                                </a:lnTo>
                                <a:lnTo>
                                  <a:pt x="251" y="0"/>
                                </a:lnTo>
                                <a:lnTo>
                                  <a:pt x="240" y="0"/>
                                </a:lnTo>
                                <a:lnTo>
                                  <a:pt x="234" y="0"/>
                                </a:lnTo>
                                <a:lnTo>
                                  <a:pt x="228" y="2"/>
                                </a:lnTo>
                                <a:lnTo>
                                  <a:pt x="221" y="2"/>
                                </a:lnTo>
                                <a:lnTo>
                                  <a:pt x="216" y="4"/>
                                </a:lnTo>
                                <a:lnTo>
                                  <a:pt x="213" y="6"/>
                                </a:lnTo>
                                <a:lnTo>
                                  <a:pt x="210" y="7"/>
                                </a:lnTo>
                                <a:lnTo>
                                  <a:pt x="209" y="12"/>
                                </a:lnTo>
                                <a:lnTo>
                                  <a:pt x="209" y="13"/>
                                </a:lnTo>
                                <a:lnTo>
                                  <a:pt x="205" y="20"/>
                                </a:lnTo>
                                <a:lnTo>
                                  <a:pt x="205" y="27"/>
                                </a:lnTo>
                                <a:lnTo>
                                  <a:pt x="205" y="31"/>
                                </a:lnTo>
                                <a:lnTo>
                                  <a:pt x="204" y="35"/>
                                </a:lnTo>
                                <a:lnTo>
                                  <a:pt x="204" y="41"/>
                                </a:lnTo>
                                <a:lnTo>
                                  <a:pt x="204" y="44"/>
                                </a:lnTo>
                                <a:lnTo>
                                  <a:pt x="200" y="50"/>
                                </a:lnTo>
                                <a:lnTo>
                                  <a:pt x="200" y="56"/>
                                </a:lnTo>
                                <a:lnTo>
                                  <a:pt x="200" y="61"/>
                                </a:lnTo>
                                <a:lnTo>
                                  <a:pt x="200" y="67"/>
                                </a:lnTo>
                                <a:lnTo>
                                  <a:pt x="198" y="74"/>
                                </a:lnTo>
                                <a:lnTo>
                                  <a:pt x="198" y="78"/>
                                </a:lnTo>
                                <a:lnTo>
                                  <a:pt x="198" y="85"/>
                                </a:lnTo>
                                <a:lnTo>
                                  <a:pt x="198" y="92"/>
                                </a:lnTo>
                                <a:lnTo>
                                  <a:pt x="195" y="99"/>
                                </a:lnTo>
                                <a:lnTo>
                                  <a:pt x="195" y="107"/>
                                </a:lnTo>
                                <a:lnTo>
                                  <a:pt x="193" y="113"/>
                                </a:lnTo>
                                <a:lnTo>
                                  <a:pt x="193" y="121"/>
                                </a:lnTo>
                                <a:lnTo>
                                  <a:pt x="193" y="129"/>
                                </a:lnTo>
                                <a:lnTo>
                                  <a:pt x="190" y="136"/>
                                </a:lnTo>
                                <a:lnTo>
                                  <a:pt x="188" y="144"/>
                                </a:lnTo>
                                <a:lnTo>
                                  <a:pt x="188" y="152"/>
                                </a:lnTo>
                                <a:lnTo>
                                  <a:pt x="188" y="160"/>
                                </a:lnTo>
                                <a:lnTo>
                                  <a:pt x="187" y="170"/>
                                </a:lnTo>
                                <a:lnTo>
                                  <a:pt x="187" y="174"/>
                                </a:lnTo>
                                <a:lnTo>
                                  <a:pt x="187" y="185"/>
                                </a:lnTo>
                                <a:lnTo>
                                  <a:pt x="184" y="193"/>
                                </a:lnTo>
                                <a:lnTo>
                                  <a:pt x="184" y="199"/>
                                </a:lnTo>
                                <a:lnTo>
                                  <a:pt x="182" y="207"/>
                                </a:lnTo>
                                <a:lnTo>
                                  <a:pt x="182" y="216"/>
                                </a:lnTo>
                                <a:lnTo>
                                  <a:pt x="181" y="220"/>
                                </a:lnTo>
                                <a:lnTo>
                                  <a:pt x="177" y="230"/>
                                </a:lnTo>
                                <a:lnTo>
                                  <a:pt x="177" y="239"/>
                                </a:lnTo>
                                <a:lnTo>
                                  <a:pt x="177" y="245"/>
                                </a:lnTo>
                                <a:lnTo>
                                  <a:pt x="176" y="251"/>
                                </a:lnTo>
                                <a:lnTo>
                                  <a:pt x="176" y="258"/>
                                </a:lnTo>
                                <a:lnTo>
                                  <a:pt x="174" y="265"/>
                                </a:lnTo>
                                <a:lnTo>
                                  <a:pt x="174" y="273"/>
                                </a:lnTo>
                                <a:lnTo>
                                  <a:pt x="172" y="281"/>
                                </a:lnTo>
                                <a:lnTo>
                                  <a:pt x="172" y="286"/>
                                </a:lnTo>
                                <a:lnTo>
                                  <a:pt x="169" y="292"/>
                                </a:lnTo>
                                <a:lnTo>
                                  <a:pt x="169" y="300"/>
                                </a:lnTo>
                                <a:lnTo>
                                  <a:pt x="167" y="304"/>
                                </a:lnTo>
                                <a:lnTo>
                                  <a:pt x="167" y="310"/>
                                </a:lnTo>
                                <a:lnTo>
                                  <a:pt x="167" y="315"/>
                                </a:lnTo>
                                <a:lnTo>
                                  <a:pt x="164" y="320"/>
                                </a:lnTo>
                                <a:lnTo>
                                  <a:pt x="163" y="323"/>
                                </a:lnTo>
                                <a:lnTo>
                                  <a:pt x="163" y="328"/>
                                </a:lnTo>
                                <a:lnTo>
                                  <a:pt x="163" y="331"/>
                                </a:lnTo>
                                <a:lnTo>
                                  <a:pt x="163" y="336"/>
                                </a:lnTo>
                                <a:lnTo>
                                  <a:pt x="161" y="340"/>
                                </a:lnTo>
                                <a:lnTo>
                                  <a:pt x="158" y="346"/>
                                </a:lnTo>
                                <a:lnTo>
                                  <a:pt x="157" y="350"/>
                                </a:lnTo>
                                <a:lnTo>
                                  <a:pt x="157" y="352"/>
                                </a:lnTo>
                                <a:lnTo>
                                  <a:pt x="153" y="350"/>
                                </a:lnTo>
                                <a:lnTo>
                                  <a:pt x="152" y="346"/>
                                </a:lnTo>
                                <a:lnTo>
                                  <a:pt x="150" y="342"/>
                                </a:lnTo>
                                <a:lnTo>
                                  <a:pt x="150" y="336"/>
                                </a:lnTo>
                                <a:lnTo>
                                  <a:pt x="146" y="333"/>
                                </a:lnTo>
                                <a:lnTo>
                                  <a:pt x="146" y="328"/>
                                </a:lnTo>
                                <a:lnTo>
                                  <a:pt x="146" y="325"/>
                                </a:lnTo>
                                <a:lnTo>
                                  <a:pt x="146" y="320"/>
                                </a:lnTo>
                                <a:lnTo>
                                  <a:pt x="143" y="315"/>
                                </a:lnTo>
                                <a:lnTo>
                                  <a:pt x="143" y="310"/>
                                </a:lnTo>
                                <a:lnTo>
                                  <a:pt x="141" y="306"/>
                                </a:lnTo>
                                <a:lnTo>
                                  <a:pt x="141" y="300"/>
                                </a:lnTo>
                                <a:lnTo>
                                  <a:pt x="141" y="294"/>
                                </a:lnTo>
                                <a:lnTo>
                                  <a:pt x="138" y="288"/>
                                </a:lnTo>
                                <a:lnTo>
                                  <a:pt x="138" y="281"/>
                                </a:lnTo>
                                <a:lnTo>
                                  <a:pt x="137" y="273"/>
                                </a:lnTo>
                                <a:lnTo>
                                  <a:pt x="135" y="267"/>
                                </a:lnTo>
                                <a:lnTo>
                                  <a:pt x="135" y="260"/>
                                </a:lnTo>
                                <a:lnTo>
                                  <a:pt x="135" y="251"/>
                                </a:lnTo>
                                <a:lnTo>
                                  <a:pt x="135" y="249"/>
                                </a:lnTo>
                                <a:lnTo>
                                  <a:pt x="132" y="239"/>
                                </a:lnTo>
                                <a:lnTo>
                                  <a:pt x="132" y="230"/>
                                </a:lnTo>
                                <a:lnTo>
                                  <a:pt x="130" y="224"/>
                                </a:lnTo>
                                <a:lnTo>
                                  <a:pt x="130" y="217"/>
                                </a:lnTo>
                                <a:lnTo>
                                  <a:pt x="129" y="209"/>
                                </a:lnTo>
                                <a:lnTo>
                                  <a:pt x="129" y="199"/>
                                </a:lnTo>
                                <a:lnTo>
                                  <a:pt x="129" y="193"/>
                                </a:lnTo>
                                <a:lnTo>
                                  <a:pt x="129" y="185"/>
                                </a:lnTo>
                                <a:lnTo>
                                  <a:pt x="125" y="177"/>
                                </a:lnTo>
                                <a:lnTo>
                                  <a:pt x="121" y="170"/>
                                </a:lnTo>
                                <a:lnTo>
                                  <a:pt x="121" y="162"/>
                                </a:lnTo>
                                <a:lnTo>
                                  <a:pt x="121" y="153"/>
                                </a:lnTo>
                                <a:lnTo>
                                  <a:pt x="120" y="146"/>
                                </a:lnTo>
                                <a:lnTo>
                                  <a:pt x="120" y="139"/>
                                </a:lnTo>
                                <a:lnTo>
                                  <a:pt x="117" y="130"/>
                                </a:lnTo>
                                <a:lnTo>
                                  <a:pt x="117" y="123"/>
                                </a:lnTo>
                                <a:lnTo>
                                  <a:pt x="117" y="116"/>
                                </a:lnTo>
                                <a:lnTo>
                                  <a:pt x="117" y="109"/>
                                </a:lnTo>
                                <a:lnTo>
                                  <a:pt x="115" y="102"/>
                                </a:lnTo>
                                <a:lnTo>
                                  <a:pt x="115" y="95"/>
                                </a:lnTo>
                                <a:lnTo>
                                  <a:pt x="115" y="87"/>
                                </a:lnTo>
                                <a:lnTo>
                                  <a:pt x="115" y="81"/>
                                </a:lnTo>
                                <a:lnTo>
                                  <a:pt x="112" y="75"/>
                                </a:lnTo>
                                <a:lnTo>
                                  <a:pt x="112" y="69"/>
                                </a:lnTo>
                                <a:lnTo>
                                  <a:pt x="112" y="63"/>
                                </a:lnTo>
                                <a:lnTo>
                                  <a:pt x="112" y="58"/>
                                </a:lnTo>
                                <a:lnTo>
                                  <a:pt x="109" y="52"/>
                                </a:lnTo>
                                <a:lnTo>
                                  <a:pt x="109" y="46"/>
                                </a:lnTo>
                                <a:lnTo>
                                  <a:pt x="109" y="42"/>
                                </a:lnTo>
                                <a:lnTo>
                                  <a:pt x="107" y="37"/>
                                </a:lnTo>
                                <a:lnTo>
                                  <a:pt x="107" y="33"/>
                                </a:lnTo>
                                <a:lnTo>
                                  <a:pt x="107" y="28"/>
                                </a:lnTo>
                                <a:lnTo>
                                  <a:pt x="107" y="21"/>
                                </a:lnTo>
                                <a:lnTo>
                                  <a:pt x="104" y="17"/>
                                </a:lnTo>
                                <a:lnTo>
                                  <a:pt x="104" y="13"/>
                                </a:lnTo>
                                <a:lnTo>
                                  <a:pt x="104" y="12"/>
                                </a:lnTo>
                                <a:lnTo>
                                  <a:pt x="103" y="10"/>
                                </a:lnTo>
                                <a:lnTo>
                                  <a:pt x="98" y="7"/>
                                </a:lnTo>
                                <a:lnTo>
                                  <a:pt x="91" y="6"/>
                                </a:lnTo>
                                <a:lnTo>
                                  <a:pt x="85" y="6"/>
                                </a:lnTo>
                                <a:lnTo>
                                  <a:pt x="77" y="6"/>
                                </a:lnTo>
                                <a:lnTo>
                                  <a:pt x="68" y="6"/>
                                </a:lnTo>
                                <a:lnTo>
                                  <a:pt x="59" y="6"/>
                                </a:lnTo>
                                <a:lnTo>
                                  <a:pt x="51" y="6"/>
                                </a:lnTo>
                                <a:lnTo>
                                  <a:pt x="44" y="6"/>
                                </a:lnTo>
                                <a:lnTo>
                                  <a:pt x="39" y="6"/>
                                </a:lnTo>
                                <a:lnTo>
                                  <a:pt x="33" y="6"/>
                                </a:lnTo>
                                <a:lnTo>
                                  <a:pt x="28" y="6"/>
                                </a:lnTo>
                                <a:lnTo>
                                  <a:pt x="21" y="6"/>
                                </a:lnTo>
                                <a:lnTo>
                                  <a:pt x="15" y="7"/>
                                </a:lnTo>
                                <a:lnTo>
                                  <a:pt x="7" y="7"/>
                                </a:lnTo>
                                <a:lnTo>
                                  <a:pt x="4" y="7"/>
                                </a:lnTo>
                                <a:lnTo>
                                  <a:pt x="0" y="7"/>
                                </a:lnTo>
                                <a:lnTo>
                                  <a:pt x="0" y="7"/>
                                </a:lnTo>
                                <a:close/>
                              </a:path>
                            </a:pathLst>
                          </a:custGeom>
                          <a:solidFill>
                            <a:srgbClr val="8B9A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10"/>
                        <wps:cNvSpPr>
                          <a:spLocks/>
                        </wps:cNvSpPr>
                        <wps:spPr bwMode="auto">
                          <a:xfrm>
                            <a:off x="395605" y="422910"/>
                            <a:ext cx="64770" cy="55245"/>
                          </a:xfrm>
                          <a:custGeom>
                            <a:avLst/>
                            <a:gdLst>
                              <a:gd name="T0" fmla="*/ 302 w 307"/>
                              <a:gd name="T1" fmla="*/ 52 h 263"/>
                              <a:gd name="T2" fmla="*/ 297 w 307"/>
                              <a:gd name="T3" fmla="*/ 62 h 263"/>
                              <a:gd name="T4" fmla="*/ 293 w 307"/>
                              <a:gd name="T5" fmla="*/ 69 h 263"/>
                              <a:gd name="T6" fmla="*/ 282 w 307"/>
                              <a:gd name="T7" fmla="*/ 80 h 263"/>
                              <a:gd name="T8" fmla="*/ 273 w 307"/>
                              <a:gd name="T9" fmla="*/ 92 h 263"/>
                              <a:gd name="T10" fmla="*/ 264 w 307"/>
                              <a:gd name="T11" fmla="*/ 108 h 263"/>
                              <a:gd name="T12" fmla="*/ 252 w 307"/>
                              <a:gd name="T13" fmla="*/ 120 h 263"/>
                              <a:gd name="T14" fmla="*/ 242 w 307"/>
                              <a:gd name="T15" fmla="*/ 136 h 263"/>
                              <a:gd name="T16" fmla="*/ 226 w 307"/>
                              <a:gd name="T17" fmla="*/ 150 h 263"/>
                              <a:gd name="T18" fmla="*/ 214 w 307"/>
                              <a:gd name="T19" fmla="*/ 167 h 263"/>
                              <a:gd name="T20" fmla="*/ 195 w 307"/>
                              <a:gd name="T21" fmla="*/ 180 h 263"/>
                              <a:gd name="T22" fmla="*/ 182 w 307"/>
                              <a:gd name="T23" fmla="*/ 195 h 263"/>
                              <a:gd name="T24" fmla="*/ 163 w 307"/>
                              <a:gd name="T25" fmla="*/ 207 h 263"/>
                              <a:gd name="T26" fmla="*/ 148 w 307"/>
                              <a:gd name="T27" fmla="*/ 220 h 263"/>
                              <a:gd name="T28" fmla="*/ 134 w 307"/>
                              <a:gd name="T29" fmla="*/ 230 h 263"/>
                              <a:gd name="T30" fmla="*/ 116 w 307"/>
                              <a:gd name="T31" fmla="*/ 241 h 263"/>
                              <a:gd name="T32" fmla="*/ 99 w 307"/>
                              <a:gd name="T33" fmla="*/ 247 h 263"/>
                              <a:gd name="T34" fmla="*/ 87 w 307"/>
                              <a:gd name="T35" fmla="*/ 253 h 263"/>
                              <a:gd name="T36" fmla="*/ 70 w 307"/>
                              <a:gd name="T37" fmla="*/ 257 h 263"/>
                              <a:gd name="T38" fmla="*/ 61 w 307"/>
                              <a:gd name="T39" fmla="*/ 259 h 263"/>
                              <a:gd name="T40" fmla="*/ 49 w 307"/>
                              <a:gd name="T41" fmla="*/ 263 h 263"/>
                              <a:gd name="T42" fmla="*/ 38 w 307"/>
                              <a:gd name="T43" fmla="*/ 263 h 263"/>
                              <a:gd name="T44" fmla="*/ 28 w 307"/>
                              <a:gd name="T45" fmla="*/ 263 h 263"/>
                              <a:gd name="T46" fmla="*/ 15 w 307"/>
                              <a:gd name="T47" fmla="*/ 257 h 263"/>
                              <a:gd name="T48" fmla="*/ 7 w 307"/>
                              <a:gd name="T49" fmla="*/ 249 h 263"/>
                              <a:gd name="T50" fmla="*/ 0 w 307"/>
                              <a:gd name="T51" fmla="*/ 242 h 263"/>
                              <a:gd name="T52" fmla="*/ 0 w 307"/>
                              <a:gd name="T53" fmla="*/ 230 h 263"/>
                              <a:gd name="T54" fmla="*/ 2 w 307"/>
                              <a:gd name="T55" fmla="*/ 216 h 263"/>
                              <a:gd name="T56" fmla="*/ 9 w 307"/>
                              <a:gd name="T57" fmla="*/ 205 h 263"/>
                              <a:gd name="T58" fmla="*/ 20 w 307"/>
                              <a:gd name="T59" fmla="*/ 198 h 263"/>
                              <a:gd name="T60" fmla="*/ 31 w 307"/>
                              <a:gd name="T61" fmla="*/ 188 h 263"/>
                              <a:gd name="T62" fmla="*/ 42 w 307"/>
                              <a:gd name="T63" fmla="*/ 175 h 263"/>
                              <a:gd name="T64" fmla="*/ 56 w 307"/>
                              <a:gd name="T65" fmla="*/ 167 h 263"/>
                              <a:gd name="T66" fmla="*/ 70 w 307"/>
                              <a:gd name="T67" fmla="*/ 158 h 263"/>
                              <a:gd name="T68" fmla="*/ 87 w 307"/>
                              <a:gd name="T69" fmla="*/ 146 h 263"/>
                              <a:gd name="T70" fmla="*/ 99 w 307"/>
                              <a:gd name="T71" fmla="*/ 134 h 263"/>
                              <a:gd name="T72" fmla="*/ 116 w 307"/>
                              <a:gd name="T73" fmla="*/ 125 h 263"/>
                              <a:gd name="T74" fmla="*/ 131 w 307"/>
                              <a:gd name="T75" fmla="*/ 113 h 263"/>
                              <a:gd name="T76" fmla="*/ 146 w 307"/>
                              <a:gd name="T77" fmla="*/ 104 h 263"/>
                              <a:gd name="T78" fmla="*/ 158 w 307"/>
                              <a:gd name="T79" fmla="*/ 94 h 263"/>
                              <a:gd name="T80" fmla="*/ 168 w 307"/>
                              <a:gd name="T81" fmla="*/ 86 h 263"/>
                              <a:gd name="T82" fmla="*/ 177 w 307"/>
                              <a:gd name="T83" fmla="*/ 76 h 263"/>
                              <a:gd name="T84" fmla="*/ 187 w 307"/>
                              <a:gd name="T85" fmla="*/ 66 h 263"/>
                              <a:gd name="T86" fmla="*/ 200 w 307"/>
                              <a:gd name="T87" fmla="*/ 53 h 263"/>
                              <a:gd name="T88" fmla="*/ 215 w 307"/>
                              <a:gd name="T89" fmla="*/ 40 h 263"/>
                              <a:gd name="T90" fmla="*/ 226 w 307"/>
                              <a:gd name="T91" fmla="*/ 27 h 263"/>
                              <a:gd name="T92" fmla="*/ 239 w 307"/>
                              <a:gd name="T93" fmla="*/ 16 h 263"/>
                              <a:gd name="T94" fmla="*/ 252 w 307"/>
                              <a:gd name="T95" fmla="*/ 6 h 263"/>
                              <a:gd name="T96" fmla="*/ 264 w 307"/>
                              <a:gd name="T97" fmla="*/ 0 h 263"/>
                              <a:gd name="T98" fmla="*/ 276 w 307"/>
                              <a:gd name="T99" fmla="*/ 0 h 263"/>
                              <a:gd name="T100" fmla="*/ 287 w 307"/>
                              <a:gd name="T101" fmla="*/ 1 h 263"/>
                              <a:gd name="T102" fmla="*/ 294 w 307"/>
                              <a:gd name="T103" fmla="*/ 6 h 263"/>
                              <a:gd name="T104" fmla="*/ 304 w 307"/>
                              <a:gd name="T105" fmla="*/ 12 h 263"/>
                              <a:gd name="T106" fmla="*/ 307 w 307"/>
                              <a:gd name="T107" fmla="*/ 22 h 263"/>
                              <a:gd name="T108" fmla="*/ 304 w 307"/>
                              <a:gd name="T109" fmla="*/ 33 h 263"/>
                              <a:gd name="T110" fmla="*/ 304 w 307"/>
                              <a:gd name="T111" fmla="*/ 43 h 263"/>
                              <a:gd name="T112" fmla="*/ 302 w 307"/>
                              <a:gd name="T113" fmla="*/ 50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07" h="263">
                                <a:moveTo>
                                  <a:pt x="302" y="50"/>
                                </a:moveTo>
                                <a:lnTo>
                                  <a:pt x="302" y="52"/>
                                </a:lnTo>
                                <a:lnTo>
                                  <a:pt x="299" y="57"/>
                                </a:lnTo>
                                <a:lnTo>
                                  <a:pt x="297" y="62"/>
                                </a:lnTo>
                                <a:lnTo>
                                  <a:pt x="294" y="64"/>
                                </a:lnTo>
                                <a:lnTo>
                                  <a:pt x="293" y="69"/>
                                </a:lnTo>
                                <a:lnTo>
                                  <a:pt x="287" y="75"/>
                                </a:lnTo>
                                <a:lnTo>
                                  <a:pt x="282" y="80"/>
                                </a:lnTo>
                                <a:lnTo>
                                  <a:pt x="281" y="87"/>
                                </a:lnTo>
                                <a:lnTo>
                                  <a:pt x="273" y="92"/>
                                </a:lnTo>
                                <a:lnTo>
                                  <a:pt x="270" y="99"/>
                                </a:lnTo>
                                <a:lnTo>
                                  <a:pt x="264" y="108"/>
                                </a:lnTo>
                                <a:lnTo>
                                  <a:pt x="259" y="115"/>
                                </a:lnTo>
                                <a:lnTo>
                                  <a:pt x="252" y="120"/>
                                </a:lnTo>
                                <a:lnTo>
                                  <a:pt x="247" y="128"/>
                                </a:lnTo>
                                <a:lnTo>
                                  <a:pt x="242" y="136"/>
                                </a:lnTo>
                                <a:lnTo>
                                  <a:pt x="235" y="144"/>
                                </a:lnTo>
                                <a:lnTo>
                                  <a:pt x="226" y="150"/>
                                </a:lnTo>
                                <a:lnTo>
                                  <a:pt x="219" y="159"/>
                                </a:lnTo>
                                <a:lnTo>
                                  <a:pt x="214" y="167"/>
                                </a:lnTo>
                                <a:lnTo>
                                  <a:pt x="205" y="174"/>
                                </a:lnTo>
                                <a:lnTo>
                                  <a:pt x="195" y="180"/>
                                </a:lnTo>
                                <a:lnTo>
                                  <a:pt x="187" y="188"/>
                                </a:lnTo>
                                <a:lnTo>
                                  <a:pt x="182" y="195"/>
                                </a:lnTo>
                                <a:lnTo>
                                  <a:pt x="174" y="203"/>
                                </a:lnTo>
                                <a:lnTo>
                                  <a:pt x="163" y="207"/>
                                </a:lnTo>
                                <a:lnTo>
                                  <a:pt x="158" y="215"/>
                                </a:lnTo>
                                <a:lnTo>
                                  <a:pt x="148" y="220"/>
                                </a:lnTo>
                                <a:lnTo>
                                  <a:pt x="142" y="226"/>
                                </a:lnTo>
                                <a:lnTo>
                                  <a:pt x="134" y="230"/>
                                </a:lnTo>
                                <a:lnTo>
                                  <a:pt x="127" y="236"/>
                                </a:lnTo>
                                <a:lnTo>
                                  <a:pt x="116" y="241"/>
                                </a:lnTo>
                                <a:lnTo>
                                  <a:pt x="110" y="245"/>
                                </a:lnTo>
                                <a:lnTo>
                                  <a:pt x="99" y="247"/>
                                </a:lnTo>
                                <a:lnTo>
                                  <a:pt x="93" y="249"/>
                                </a:lnTo>
                                <a:lnTo>
                                  <a:pt x="87" y="253"/>
                                </a:lnTo>
                                <a:lnTo>
                                  <a:pt x="79" y="255"/>
                                </a:lnTo>
                                <a:lnTo>
                                  <a:pt x="70" y="257"/>
                                </a:lnTo>
                                <a:lnTo>
                                  <a:pt x="65" y="259"/>
                                </a:lnTo>
                                <a:lnTo>
                                  <a:pt x="61" y="259"/>
                                </a:lnTo>
                                <a:lnTo>
                                  <a:pt x="54" y="263"/>
                                </a:lnTo>
                                <a:lnTo>
                                  <a:pt x="49" y="263"/>
                                </a:lnTo>
                                <a:lnTo>
                                  <a:pt x="46" y="263"/>
                                </a:lnTo>
                                <a:lnTo>
                                  <a:pt x="38" y="263"/>
                                </a:lnTo>
                                <a:lnTo>
                                  <a:pt x="33" y="263"/>
                                </a:lnTo>
                                <a:lnTo>
                                  <a:pt x="28" y="263"/>
                                </a:lnTo>
                                <a:lnTo>
                                  <a:pt x="21" y="262"/>
                                </a:lnTo>
                                <a:lnTo>
                                  <a:pt x="15" y="257"/>
                                </a:lnTo>
                                <a:lnTo>
                                  <a:pt x="9" y="255"/>
                                </a:lnTo>
                                <a:lnTo>
                                  <a:pt x="7" y="249"/>
                                </a:lnTo>
                                <a:lnTo>
                                  <a:pt x="5" y="247"/>
                                </a:lnTo>
                                <a:lnTo>
                                  <a:pt x="0" y="242"/>
                                </a:lnTo>
                                <a:lnTo>
                                  <a:pt x="0" y="236"/>
                                </a:lnTo>
                                <a:lnTo>
                                  <a:pt x="0" y="230"/>
                                </a:lnTo>
                                <a:lnTo>
                                  <a:pt x="0" y="224"/>
                                </a:lnTo>
                                <a:lnTo>
                                  <a:pt x="2" y="216"/>
                                </a:lnTo>
                                <a:lnTo>
                                  <a:pt x="7" y="211"/>
                                </a:lnTo>
                                <a:lnTo>
                                  <a:pt x="9" y="205"/>
                                </a:lnTo>
                                <a:lnTo>
                                  <a:pt x="15" y="201"/>
                                </a:lnTo>
                                <a:lnTo>
                                  <a:pt x="20" y="198"/>
                                </a:lnTo>
                                <a:lnTo>
                                  <a:pt x="26" y="194"/>
                                </a:lnTo>
                                <a:lnTo>
                                  <a:pt x="31" y="188"/>
                                </a:lnTo>
                                <a:lnTo>
                                  <a:pt x="33" y="184"/>
                                </a:lnTo>
                                <a:lnTo>
                                  <a:pt x="42" y="175"/>
                                </a:lnTo>
                                <a:lnTo>
                                  <a:pt x="49" y="173"/>
                                </a:lnTo>
                                <a:lnTo>
                                  <a:pt x="56" y="167"/>
                                </a:lnTo>
                                <a:lnTo>
                                  <a:pt x="62" y="163"/>
                                </a:lnTo>
                                <a:lnTo>
                                  <a:pt x="70" y="158"/>
                                </a:lnTo>
                                <a:lnTo>
                                  <a:pt x="78" y="151"/>
                                </a:lnTo>
                                <a:lnTo>
                                  <a:pt x="87" y="146"/>
                                </a:lnTo>
                                <a:lnTo>
                                  <a:pt x="93" y="140"/>
                                </a:lnTo>
                                <a:lnTo>
                                  <a:pt x="99" y="134"/>
                                </a:lnTo>
                                <a:lnTo>
                                  <a:pt x="108" y="128"/>
                                </a:lnTo>
                                <a:lnTo>
                                  <a:pt x="116" y="125"/>
                                </a:lnTo>
                                <a:lnTo>
                                  <a:pt x="125" y="119"/>
                                </a:lnTo>
                                <a:lnTo>
                                  <a:pt x="131" y="113"/>
                                </a:lnTo>
                                <a:lnTo>
                                  <a:pt x="140" y="108"/>
                                </a:lnTo>
                                <a:lnTo>
                                  <a:pt x="146" y="104"/>
                                </a:lnTo>
                                <a:lnTo>
                                  <a:pt x="151" y="99"/>
                                </a:lnTo>
                                <a:lnTo>
                                  <a:pt x="158" y="94"/>
                                </a:lnTo>
                                <a:lnTo>
                                  <a:pt x="163" y="89"/>
                                </a:lnTo>
                                <a:lnTo>
                                  <a:pt x="168" y="86"/>
                                </a:lnTo>
                                <a:lnTo>
                                  <a:pt x="174" y="80"/>
                                </a:lnTo>
                                <a:lnTo>
                                  <a:pt x="177" y="76"/>
                                </a:lnTo>
                                <a:lnTo>
                                  <a:pt x="182" y="75"/>
                                </a:lnTo>
                                <a:lnTo>
                                  <a:pt x="187" y="66"/>
                                </a:lnTo>
                                <a:lnTo>
                                  <a:pt x="194" y="62"/>
                                </a:lnTo>
                                <a:lnTo>
                                  <a:pt x="200" y="53"/>
                                </a:lnTo>
                                <a:lnTo>
                                  <a:pt x="208" y="45"/>
                                </a:lnTo>
                                <a:lnTo>
                                  <a:pt x="215" y="40"/>
                                </a:lnTo>
                                <a:lnTo>
                                  <a:pt x="219" y="32"/>
                                </a:lnTo>
                                <a:lnTo>
                                  <a:pt x="226" y="27"/>
                                </a:lnTo>
                                <a:lnTo>
                                  <a:pt x="235" y="20"/>
                                </a:lnTo>
                                <a:lnTo>
                                  <a:pt x="239" y="16"/>
                                </a:lnTo>
                                <a:lnTo>
                                  <a:pt x="246" y="8"/>
                                </a:lnTo>
                                <a:lnTo>
                                  <a:pt x="252" y="6"/>
                                </a:lnTo>
                                <a:lnTo>
                                  <a:pt x="259" y="1"/>
                                </a:lnTo>
                                <a:lnTo>
                                  <a:pt x="264" y="0"/>
                                </a:lnTo>
                                <a:lnTo>
                                  <a:pt x="270" y="0"/>
                                </a:lnTo>
                                <a:lnTo>
                                  <a:pt x="276" y="0"/>
                                </a:lnTo>
                                <a:lnTo>
                                  <a:pt x="282" y="1"/>
                                </a:lnTo>
                                <a:lnTo>
                                  <a:pt x="287" y="1"/>
                                </a:lnTo>
                                <a:lnTo>
                                  <a:pt x="293" y="3"/>
                                </a:lnTo>
                                <a:lnTo>
                                  <a:pt x="294" y="6"/>
                                </a:lnTo>
                                <a:lnTo>
                                  <a:pt x="297" y="8"/>
                                </a:lnTo>
                                <a:lnTo>
                                  <a:pt x="304" y="12"/>
                                </a:lnTo>
                                <a:lnTo>
                                  <a:pt x="307" y="19"/>
                                </a:lnTo>
                                <a:lnTo>
                                  <a:pt x="307" y="22"/>
                                </a:lnTo>
                                <a:lnTo>
                                  <a:pt x="307" y="30"/>
                                </a:lnTo>
                                <a:lnTo>
                                  <a:pt x="304" y="33"/>
                                </a:lnTo>
                                <a:lnTo>
                                  <a:pt x="304" y="40"/>
                                </a:lnTo>
                                <a:lnTo>
                                  <a:pt x="304" y="43"/>
                                </a:lnTo>
                                <a:lnTo>
                                  <a:pt x="302" y="50"/>
                                </a:lnTo>
                                <a:lnTo>
                                  <a:pt x="302" y="50"/>
                                </a:lnTo>
                                <a:close/>
                              </a:path>
                            </a:pathLst>
                          </a:custGeom>
                          <a:solidFill>
                            <a:srgbClr val="8B9A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11"/>
                        <wps:cNvSpPr>
                          <a:spLocks/>
                        </wps:cNvSpPr>
                        <wps:spPr bwMode="auto">
                          <a:xfrm>
                            <a:off x="281940" y="67945"/>
                            <a:ext cx="56515" cy="30480"/>
                          </a:xfrm>
                          <a:custGeom>
                            <a:avLst/>
                            <a:gdLst>
                              <a:gd name="T0" fmla="*/ 257 w 268"/>
                              <a:gd name="T1" fmla="*/ 87 h 143"/>
                              <a:gd name="T2" fmla="*/ 250 w 268"/>
                              <a:gd name="T3" fmla="*/ 83 h 143"/>
                              <a:gd name="T4" fmla="*/ 237 w 268"/>
                              <a:gd name="T5" fmla="*/ 70 h 143"/>
                              <a:gd name="T6" fmla="*/ 225 w 268"/>
                              <a:gd name="T7" fmla="*/ 57 h 143"/>
                              <a:gd name="T8" fmla="*/ 214 w 268"/>
                              <a:gd name="T9" fmla="*/ 50 h 143"/>
                              <a:gd name="T10" fmla="*/ 203 w 268"/>
                              <a:gd name="T11" fmla="*/ 41 h 143"/>
                              <a:gd name="T12" fmla="*/ 190 w 268"/>
                              <a:gd name="T13" fmla="*/ 34 h 143"/>
                              <a:gd name="T14" fmla="*/ 177 w 268"/>
                              <a:gd name="T15" fmla="*/ 26 h 143"/>
                              <a:gd name="T16" fmla="*/ 162 w 268"/>
                              <a:gd name="T17" fmla="*/ 19 h 143"/>
                              <a:gd name="T18" fmla="*/ 148 w 268"/>
                              <a:gd name="T19" fmla="*/ 12 h 143"/>
                              <a:gd name="T20" fmla="*/ 133 w 268"/>
                              <a:gd name="T21" fmla="*/ 7 h 143"/>
                              <a:gd name="T22" fmla="*/ 121 w 268"/>
                              <a:gd name="T23" fmla="*/ 3 h 143"/>
                              <a:gd name="T24" fmla="*/ 104 w 268"/>
                              <a:gd name="T25" fmla="*/ 0 h 143"/>
                              <a:gd name="T26" fmla="*/ 91 w 268"/>
                              <a:gd name="T27" fmla="*/ 0 h 143"/>
                              <a:gd name="T28" fmla="*/ 74 w 268"/>
                              <a:gd name="T29" fmla="*/ 0 h 143"/>
                              <a:gd name="T30" fmla="*/ 60 w 268"/>
                              <a:gd name="T31" fmla="*/ 0 h 143"/>
                              <a:gd name="T32" fmla="*/ 50 w 268"/>
                              <a:gd name="T33" fmla="*/ 0 h 143"/>
                              <a:gd name="T34" fmla="*/ 39 w 268"/>
                              <a:gd name="T35" fmla="*/ 0 h 143"/>
                              <a:gd name="T36" fmla="*/ 32 w 268"/>
                              <a:gd name="T37" fmla="*/ 3 h 143"/>
                              <a:gd name="T38" fmla="*/ 21 w 268"/>
                              <a:gd name="T39" fmla="*/ 5 h 143"/>
                              <a:gd name="T40" fmla="*/ 7 w 268"/>
                              <a:gd name="T41" fmla="*/ 12 h 143"/>
                              <a:gd name="T42" fmla="*/ 0 w 268"/>
                              <a:gd name="T43" fmla="*/ 21 h 143"/>
                              <a:gd name="T44" fmla="*/ 0 w 268"/>
                              <a:gd name="T45" fmla="*/ 30 h 143"/>
                              <a:gd name="T46" fmla="*/ 0 w 268"/>
                              <a:gd name="T47" fmla="*/ 40 h 143"/>
                              <a:gd name="T48" fmla="*/ 8 w 268"/>
                              <a:gd name="T49" fmla="*/ 50 h 143"/>
                              <a:gd name="T50" fmla="*/ 22 w 268"/>
                              <a:gd name="T51" fmla="*/ 55 h 143"/>
                              <a:gd name="T52" fmla="*/ 33 w 268"/>
                              <a:gd name="T53" fmla="*/ 62 h 143"/>
                              <a:gd name="T54" fmla="*/ 48 w 268"/>
                              <a:gd name="T55" fmla="*/ 70 h 143"/>
                              <a:gd name="T56" fmla="*/ 65 w 268"/>
                              <a:gd name="T57" fmla="*/ 76 h 143"/>
                              <a:gd name="T58" fmla="*/ 83 w 268"/>
                              <a:gd name="T59" fmla="*/ 83 h 143"/>
                              <a:gd name="T60" fmla="*/ 96 w 268"/>
                              <a:gd name="T61" fmla="*/ 90 h 143"/>
                              <a:gd name="T62" fmla="*/ 106 w 268"/>
                              <a:gd name="T63" fmla="*/ 91 h 143"/>
                              <a:gd name="T64" fmla="*/ 121 w 268"/>
                              <a:gd name="T65" fmla="*/ 97 h 143"/>
                              <a:gd name="T66" fmla="*/ 133 w 268"/>
                              <a:gd name="T67" fmla="*/ 101 h 143"/>
                              <a:gd name="T68" fmla="*/ 143 w 268"/>
                              <a:gd name="T69" fmla="*/ 106 h 143"/>
                              <a:gd name="T70" fmla="*/ 158 w 268"/>
                              <a:gd name="T71" fmla="*/ 111 h 143"/>
                              <a:gd name="T72" fmla="*/ 177 w 268"/>
                              <a:gd name="T73" fmla="*/ 117 h 143"/>
                              <a:gd name="T74" fmla="*/ 194 w 268"/>
                              <a:gd name="T75" fmla="*/ 122 h 143"/>
                              <a:gd name="T76" fmla="*/ 209 w 268"/>
                              <a:gd name="T77" fmla="*/ 128 h 143"/>
                              <a:gd name="T78" fmla="*/ 221 w 268"/>
                              <a:gd name="T79" fmla="*/ 132 h 143"/>
                              <a:gd name="T80" fmla="*/ 234 w 268"/>
                              <a:gd name="T81" fmla="*/ 139 h 143"/>
                              <a:gd name="T82" fmla="*/ 249 w 268"/>
                              <a:gd name="T83" fmla="*/ 141 h 143"/>
                              <a:gd name="T84" fmla="*/ 257 w 268"/>
                              <a:gd name="T85" fmla="*/ 141 h 143"/>
                              <a:gd name="T86" fmla="*/ 263 w 268"/>
                              <a:gd name="T87" fmla="*/ 138 h 143"/>
                              <a:gd name="T88" fmla="*/ 266 w 268"/>
                              <a:gd name="T89" fmla="*/ 127 h 143"/>
                              <a:gd name="T90" fmla="*/ 266 w 268"/>
                              <a:gd name="T91" fmla="*/ 115 h 143"/>
                              <a:gd name="T92" fmla="*/ 263 w 268"/>
                              <a:gd name="T93" fmla="*/ 104 h 143"/>
                              <a:gd name="T94" fmla="*/ 261 w 268"/>
                              <a:gd name="T95" fmla="*/ 95 h 143"/>
                              <a:gd name="T96" fmla="*/ 258 w 268"/>
                              <a:gd name="T97" fmla="*/ 9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8" h="143">
                                <a:moveTo>
                                  <a:pt x="258" y="90"/>
                                </a:moveTo>
                                <a:lnTo>
                                  <a:pt x="257" y="87"/>
                                </a:lnTo>
                                <a:lnTo>
                                  <a:pt x="255" y="86"/>
                                </a:lnTo>
                                <a:lnTo>
                                  <a:pt x="250" y="83"/>
                                </a:lnTo>
                                <a:lnTo>
                                  <a:pt x="245" y="76"/>
                                </a:lnTo>
                                <a:lnTo>
                                  <a:pt x="237" y="70"/>
                                </a:lnTo>
                                <a:lnTo>
                                  <a:pt x="229" y="62"/>
                                </a:lnTo>
                                <a:lnTo>
                                  <a:pt x="225" y="57"/>
                                </a:lnTo>
                                <a:lnTo>
                                  <a:pt x="218" y="53"/>
                                </a:lnTo>
                                <a:lnTo>
                                  <a:pt x="214" y="50"/>
                                </a:lnTo>
                                <a:lnTo>
                                  <a:pt x="209" y="45"/>
                                </a:lnTo>
                                <a:lnTo>
                                  <a:pt x="203" y="41"/>
                                </a:lnTo>
                                <a:lnTo>
                                  <a:pt x="197" y="37"/>
                                </a:lnTo>
                                <a:lnTo>
                                  <a:pt x="190" y="34"/>
                                </a:lnTo>
                                <a:lnTo>
                                  <a:pt x="184" y="30"/>
                                </a:lnTo>
                                <a:lnTo>
                                  <a:pt x="177" y="26"/>
                                </a:lnTo>
                                <a:lnTo>
                                  <a:pt x="171" y="22"/>
                                </a:lnTo>
                                <a:lnTo>
                                  <a:pt x="162" y="19"/>
                                </a:lnTo>
                                <a:lnTo>
                                  <a:pt x="156" y="16"/>
                                </a:lnTo>
                                <a:lnTo>
                                  <a:pt x="148" y="12"/>
                                </a:lnTo>
                                <a:lnTo>
                                  <a:pt x="143" y="9"/>
                                </a:lnTo>
                                <a:lnTo>
                                  <a:pt x="133" y="7"/>
                                </a:lnTo>
                                <a:lnTo>
                                  <a:pt x="128" y="5"/>
                                </a:lnTo>
                                <a:lnTo>
                                  <a:pt x="121" y="3"/>
                                </a:lnTo>
                                <a:lnTo>
                                  <a:pt x="112" y="1"/>
                                </a:lnTo>
                                <a:lnTo>
                                  <a:pt x="104" y="0"/>
                                </a:lnTo>
                                <a:lnTo>
                                  <a:pt x="100" y="0"/>
                                </a:lnTo>
                                <a:lnTo>
                                  <a:pt x="91" y="0"/>
                                </a:lnTo>
                                <a:lnTo>
                                  <a:pt x="83" y="0"/>
                                </a:lnTo>
                                <a:lnTo>
                                  <a:pt x="74" y="0"/>
                                </a:lnTo>
                                <a:lnTo>
                                  <a:pt x="68" y="0"/>
                                </a:lnTo>
                                <a:lnTo>
                                  <a:pt x="60" y="0"/>
                                </a:lnTo>
                                <a:lnTo>
                                  <a:pt x="57" y="0"/>
                                </a:lnTo>
                                <a:lnTo>
                                  <a:pt x="50" y="0"/>
                                </a:lnTo>
                                <a:lnTo>
                                  <a:pt x="46" y="0"/>
                                </a:lnTo>
                                <a:lnTo>
                                  <a:pt x="39" y="0"/>
                                </a:lnTo>
                                <a:lnTo>
                                  <a:pt x="34" y="1"/>
                                </a:lnTo>
                                <a:lnTo>
                                  <a:pt x="32" y="3"/>
                                </a:lnTo>
                                <a:lnTo>
                                  <a:pt x="27" y="3"/>
                                </a:lnTo>
                                <a:lnTo>
                                  <a:pt x="21" y="5"/>
                                </a:lnTo>
                                <a:lnTo>
                                  <a:pt x="13" y="11"/>
                                </a:lnTo>
                                <a:lnTo>
                                  <a:pt x="7" y="12"/>
                                </a:lnTo>
                                <a:lnTo>
                                  <a:pt x="5" y="16"/>
                                </a:lnTo>
                                <a:lnTo>
                                  <a:pt x="0" y="21"/>
                                </a:lnTo>
                                <a:lnTo>
                                  <a:pt x="0" y="24"/>
                                </a:lnTo>
                                <a:lnTo>
                                  <a:pt x="0" y="30"/>
                                </a:lnTo>
                                <a:lnTo>
                                  <a:pt x="0" y="34"/>
                                </a:lnTo>
                                <a:lnTo>
                                  <a:pt x="0" y="40"/>
                                </a:lnTo>
                                <a:lnTo>
                                  <a:pt x="5" y="43"/>
                                </a:lnTo>
                                <a:lnTo>
                                  <a:pt x="8" y="50"/>
                                </a:lnTo>
                                <a:lnTo>
                                  <a:pt x="16" y="53"/>
                                </a:lnTo>
                                <a:lnTo>
                                  <a:pt x="22" y="55"/>
                                </a:lnTo>
                                <a:lnTo>
                                  <a:pt x="27" y="58"/>
                                </a:lnTo>
                                <a:lnTo>
                                  <a:pt x="33" y="62"/>
                                </a:lnTo>
                                <a:lnTo>
                                  <a:pt x="41" y="66"/>
                                </a:lnTo>
                                <a:lnTo>
                                  <a:pt x="48" y="70"/>
                                </a:lnTo>
                                <a:lnTo>
                                  <a:pt x="57" y="73"/>
                                </a:lnTo>
                                <a:lnTo>
                                  <a:pt x="65" y="76"/>
                                </a:lnTo>
                                <a:lnTo>
                                  <a:pt x="72" y="80"/>
                                </a:lnTo>
                                <a:lnTo>
                                  <a:pt x="83" y="83"/>
                                </a:lnTo>
                                <a:lnTo>
                                  <a:pt x="91" y="87"/>
                                </a:lnTo>
                                <a:lnTo>
                                  <a:pt x="96" y="90"/>
                                </a:lnTo>
                                <a:lnTo>
                                  <a:pt x="101" y="91"/>
                                </a:lnTo>
                                <a:lnTo>
                                  <a:pt x="106" y="91"/>
                                </a:lnTo>
                                <a:lnTo>
                                  <a:pt x="111" y="95"/>
                                </a:lnTo>
                                <a:lnTo>
                                  <a:pt x="121" y="97"/>
                                </a:lnTo>
                                <a:lnTo>
                                  <a:pt x="130" y="101"/>
                                </a:lnTo>
                                <a:lnTo>
                                  <a:pt x="133" y="101"/>
                                </a:lnTo>
                                <a:lnTo>
                                  <a:pt x="138" y="104"/>
                                </a:lnTo>
                                <a:lnTo>
                                  <a:pt x="143" y="106"/>
                                </a:lnTo>
                                <a:lnTo>
                                  <a:pt x="148" y="107"/>
                                </a:lnTo>
                                <a:lnTo>
                                  <a:pt x="158" y="111"/>
                                </a:lnTo>
                                <a:lnTo>
                                  <a:pt x="169" y="112"/>
                                </a:lnTo>
                                <a:lnTo>
                                  <a:pt x="177" y="117"/>
                                </a:lnTo>
                                <a:lnTo>
                                  <a:pt x="185" y="120"/>
                                </a:lnTo>
                                <a:lnTo>
                                  <a:pt x="194" y="122"/>
                                </a:lnTo>
                                <a:lnTo>
                                  <a:pt x="200" y="127"/>
                                </a:lnTo>
                                <a:lnTo>
                                  <a:pt x="209" y="128"/>
                                </a:lnTo>
                                <a:lnTo>
                                  <a:pt x="216" y="132"/>
                                </a:lnTo>
                                <a:lnTo>
                                  <a:pt x="221" y="132"/>
                                </a:lnTo>
                                <a:lnTo>
                                  <a:pt x="229" y="138"/>
                                </a:lnTo>
                                <a:lnTo>
                                  <a:pt x="234" y="139"/>
                                </a:lnTo>
                                <a:lnTo>
                                  <a:pt x="240" y="141"/>
                                </a:lnTo>
                                <a:lnTo>
                                  <a:pt x="249" y="141"/>
                                </a:lnTo>
                                <a:lnTo>
                                  <a:pt x="255" y="143"/>
                                </a:lnTo>
                                <a:lnTo>
                                  <a:pt x="257" y="141"/>
                                </a:lnTo>
                                <a:lnTo>
                                  <a:pt x="261" y="139"/>
                                </a:lnTo>
                                <a:lnTo>
                                  <a:pt x="263" y="138"/>
                                </a:lnTo>
                                <a:lnTo>
                                  <a:pt x="266" y="132"/>
                                </a:lnTo>
                                <a:lnTo>
                                  <a:pt x="266" y="127"/>
                                </a:lnTo>
                                <a:lnTo>
                                  <a:pt x="268" y="120"/>
                                </a:lnTo>
                                <a:lnTo>
                                  <a:pt x="266" y="115"/>
                                </a:lnTo>
                                <a:lnTo>
                                  <a:pt x="263" y="108"/>
                                </a:lnTo>
                                <a:lnTo>
                                  <a:pt x="263" y="104"/>
                                </a:lnTo>
                                <a:lnTo>
                                  <a:pt x="261" y="99"/>
                                </a:lnTo>
                                <a:lnTo>
                                  <a:pt x="261" y="95"/>
                                </a:lnTo>
                                <a:lnTo>
                                  <a:pt x="258" y="91"/>
                                </a:lnTo>
                                <a:lnTo>
                                  <a:pt x="258" y="90"/>
                                </a:lnTo>
                                <a:lnTo>
                                  <a:pt x="258" y="90"/>
                                </a:lnTo>
                                <a:close/>
                              </a:path>
                            </a:pathLst>
                          </a:custGeom>
                          <a:solidFill>
                            <a:srgbClr val="8B9A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96" o:spid="_x0000_s1026" editas="canvas" style="position:absolute;margin-left:258.1pt;margin-top:392.75pt;width:47.3pt;height:42.2pt;z-index:251663872;mso-position-horizontal-relative:margin;mso-position-vertical-relative:margin" coordsize="6007,5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07;height:5359;visibility:visible;mso-wrap-style:square">
                  <v:fill o:detectmouseclick="t"/>
                  <v:path o:connecttype="none"/>
                </v:shape>
                <v:shape id="Freeform 198" o:spid="_x0000_s1028" style="position:absolute;width:5956;height:5314;visibility:visible;mso-wrap-style:square;v-text-anchor:top" coordsize="2813,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jRrb8A&#10;AADcAAAADwAAAGRycy9kb3ducmV2LnhtbERPz2vCMBS+D/wfwhN2m8kc1dEZpQiOXu30/mjemmrz&#10;UppYu//eHIQdP77fm93kOjHSEFrPGt4XCgRx7U3LjYbTz+HtE0SIyAY7z6ThjwLstrOXDebG3/lI&#10;YxUbkUI45KjBxtjnUobaksOw8D1x4n794DAmODTSDHhP4a6TS6VW0mHLqcFiT3tL9bW6OQ3Zd4HW&#10;lr267I/dpcg+rueVUlq/zqfiC0SkKf6Ln+7SaFiu0/x0Jh0BuX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eNGtvwAAANwAAAAPAAAAAAAAAAAAAAAAAJgCAABkcnMvZG93bnJl&#10;di54bWxQSwUGAAAAAAQABAD1AAAAhAMAAAAA&#10;" path="m,l703,r703,l2109,r704,l2813,627r,627l2813,1881r,629l2109,2510r-703,l703,2510,,2510,,1881,,1254,,627,,,,xe" fillcolor="#8b9a52" stroked="f">
                  <v:path arrowok="t" o:connecttype="custom" o:connectlocs="0,0;148855,0;297709,0;446564,0;595630,0;595630,132768;595630,265536;595630,398304;595630,531495;446564,531495;297709,531495;148855,531495;0,531495;0,398304;0,265536;0,132768;0,0;0,0" o:connectangles="0,0,0,0,0,0,0,0,0,0,0,0,0,0,0,0,0,0"/>
                </v:shape>
                <v:shape id="Freeform 199" o:spid="_x0000_s1029" style="position:absolute;left:215;top:2743;width:2566;height:2292;visibility:visible;mso-wrap-style:square;v-text-anchor:top" coordsize="1212,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j7cUA&#10;AADcAAAADwAAAGRycy9kb3ducmV2LnhtbESPQWvCQBSE7wX/w/IKvZS6iQcr0VVEEQtFwVjvj91n&#10;kpp9G7KrSf+9Kwg9DjPzDTNb9LYWN2p95VhBOkxAEGtnKi4U/Bw3HxMQPiAbrB2Tgj/ysJgPXmaY&#10;GdfxgW55KESEsM9QQRlCk0npdUkW/dA1xNE7u9ZiiLItpGmxi3Bby1GSjKXFiuNCiQ2tStKX/GoV&#10;1Pp60fy7Py23u/R9c/qu1n2XK/X22i+nIAL14T/8bH8ZBaPPF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2PtxQAAANwAAAAPAAAAAAAAAAAAAAAAAJgCAABkcnMv&#10;ZG93bnJldi54bWxQSwUGAAAAAAQABAD1AAAAigMAAAAA&#10;" path="m33,l29,2,24,6r-1,4l20,15r-1,8l17,32r-3,2l14,40r,4l14,49r-2,6l9,59r,7l9,71,7,75r,7l7,88r,8l5,102r-1,6l4,113r,10l4,129r,7l4,142r,8l,157r,7l,171r,7l,186r,6l,199r,8l,215r,5l,229r,7l,242r,8l,257r,7l,271r,7l4,284r,6l4,299r,4l5,310r2,7l7,321r2,6l9,332r3,6l12,346r2,3l14,355r5,6l19,365r4,4l24,377r5,8l35,390r6,9l49,408r7,11l66,429r11,10l85,450r12,11l108,473r11,12l132,498r13,14l160,525r14,13l189,552r16,15l218,581r15,15l251,611r18,13l285,643r16,12l319,671r18,17l354,702r18,17l389,734r21,16l427,765r18,15l462,794r17,16l497,825r20,15l534,853r17,16l566,882r19,15l603,909r15,13l632,936r16,11l665,959r15,13l695,982r12,11l721,1003r15,10l749,1022r10,9l770,1038r10,7l791,1052r10,5l809,1064r8,4l825,1070r6,5l836,1076r5,2l846,1078r2,l853,1078r6,l863,1078r4,4l873,1082r7,2l884,1084r8,l895,1084r9,l910,1084r6,l924,1084r8,l939,1082r6,l952,1082r9,l966,1078r7,l981,1078r10,l997,1076r8,l1012,1076r8,-1l1027,1075r8,l1044,1073r6,l1057,1070r9,l1072,1068r7,l1087,1066r6,-1l1100,1065r6,l1116,1064r6,l1127,1059r7,l1139,1057r6,l1152,1055r6,l1163,1054r3,-2l1171,1050r8,-3l1186,1045r6,-2l1200,1040r6,-2l1210,1035r2,-1l1212,1031r-2,-5l1206,1021r-4,-3l1195,1008r-6,-10l1179,988r-10,-10l1155,967r-12,-16l1127,938r-14,-16l1096,907r-17,-17l1059,872r-19,-17l1018,836,997,817,973,794,952,775,929,752,904,731,878,710,854,688,828,664,801,639,773,615,749,594,718,569,692,543,665,521,639,498,611,473,582,447,552,424,528,402,499,378,471,355,445,332,419,310,393,288,368,264,342,244,319,225,294,204,270,185,249,166,228,150,206,131,186,113,168,99,149,85,130,71,116,59,101,46,87,38,77,27,64,20,56,11,46,7,40,3,35,,33,r,xe" stroked="f">
                  <v:path arrowok="t" o:connecttype="custom" o:connectlocs="4868,2115;2963,7190;2540,11631;1482,15860;1058,21570;847,27280;0,33201;0,39334;0,45466;0,51176;0,57309;847,63230;1482,67882;2540,73169;4022,77187;7408,82474;13970,90721;22860,100026;33867,111022;46143,122865;60325,135976;74930,148453;90382,161776;105198,174464;119803,186518;133773,197937;147108,207665;158538,216124;167428,222468;174625,226274;179070,227966;182668,227966;187113,229235;192617,229235;198755,228812;204470,227966;211032,227543;217382,227332;223732,226274;230082,225429;236220,225006;241088,223525;246168,222891;251037,220988;256117,218873;255270,215912;249555,208934;238548,198360;224155,184403;205952,167908;185843,150145;163618,130055;140758,110177;116840,89664;94192,70209;72390,51599;52705,35104;35560,20936;21378,9728;11853,2326;6985,0" o:connectangles="0,0,0,0,0,0,0,0,0,0,0,0,0,0,0,0,0,0,0,0,0,0,0,0,0,0,0,0,0,0,0,0,0,0,0,0,0,0,0,0,0,0,0,0,0,0,0,0,0,0,0,0,0,0,0,0,0,0,0,0,0"/>
                </v:shape>
                <v:shape id="Freeform 200" o:spid="_x0000_s1030" style="position:absolute;left:3060;top:2686;width:2680;height:2330;visibility:visible;mso-wrap-style:square;v-text-anchor:top" coordsize="1265,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tXcYA&#10;AADcAAAADwAAAGRycy9kb3ducmV2LnhtbESPzWvCQBTE74X+D8sreNNNc9A2uorUDzxYix/Q6yP7&#10;moRk34bsJsb/3hWEHoeZ+Q0zW/SmEh01rrCs4H0UgSBOrS44U3A5b4YfIJxH1lhZJgU3crCYv77M&#10;MNH2ykfqTj4TAcIuQQW593UipUtzMuhGtiYO3p9tDPogm0zqBq8BbioZR9FYGiw4LORY01dOaXlq&#10;jYJ2vV5ubde77af5Llflvv01PwelBm/9cgrCU+//w8/2TiuIJzE8zo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etXcYAAADcAAAADwAAAAAAAAAAAAAAAACYAgAAZHJz&#10;L2Rvd25yZXYueG1sUEsFBgAAAAAEAAQA9QAAAIsDAAAAAA==&#10;" path="m,1072r2,l6,1074r7,3l21,1081r5,l32,1081r5,1l43,1084r6,l56,1086r9,l70,1088r8,l85,1091r9,l101,1092r9,l119,1093r8,l137,1095r9,l155,1097r11,l174,1100r11,l193,1102r11,l218,1102r8,l234,1103r11,l256,1103r9,l276,1103r7,l294,1103r12,l317,1103r8,l334,1103r9,l353,1103r9,l372,1103r9,l390,1103r8,-1l407,1102r9,l422,1100r9,l437,1097r6,-2l450,1095r5,-2l464,1093r5,-1l474,1091r6,l484,1088r5,-4l492,1082r8,-5l506,1072r9,-5l523,1061r9,-5l543,1048r10,-11l564,1028r11,-9l589,1009r10,-11l614,988r13,-12l641,965r16,-16l669,936r17,-13l700,909r16,-13l733,880r17,-15l766,849r16,-12l797,818r17,-14l834,788r15,-18l866,756r16,-16l903,723r14,-18l934,691r16,-18l969,655r15,-15l1000,623r15,-15l1031,592r18,-17l1063,558r14,-14l1091,531r14,-16l1120,502r12,-15l1146,474r14,-13l1169,448r12,-13l1190,423r10,-11l1212,402r7,-10l1228,382r7,-9l1240,363r5,-8l1252,350r4,-8l1259,338r2,-5l1262,329r,-3l1262,321r,-4l1265,313r,-5l1265,303r,-5l1265,294r,-7l1265,283r,-6l1265,273r-3,-8l1262,259r,-5l1262,247r-1,-7l1261,234r-2,-6l1259,223r,-8l1259,209r-3,-6l1256,197r-2,-6l1254,182r,-5l1252,169r-2,-8l1250,156r-3,-6l1247,145r-2,-8l1242,129r,-6l1240,117r,-8l1236,104r,-6l1235,93r,-7l1233,81r-3,-8l1228,70r-3,-9l1225,59r-1,-8l1224,48r-3,-4l1216,38r,-4l1215,30r-3,-7l1208,18r-4,-9l1200,8r-2,-6l1195,2,1190,r-2,2l1183,4r-6,5l1167,13r-11,8l1146,30r-14,10l1120,50r-17,11l1088,76r-18,15l1052,105r-21,17l1012,138r-22,20l969,177r-24,20l922,215r-21,22l872,258r-23,21l823,302r-26,24l768,348r-26,25l715,396r-28,25l660,446r-28,25l605,495r-27,28l549,546r-28,24l492,596r-27,25l437,644r-25,26l385,694r-26,22l334,740r-27,26l283,786r-23,23l234,831r-20,21l193,873r-21,20l153,911r-19,18l114,945,99,963,82,978,67,992r-11,13l43,1016r-11,12l21,1037r-6,11l9,1056r-7,5l,1067r,2l,1072r,xe" stroked="f">
                  <v:path arrowok="t" o:connecttype="custom" o:connectlocs="2754,227552;7838,228608;13769,229453;19912,230510;26903,230932;35164,231777;43214,232834;51899,233045;59949,233045;68846,233045;76684,233045;84310,232834;91300,232411;96384,230932;101680,230510;105917,227552;112696,223115;121805,215297;132820,206212;145318,195014;158875,182760;172433,169871;186838,156349;201242,142193;215012,128460;228145,114938;239796,102895;250176,91908;258226,82823;263733,75005;267123,70357;267334,66977;267970,62962;267970,58525;267334,53666;266699,48172;266063,42890;265640,37397;264157,31692;263098,25988;261827,20706;260556,15424;259285,10775;257590,7184;255048,1902;252082,0;247210,2747;237254,10564;222849,22185;205267,37397;184719,54511;162689,73526;139810,94232;116297,115360;92571,136066;70753,156349;49569,175576;32411,192479;17370,206635;6779,217199;424,224171;0,226495" o:connectangles="0,0,0,0,0,0,0,0,0,0,0,0,0,0,0,0,0,0,0,0,0,0,0,0,0,0,0,0,0,0,0,0,0,0,0,0,0,0,0,0,0,0,0,0,0,0,0,0,0,0,0,0,0,0,0,0,0,0,0,0,0,0"/>
                </v:shape>
                <v:shape id="Freeform 201" o:spid="_x0000_s1031" style="position:absolute;left:3181;top:292;width:2438;height:2235;visibility:visible;mso-wrap-style:square;v-text-anchor:top" coordsize="1151,1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ts8YA&#10;AADcAAAADwAAAGRycy9kb3ducmV2LnhtbESPT2sCMRTE7wW/Q3iCt5pV2yrrZqVVih7VlkJvz83b&#10;P7h5WZKo67dvCoUeh5n5DZOtetOKKznfWFYwGScgiAurG64UfH68Py5A+ICssbVMCu7kYZUPHjJM&#10;tb3xga7HUIkIYZ+igjqELpXSFzUZ9GPbEUevtM5giNJVUju8Rbhp5TRJXqTBhuNCjR2tayrOx4tR&#10;8HQqN3cn38rd9/PXfrs5bBfr+Uyp0bB/XYII1If/8F97pxVM5zP4PROP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Xts8YAAADcAAAADwAAAAAAAAAAAAAAAACYAgAAZHJz&#10;L2Rvd25yZXYueG1sUEsFBgAAAAAEAAQA9QAAAIsDAAAAAA==&#10;" path="m1120,1054r1,-3l1124,1048r,-6l1126,1037r5,-7l1132,1021r,-3l1133,1011r,-3l1136,1005r,-7l1136,992r,-5l1141,980r,-6l1141,969r,-7l1143,955r,-4l1143,944r2,-8l1145,931r,-8l1147,917r,-7l1151,902r,-5l1151,889r,-6l1151,876r,-8l1151,862r,-7l1151,847r,-8l1151,833r,-8l1151,818r,-6l1151,804r,-6l1151,793r,-8l1151,776r-4,-3l1147,767r,-9l1145,754r,-6l1145,743r-2,-6l1143,732r-2,-5l1141,722r-5,-9l1133,708r-2,-7l1127,698r-3,-8l1120,685r-8,-6l1108,672r-9,-8l1091,656r-8,-10l1074,636r-11,-9l1052,615r-13,-11l1030,593r-14,-12l1006,569,992,556,978,544,961,529,949,516,933,502,917,488,902,473,886,460,870,444,854,430,836,415,822,400,802,386,788,369,770,356,752,341,734,325,716,310,699,294,682,281,667,265,648,252,632,237,617,223,600,211,584,197,568,183,552,172,537,158,523,147,507,136,495,123,479,110,464,100,452,90,440,82,430,72,419,65,407,56r-9,-8l386,41r-6,-6l372,30r-7,-2l359,20r-8,-1l348,15r-4,l335,11,328,9r-9,l318,9,313,7r-6,l302,4r-6,l292,4r-6,l282,2r-9,l266,2r-5,l255,r-6,l242,r-6,l226,r-5,l214,r-6,2l199,2r-4,l185,2r-5,2l174,4r-7,l161,4r-9,3l146,7r-8,l130,7r-5,l117,7r-6,2l105,9r-5,1l94,10r-8,1l80,11r-3,3l70,14r-7,1l59,15r-6,4l49,19r-7,1l37,20r-4,3l27,25r-6,3l12,30,8,33,5,35,3,40,,41r5,3l5,48r5,6l16,61r6,8l33,79r9,11l53,103r12,12l78,130r18,13l111,158r17,18l146,193r18,19l184,229r19,21l225,269r24,20l268,310r24,21l315,352r24,24l362,398r26,23l414,444r26,25l464,491r28,25l518,539r26,23l570,584r26,25l621,633r26,23l672,679r27,22l725,722r26,25l772,767r25,21l822,809r24,22l867,848r21,20l909,888r23,17l949,922r20,14l987,952r19,14l1020,980r14,12l1048,1005r15,11l1074,1022r11,9l1094,1039r9,5l1108,1048r4,3l1117,1052r3,2l1120,1054xe" stroked="f">
                  <v:path arrowok="t" o:connecttype="custom" o:connectlocs="238120,220975;239815,215886;240662,211644;241721,206555;242145,201677;242569,195739;243840,190225;243840,184075;243840,177925;243840,172199;243840,166474;242993,160748;242145,156294;240662,151205;238120,146327;232824,140813;225197,132967;215240,123212;203588,112184;191089,100308;177107,88008;163125,75496;148084,62348;133890,50260;120331,38809;107408,28841;95756,19086;86223,11876;78808,6362;73724,3181;67580,1909;63979,848;59742,424;54022,0;47878,0;42158,424;36862,848;30930,1484;24787,1484;19914,2121;14830,2969;10381,4029;5720,5302;1059,7422;1059,10179;6991,16753;16524,27569;30930,40929;47666,57046;66733,74648;87706,94158;109739,114305;131559,134239;153592,153113;174141,171563;192572,188317;209097,201889;222019,213129;231765,220339;236637,223096" o:connectangles="0,0,0,0,0,0,0,0,0,0,0,0,0,0,0,0,0,0,0,0,0,0,0,0,0,0,0,0,0,0,0,0,0,0,0,0,0,0,0,0,0,0,0,0,0,0,0,0,0,0,0,0,0,0,0,0,0,0,0,0"/>
                </v:shape>
                <v:shape id="Freeform 202" o:spid="_x0000_s1032" style="position:absolute;left:222;top:292;width:2622;height:2228;visibility:visible;mso-wrap-style:square;v-text-anchor:top" coordsize="1237,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b1KcUA&#10;AADcAAAADwAAAGRycy9kb3ducmV2LnhtbESPT2sCMRTE74LfITyhF6lZ/7AtW6NooeBRt7309rp5&#10;7qbdvCxJ1K2fvikIHoeZ+Q2zXPe2FWfywThWMJ1kIIgrpw3XCj7e3x6fQYSIrLF1TAp+KcB6NRws&#10;sdDuwgc6l7EWCcKhQAVNjF0hZagashgmriNO3tF5izFJX0vt8ZLgtpWzLMulRcNpocGOXhuqfsqT&#10;VfDt99d5fZiPvzAPn0eTl7jdG6UeRv3mBUSkPt7Dt/ZOK5g9LeD/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5vUpxQAAANwAAAAPAAAAAAAAAAAAAAAAAJgCAABkcnMv&#10;ZG93bnJldi54bWxQSwUGAAAAAAQABAD1AAAAigMAAAAA&#10;" path="m1237,36r-4,-1l1231,32r-9,-2l1216,28r-5,l1207,25r-5,l1197,23r-2,-3l1187,20r-3,-1l1179,19r-5,l1166,15r-6,l1153,14r-8,-3l1138,11r-6,-1l1124,10r-7,-1l1111,9r-10,l1095,9r-9,-2l1077,7r-5,l1065,7,1054,4r-9,l1039,4r-9,l1022,2,1013,r-6,l998,r-9,l981,r-8,l963,r-6,l949,r-9,l934,2r-10,l919,2r-8,l905,4r-8,l890,4r-6,l877,7r-5,l864,9r-6,l854,10r-5,l843,11r-2,3l836,15r-5,4l823,20r-7,5l811,30r-12,5l794,41r-9,5l775,54r-12,8l752,69,739,79,728,89r-15,9l701,110r-14,11l675,136r-17,11l643,158r-18,14l613,185r-18,13l580,212r-19,13l546,240r-17,16l512,272r-18,14l477,300r-17,15l442,333r-16,15l408,365r-20,14l371,395r-19,16l337,427r-17,14l301,458r-16,15l269,488r-17,14l238,516r-17,13l205,547r-15,13l176,573r-13,15l149,600r-12,11l124,623r-13,12l99,646r-8,10l80,667r-10,9l61,685,51,695r-5,6l39,708r-4,8l28,720r-4,6l19,730r,4l15,739r-1,9l12,752r-3,2l9,760r-2,5l4,769r,7l4,779r,6l2,788r,6l2,802r,4l2,814,,818r,5l,831r,6l,844r,6l,856r,6l,868r,8l2,883r,5l2,894r,8l4,910r,5l4,922r,5l4,933r,5l7,944r,8l9,958r,6l12,969r,5l14,980r1,5l15,990r3,7l18,1001r,4l19,1010r,3l24,1020r4,6l28,1032r2,7l35,1042r1,6l41,1051r3,l47,1048r4,-4l61,1042r6,-8l78,1030r13,-9l103,1013r11,-12l129,990r19,-11l164,964r17,-13l201,934r22,-14l244,902r21,-18l288,866r23,-19l337,827r21,-21l384,787r29,-22l437,744r26,-23l492,698r28,-22l546,652r29,-22l602,605r27,-24l658,560r28,-25l712,509r30,-22l768,462r28,-21l821,418r27,-23l875,372r24,-24l924,327r25,-23l973,286r24,-21l1020,244r21,-19l1062,206r20,-19l1100,172r18,-18l1134,139r16,-16l1166,110r13,-12l1192,87r9,-11l1211,65r10,-9l1226,51r5,-7l1234,41r3,-5l1237,36xe" stroked="f">
                  <v:path arrowok="t" o:connecttype="custom" o:connectlocs="259075,6362;254835,5302;251019,4029;245930,3181;239994,2121;233422,1909;227274,1484;220277,848;213493,0;206285,0;199288,0;193140,424;187416,848;181904,1909;178299,2969;172999,5302;166427,9755;156675,16753;145650,25660;132506,36476;118937,47716;104732,60652;90316,73800;74627,87161;60423,100309;46854,112185;34557,124697;23533,134664;14841,143359;8268,150145;4028,154811;2544,159476;848,163081;424,167111;424,172625;0,177502;0,182804;424,188318;848,194044;848,198921;1908,204435;3180,208888;3816,213130;5936,217583;7632,222249;10812,221401;19293,216523;31377,207616;47278,195104;65935,179623;87560,162233;110245,143359;133354,123212;157311,103278;179784,83767;201196,64469;220701,47716;237026,32659;249958,20783;258863,11876;262255,7635" o:connectangles="0,0,0,0,0,0,0,0,0,0,0,0,0,0,0,0,0,0,0,0,0,0,0,0,0,0,0,0,0,0,0,0,0,0,0,0,0,0,0,0,0,0,0,0,0,0,0,0,0,0,0,0,0,0,0,0,0,0,0,0,0"/>
                </v:shape>
                <v:shape id="Freeform 203" o:spid="_x0000_s1033" style="position:absolute;left:298;top:311;width:5302;height:4680;visibility:visible;mso-wrap-style:square;v-text-anchor:top" coordsize="2503,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ozMEA&#10;AADcAAAADwAAAGRycy9kb3ducmV2LnhtbESP3WrCQBCF7wu+wzKF3tVNBf+im2CLSr1U8wBDdpqE&#10;ZmdDdozp27uFQi8P5+fjbPPRtWqgPjSeDbxNE1DEpbcNVwaK6+F1BSoIssXWMxn4oQB5NnnaYmr9&#10;nc80XKRScYRDigZqkS7VOpQ1OQxT3xFH78v3DiXKvtK2x3scd62eJclCO2w4Emrs6KOm8vtycxHS&#10;FHg8++J96NaFv+3Fnq5ijXl5HncbUEKj/If/2p/WwGw5h98z8Qjo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UKMzBAAAA3AAAAA8AAAAAAAAAAAAAAAAAmAIAAGRycy9kb3du&#10;cmV2LnhtbFBLBQYAAAAABAAEAPUAAACGAwAAAAA=&#10;" path="m1213,14r-5,2l1203,21r-6,2l1190,28r-10,6l1169,41r-10,10l1148,60r-15,10l1117,82r-18,11l1086,109r-21,14l1049,137r-20,17l1009,171r-21,15l968,204r-21,16l924,241r-24,17l878,279r-26,21l831,320r-26,19l779,360r-26,22l729,404r-26,20l676,447r-25,23l627,491r-29,21l575,537r-29,21l521,577r-24,21l473,623r-26,21l421,665r-23,18l374,704r-26,20l327,745r-22,17l285,781r-25,18l243,818r-22,17l203,851r-21,15l167,881r-17,14l135,908r-13,12l108,934,93,944r-10,8l72,959r-6,10l56,973r-4,8l46,983r-2,5l37,993r-3,5l28,1003r-3,3l20,1013r-5,6l15,1025r-4,7l8,1037r-3,8l3,1053r,7l,1066r,8l,1081r,8l,1097r,5l,1110r3,8l3,1126r,7l5,1141r5,7l11,1152r4,8l15,1166r5,6l23,1177r2,6l28,1189r6,6l36,1198r1,5l44,1208r7,7l56,1223r10,8l75,1241r13,11l98,1262r14,16l124,1291r16,15l154,1320r17,17l188,1355r20,19l226,1391r18,18l265,1430r24,19l307,1468r24,20l352,1510r25,24l398,1554r23,24l447,1599r24,23l494,1645r27,23l546,1691r26,23l596,1735r26,24l648,1781r26,23l700,1827r23,21l749,1871r26,21l800,1913r25,22l851,1955r23,21l898,1992r23,20l945,2031r23,18l988,2066r21,15l1034,2096r21,17l1075,2126r18,12l1111,2150r17,12l1145,2171r16,10l1175,2189r18,7l1203,2201r14,5l1229,2208r11,5l1249,2210r13,-2l1274,2206r16,-3l1302,2196r16,-5l1336,2183r16,-8l1372,2167r18,-15l1411,2141r21,-14l1453,2114r24,-16l1498,2079r26,-13l1547,2046r23,-20l1596,2009r27,-20l1648,1968r24,-22l1701,1926r26,-23l1753,1880r26,-23l1806,1834r27,-24l1861,1785r28,-25l1914,1736r32,-24l1971,1687r26,-26l2021,1635r29,-22l2073,1588r26,-26l2125,1537r26,-23l2172,1487r26,-23l2221,1441r23,-23l2267,1395r21,-24l2307,1350r21,-20l2344,1309r19,-19l2380,1269r16,-18l2410,1231r15,-16l2437,1198r14,-15l2460,1170r10,-15l2479,1143r7,-12l2493,1120r2,-8l2498,1105r5,-6l2500,1091r-2,-7l2495,1074r-2,-9l2483,1053r-6,-12l2466,1025r-9,-11l2445,999r-13,-16l2419,967r-15,-19l2387,931r-17,-16l2354,893r-19,-17l2316,855r-22,-22l2271,811r-21,-20l2227,769r-21,-24l2180,723r-24,-22l2130,678r-23,-26l2080,629r-25,-21l2029,583r-29,-22l1974,537r-26,-25l1921,490r-27,-25l1867,441r-26,-22l1814,395r-26,-23l1760,349r-24,-21l1710,304r-25,-21l1658,262r-23,-19l1612,225r-24,-20l1565,186r-21,-17l1523,151r-23,-15l1482,119r-20,-15l1445,91,1427,79,1411,67r-12,-9l1384,47,1372,37r-11,-8l1349,23r-6,-5l1336,13r-8,-1l1326,8r-8,-1l1314,4r-9,-1l1301,3r-7,-1l1290,2,1286,r-5,l1273,r-9,l1258,r-8,l1247,r-7,2l1236,3r-2,1l1227,8r-4,4l1218,13r-5,1l1213,14xe" fillcolor="#8b9a52" stroked="f">
                  <v:path arrowok="t" o:connecttype="custom" o:connectlocs="252085,5921;240010,14803;222216,28972;200608,46525;176036,67672;148921,89666;121806,113562;94691,136190;69270,157549;46816,176582;28598,192020;15252,202805;9321,208938;4237,214225;1059,220992;0,228605;636,236429;2330,243620;5296,250175;9321,255462;18642,264767;32623,279147;51688,297969;74566,319328;99775,343013;126254,366910;153157,390806;180272,413434;205057,433313;227723,449597;245941,461228;260346,466938;273268,465880;290639,458267;312881,443675;338090,424854;365840,402438;394226,377484;423036,351261;450151,325038;475360,299872;496543,276821;513702,256943;525141,241716;530225,232411;525988,222684;515185,207880;498661,188848;476631,167277;451210,143380;423672,118638;395497,93261;367747,69364;341479,47582;317754,28761;298900,14169;285766,4864;279200,1480;273268,423;266489,0;261405,846;256957,2961" o:connectangles="0,0,0,0,0,0,0,0,0,0,0,0,0,0,0,0,0,0,0,0,0,0,0,0,0,0,0,0,0,0,0,0,0,0,0,0,0,0,0,0,0,0,0,0,0,0,0,0,0,0,0,0,0,0,0,0,0,0,0,0,0,0"/>
                </v:shape>
                <v:shape id="Freeform 204" o:spid="_x0000_s1034" style="position:absolute;left:495;top:482;width:4915;height:4350;visibility:visible;mso-wrap-style:square;v-text-anchor:top" coordsize="2323,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0+8UA&#10;AADcAAAADwAAAGRycy9kb3ducmV2LnhtbESPzWrCQBSF9wXfYbiCm2ImEUwkOooIYsFNTRW3l8xt&#10;Epq5EzKjxj59p1Do8nB+Ps5qM5hW3Kl3jWUFSRSDIC6tbrhScP7YTxcgnEfW2FomBU9ysFmPXlaY&#10;a/vgE90LX4kwwi5HBbX3XS6lK2sy6CLbEQfv0/YGfZB9JXWPjzBuWjmL41QabDgQauxoV1P5VdxM&#10;gKS3LEmabzwdusu8eD8+X6/ZTqnJeNguQXga/H/4r/2mFcyyF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vT7xQAAANwAAAAPAAAAAAAAAAAAAAAAAJgCAABkcnMv&#10;ZG93bnJldi54bWxQSwUGAAAAAAQABAD1AAAAigMAAAAA&#10;" path="m1126,17r-4,l1117,20r-5,5l1104,28r-9,5l1084,41r-10,8l1063,58r-13,10l1037,78r-15,14l1007,103r-17,11l973,128r-15,15l938,160r-21,15l897,191r-17,16l859,224r-23,19l815,261r-21,18l772,297r-26,21l724,337r-25,20l677,378r-24,19l630,418r-24,19l583,458r-26,20l533,499r-23,20l486,540r-25,18l438,577r-24,22l393,618r-23,18l346,654r-21,20l304,693r-18,15l262,728r-18,15l225,760r-17,16l188,790r-18,14l156,820r-15,12l125,844r-13,10l100,865r-14,9l78,884r-10,6l59,900r-7,7l49,910r-5,5l42,918r-6,3l31,928r-5,3l22,936r-5,5l13,947r-1,5l12,958r-5,6l7,972r-2,5l2,985,,991r,7l,1006r,6l,1019r,7l,1031r2,10l2,1047r3,5l7,1058r3,8l12,1072r1,5l16,1083r1,6l21,1094r3,6l26,1106r5,4l33,1112r4,7l42,1121r7,9l54,1137r9,7l73,1154r10,11l94,1177r15,12l122,1202r13,14l152,1230r14,17l184,1262r19,17l221,1297r19,17l257,1333r24,19l299,1372r24,18l343,1410r24,21l388,1453r24,21l438,1495r22,21l484,1537r23,21l533,1581r24,21l580,1623r26,24l630,1666r23,21l677,1709r27,21l727,1751r23,18l773,1788r24,20l820,1827r21,19l862,1863r23,18l906,1898r21,18l947,1929r19,14l985,1958r17,13l1022,1983r15,11l1052,2005r16,10l1080,2023r14,10l1106,2038r14,6l1127,2046r9,4l1145,2053r6,1l1158,2053r6,-3l1173,2046r10,-3l1195,2034r13,-4l1220,2021r15,-8l1252,2002r18,-12l1284,1977r20,-11l1320,1952r24,-14l1362,1921r24,-15l1406,1888r22,-15l1451,1854r23,-20l1497,1816r24,-19l1548,1776r25,-21l1598,1735r24,-22l1646,1690r28,-21l1701,1648r25,-25l1752,1602r26,-21l1803,1558r25,-24l1855,1511r25,-21l1906,1465r23,-21l1953,1421r23,-21l2000,1377r23,-23l2044,1333r24,-19l2091,1293r19,-21l2130,1252r22,-20l2168,1215r17,-20l2203,1177r15,-16l2232,1144r13,-17l2261,1112r11,-14l2282,1086r9,-13l2301,1062r7,-10l2313,1043r4,-10l2319,1027r4,-5l2322,1014r-3,-6l2317,998r-4,-10l2305,979r-4,-11l2291,954r-9,-12l2272,930r-14,-15l2245,900r-13,-16l2216,865r-13,-14l2185,832r-17,-18l2148,794r-18,-18l2110,757r-19,-22l2068,714r-20,-19l2026,674r-23,-21l1980,630r-25,-22l1930,586r-23,-20l1882,543r-25,-23l1831,499r-23,-21l1784,457r-27,-25l1732,411r-23,-22l1685,368r-28,-21l1636,326r-24,-19l1586,286r-21,-20l1542,246r-22,-16l1496,209r-22,-16l1453,175r-20,-15l1412,143r-17,-15l1376,113,1360,99,1344,88,1325,74,1313,64,1299,54r-12,-8l1276,38r-11,-8l1255,25r-9,-7l1242,17r-7,-4l1232,13r-8,-3l1220,8r-6,-1l1210,5r-7,-2l1199,3r-4,l1190,3,1182,r-9,l1168,r-4,3l1158,3r-4,l1147,5r-2,2l1138,8r-2,2l1132,15r-6,2l1126,17xe" stroked="f">
                  <v:path arrowok="t" o:connecttype="custom" o:connectlocs="233579,5930;222154,14400;205863,27107;186186,43836;163336,62896;138159,84073;112770,105673;87592,126850;64319,146756;44008,164333;26447,178734;14387,188475;8886,194405;3597,199275;1481,205840;0,213040;423,220452;2539,227017;5078,232947;8886,237394;17561,246712;32159,260477;50778,278265;72570,298595;97325,321043;122714,343702;148949,366362;173492,386903;196131,405751;216230,419939;231464,430528;242254,434763;250294,432646;264893,423963;284358,410410;306996,392621;332808,371656;359890,348996;386760,324855;413207,300925;437538,278265;458696,257300;474987,238664;486835,224899;491490,216429;487682,207323;477738,193769;462293,176192;442404,155651;418920,133415;392896,110120;366449,87037;341060,65013;316517,44260;295148,27107;277799,13553;265527,5294;258968,2118;253679,635;247120,0;242254,1482;238234,3600" o:connectangles="0,0,0,0,0,0,0,0,0,0,0,0,0,0,0,0,0,0,0,0,0,0,0,0,0,0,0,0,0,0,0,0,0,0,0,0,0,0,0,0,0,0,0,0,0,0,0,0,0,0,0,0,0,0,0,0,0,0,0,0,0,0"/>
                </v:shape>
                <v:shape id="Freeform 205" o:spid="_x0000_s1035" style="position:absolute;left:1022;top:1866;width:927;height:1505;visibility:visible;mso-wrap-style:square;v-text-anchor:top" coordsize="438,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DJscMA&#10;AADcAAAADwAAAGRycy9kb3ducmV2LnhtbESPT4vCMBTE74LfITzBm6Z68E/XtCxFZU+CVtjro3m2&#10;ZZuX2kTb/fZmYcHjMDO/YXbpYBrxpM7VlhUs5hEI4sLqmksF1/ww24BwHlljY5kU/JKDNBmPdhhr&#10;2/OZnhdfigBhF6OCyvs2ltIVFRl0c9sSB+9mO4M+yK6UusM+wE0jl1G0kgZrDgsVtpRVVPxcHkbB&#10;dmCbnY4bfc+3h++Vbm/7rJdKTSfD5wcIT4N/h//bX1rBcr2GvzPhCMj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DJscMAAADcAAAADwAAAAAAAAAAAAAAAACYAgAAZHJzL2Rv&#10;d25yZXYueG1sUEsFBgAAAAAEAAQA9QAAAIgDAAAAAA==&#10;" path="m347,187r4,l356,187r6,l370,187r5,l382,187r6,l398,187r4,l408,187r6,-3l421,184r4,-2l429,180r5,-1l438,177r,-5l438,171r,-4l438,162r,-5l435,154r-1,-7l434,141r-5,-7l427,129r-5,-9l421,113r-2,-8l412,99r-4,-9l403,82r-5,-7l391,66r-5,-7l377,51r-6,-6l362,38r-8,-5l346,26r-5,-2l335,21r-5,-4l325,15r-2,-3l314,11,310,9,305,8,300,5,294,4,287,1r-6,l277,1,270,r-7,l257,r-9,l242,r-6,l231,r-9,l216,r-5,1l205,1r-5,l194,4r-5,l184,5r-7,3l173,9r-4,2l164,12r-6,l153,15r-5,2l146,21r-10,3l128,30r-7,3l115,40r-9,5l101,51r-8,4l89,63r-6,6l80,75r-7,5l69,88r-1,8l65,101r-5,8l59,115r-2,8l54,129r-2,5l49,141r,6l49,154r,5l49,167r,5l52,180r2,8l57,193r3,8l65,209r3,7l73,224r5,9l85,242r4,7l96,257r8,8l112,275r5,4l125,289r7,7l141,305r6,6l156,320r8,9l173,335r7,9l189,350r9,8l205,365r9,6l222,378r7,6l237,390r8,5l252,401r5,6l263,413r7,6l277,426r4,7l287,437r2,8l294,451r4,6l300,467r2,5l305,479r2,8l309,491r1,7l310,505r,6l310,516r,7l310,531r-1,5l309,542r-4,5l305,554r-5,4l298,565r-4,3l292,574r-5,5l286,584r-8,4l273,591r-5,3l263,599r-6,2l252,602r-4,3l242,609r-6,2l231,612r-6,l221,614r-7,l210,614r-7,l199,614r-6,-2l188,612r-6,-1l177,611r-7,-4l166,605r-4,-3l158,601r-10,-6l143,589r-7,-6l132,574r-2,-4l128,565r-3,-3l125,557r-2,-8l121,542r-4,-6l117,528r-2,-5l115,516r-3,-4l112,508r,-5l112,501r,-3l112,495r,l109,495r-5,l96,495r-10,l78,495r-5,l69,495r-6,l59,495r-5,l49,495r-5,l39,495r-11,l22,498r-10,l7,501r-4,2l3,508r-3,l,511r,4l,519r,4l,528r3,6l5,542r,5l7,554r3,8l11,568r1,9l17,584r5,7l28,601r5,8l37,617r4,7l49,632r5,8l63,649r6,6l80,663r3,3l86,669r5,4l97,676r7,1l109,682r3,4l120,689r5,2l130,694r6,1l143,699r5,l156,701r8,2l170,705r7,2l184,707r9,2l199,712r6,l211,712r7,l225,712r6,l237,712r5,l248,712r7,-3l261,709r7,-2l273,707r5,-4l283,703r6,-2l294,699r4,-2l305,695r4,-1l313,694r11,-8l333,682r8,-6l347,673r9,-8l362,659r8,-8l375,644r7,-9l386,630r5,-7l398,614r4,-9l403,599r5,-10l409,584r3,-7l414,567r,-5l417,554r,-10l417,536r,-8l417,521r-3,-6l414,508r,-7l414,493r-2,-6l409,479r-1,-7l408,466r-5,-9l402,451r-4,-6l398,436r-7,-8l388,423r-6,-8l380,407r-7,-8l370,394r-8,-8l359,378r-10,-7l343,363r-8,-8l325,348r-6,-10l310,330r-10,-8l292,315r-5,-6l281,305r-4,-6l273,296r-12,-8l252,279r-10,-9l234,265r-9,-8l218,249r-8,-7l203,233r-9,-7l189,221r-7,-9l177,208r-7,-7l166,195r-4,-5l161,184r-5,-5l153,172r-1,-5l152,159r-4,-5l152,149r,-8l153,137r3,-4l158,129r3,-6l166,119r4,-6l180,109r4,-5l193,99r5,-5l203,90r7,-2l216,84r6,l229,82r5,-2l240,80r5,l252,80r5,l261,80r7,2l273,84r8,4l292,90r6,6l305,99r5,6l314,109r5,4l324,119r,4l325,129r3,5l330,140r3,5l335,149r,7l339,161r,6l341,171r2,3l346,179r,5l347,187r,xe" fillcolor="#8b9a52" stroked="f">
                  <v:path arrowok="t" o:connecttype="custom" o:connectlocs="80857,39526;89958,38469;92710,34242;89323,25364;82762,13950;72178,5073;64558,1691;55668,0;45720,0;37465,1691;30903,4439;19685,11625;13758,21348;10372,31071;12065,40794;18838,52631;29845,64468;41910,75670;53340,84759;61172,94059;65405,103782;65405,113294;61807,121326;54398,127033;46778,129781;38523,129147;30268,124497;26035,116042;23707,107376;22013,104628;12488,104628;2540,105262;0,109701;2117,118790;7832,130415;17568,140772;25400,145634;34713,148593;44662,150495;53975,149861;62230,147747;72178,142886;81703,133163;87207,121960;88265,110123;86360,99766;82127,89409;73872,78418;61807,66581;51223,57070;40005,46713;33020,37835;32385,28958;38947,21982;48472,17332;56727,17332;66463,23039;70485,30649;73237,37835" o:connectangles="0,0,0,0,0,0,0,0,0,0,0,0,0,0,0,0,0,0,0,0,0,0,0,0,0,0,0,0,0,0,0,0,0,0,0,0,0,0,0,0,0,0,0,0,0,0,0,0,0,0,0,0,0,0,0,0,0,0,0"/>
                </v:shape>
                <v:shape id="Freeform 206" o:spid="_x0000_s1036" style="position:absolute;left:1949;top:1866;width:648;height:1416;visibility:visible;mso-wrap-style:square;v-text-anchor:top" coordsize="30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22iMAA&#10;AADcAAAADwAAAGRycy9kb3ducmV2LnhtbERPPW/CMBDdK/EfrENiKw4Z0irFoAioBO0Ehf1kH3FE&#10;fI5il4R/j4dKHZ/e93I9ulbcqQ+NZwWLeQaCWHvTcK3g/PP5+g4iRGSDrWdS8KAA69XkZYml8QMf&#10;6X6KtUghHEpUYGPsSimDtuQwzH1HnLir7x3GBPtamh6HFO5amWdZIR02nBosdrSxpG+nX6egOpy/&#10;m90laL/9ku2ueBwvV22Vmk3H6gNEpDH+i//ce6Mgf0tr05l0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922iMAAAADcAAAADwAAAAAAAAAAAAAAAACYAgAAZHJzL2Rvd25y&#10;ZXYueG1sUEsFBgAAAAAEAAQA9QAAAIUDAAAAAA==&#10;" path="m7,3r,7l7,14r,6l7,24r,7l5,36r,9l5,52r,10l5,71r,11l5,90r,13l5,115r,11l5,138r,12l2,161r,17l2,191r,12l2,219r,14l2,247r,14l2,278r,16l2,308r,15l,336r,18l,367r,16l,398r,13l,427r,15l,457r,13l,482r,14l,509r,15l,535r2,13l2,558r,11l2,581r,9l2,600r,10l5,615r,10l5,631r,5l5,643r2,4l7,650r,4l7,656r2,3l12,659r3,2l19,664r7,1l33,665r8,l46,665r4,2l54,667r7,2l65,669r5,l75,669r7,l87,669r6,l98,669r5,l111,669r6,l124,669r6,l137,669r6,l149,669r9,l163,669r6,l173,667r8,l186,665r6,l196,665r9,l212,665r6,l223,665r5,l236,665r3,l244,665r7,l259,664r9,l274,664r6,l285,661r6,l293,661r3,l298,659r2,-3l300,652r1,-5l301,640r,-7l301,625r3,-6l301,610r,-7l301,596r,-6l300,582r,-3l300,572r-2,-1l291,569r-6,l280,569r-5,l273,569r-5,l259,569r-7,l246,569r-7,l232,569r-7,l216,569r-9,l200,569r-8,l184,569r-9,l169,568r-6,l154,568r-5,l143,565r-5,l132,565r-2,-1l124,561r-3,-2l119,556r,-7l119,544r,-4l119,535r,-3l119,524r,-9l119,507r,-6l119,491r,-9l119,473r,-8l119,454r,-10l119,432r,-9l119,411r,-13l119,386r,-9l119,364r,-14l119,339r,-11l119,315r,-13l119,290r,-12l119,264r,-11l119,238r,-11l119,215r,-14l119,189r,-11l119,165r,-11l119,142r,-11l119,121r,-11l119,100r,-7l119,83r,-9l119,64r,-6l119,49r,-6l119,35r,-6l119,24r,-4l119,14r,-2l119,6r,-3l117,3r-5,l107,r-7,l96,,91,,85,,82,,75,,72,,65,,62,,56,,51,,48,,41,,38,,30,3r-4,l24,3r-6,l12,3,7,3r,l7,3xe" fillcolor="#8b9a52" stroked="f">
                  <v:path arrowok="t" o:connecttype="custom" o:connectlocs="1491,4233;1065,9525;1065,17357;1065,26670;426,37677;426,49318;426,62230;0,74930;0,86995;0,99483;0,110913;426,120438;426,129117;1065,134620;1491,138430;3196,139912;8735,140758;12997,141605;17471,141605;21945,141605;27698,141605;33663,141605;38564,141182;43677,140758;48578,140758;53478,140758;59657,140547;63066,139912;64131,136948;64770,131022;64131,124883;63492,120862;58591,120438;53691,120438;47938,120438;40907,120438;34729,120227;29402,119592;25780,118322;25354,114300;25354,109008;25354,102023;25354,93980;25354,84243;25354,74083;25354,63923;25354,53552;25354,42545;25354,32597;25354,23283;25354,15663;25354,9102;25354,4233;25354,635;21306,0;17471,0;13210,0;8735,0;5113,635;1491,635" o:connectangles="0,0,0,0,0,0,0,0,0,0,0,0,0,0,0,0,0,0,0,0,0,0,0,0,0,0,0,0,0,0,0,0,0,0,0,0,0,0,0,0,0,0,0,0,0,0,0,0,0,0,0,0,0,0,0,0,0,0,0,0"/>
                </v:shape>
                <v:shape id="Freeform 207" o:spid="_x0000_s1037" style="position:absolute;left:2724;top:2152;width:844;height:1473;visibility:visible;mso-wrap-style:square;v-text-anchor:top" coordsize="399,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uksIA&#10;AADcAAAADwAAAGRycy9kb3ducmV2LnhtbESPzarCMBSE94LvEI7gTlNd+FONIqIgF1xY3bg7NMe2&#10;2JyUJrb17c0FweUwM98w621nStFQ7QrLCibjCARxanXBmYLb9ThagHAeWWNpmRS8ycF20++tMda2&#10;5Qs1ic9EgLCLUUHufRVL6dKcDLqxrYiD97C1QR9knUldYxvgppTTKJpJgwWHhRwr2ueUPpOXUdC0&#10;yf1VzRbl+Y/bQ1M8bvOljJQaDrrdCoSnzv/C3/ZJK5jOl/B/JhwBuf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yu6SwgAAANwAAAAPAAAAAAAAAAAAAAAAAJgCAABkcnMvZG93&#10;bnJldi54bWxQSwUGAAAAAAQABAD1AAAAhwMAAAAA&#10;" path="m211,r-4,l201,r-8,l191,r-8,l177,r-8,l162,r-8,l145,3r-7,2l134,7r-5,l123,9r-9,3l105,18r-3,3l95,22r-4,4l84,28r-7,8l67,43r-6,4l58,51r-6,6l50,63r-5,5l40,74r-5,6l32,87r-3,9l26,101r-5,7l20,116r-4,8l14,135r-3,11l9,155,6,165,4,175,3,186r,12l,209r,12l,232r,13l,258r,14l,286r,11l,311r,11l,333r,12l,357r,14l,380r,11l,403r,11l,424r3,11l3,446r,9l3,467r,9l4,486r2,9l6,504r3,10l9,522r2,10l14,540r2,10l16,556r,9l20,572r4,9l26,587r3,6l30,600r5,7l37,612r3,6l45,626r5,6l52,636r4,5l61,644r5,7l72,656r5,5l82,664r7,4l93,672r4,4l104,679r6,3l117,683r6,3l134,690r7,1l146,691r10,2l165,695r8,l181,695r11,2l201,697r10,l222,695r8,l239,693r9,-2l256,690r10,-3l271,686r9,-4l287,680r8,-4l302,672r6,-4l315,662r7,-4l326,653r6,-2l337,644r4,-4l345,632r5,-4l353,620r2,-5l360,609r4,-7l367,597r3,-7l374,581r4,-5l379,568r2,-7l384,553r4,-7l388,540r3,-8l391,524r2,-5l393,511r,-8l394,495r,-7l394,479r3,-7l399,467r,-9l399,454r,-8l399,439r,-6l399,424r,-6l399,412r,-8l399,397r,-6l399,386r,-4l399,374r,-3l399,364r,-3l399,351r,-8l397,336r,-8l394,320r,-9l394,307r,-5l394,297r,-4l394,287r,-3l394,278r,-3l393,268r,-5l393,256r,-2l393,246r,-2l393,237r,-3l391,229r,-5l391,219r,-5l391,209r,-6l391,198r,-5l388,188r,-6l386,176r,-6l384,167r,-7l384,157r,-3l381,147r-2,-3l379,138r,-4l378,128r,-4l375,118r-1,-4l370,112r-1,-5l369,101r-2,-4l364,90r-4,-8l355,76r-2,-5l350,63r-5,-4l341,53r-7,-6l332,43r-4,-3l317,32r-4,-6l303,21r-3,-4l294,12r-4,l280,9r-4,l271,9r,l229,100r1,-3l238,97r1,l245,97r5,3l256,103r5,4l266,112r4,2l271,118r5,6l279,128r,6l280,139r2,8l287,155r,2l287,160r,7l290,170r,6l290,179r1,7l294,190r,6l294,200r,4l294,212r,7l294,224r,8l294,237r,7l294,250r,5l294,263r,5l294,276r,10l294,291r,6l294,305r,7l294,320r-3,6l291,333r,7l291,347r-1,8l290,362r,9l290,376r,7l290,391r,6l290,404r,8l287,418r,6l287,434r,5l287,446r,5l287,458r-2,7l282,470r,6l282,482r,6l282,493r,7l282,504r-2,7l280,514r-1,7l279,524r,8l279,540r-3,6l276,551r-2,5l274,561r-4,5l266,572r-7,7l253,586r-5,1l244,590r-5,1l235,593r-6,4l225,599r-5,l216,600r-7,l203,600r-5,l192,600r-4,l181,600r-4,-1l173,599r-7,-2l162,593r-6,-2l151,587r-5,-3l145,579r-7,-3l136,569r-2,-3l131,562r-2,-4l128,555r,-5l125,545r-2,-5l123,534r-4,-4l119,522r-2,-6l117,511r,-8l114,495r,-7l114,482r-1,-10l113,465r-3,-8l110,449r,-10l110,433r,-10l110,414r,-10l110,395r,-9l110,379r,-11l110,361r,-10l110,341r,-8l110,325r,-10l110,305r,-9l110,287r,-9l110,270r,-7l110,255r,-10l110,237r,-7l113,224r,-8l113,209r,-9l113,193r1,-5l114,182r,-6l117,170r,-3l117,160r,-3l119,154r,-7l119,146r1,-7l123,135r2,-7l129,124r5,-6l138,114r7,-6l149,107r5,-4l160,101r5,-1l169,97r4,l178,96r5,l188,96,211,r,xe" fillcolor="#8b9a52" stroked="f">
                  <v:path arrowok="t" o:connecttype="custom" o:connectlocs="37465,0;27305,1480;17780,5918;9525,14373;4233,24518;635,39314;0,57491;0,75457;635,91943;1270,106527;3387,119420;7832,129354;13970,137597;22013,143515;33020,146475;46990,146897;59267,144150;69003,138020;75142,129988;80222,120054;83185,109697;84455,98707;84455,88350;84455,79050;84032,69327;83397,60661;83185,53686;82762,46288;82127,38468;80645,31070;79163,24095;75142,16064;69427,8455;59267,1902;50588,20502;57362,24941;60748,33184;62230,40159;62230,49036;62230,58336;61595,68904;61383,79472;60748,89618;59690,99341;59267,108006;58420,116461;52493,124070;45720,126818;37465,126606;30692,122379;27093,116250;24765,108006;23283,96593;23283,83488;23283,70384;23283,57068;23918,45654;24765,35932;25400,29379;31538,22616;38735,20291" o:connectangles="0,0,0,0,0,0,0,0,0,0,0,0,0,0,0,0,0,0,0,0,0,0,0,0,0,0,0,0,0,0,0,0,0,0,0,0,0,0,0,0,0,0,0,0,0,0,0,0,0,0,0,0,0,0,0,0,0,0,0,0,0"/>
                </v:shape>
                <v:shape id="Freeform 208" o:spid="_x0000_s1038" style="position:absolute;left:3060;top:1936;width:305;height:216;visibility:visible;mso-wrap-style:square;v-text-anchor:top" coordsize="14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3w9MAA&#10;AADcAAAADwAAAGRycy9kb3ducmV2LnhtbERPz2vCMBS+C/4P4Qm7iE3nQbpqFJVNdp0OvT6aZ1Ns&#10;XkqS1c6/3hwGO358v1ebwbaiJx8axwpesxwEceV0w7WC79PHrAARIrLG1jEp+KUAm/V4tMJSuzt/&#10;UX+MtUghHEpUYGLsSilDZchiyFxHnLir8xZjgr6W2uM9hdtWzvN8IS02nBoMdrQ3VN2OP1ZB77f0&#10;MG/T3hTucF48zOW927FSL5NhuwQRaYj/4j/3p1YwL9L8dCYd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3w9MAAAADcAAAADwAAAAAAAAAAAAAAAACYAgAAZHJzL2Rvd25y&#10;ZXYueG1sUEsFBgAAAAAEAAQA9QAAAIUDAAAAAA==&#10;" path="m21,r2,l28,r3,l33,r5,l43,r6,l56,r6,l67,r8,l79,r9,l96,3r7,l110,5r6,2l120,9r10,2l134,12r6,6l142,18,99,101r-3,l93,100,84,97,78,96r-8,l67,93,62,92r-5,l49,90r-6,l38,90r-7,2l23,92r-6,4l9,97r-4,l,100r,1l,100,,96,,92,2,86r,-6l2,79r,-7l5,68r,-5l6,59r,-4l9,49r,-3l9,40r,-4l10,32r,-4l13,22r,-4l15,17,17,9,18,5,18,r3,l21,xe" fillcolor="#8b9a52" stroked="f">
                  <v:path arrowok="t" o:connecttype="custom" o:connectlocs="4937,0;6654,0;8157,0;10518,0;13308,0;16099,0;18889,0;22109,641;24899,1496;27904,2351;30051,3848;21250,21590;19962,21376;16743,20521;14381,19880;12235,19666;9230,19239;6654,19666;3649,20521;1073,20735;0,21590;0,20521;429,18384;429,16887;1073,14536;1288,12612;1932,10474;1932,8550;2146,6840;2790,4703;3220,3634;3864,1069;4508,0" o:connectangles="0,0,0,0,0,0,0,0,0,0,0,0,0,0,0,0,0,0,0,0,0,0,0,0,0,0,0,0,0,0,0,0,0"/>
                </v:shape>
                <v:shape id="Freeform 209" o:spid="_x0000_s1039" style="position:absolute;left:3600;top:1949;width:1105;height:1403;visibility:visible;mso-wrap-style:square;v-text-anchor:top" coordsize="520,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qRMIA&#10;AADcAAAADwAAAGRycy9kb3ducmV2LnhtbESPT4vCMBTE78J+h/AWvNm0IlK6RlkWVryJ/8Djo3nb&#10;VpuXkmRr/fZGEDwOM/MbZrEaTCt6cr6xrCBLUhDEpdUNVwqOh99JDsIHZI2tZVJwJw+r5cdogYW2&#10;N95Rvw+ViBD2BSqoQ+gKKX1Zk0Gf2I44en/WGQxRukpqh7cIN62cpulcGmw4LtTY0U9N5XX/bxRc&#10;9Sy7tGd3abbrE814nYe+z5Uafw7fXyACDeEdfrU3WsE0z+B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mpEwgAAANwAAAAPAAAAAAAAAAAAAAAAAJgCAABkcnMvZG93&#10;bnJldi54bWxQSwUGAAAAAAQABAD1AAAAhwMAAAAA&#10;" path="m,7r,5l,20r,3l1,28r,7l1,42r,8l4,58r,8l5,75,7,85r,10l10,107r2,11l12,129r3,12l16,153r,12l18,178r3,15l21,207r2,13l27,237r,13l28,263r4,16l33,294r3,13l38,323r1,15l42,353r2,16l47,382r,16l51,411r,17l52,441r4,14l57,467r2,16l62,495r1,14l63,520r2,15l68,546r2,11l73,567r,12l75,588r,9l77,606r2,9l79,623r5,8l84,635r,7l85,646r,5l88,657r1,4l94,661r4,2l103,663r6,l115,663r6,l132,663r9,-2l146,661r7,-4l161,657r6,-1l174,653r3,l182,651r2,l184,648r3,-2l187,639r1,-4l188,631r2,-6l190,621r3,-4l193,611r2,-4l195,602r3,-7l198,590r2,-5l200,576r4,-5l204,563r1,-7l205,548r4,-7l210,535r3,-8l214,519r2,-5l216,504r3,-8l219,488r2,-7l223,473r2,-8l225,457r3,-7l228,442r1,-8l232,428r2,-9l234,411r2,-8l237,398r3,-8l240,385r2,-8l245,371r,-5l246,359r4,-6l250,348r1,-6l251,338r3,-3l254,328r2,-1l257,320r3,-5l262,312r1,l263,312r3,1l268,317r3,6l273,327r,1l275,335r2,3l277,342r3,8l280,356r3,5l283,367r3,7l286,378r2,8l288,395r6,4l294,407r3,8l297,424r1,6l301,441r1,8l306,455r1,8l309,471r3,7l313,486r,10l315,504r3,10l318,519r2,8l323,535r2,10l325,551r,6l329,564r1,10l330,581r4,7l335,594r1,8l339,607r,6l339,617r2,6l341,628r3,4l344,636r5,6l349,648r1,5l353,657r1,2l357,659r4,2l365,661r10,2l381,663r5,l395,663r10,l413,663r6,l426,661r6,l438,657r5,-1l448,653r2,-2l450,646r,-7l450,635r,-7l454,623r,-6l454,610r4,-8l458,594r2,-9l460,574r1,-10l461,553r3,-8l464,532r5,-12l469,507r2,-11l471,483r3,-13l474,457r,-13l478,430r1,-15l483,399r,-11l484,374r2,-15l486,344r4,-13l490,315r2,-13l492,286r3,-15l497,258r,-13l499,230r2,-13l502,204r,-16l506,174r1,-11l507,152r4,-11l511,129r,-11l511,107r2,-11l513,85r,-8l516,67r,-8l516,52r2,-8l518,37r,-4l518,27r,-2l518,17r2,-1l516,13r-3,-1l507,10,502,7,495,6r-8,l479,6r-8,l461,6r-7,l445,6r-7,1l432,7r-6,l423,10r-4,2l419,13r-2,3l417,21r-3,6l414,31r-1,4l413,41r,3l413,50r,4l413,59r,7l411,71r,6l409,85r,6l409,96r,7l409,111r,8l406,124r,9l406,141r,8l405,155r,8l405,171r,7l405,185r,10l402,199r,10l402,217r,7l400,230r,9l398,245r,6l398,260r,7l395,273r,8l395,286r,6l393,297r,5l393,307r,6l391,317r,4l391,327r,1l386,336r,4l386,344r,2l382,346r-5,-4l376,338r-1,-3l372,328r-2,-1l370,321r-3,-4l365,312r,-5l362,302r,-5l361,291r,-7l359,277r,-7l354,263r,-7l353,250r,-9l350,235r,-8l349,219r,-8l344,204r,-9l341,186r,-5l339,171r,-8l336,153r-1,-4l334,141r,-11l330,123r,-7l329,108r,-9l325,92r,-5l325,78r,-4l323,66r,-5l320,52r-2,-6l318,42r-3,-5l315,33r,-6l313,23r,-2l312,13,309,7r,-1l309,4r-2,l302,2r-5,l292,r-9,l275,r-9,l260,r-9,l240,r-6,l228,2r-7,l216,4r-3,2l210,7r-1,5l209,13r-4,7l205,27r,4l204,35r,6l204,44r-4,6l200,56r,5l200,67r-2,7l198,78r,7l198,92r-3,7l195,107r-2,6l193,121r,8l190,136r-2,8l188,152r,8l187,170r,4l187,185r-3,8l184,199r-2,8l182,216r-1,4l177,230r,9l177,245r-1,6l176,258r-2,7l174,273r-2,8l172,286r-3,6l169,300r-2,4l167,310r,5l164,320r-1,3l163,328r,3l163,336r-2,4l158,346r-1,4l157,352r-4,-2l152,346r-2,-4l150,336r-4,-3l146,328r,-3l146,320r-3,-5l143,310r-2,-4l141,300r,-6l138,288r,-7l137,273r-2,-6l135,260r,-9l135,249r-3,-10l132,230r-2,-6l130,217r-1,-8l129,199r,-6l129,185r-4,-8l121,170r,-8l121,153r-1,-7l120,139r-3,-9l117,123r,-7l117,109r-2,-7l115,95r,-8l115,81r-3,-6l112,69r,-6l112,58r-3,-6l109,46r,-4l107,37r,-4l107,28r,-7l104,17r,-4l104,12r-1,-2l98,7,91,6r-6,l77,6r-9,l59,6r-8,l44,6r-5,l33,6r-5,l21,6,15,7,7,7,4,7,,7r,xe" fillcolor="#8b9a52" stroked="f">
                  <v:path arrowok="t" o:connecttype="custom" o:connectlocs="850,12277;3400,32385;6799,59055;10837,86995;13811,113242;16786,131868;20823,140335;34209,139065;39946,134408;42071,124883;45258,111548;47808,96732;50995,82550;53333,71543;56520,66252;59495,75353;63107,87842;66506,102870;69056,117898;72031,130598;75218,139488;87755,140335;95616,135255;97741,121497;100716,99483;103266,72813;106453,45932;108578,22648;110065,6985;105178,1270;90517,1482;87755,8678;86905,19262;86055,32808;85417,47413;83930,60537;83080,69427;79043,69427;76706,60113;74156,46355;71181,31538;69056,16510;66931,5715;63107,423;48446,423;43559,6562;42071,16510;39946,30480;38672,45720;36547,59478;34634,69427;31872,72390;29960,63500;28047,50588;25710,35983;24435,21590;23160,9737;21886,2117;8287,1270" o:connectangles="0,0,0,0,0,0,0,0,0,0,0,0,0,0,0,0,0,0,0,0,0,0,0,0,0,0,0,0,0,0,0,0,0,0,0,0,0,0,0,0,0,0,0,0,0,0,0,0,0,0,0,0,0,0,0,0,0,0,0"/>
                </v:shape>
                <v:shape id="Freeform 210" o:spid="_x0000_s1040" style="position:absolute;left:3956;top:4229;width:647;height:552;visibility:visible;mso-wrap-style:square;v-text-anchor:top" coordsize="3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9vr8A&#10;AADcAAAADwAAAGRycy9kb3ducmV2LnhtbESPzQrCMBCE74LvEFbwpqk9+FONIoIg6kXrAyzN2hab&#10;TWlirW9vBMHjMDPfMKtNZyrRUuNKywom4wgEcWZ1ybmCW7ofzUE4j6yxskwK3uRgs+73Vpho++IL&#10;tVefiwBhl6CCwvs6kdJlBRl0Y1sTB+9uG4M+yCaXusFXgJtKxlE0lQZLDgsF1rQrKHtcn0bBozLH&#10;dnZqU3c5ScoXB2d29qzUcNBtlyA8df4f/rUPWkE8j+F7JhwB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In2+vwAAANwAAAAPAAAAAAAAAAAAAAAAAJgCAABkcnMvZG93bnJl&#10;di54bWxQSwUGAAAAAAQABAD1AAAAhAMAAAAA&#10;" path="m302,50r,2l299,57r-2,5l294,64r-1,5l287,75r-5,5l281,87r-8,5l270,99r-6,9l259,115r-7,5l247,128r-5,8l235,144r-9,6l219,159r-5,8l205,174r-10,6l187,188r-5,7l174,203r-11,4l158,215r-10,5l142,226r-8,4l127,236r-11,5l110,245r-11,2l93,249r-6,4l79,255r-9,2l65,259r-4,l54,263r-5,l46,263r-8,l33,263r-5,l21,262r-6,-5l9,255,7,249,5,247,,242r,-6l,230r,-6l2,216r5,-5l9,205r6,-4l20,198r6,-4l31,188r2,-4l42,175r7,-2l56,167r6,-4l70,158r8,-7l87,146r6,-6l99,134r9,-6l116,125r9,-6l131,113r9,-5l146,104r5,-5l158,94r5,-5l168,86r6,-6l177,76r5,-1l187,66r7,-4l200,53r8,-8l215,40r4,-8l226,27r9,-7l239,16r7,-8l252,6r7,-5l264,r6,l276,r6,1l287,1r6,2l294,6r3,2l304,12r3,7l307,22r,8l304,33r,7l304,43r-2,7l302,50xe" fillcolor="#8b9a52" stroked="f">
                  <v:path arrowok="t" o:connecttype="custom" o:connectlocs="63715,10923;62660,13024;61816,14494;59496,16805;57597,19325;55698,22686;53166,25207;51056,28568;47681,31509;45149,35080;41141,37810;38398,40961;34389,43482;31225,46213;28271,48313;24473,50624;20887,51884;18355,53144;14768,53985;12870,54405;10338,55245;8017,55245;5907,55245;3165,53985;1477,52304;0,50834;0,48313;422,45372;1899,43062;4220,41591;6540,39491;8861,36760;11815,35080;14768,33189;18355,30668;20887,28148;24473,26257;27638,23736;30803,21846;33334,19745;35444,18065;37343,15964;39453,13864;42195,11133;45360,8402;47681,5672;50424,3361;53166,1260;55698,0;58230,0;60550,210;62027,1260;64137,2521;64770,4621;64137,6932;64137,9032;63715,10503" o:connectangles="0,0,0,0,0,0,0,0,0,0,0,0,0,0,0,0,0,0,0,0,0,0,0,0,0,0,0,0,0,0,0,0,0,0,0,0,0,0,0,0,0,0,0,0,0,0,0,0,0,0,0,0,0,0,0,0,0"/>
                </v:shape>
                <v:shape id="Freeform 211" o:spid="_x0000_s1041" style="position:absolute;left:2819;top:679;width:565;height:305;visibility:visible;mso-wrap-style:square;v-text-anchor:top" coordsize="26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rR8QA&#10;AADcAAAADwAAAGRycy9kb3ducmV2LnhtbESPQWvCQBSE7wX/w/IEb3WjgoToKioU2qOmFr09s88k&#10;mH27Zrcx/vtuodDjMDPfMMt1bxrRUetrywom4wQEcWF1zaWCz/ztNQXhA7LGxjIpeJKH9WrwssRM&#10;2wfvqTuEUkQI+wwVVCG4TEpfVGTQj60jjt7VtgZDlG0pdYuPCDeNnCbJXBqsOS5U6GhXUXE7fBsF&#10;2w9zPN3zkB6/XNc8czpfLtIpNRr2mwWIQH34D/+137WCaTqD3zPx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mq0fEAAAA3AAAAA8AAAAAAAAAAAAAAAAAmAIAAGRycy9k&#10;b3ducmV2LnhtbFBLBQYAAAAABAAEAPUAAACJAwAAAAA=&#10;" path="m258,90r-1,-3l255,86r-5,-3l245,76r-8,-6l229,62r-4,-5l218,53r-4,-3l209,45r-6,-4l197,37r-7,-3l184,30r-7,-4l171,22r-9,-3l156,16r-8,-4l143,9,133,7,128,5,121,3,112,1,104,r-4,l91,,83,,74,,68,,60,,57,,50,,46,,39,,34,1,32,3r-5,l21,5r-8,6l7,12,5,16,,21r,3l,30r,4l,40r5,3l8,50r8,3l22,55r5,3l33,62r8,4l48,70r9,3l65,76r7,4l83,83r8,4l96,90r5,1l106,91r5,4l121,97r9,4l133,101r5,3l143,106r5,1l158,111r11,1l177,117r8,3l194,122r6,5l209,128r7,4l221,132r8,6l234,139r6,2l249,141r6,2l257,141r4,-2l263,138r3,-6l266,127r2,-7l266,115r-3,-7l263,104r-2,-5l261,95r-3,-4l258,90r,xe" fillcolor="#8b9a52" stroked="f">
                  <v:path arrowok="t" o:connecttype="custom" o:connectlocs="54195,18544;52719,17691;49978,14920;47447,12149;45128,10657;42808,8739;40067,7247;37325,5542;34162,4050;31210,2558;28047,1492;25516,639;21931,0;19190,0;15605,0;12653,0;10544,0;8224,0;6748,639;4428,1066;1476,2558;0,4476;0,6394;0,8526;1687,10657;4639,11723;6959,13215;10122,14920;13707,16199;17503,17691;20244,19183;22353,19396;25516,20675;28047,21528;30155,22594;33319,23659;37325,24938;40910,26004;44073,27283;46604,28135;49345,29627;52508,30054;54195,30054;55461,29414;56093,27070;56093,24512;55461,22167;55039,20249;54406,19183" o:connectangles="0,0,0,0,0,0,0,0,0,0,0,0,0,0,0,0,0,0,0,0,0,0,0,0,0,0,0,0,0,0,0,0,0,0,0,0,0,0,0,0,0,0,0,0,0,0,0,0,0"/>
                </v:shape>
                <w10:wrap type="square" anchorx="margin" anchory="margin"/>
              </v:group>
            </w:pict>
          </mc:Fallback>
        </mc:AlternateContent>
      </w:r>
      <w:r w:rsidRPr="005D5015">
        <w:rPr>
          <w:rFonts w:cs="Arial"/>
          <w:sz w:val="22"/>
          <w:szCs w:val="22"/>
          <w:lang w:bidi="en-US"/>
        </w:rPr>
        <w:tab/>
        <w:t>-- speed up</w:t>
      </w:r>
      <w:r w:rsidRPr="005D5015">
        <w:rPr>
          <w:rFonts w:cs="Arial"/>
          <w:sz w:val="22"/>
          <w:szCs w:val="22"/>
          <w:lang w:bidi="en-US"/>
        </w:rPr>
        <w:tab/>
      </w:r>
      <w:r w:rsidRPr="005D5015">
        <w:rPr>
          <w:rFonts w:cs="Arial"/>
          <w:sz w:val="22"/>
          <w:szCs w:val="22"/>
          <w:lang w:bidi="en-US"/>
        </w:rPr>
        <w:tab/>
      </w:r>
      <w:r w:rsidRPr="005D5015">
        <w:rPr>
          <w:rFonts w:cs="Arial"/>
          <w:sz w:val="22"/>
          <w:szCs w:val="22"/>
          <w:lang w:bidi="en-US"/>
        </w:rPr>
        <w:tab/>
      </w:r>
      <w:r w:rsidRPr="005D5015">
        <w:rPr>
          <w:rFonts w:cs="Arial"/>
          <w:sz w:val="22"/>
          <w:szCs w:val="22"/>
          <w:lang w:bidi="en-US"/>
        </w:rPr>
        <w:tab/>
      </w:r>
    </w:p>
    <w:p w:rsidR="005D5015" w:rsidRPr="005D5015" w:rsidRDefault="005D5015" w:rsidP="005D5015">
      <w:pPr>
        <w:keepLines w:val="0"/>
        <w:spacing w:before="0" w:after="200" w:line="360" w:lineRule="auto"/>
        <w:rPr>
          <w:rFonts w:cs="Arial"/>
          <w:sz w:val="22"/>
          <w:szCs w:val="22"/>
          <w:lang w:bidi="en-US"/>
        </w:rPr>
      </w:pPr>
      <w:r>
        <w:rPr>
          <w:rFonts w:cs="Arial"/>
          <w:noProof/>
          <w:sz w:val="22"/>
          <w:szCs w:val="22"/>
        </w:rPr>
        <w:drawing>
          <wp:anchor distT="0" distB="0" distL="114300" distR="114300" simplePos="0" relativeHeight="251664896" behindDoc="0" locked="0" layoutInCell="1" allowOverlap="1" wp14:anchorId="6631EA62">
            <wp:simplePos x="0" y="0"/>
            <wp:positionH relativeFrom="margin">
              <wp:posOffset>3277870</wp:posOffset>
            </wp:positionH>
            <wp:positionV relativeFrom="margin">
              <wp:posOffset>5720715</wp:posOffset>
            </wp:positionV>
            <wp:extent cx="565150" cy="567690"/>
            <wp:effectExtent l="0" t="0" r="6350" b="3810"/>
            <wp:wrapSquare wrapText="bothSides"/>
            <wp:docPr id="269"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150" cy="567690"/>
                    </a:xfrm>
                    <a:prstGeom prst="rect">
                      <a:avLst/>
                    </a:prstGeom>
                    <a:noFill/>
                  </pic:spPr>
                </pic:pic>
              </a:graphicData>
            </a:graphic>
            <wp14:sizeRelH relativeFrom="page">
              <wp14:pctWidth>0</wp14:pctWidth>
            </wp14:sizeRelH>
            <wp14:sizeRelV relativeFrom="page">
              <wp14:pctHeight>0</wp14:pctHeight>
            </wp14:sizeRelV>
          </wp:anchor>
        </w:drawing>
      </w:r>
      <w:r w:rsidRPr="005D5015">
        <w:rPr>
          <w:rFonts w:cs="Arial"/>
          <w:sz w:val="22"/>
          <w:szCs w:val="22"/>
          <w:lang w:bidi="en-US"/>
        </w:rPr>
        <w:tab/>
        <w:t>-- slow down</w:t>
      </w:r>
      <w:r w:rsidRPr="005D5015">
        <w:rPr>
          <w:rFonts w:cs="Arial"/>
          <w:sz w:val="22"/>
          <w:szCs w:val="22"/>
          <w:lang w:bidi="en-US"/>
        </w:rPr>
        <w:tab/>
      </w:r>
      <w:r w:rsidRPr="005D5015">
        <w:rPr>
          <w:rFonts w:cs="Arial"/>
          <w:sz w:val="22"/>
          <w:szCs w:val="22"/>
          <w:lang w:bidi="en-US"/>
        </w:rPr>
        <w:tab/>
      </w:r>
      <w:r w:rsidRPr="005D5015">
        <w:rPr>
          <w:rFonts w:cs="Arial"/>
          <w:sz w:val="22"/>
          <w:szCs w:val="22"/>
          <w:lang w:bidi="en-US"/>
        </w:rPr>
        <w:tab/>
      </w:r>
      <w:r w:rsidRPr="005D5015">
        <w:rPr>
          <w:rFonts w:cs="Arial"/>
          <w:sz w:val="22"/>
          <w:szCs w:val="22"/>
          <w:lang w:bidi="en-US"/>
        </w:rPr>
        <w:tab/>
      </w:r>
      <w:r w:rsidRPr="005D5015">
        <w:rPr>
          <w:rFonts w:cs="Arial"/>
          <w:sz w:val="22"/>
          <w:szCs w:val="22"/>
          <w:lang w:bidi="en-US"/>
        </w:rPr>
        <w:tab/>
      </w:r>
    </w:p>
    <w:p w:rsidR="005D5015" w:rsidRPr="005D5015" w:rsidRDefault="005D5015" w:rsidP="005D5015">
      <w:pPr>
        <w:keepLines w:val="0"/>
        <w:spacing w:before="0" w:after="200" w:line="360" w:lineRule="auto"/>
        <w:rPr>
          <w:rFonts w:cs="Arial"/>
          <w:sz w:val="22"/>
          <w:szCs w:val="22"/>
          <w:lang w:bidi="en-US"/>
        </w:rPr>
      </w:pPr>
      <w:r w:rsidRPr="005D5015">
        <w:rPr>
          <w:rFonts w:cs="Arial"/>
          <w:sz w:val="22"/>
          <w:szCs w:val="22"/>
          <w:lang w:bidi="en-US"/>
        </w:rPr>
        <w:tab/>
        <w:t xml:space="preserve">-- change direction                </w:t>
      </w:r>
    </w:p>
    <w:p w:rsidR="005D5015" w:rsidRPr="005D5015" w:rsidRDefault="005D5015" w:rsidP="005D5015">
      <w:pPr>
        <w:keepLines w:val="0"/>
        <w:tabs>
          <w:tab w:val="left" w:pos="2525"/>
        </w:tabs>
        <w:spacing w:before="0" w:after="200" w:line="360" w:lineRule="auto"/>
        <w:rPr>
          <w:rFonts w:cs="Arial"/>
          <w:sz w:val="22"/>
          <w:szCs w:val="22"/>
          <w:lang w:bidi="en-US"/>
        </w:rPr>
      </w:pPr>
      <w:r w:rsidRPr="005D5015">
        <w:rPr>
          <w:rFonts w:cs="Arial"/>
          <w:sz w:val="22"/>
          <w:szCs w:val="22"/>
          <w:lang w:bidi="en-US"/>
        </w:rPr>
        <w:tab/>
      </w:r>
    </w:p>
    <w:p w:rsidR="005D5015" w:rsidRPr="005D5015" w:rsidRDefault="005D5015" w:rsidP="005D5015">
      <w:pPr>
        <w:keepLines w:val="0"/>
        <w:spacing w:before="0" w:after="200" w:line="360" w:lineRule="auto"/>
        <w:rPr>
          <w:rFonts w:cs="Arial"/>
          <w:sz w:val="22"/>
          <w:szCs w:val="22"/>
          <w:lang w:bidi="en-US"/>
        </w:rPr>
      </w:pPr>
      <w:r w:rsidRPr="005D5015">
        <w:rPr>
          <w:rFonts w:cs="Arial"/>
          <w:sz w:val="22"/>
          <w:szCs w:val="22"/>
          <w:lang w:bidi="en-US"/>
        </w:rPr>
        <w:tab/>
      </w:r>
      <w:r w:rsidRPr="005D5015">
        <w:rPr>
          <w:rFonts w:cs="Arial"/>
          <w:sz w:val="22"/>
          <w:szCs w:val="22"/>
          <w:lang w:bidi="en-US"/>
        </w:rPr>
        <w:tab/>
      </w:r>
      <w:r w:rsidRPr="005D5015">
        <w:rPr>
          <w:rFonts w:cs="Arial"/>
          <w:sz w:val="22"/>
          <w:szCs w:val="22"/>
          <w:lang w:bidi="en-US"/>
        </w:rPr>
        <w:tab/>
      </w:r>
      <w:r w:rsidRPr="005D5015">
        <w:rPr>
          <w:rFonts w:cs="Arial"/>
          <w:sz w:val="22"/>
          <w:szCs w:val="22"/>
          <w:lang w:bidi="en-US"/>
        </w:rPr>
        <w:tab/>
      </w:r>
      <w:r w:rsidRPr="005D5015">
        <w:rPr>
          <w:rFonts w:cs="Arial"/>
          <w:sz w:val="22"/>
          <w:szCs w:val="22"/>
          <w:lang w:bidi="en-US"/>
        </w:rPr>
        <w:tab/>
      </w:r>
      <w:r w:rsidRPr="005D5015">
        <w:rPr>
          <w:rFonts w:cs="Arial"/>
          <w:sz w:val="22"/>
          <w:szCs w:val="22"/>
          <w:lang w:bidi="en-US"/>
        </w:rPr>
        <w:tab/>
      </w:r>
      <w:r w:rsidRPr="005D5015">
        <w:rPr>
          <w:rFonts w:cs="Arial"/>
          <w:sz w:val="22"/>
          <w:szCs w:val="22"/>
          <w:lang w:bidi="en-US"/>
        </w:rPr>
        <w:tab/>
      </w:r>
      <w:r w:rsidRPr="005D5015">
        <w:rPr>
          <w:rFonts w:cs="Arial"/>
          <w:sz w:val="22"/>
          <w:szCs w:val="22"/>
          <w:lang w:bidi="en-US"/>
        </w:rPr>
        <w:tab/>
      </w:r>
      <w:r w:rsidRPr="005D5015">
        <w:rPr>
          <w:rFonts w:cs="Arial"/>
          <w:sz w:val="22"/>
          <w:szCs w:val="22"/>
          <w:lang w:bidi="en-US"/>
        </w:rPr>
        <w:tab/>
      </w:r>
      <w:r w:rsidRPr="005D5015">
        <w:rPr>
          <w:rFonts w:cs="Arial"/>
          <w:sz w:val="22"/>
          <w:szCs w:val="22"/>
          <w:lang w:bidi="en-US"/>
        </w:rPr>
        <w:tab/>
      </w:r>
      <w:r w:rsidRPr="005D5015">
        <w:rPr>
          <w:rFonts w:cs="Arial"/>
          <w:sz w:val="22"/>
          <w:szCs w:val="22"/>
          <w:lang w:bidi="en-US"/>
        </w:rPr>
        <w:tab/>
      </w:r>
      <w:r>
        <w:rPr>
          <w:rFonts w:cs="Arial"/>
          <w:sz w:val="22"/>
          <w:szCs w:val="22"/>
          <w:lang w:bidi="en-US"/>
        </w:rPr>
        <w:t xml:space="preserve">                                        </w:t>
      </w:r>
      <w:r w:rsidRPr="005D5015">
        <w:rPr>
          <w:rFonts w:cs="Arial"/>
          <w:sz w:val="22"/>
          <w:szCs w:val="22"/>
          <w:lang w:bidi="en-US"/>
        </w:rPr>
        <w:t xml:space="preserve">unit </w:t>
      </w:r>
      <w:r w:rsidRPr="005D5015">
        <w:rPr>
          <w:rFonts w:cs="Arial"/>
          <w:sz w:val="22"/>
          <w:szCs w:val="22"/>
          <w:lang w:bidi="en-US"/>
        </w:rPr>
        <w:sym w:font="Wingdings" w:char="F0E0"/>
      </w:r>
    </w:p>
    <w:p w:rsidR="005D5015" w:rsidRPr="005D5015" w:rsidRDefault="005D5015" w:rsidP="005D5015">
      <w:pPr>
        <w:keepLines w:val="0"/>
        <w:spacing w:before="0" w:after="200" w:line="360" w:lineRule="auto"/>
        <w:rPr>
          <w:rFonts w:cs="Arial"/>
          <w:sz w:val="22"/>
          <w:szCs w:val="22"/>
          <w:lang w:bidi="en-US"/>
        </w:rPr>
      </w:pPr>
    </w:p>
    <w:p w:rsidR="005D5015" w:rsidRPr="005D5015" w:rsidRDefault="005D5015" w:rsidP="005D5015">
      <w:pPr>
        <w:keepLines w:val="0"/>
        <w:spacing w:before="0" w:after="200"/>
        <w:rPr>
          <w:rFonts w:cs="Arial"/>
          <w:sz w:val="22"/>
          <w:szCs w:val="22"/>
          <w:lang w:bidi="en-US"/>
        </w:rPr>
      </w:pPr>
      <w:r>
        <w:rPr>
          <w:rFonts w:cs="Arial"/>
          <w:noProof/>
          <w:sz w:val="22"/>
          <w:szCs w:val="22"/>
        </w:rPr>
        <w:lastRenderedPageBreak/>
        <mc:AlternateContent>
          <mc:Choice Requires="wpg">
            <w:drawing>
              <wp:anchor distT="0" distB="0" distL="114300" distR="114300" simplePos="0" relativeHeight="251653632" behindDoc="0" locked="0" layoutInCell="1" allowOverlap="1">
                <wp:simplePos x="0" y="0"/>
                <wp:positionH relativeFrom="column">
                  <wp:posOffset>2954655</wp:posOffset>
                </wp:positionH>
                <wp:positionV relativeFrom="paragraph">
                  <wp:posOffset>292735</wp:posOffset>
                </wp:positionV>
                <wp:extent cx="1751330" cy="499110"/>
                <wp:effectExtent l="1905" t="0" r="0" b="0"/>
                <wp:wrapNone/>
                <wp:docPr id="25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1330" cy="499110"/>
                          <a:chOff x="7101" y="1624"/>
                          <a:chExt cx="3735" cy="1305"/>
                        </a:xfrm>
                      </wpg:grpSpPr>
                      <wpg:grpSp>
                        <wpg:cNvPr id="260" name="Group 9"/>
                        <wpg:cNvGrpSpPr>
                          <a:grpSpLocks/>
                        </wpg:cNvGrpSpPr>
                        <wpg:grpSpPr bwMode="auto">
                          <a:xfrm>
                            <a:off x="7101" y="1804"/>
                            <a:ext cx="1154" cy="1085"/>
                            <a:chOff x="1008" y="3226"/>
                            <a:chExt cx="1154" cy="1085"/>
                          </a:xfrm>
                        </wpg:grpSpPr>
                        <wps:wsp>
                          <wps:cNvPr id="261" name="Freeform 10"/>
                          <wps:cNvSpPr>
                            <a:spLocks/>
                          </wps:cNvSpPr>
                          <wps:spPr bwMode="auto">
                            <a:xfrm>
                              <a:off x="1008" y="3226"/>
                              <a:ext cx="1154" cy="1085"/>
                            </a:xfrm>
                            <a:custGeom>
                              <a:avLst/>
                              <a:gdLst>
                                <a:gd name="T0" fmla="*/ 679 w 2308"/>
                                <a:gd name="T1" fmla="*/ 3256 h 3256"/>
                                <a:gd name="T2" fmla="*/ 1639 w 2308"/>
                                <a:gd name="T3" fmla="*/ 3256 h 3256"/>
                                <a:gd name="T4" fmla="*/ 2308 w 2308"/>
                                <a:gd name="T5" fmla="*/ 2323 h 3256"/>
                                <a:gd name="T6" fmla="*/ 2308 w 2308"/>
                                <a:gd name="T7" fmla="*/ 938 h 3256"/>
                                <a:gd name="T8" fmla="*/ 1643 w 2308"/>
                                <a:gd name="T9" fmla="*/ 0 h 3256"/>
                                <a:gd name="T10" fmla="*/ 658 w 2308"/>
                                <a:gd name="T11" fmla="*/ 0 h 3256"/>
                                <a:gd name="T12" fmla="*/ 0 w 2308"/>
                                <a:gd name="T13" fmla="*/ 935 h 3256"/>
                                <a:gd name="T14" fmla="*/ 0 w 2308"/>
                                <a:gd name="T15" fmla="*/ 2320 h 3256"/>
                                <a:gd name="T16" fmla="*/ 679 w 2308"/>
                                <a:gd name="T17" fmla="*/ 3256 h 3256"/>
                                <a:gd name="T18" fmla="*/ 679 w 2308"/>
                                <a:gd name="T19" fmla="*/ 3256 h 3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08" h="3256">
                                  <a:moveTo>
                                    <a:pt x="679" y="3256"/>
                                  </a:moveTo>
                                  <a:lnTo>
                                    <a:pt x="1639" y="3256"/>
                                  </a:lnTo>
                                  <a:lnTo>
                                    <a:pt x="2308" y="2323"/>
                                  </a:lnTo>
                                  <a:lnTo>
                                    <a:pt x="2308" y="938"/>
                                  </a:lnTo>
                                  <a:lnTo>
                                    <a:pt x="1643" y="0"/>
                                  </a:lnTo>
                                  <a:lnTo>
                                    <a:pt x="658" y="0"/>
                                  </a:lnTo>
                                  <a:lnTo>
                                    <a:pt x="0" y="935"/>
                                  </a:lnTo>
                                  <a:lnTo>
                                    <a:pt x="0" y="2320"/>
                                  </a:lnTo>
                                  <a:lnTo>
                                    <a:pt x="679" y="3256"/>
                                  </a:lnTo>
                                  <a:lnTo>
                                    <a:pt x="679" y="3256"/>
                                  </a:lnTo>
                                  <a:close/>
                                </a:path>
                              </a:pathLst>
                            </a:custGeom>
                            <a:solidFill>
                              <a:srgbClr val="FF0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1"/>
                          <wps:cNvSpPr>
                            <a:spLocks/>
                          </wps:cNvSpPr>
                          <wps:spPr bwMode="auto">
                            <a:xfrm>
                              <a:off x="1060" y="3570"/>
                              <a:ext cx="230" cy="373"/>
                            </a:xfrm>
                            <a:custGeom>
                              <a:avLst/>
                              <a:gdLst>
                                <a:gd name="T0" fmla="*/ 250 w 460"/>
                                <a:gd name="T1" fmla="*/ 238 h 1119"/>
                                <a:gd name="T2" fmla="*/ 231 w 460"/>
                                <a:gd name="T3" fmla="*/ 176 h 1119"/>
                                <a:gd name="T4" fmla="*/ 201 w 460"/>
                                <a:gd name="T5" fmla="*/ 187 h 1119"/>
                                <a:gd name="T6" fmla="*/ 186 w 460"/>
                                <a:gd name="T7" fmla="*/ 243 h 1119"/>
                                <a:gd name="T8" fmla="*/ 190 w 460"/>
                                <a:gd name="T9" fmla="*/ 315 h 1119"/>
                                <a:gd name="T10" fmla="*/ 208 w 460"/>
                                <a:gd name="T11" fmla="*/ 367 h 1119"/>
                                <a:gd name="T12" fmla="*/ 241 w 460"/>
                                <a:gd name="T13" fmla="*/ 400 h 1119"/>
                                <a:gd name="T14" fmla="*/ 280 w 460"/>
                                <a:gd name="T15" fmla="*/ 433 h 1119"/>
                                <a:gd name="T16" fmla="*/ 325 w 460"/>
                                <a:gd name="T17" fmla="*/ 473 h 1119"/>
                                <a:gd name="T18" fmla="*/ 364 w 460"/>
                                <a:gd name="T19" fmla="*/ 515 h 1119"/>
                                <a:gd name="T20" fmla="*/ 396 w 460"/>
                                <a:gd name="T21" fmla="*/ 551 h 1119"/>
                                <a:gd name="T22" fmla="*/ 422 w 460"/>
                                <a:gd name="T23" fmla="*/ 596 h 1119"/>
                                <a:gd name="T24" fmla="*/ 439 w 460"/>
                                <a:gd name="T25" fmla="*/ 643 h 1119"/>
                                <a:gd name="T26" fmla="*/ 451 w 460"/>
                                <a:gd name="T27" fmla="*/ 698 h 1119"/>
                                <a:gd name="T28" fmla="*/ 458 w 460"/>
                                <a:gd name="T29" fmla="*/ 757 h 1119"/>
                                <a:gd name="T30" fmla="*/ 459 w 460"/>
                                <a:gd name="T31" fmla="*/ 820 h 1119"/>
                                <a:gd name="T32" fmla="*/ 455 w 460"/>
                                <a:gd name="T33" fmla="*/ 883 h 1119"/>
                                <a:gd name="T34" fmla="*/ 443 w 460"/>
                                <a:gd name="T35" fmla="*/ 941 h 1119"/>
                                <a:gd name="T36" fmla="*/ 425 w 460"/>
                                <a:gd name="T37" fmla="*/ 996 h 1119"/>
                                <a:gd name="T38" fmla="*/ 398 w 460"/>
                                <a:gd name="T39" fmla="*/ 1042 h 1119"/>
                                <a:gd name="T40" fmla="*/ 364 w 460"/>
                                <a:gd name="T41" fmla="*/ 1079 h 1119"/>
                                <a:gd name="T42" fmla="*/ 307 w 460"/>
                                <a:gd name="T43" fmla="*/ 1105 h 1119"/>
                                <a:gd name="T44" fmla="*/ 248 w 460"/>
                                <a:gd name="T45" fmla="*/ 1119 h 1119"/>
                                <a:gd name="T46" fmla="*/ 190 w 460"/>
                                <a:gd name="T47" fmla="*/ 1113 h 1119"/>
                                <a:gd name="T48" fmla="*/ 134 w 460"/>
                                <a:gd name="T49" fmla="*/ 1095 h 1119"/>
                                <a:gd name="T50" fmla="*/ 90 w 460"/>
                                <a:gd name="T51" fmla="*/ 1066 h 1119"/>
                                <a:gd name="T52" fmla="*/ 50 w 460"/>
                                <a:gd name="T53" fmla="*/ 1019 h 1119"/>
                                <a:gd name="T54" fmla="*/ 24 w 460"/>
                                <a:gd name="T55" fmla="*/ 955 h 1119"/>
                                <a:gd name="T56" fmla="*/ 12 w 460"/>
                                <a:gd name="T57" fmla="*/ 886 h 1119"/>
                                <a:gd name="T58" fmla="*/ 10 w 460"/>
                                <a:gd name="T59" fmla="*/ 814 h 1119"/>
                                <a:gd name="T60" fmla="*/ 194 w 460"/>
                                <a:gd name="T61" fmla="*/ 847 h 1119"/>
                                <a:gd name="T62" fmla="*/ 196 w 460"/>
                                <a:gd name="T63" fmla="*/ 891 h 1119"/>
                                <a:gd name="T64" fmla="*/ 220 w 460"/>
                                <a:gd name="T65" fmla="*/ 934 h 1119"/>
                                <a:gd name="T66" fmla="*/ 263 w 460"/>
                                <a:gd name="T67" fmla="*/ 895 h 1119"/>
                                <a:gd name="T68" fmla="*/ 268 w 460"/>
                                <a:gd name="T69" fmla="*/ 839 h 1119"/>
                                <a:gd name="T70" fmla="*/ 266 w 460"/>
                                <a:gd name="T71" fmla="*/ 790 h 1119"/>
                                <a:gd name="T72" fmla="*/ 252 w 460"/>
                                <a:gd name="T73" fmla="*/ 732 h 1119"/>
                                <a:gd name="T74" fmla="*/ 227 w 460"/>
                                <a:gd name="T75" fmla="*/ 695 h 1119"/>
                                <a:gd name="T76" fmla="*/ 189 w 460"/>
                                <a:gd name="T77" fmla="*/ 655 h 1119"/>
                                <a:gd name="T78" fmla="*/ 152 w 460"/>
                                <a:gd name="T79" fmla="*/ 626 h 1119"/>
                                <a:gd name="T80" fmla="*/ 115 w 460"/>
                                <a:gd name="T81" fmla="*/ 597 h 1119"/>
                                <a:gd name="T82" fmla="*/ 71 w 460"/>
                                <a:gd name="T83" fmla="*/ 550 h 1119"/>
                                <a:gd name="T84" fmla="*/ 43 w 460"/>
                                <a:gd name="T85" fmla="*/ 511 h 1119"/>
                                <a:gd name="T86" fmla="*/ 19 w 460"/>
                                <a:gd name="T87" fmla="*/ 460 h 1119"/>
                                <a:gd name="T88" fmla="*/ 7 w 460"/>
                                <a:gd name="T89" fmla="*/ 410 h 1119"/>
                                <a:gd name="T90" fmla="*/ 2 w 460"/>
                                <a:gd name="T91" fmla="*/ 358 h 1119"/>
                                <a:gd name="T92" fmla="*/ 1 w 460"/>
                                <a:gd name="T93" fmla="*/ 311 h 1119"/>
                                <a:gd name="T94" fmla="*/ 1 w 460"/>
                                <a:gd name="T95" fmla="*/ 248 h 1119"/>
                                <a:gd name="T96" fmla="*/ 6 w 460"/>
                                <a:gd name="T97" fmla="*/ 189 h 1119"/>
                                <a:gd name="T98" fmla="*/ 15 w 460"/>
                                <a:gd name="T99" fmla="*/ 138 h 1119"/>
                                <a:gd name="T100" fmla="*/ 31 w 460"/>
                                <a:gd name="T101" fmla="*/ 97 h 1119"/>
                                <a:gd name="T102" fmla="*/ 65 w 460"/>
                                <a:gd name="T103" fmla="*/ 48 h 1119"/>
                                <a:gd name="T104" fmla="*/ 95 w 460"/>
                                <a:gd name="T105" fmla="*/ 25 h 1119"/>
                                <a:gd name="T106" fmla="*/ 132 w 460"/>
                                <a:gd name="T107" fmla="*/ 10 h 1119"/>
                                <a:gd name="T108" fmla="*/ 177 w 460"/>
                                <a:gd name="T109" fmla="*/ 0 h 1119"/>
                                <a:gd name="T110" fmla="*/ 222 w 460"/>
                                <a:gd name="T111" fmla="*/ 0 h 1119"/>
                                <a:gd name="T112" fmla="*/ 267 w 460"/>
                                <a:gd name="T113" fmla="*/ 3 h 1119"/>
                                <a:gd name="T114" fmla="*/ 320 w 460"/>
                                <a:gd name="T115" fmla="*/ 19 h 1119"/>
                                <a:gd name="T116" fmla="*/ 368 w 460"/>
                                <a:gd name="T117" fmla="*/ 49 h 1119"/>
                                <a:gd name="T118" fmla="*/ 408 w 460"/>
                                <a:gd name="T119" fmla="*/ 99 h 1119"/>
                                <a:gd name="T120" fmla="*/ 426 w 460"/>
                                <a:gd name="T121" fmla="*/ 160 h 1119"/>
                                <a:gd name="T122" fmla="*/ 434 w 460"/>
                                <a:gd name="T123" fmla="*/ 229 h 1119"/>
                                <a:gd name="T124" fmla="*/ 435 w 460"/>
                                <a:gd name="T125" fmla="*/ 278 h 1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60" h="1119">
                                  <a:moveTo>
                                    <a:pt x="437" y="345"/>
                                  </a:moveTo>
                                  <a:lnTo>
                                    <a:pt x="253" y="347"/>
                                  </a:lnTo>
                                  <a:lnTo>
                                    <a:pt x="252" y="268"/>
                                  </a:lnTo>
                                  <a:lnTo>
                                    <a:pt x="251" y="261"/>
                                  </a:lnTo>
                                  <a:lnTo>
                                    <a:pt x="251" y="253"/>
                                  </a:lnTo>
                                  <a:lnTo>
                                    <a:pt x="250" y="246"/>
                                  </a:lnTo>
                                  <a:lnTo>
                                    <a:pt x="250" y="238"/>
                                  </a:lnTo>
                                  <a:lnTo>
                                    <a:pt x="248" y="229"/>
                                  </a:lnTo>
                                  <a:lnTo>
                                    <a:pt x="248" y="220"/>
                                  </a:lnTo>
                                  <a:lnTo>
                                    <a:pt x="246" y="210"/>
                                  </a:lnTo>
                                  <a:lnTo>
                                    <a:pt x="245" y="203"/>
                                  </a:lnTo>
                                  <a:lnTo>
                                    <a:pt x="241" y="193"/>
                                  </a:lnTo>
                                  <a:lnTo>
                                    <a:pt x="236" y="183"/>
                                  </a:lnTo>
                                  <a:lnTo>
                                    <a:pt x="231" y="176"/>
                                  </a:lnTo>
                                  <a:lnTo>
                                    <a:pt x="225" y="174"/>
                                  </a:lnTo>
                                  <a:lnTo>
                                    <a:pt x="220" y="173"/>
                                  </a:lnTo>
                                  <a:lnTo>
                                    <a:pt x="216" y="174"/>
                                  </a:lnTo>
                                  <a:lnTo>
                                    <a:pt x="212" y="176"/>
                                  </a:lnTo>
                                  <a:lnTo>
                                    <a:pt x="209" y="179"/>
                                  </a:lnTo>
                                  <a:lnTo>
                                    <a:pt x="205" y="181"/>
                                  </a:lnTo>
                                  <a:lnTo>
                                    <a:pt x="201" y="187"/>
                                  </a:lnTo>
                                  <a:lnTo>
                                    <a:pt x="197" y="194"/>
                                  </a:lnTo>
                                  <a:lnTo>
                                    <a:pt x="194" y="203"/>
                                  </a:lnTo>
                                  <a:lnTo>
                                    <a:pt x="191" y="209"/>
                                  </a:lnTo>
                                  <a:lnTo>
                                    <a:pt x="189" y="217"/>
                                  </a:lnTo>
                                  <a:lnTo>
                                    <a:pt x="187" y="225"/>
                                  </a:lnTo>
                                  <a:lnTo>
                                    <a:pt x="186" y="235"/>
                                  </a:lnTo>
                                  <a:lnTo>
                                    <a:pt x="186" y="243"/>
                                  </a:lnTo>
                                  <a:lnTo>
                                    <a:pt x="185" y="253"/>
                                  </a:lnTo>
                                  <a:lnTo>
                                    <a:pt x="185" y="263"/>
                                  </a:lnTo>
                                  <a:lnTo>
                                    <a:pt x="186" y="275"/>
                                  </a:lnTo>
                                  <a:lnTo>
                                    <a:pt x="186" y="285"/>
                                  </a:lnTo>
                                  <a:lnTo>
                                    <a:pt x="186" y="295"/>
                                  </a:lnTo>
                                  <a:lnTo>
                                    <a:pt x="187" y="305"/>
                                  </a:lnTo>
                                  <a:lnTo>
                                    <a:pt x="190" y="315"/>
                                  </a:lnTo>
                                  <a:lnTo>
                                    <a:pt x="190" y="324"/>
                                  </a:lnTo>
                                  <a:lnTo>
                                    <a:pt x="192" y="332"/>
                                  </a:lnTo>
                                  <a:lnTo>
                                    <a:pt x="194" y="340"/>
                                  </a:lnTo>
                                  <a:lnTo>
                                    <a:pt x="197" y="345"/>
                                  </a:lnTo>
                                  <a:lnTo>
                                    <a:pt x="199" y="353"/>
                                  </a:lnTo>
                                  <a:lnTo>
                                    <a:pt x="203" y="360"/>
                                  </a:lnTo>
                                  <a:lnTo>
                                    <a:pt x="208" y="367"/>
                                  </a:lnTo>
                                  <a:lnTo>
                                    <a:pt x="215" y="376"/>
                                  </a:lnTo>
                                  <a:lnTo>
                                    <a:pt x="218" y="379"/>
                                  </a:lnTo>
                                  <a:lnTo>
                                    <a:pt x="222" y="383"/>
                                  </a:lnTo>
                                  <a:lnTo>
                                    <a:pt x="227" y="387"/>
                                  </a:lnTo>
                                  <a:lnTo>
                                    <a:pt x="232" y="391"/>
                                  </a:lnTo>
                                  <a:lnTo>
                                    <a:pt x="236" y="396"/>
                                  </a:lnTo>
                                  <a:lnTo>
                                    <a:pt x="241" y="400"/>
                                  </a:lnTo>
                                  <a:lnTo>
                                    <a:pt x="247" y="406"/>
                                  </a:lnTo>
                                  <a:lnTo>
                                    <a:pt x="253" y="412"/>
                                  </a:lnTo>
                                  <a:lnTo>
                                    <a:pt x="260" y="417"/>
                                  </a:lnTo>
                                  <a:lnTo>
                                    <a:pt x="268" y="423"/>
                                  </a:lnTo>
                                  <a:lnTo>
                                    <a:pt x="271" y="427"/>
                                  </a:lnTo>
                                  <a:lnTo>
                                    <a:pt x="276" y="430"/>
                                  </a:lnTo>
                                  <a:lnTo>
                                    <a:pt x="280" y="433"/>
                                  </a:lnTo>
                                  <a:lnTo>
                                    <a:pt x="284" y="437"/>
                                  </a:lnTo>
                                  <a:lnTo>
                                    <a:pt x="291" y="443"/>
                                  </a:lnTo>
                                  <a:lnTo>
                                    <a:pt x="298" y="450"/>
                                  </a:lnTo>
                                  <a:lnTo>
                                    <a:pt x="305" y="456"/>
                                  </a:lnTo>
                                  <a:lnTo>
                                    <a:pt x="313" y="462"/>
                                  </a:lnTo>
                                  <a:lnTo>
                                    <a:pt x="318" y="468"/>
                                  </a:lnTo>
                                  <a:lnTo>
                                    <a:pt x="325" y="473"/>
                                  </a:lnTo>
                                  <a:lnTo>
                                    <a:pt x="332" y="479"/>
                                  </a:lnTo>
                                  <a:lnTo>
                                    <a:pt x="338" y="486"/>
                                  </a:lnTo>
                                  <a:lnTo>
                                    <a:pt x="344" y="492"/>
                                  </a:lnTo>
                                  <a:lnTo>
                                    <a:pt x="349" y="498"/>
                                  </a:lnTo>
                                  <a:lnTo>
                                    <a:pt x="355" y="504"/>
                                  </a:lnTo>
                                  <a:lnTo>
                                    <a:pt x="360" y="511"/>
                                  </a:lnTo>
                                  <a:lnTo>
                                    <a:pt x="364" y="515"/>
                                  </a:lnTo>
                                  <a:lnTo>
                                    <a:pt x="369" y="521"/>
                                  </a:lnTo>
                                  <a:lnTo>
                                    <a:pt x="375" y="525"/>
                                  </a:lnTo>
                                  <a:lnTo>
                                    <a:pt x="380" y="531"/>
                                  </a:lnTo>
                                  <a:lnTo>
                                    <a:pt x="383" y="535"/>
                                  </a:lnTo>
                                  <a:lnTo>
                                    <a:pt x="388" y="541"/>
                                  </a:lnTo>
                                  <a:lnTo>
                                    <a:pt x="392" y="545"/>
                                  </a:lnTo>
                                  <a:lnTo>
                                    <a:pt x="396" y="551"/>
                                  </a:lnTo>
                                  <a:lnTo>
                                    <a:pt x="399" y="555"/>
                                  </a:lnTo>
                                  <a:lnTo>
                                    <a:pt x="402" y="560"/>
                                  </a:lnTo>
                                  <a:lnTo>
                                    <a:pt x="406" y="565"/>
                                  </a:lnTo>
                                  <a:lnTo>
                                    <a:pt x="409" y="571"/>
                                  </a:lnTo>
                                  <a:lnTo>
                                    <a:pt x="414" y="580"/>
                                  </a:lnTo>
                                  <a:lnTo>
                                    <a:pt x="420" y="590"/>
                                  </a:lnTo>
                                  <a:lnTo>
                                    <a:pt x="422" y="596"/>
                                  </a:lnTo>
                                  <a:lnTo>
                                    <a:pt x="426" y="601"/>
                                  </a:lnTo>
                                  <a:lnTo>
                                    <a:pt x="428" y="609"/>
                                  </a:lnTo>
                                  <a:lnTo>
                                    <a:pt x="430" y="614"/>
                                  </a:lnTo>
                                  <a:lnTo>
                                    <a:pt x="432" y="622"/>
                                  </a:lnTo>
                                  <a:lnTo>
                                    <a:pt x="434" y="629"/>
                                  </a:lnTo>
                                  <a:lnTo>
                                    <a:pt x="437" y="636"/>
                                  </a:lnTo>
                                  <a:lnTo>
                                    <a:pt x="439" y="643"/>
                                  </a:lnTo>
                                  <a:lnTo>
                                    <a:pt x="441" y="650"/>
                                  </a:lnTo>
                                  <a:lnTo>
                                    <a:pt x="442" y="658"/>
                                  </a:lnTo>
                                  <a:lnTo>
                                    <a:pt x="444" y="665"/>
                                  </a:lnTo>
                                  <a:lnTo>
                                    <a:pt x="446" y="673"/>
                                  </a:lnTo>
                                  <a:lnTo>
                                    <a:pt x="448" y="681"/>
                                  </a:lnTo>
                                  <a:lnTo>
                                    <a:pt x="449" y="691"/>
                                  </a:lnTo>
                                  <a:lnTo>
                                    <a:pt x="451" y="698"/>
                                  </a:lnTo>
                                  <a:lnTo>
                                    <a:pt x="453" y="708"/>
                                  </a:lnTo>
                                  <a:lnTo>
                                    <a:pt x="454" y="714"/>
                                  </a:lnTo>
                                  <a:lnTo>
                                    <a:pt x="455" y="724"/>
                                  </a:lnTo>
                                  <a:lnTo>
                                    <a:pt x="456" y="731"/>
                                  </a:lnTo>
                                  <a:lnTo>
                                    <a:pt x="456" y="741"/>
                                  </a:lnTo>
                                  <a:lnTo>
                                    <a:pt x="457" y="748"/>
                                  </a:lnTo>
                                  <a:lnTo>
                                    <a:pt x="458" y="757"/>
                                  </a:lnTo>
                                  <a:lnTo>
                                    <a:pt x="459" y="767"/>
                                  </a:lnTo>
                                  <a:lnTo>
                                    <a:pt x="460" y="775"/>
                                  </a:lnTo>
                                  <a:lnTo>
                                    <a:pt x="460" y="784"/>
                                  </a:lnTo>
                                  <a:lnTo>
                                    <a:pt x="460" y="793"/>
                                  </a:lnTo>
                                  <a:lnTo>
                                    <a:pt x="460" y="801"/>
                                  </a:lnTo>
                                  <a:lnTo>
                                    <a:pt x="460" y="811"/>
                                  </a:lnTo>
                                  <a:lnTo>
                                    <a:pt x="459" y="820"/>
                                  </a:lnTo>
                                  <a:lnTo>
                                    <a:pt x="459" y="829"/>
                                  </a:lnTo>
                                  <a:lnTo>
                                    <a:pt x="459" y="839"/>
                                  </a:lnTo>
                                  <a:lnTo>
                                    <a:pt x="459" y="849"/>
                                  </a:lnTo>
                                  <a:lnTo>
                                    <a:pt x="457" y="856"/>
                                  </a:lnTo>
                                  <a:lnTo>
                                    <a:pt x="456" y="866"/>
                                  </a:lnTo>
                                  <a:lnTo>
                                    <a:pt x="456" y="873"/>
                                  </a:lnTo>
                                  <a:lnTo>
                                    <a:pt x="455" y="883"/>
                                  </a:lnTo>
                                  <a:lnTo>
                                    <a:pt x="453" y="891"/>
                                  </a:lnTo>
                                  <a:lnTo>
                                    <a:pt x="452" y="901"/>
                                  </a:lnTo>
                                  <a:lnTo>
                                    <a:pt x="450" y="908"/>
                                  </a:lnTo>
                                  <a:lnTo>
                                    <a:pt x="449" y="916"/>
                                  </a:lnTo>
                                  <a:lnTo>
                                    <a:pt x="447" y="925"/>
                                  </a:lnTo>
                                  <a:lnTo>
                                    <a:pt x="445" y="934"/>
                                  </a:lnTo>
                                  <a:lnTo>
                                    <a:pt x="443" y="941"/>
                                  </a:lnTo>
                                  <a:lnTo>
                                    <a:pt x="441" y="949"/>
                                  </a:lnTo>
                                  <a:lnTo>
                                    <a:pt x="438" y="957"/>
                                  </a:lnTo>
                                  <a:lnTo>
                                    <a:pt x="436" y="967"/>
                                  </a:lnTo>
                                  <a:lnTo>
                                    <a:pt x="434" y="973"/>
                                  </a:lnTo>
                                  <a:lnTo>
                                    <a:pt x="431" y="983"/>
                                  </a:lnTo>
                                  <a:lnTo>
                                    <a:pt x="427" y="988"/>
                                  </a:lnTo>
                                  <a:lnTo>
                                    <a:pt x="425" y="996"/>
                                  </a:lnTo>
                                  <a:lnTo>
                                    <a:pt x="420" y="1003"/>
                                  </a:lnTo>
                                  <a:lnTo>
                                    <a:pt x="418" y="1010"/>
                                  </a:lnTo>
                                  <a:lnTo>
                                    <a:pt x="414" y="1016"/>
                                  </a:lnTo>
                                  <a:lnTo>
                                    <a:pt x="410" y="1023"/>
                                  </a:lnTo>
                                  <a:lnTo>
                                    <a:pt x="406" y="1030"/>
                                  </a:lnTo>
                                  <a:lnTo>
                                    <a:pt x="402" y="1037"/>
                                  </a:lnTo>
                                  <a:lnTo>
                                    <a:pt x="398" y="1042"/>
                                  </a:lnTo>
                                  <a:lnTo>
                                    <a:pt x="394" y="1049"/>
                                  </a:lnTo>
                                  <a:lnTo>
                                    <a:pt x="389" y="1053"/>
                                  </a:lnTo>
                                  <a:lnTo>
                                    <a:pt x="385" y="1059"/>
                                  </a:lnTo>
                                  <a:lnTo>
                                    <a:pt x="380" y="1065"/>
                                  </a:lnTo>
                                  <a:lnTo>
                                    <a:pt x="375" y="1069"/>
                                  </a:lnTo>
                                  <a:lnTo>
                                    <a:pt x="369" y="1073"/>
                                  </a:lnTo>
                                  <a:lnTo>
                                    <a:pt x="364" y="1079"/>
                                  </a:lnTo>
                                  <a:lnTo>
                                    <a:pt x="356" y="1082"/>
                                  </a:lnTo>
                                  <a:lnTo>
                                    <a:pt x="348" y="1086"/>
                                  </a:lnTo>
                                  <a:lnTo>
                                    <a:pt x="340" y="1090"/>
                                  </a:lnTo>
                                  <a:lnTo>
                                    <a:pt x="333" y="1095"/>
                                  </a:lnTo>
                                  <a:lnTo>
                                    <a:pt x="323" y="1098"/>
                                  </a:lnTo>
                                  <a:lnTo>
                                    <a:pt x="315" y="1102"/>
                                  </a:lnTo>
                                  <a:lnTo>
                                    <a:pt x="307" y="1105"/>
                                  </a:lnTo>
                                  <a:lnTo>
                                    <a:pt x="299" y="1109"/>
                                  </a:lnTo>
                                  <a:lnTo>
                                    <a:pt x="290" y="1109"/>
                                  </a:lnTo>
                                  <a:lnTo>
                                    <a:pt x="282" y="1112"/>
                                  </a:lnTo>
                                  <a:lnTo>
                                    <a:pt x="273" y="1113"/>
                                  </a:lnTo>
                                  <a:lnTo>
                                    <a:pt x="265" y="1116"/>
                                  </a:lnTo>
                                  <a:lnTo>
                                    <a:pt x="256" y="1118"/>
                                  </a:lnTo>
                                  <a:lnTo>
                                    <a:pt x="248" y="1119"/>
                                  </a:lnTo>
                                  <a:lnTo>
                                    <a:pt x="240" y="1119"/>
                                  </a:lnTo>
                                  <a:lnTo>
                                    <a:pt x="232" y="1119"/>
                                  </a:lnTo>
                                  <a:lnTo>
                                    <a:pt x="224" y="1119"/>
                                  </a:lnTo>
                                  <a:lnTo>
                                    <a:pt x="215" y="1119"/>
                                  </a:lnTo>
                                  <a:lnTo>
                                    <a:pt x="206" y="1118"/>
                                  </a:lnTo>
                                  <a:lnTo>
                                    <a:pt x="198" y="1116"/>
                                  </a:lnTo>
                                  <a:lnTo>
                                    <a:pt x="190" y="1113"/>
                                  </a:lnTo>
                                  <a:lnTo>
                                    <a:pt x="182" y="1113"/>
                                  </a:lnTo>
                                  <a:lnTo>
                                    <a:pt x="174" y="1111"/>
                                  </a:lnTo>
                                  <a:lnTo>
                                    <a:pt x="166" y="1109"/>
                                  </a:lnTo>
                                  <a:lnTo>
                                    <a:pt x="157" y="1105"/>
                                  </a:lnTo>
                                  <a:lnTo>
                                    <a:pt x="149" y="1102"/>
                                  </a:lnTo>
                                  <a:lnTo>
                                    <a:pt x="141" y="1098"/>
                                  </a:lnTo>
                                  <a:lnTo>
                                    <a:pt x="134" y="1095"/>
                                  </a:lnTo>
                                  <a:lnTo>
                                    <a:pt x="126" y="1090"/>
                                  </a:lnTo>
                                  <a:lnTo>
                                    <a:pt x="117" y="1086"/>
                                  </a:lnTo>
                                  <a:lnTo>
                                    <a:pt x="110" y="1080"/>
                                  </a:lnTo>
                                  <a:lnTo>
                                    <a:pt x="103" y="1076"/>
                                  </a:lnTo>
                                  <a:lnTo>
                                    <a:pt x="98" y="1073"/>
                                  </a:lnTo>
                                  <a:lnTo>
                                    <a:pt x="94" y="1070"/>
                                  </a:lnTo>
                                  <a:lnTo>
                                    <a:pt x="90" y="1066"/>
                                  </a:lnTo>
                                  <a:lnTo>
                                    <a:pt x="86" y="1063"/>
                                  </a:lnTo>
                                  <a:lnTo>
                                    <a:pt x="79" y="1056"/>
                                  </a:lnTo>
                                  <a:lnTo>
                                    <a:pt x="72" y="1049"/>
                                  </a:lnTo>
                                  <a:lnTo>
                                    <a:pt x="65" y="1042"/>
                                  </a:lnTo>
                                  <a:lnTo>
                                    <a:pt x="59" y="1033"/>
                                  </a:lnTo>
                                  <a:lnTo>
                                    <a:pt x="54" y="1026"/>
                                  </a:lnTo>
                                  <a:lnTo>
                                    <a:pt x="50" y="1019"/>
                                  </a:lnTo>
                                  <a:lnTo>
                                    <a:pt x="45" y="1010"/>
                                  </a:lnTo>
                                  <a:lnTo>
                                    <a:pt x="40" y="1001"/>
                                  </a:lnTo>
                                  <a:lnTo>
                                    <a:pt x="36" y="993"/>
                                  </a:lnTo>
                                  <a:lnTo>
                                    <a:pt x="33" y="984"/>
                                  </a:lnTo>
                                  <a:lnTo>
                                    <a:pt x="30" y="974"/>
                                  </a:lnTo>
                                  <a:lnTo>
                                    <a:pt x="27" y="967"/>
                                  </a:lnTo>
                                  <a:lnTo>
                                    <a:pt x="24" y="955"/>
                                  </a:lnTo>
                                  <a:lnTo>
                                    <a:pt x="22" y="948"/>
                                  </a:lnTo>
                                  <a:lnTo>
                                    <a:pt x="19" y="938"/>
                                  </a:lnTo>
                                  <a:lnTo>
                                    <a:pt x="17" y="928"/>
                                  </a:lnTo>
                                  <a:lnTo>
                                    <a:pt x="15" y="916"/>
                                  </a:lnTo>
                                  <a:lnTo>
                                    <a:pt x="14" y="906"/>
                                  </a:lnTo>
                                  <a:lnTo>
                                    <a:pt x="12" y="896"/>
                                  </a:lnTo>
                                  <a:lnTo>
                                    <a:pt x="12" y="886"/>
                                  </a:lnTo>
                                  <a:lnTo>
                                    <a:pt x="11" y="876"/>
                                  </a:lnTo>
                                  <a:lnTo>
                                    <a:pt x="11" y="868"/>
                                  </a:lnTo>
                                  <a:lnTo>
                                    <a:pt x="10" y="856"/>
                                  </a:lnTo>
                                  <a:lnTo>
                                    <a:pt x="10" y="844"/>
                                  </a:lnTo>
                                  <a:lnTo>
                                    <a:pt x="10" y="834"/>
                                  </a:lnTo>
                                  <a:lnTo>
                                    <a:pt x="10" y="824"/>
                                  </a:lnTo>
                                  <a:lnTo>
                                    <a:pt x="10" y="814"/>
                                  </a:lnTo>
                                  <a:lnTo>
                                    <a:pt x="10" y="804"/>
                                  </a:lnTo>
                                  <a:lnTo>
                                    <a:pt x="10" y="794"/>
                                  </a:lnTo>
                                  <a:lnTo>
                                    <a:pt x="10" y="784"/>
                                  </a:lnTo>
                                  <a:lnTo>
                                    <a:pt x="10" y="714"/>
                                  </a:lnTo>
                                  <a:lnTo>
                                    <a:pt x="194" y="712"/>
                                  </a:lnTo>
                                  <a:lnTo>
                                    <a:pt x="194" y="842"/>
                                  </a:lnTo>
                                  <a:lnTo>
                                    <a:pt x="194" y="847"/>
                                  </a:lnTo>
                                  <a:lnTo>
                                    <a:pt x="194" y="855"/>
                                  </a:lnTo>
                                  <a:lnTo>
                                    <a:pt x="194" y="862"/>
                                  </a:lnTo>
                                  <a:lnTo>
                                    <a:pt x="194" y="868"/>
                                  </a:lnTo>
                                  <a:lnTo>
                                    <a:pt x="194" y="873"/>
                                  </a:lnTo>
                                  <a:lnTo>
                                    <a:pt x="195" y="879"/>
                                  </a:lnTo>
                                  <a:lnTo>
                                    <a:pt x="195" y="885"/>
                                  </a:lnTo>
                                  <a:lnTo>
                                    <a:pt x="196" y="891"/>
                                  </a:lnTo>
                                  <a:lnTo>
                                    <a:pt x="197" y="899"/>
                                  </a:lnTo>
                                  <a:lnTo>
                                    <a:pt x="198" y="906"/>
                                  </a:lnTo>
                                  <a:lnTo>
                                    <a:pt x="200" y="914"/>
                                  </a:lnTo>
                                  <a:lnTo>
                                    <a:pt x="202" y="919"/>
                                  </a:lnTo>
                                  <a:lnTo>
                                    <a:pt x="206" y="926"/>
                                  </a:lnTo>
                                  <a:lnTo>
                                    <a:pt x="213" y="932"/>
                                  </a:lnTo>
                                  <a:lnTo>
                                    <a:pt x="220" y="934"/>
                                  </a:lnTo>
                                  <a:lnTo>
                                    <a:pt x="230" y="935"/>
                                  </a:lnTo>
                                  <a:lnTo>
                                    <a:pt x="238" y="932"/>
                                  </a:lnTo>
                                  <a:lnTo>
                                    <a:pt x="246" y="928"/>
                                  </a:lnTo>
                                  <a:lnTo>
                                    <a:pt x="253" y="922"/>
                                  </a:lnTo>
                                  <a:lnTo>
                                    <a:pt x="259" y="915"/>
                                  </a:lnTo>
                                  <a:lnTo>
                                    <a:pt x="261" y="905"/>
                                  </a:lnTo>
                                  <a:lnTo>
                                    <a:pt x="263" y="895"/>
                                  </a:lnTo>
                                  <a:lnTo>
                                    <a:pt x="265" y="883"/>
                                  </a:lnTo>
                                  <a:lnTo>
                                    <a:pt x="266" y="872"/>
                                  </a:lnTo>
                                  <a:lnTo>
                                    <a:pt x="266" y="866"/>
                                  </a:lnTo>
                                  <a:lnTo>
                                    <a:pt x="267" y="859"/>
                                  </a:lnTo>
                                  <a:lnTo>
                                    <a:pt x="267" y="852"/>
                                  </a:lnTo>
                                  <a:lnTo>
                                    <a:pt x="268" y="844"/>
                                  </a:lnTo>
                                  <a:lnTo>
                                    <a:pt x="268" y="839"/>
                                  </a:lnTo>
                                  <a:lnTo>
                                    <a:pt x="268" y="832"/>
                                  </a:lnTo>
                                  <a:lnTo>
                                    <a:pt x="268" y="824"/>
                                  </a:lnTo>
                                  <a:lnTo>
                                    <a:pt x="268" y="817"/>
                                  </a:lnTo>
                                  <a:lnTo>
                                    <a:pt x="267" y="810"/>
                                  </a:lnTo>
                                  <a:lnTo>
                                    <a:pt x="266" y="803"/>
                                  </a:lnTo>
                                  <a:lnTo>
                                    <a:pt x="266" y="796"/>
                                  </a:lnTo>
                                  <a:lnTo>
                                    <a:pt x="266" y="790"/>
                                  </a:lnTo>
                                  <a:lnTo>
                                    <a:pt x="265" y="783"/>
                                  </a:lnTo>
                                  <a:lnTo>
                                    <a:pt x="264" y="775"/>
                                  </a:lnTo>
                                  <a:lnTo>
                                    <a:pt x="263" y="770"/>
                                  </a:lnTo>
                                  <a:lnTo>
                                    <a:pt x="263" y="764"/>
                                  </a:lnTo>
                                  <a:lnTo>
                                    <a:pt x="259" y="752"/>
                                  </a:lnTo>
                                  <a:lnTo>
                                    <a:pt x="256" y="741"/>
                                  </a:lnTo>
                                  <a:lnTo>
                                    <a:pt x="252" y="732"/>
                                  </a:lnTo>
                                  <a:lnTo>
                                    <a:pt x="249" y="725"/>
                                  </a:lnTo>
                                  <a:lnTo>
                                    <a:pt x="244" y="719"/>
                                  </a:lnTo>
                                  <a:lnTo>
                                    <a:pt x="241" y="714"/>
                                  </a:lnTo>
                                  <a:lnTo>
                                    <a:pt x="237" y="708"/>
                                  </a:lnTo>
                                  <a:lnTo>
                                    <a:pt x="234" y="705"/>
                                  </a:lnTo>
                                  <a:lnTo>
                                    <a:pt x="230" y="699"/>
                                  </a:lnTo>
                                  <a:lnTo>
                                    <a:pt x="227" y="695"/>
                                  </a:lnTo>
                                  <a:lnTo>
                                    <a:pt x="222" y="692"/>
                                  </a:lnTo>
                                  <a:lnTo>
                                    <a:pt x="219" y="688"/>
                                  </a:lnTo>
                                  <a:lnTo>
                                    <a:pt x="212" y="681"/>
                                  </a:lnTo>
                                  <a:lnTo>
                                    <a:pt x="206" y="673"/>
                                  </a:lnTo>
                                  <a:lnTo>
                                    <a:pt x="200" y="666"/>
                                  </a:lnTo>
                                  <a:lnTo>
                                    <a:pt x="195" y="662"/>
                                  </a:lnTo>
                                  <a:lnTo>
                                    <a:pt x="189" y="655"/>
                                  </a:lnTo>
                                  <a:lnTo>
                                    <a:pt x="183" y="650"/>
                                  </a:lnTo>
                                  <a:lnTo>
                                    <a:pt x="178" y="646"/>
                                  </a:lnTo>
                                  <a:lnTo>
                                    <a:pt x="172" y="642"/>
                                  </a:lnTo>
                                  <a:lnTo>
                                    <a:pt x="166" y="637"/>
                                  </a:lnTo>
                                  <a:lnTo>
                                    <a:pt x="162" y="633"/>
                                  </a:lnTo>
                                  <a:lnTo>
                                    <a:pt x="157" y="630"/>
                                  </a:lnTo>
                                  <a:lnTo>
                                    <a:pt x="152" y="626"/>
                                  </a:lnTo>
                                  <a:lnTo>
                                    <a:pt x="147" y="622"/>
                                  </a:lnTo>
                                  <a:lnTo>
                                    <a:pt x="142" y="619"/>
                                  </a:lnTo>
                                  <a:lnTo>
                                    <a:pt x="136" y="614"/>
                                  </a:lnTo>
                                  <a:lnTo>
                                    <a:pt x="132" y="610"/>
                                  </a:lnTo>
                                  <a:lnTo>
                                    <a:pt x="126" y="606"/>
                                  </a:lnTo>
                                  <a:lnTo>
                                    <a:pt x="120" y="601"/>
                                  </a:lnTo>
                                  <a:lnTo>
                                    <a:pt x="115" y="597"/>
                                  </a:lnTo>
                                  <a:lnTo>
                                    <a:pt x="110" y="593"/>
                                  </a:lnTo>
                                  <a:lnTo>
                                    <a:pt x="104" y="586"/>
                                  </a:lnTo>
                                  <a:lnTo>
                                    <a:pt x="97" y="580"/>
                                  </a:lnTo>
                                  <a:lnTo>
                                    <a:pt x="91" y="573"/>
                                  </a:lnTo>
                                  <a:lnTo>
                                    <a:pt x="85" y="565"/>
                                  </a:lnTo>
                                  <a:lnTo>
                                    <a:pt x="78" y="557"/>
                                  </a:lnTo>
                                  <a:lnTo>
                                    <a:pt x="71" y="550"/>
                                  </a:lnTo>
                                  <a:lnTo>
                                    <a:pt x="67" y="544"/>
                                  </a:lnTo>
                                  <a:lnTo>
                                    <a:pt x="64" y="540"/>
                                  </a:lnTo>
                                  <a:lnTo>
                                    <a:pt x="61" y="535"/>
                                  </a:lnTo>
                                  <a:lnTo>
                                    <a:pt x="58" y="531"/>
                                  </a:lnTo>
                                  <a:lnTo>
                                    <a:pt x="52" y="524"/>
                                  </a:lnTo>
                                  <a:lnTo>
                                    <a:pt x="47" y="517"/>
                                  </a:lnTo>
                                  <a:lnTo>
                                    <a:pt x="43" y="511"/>
                                  </a:lnTo>
                                  <a:lnTo>
                                    <a:pt x="39" y="504"/>
                                  </a:lnTo>
                                  <a:lnTo>
                                    <a:pt x="35" y="496"/>
                                  </a:lnTo>
                                  <a:lnTo>
                                    <a:pt x="31" y="489"/>
                                  </a:lnTo>
                                  <a:lnTo>
                                    <a:pt x="28" y="483"/>
                                  </a:lnTo>
                                  <a:lnTo>
                                    <a:pt x="26" y="476"/>
                                  </a:lnTo>
                                  <a:lnTo>
                                    <a:pt x="22" y="468"/>
                                  </a:lnTo>
                                  <a:lnTo>
                                    <a:pt x="19" y="460"/>
                                  </a:lnTo>
                                  <a:lnTo>
                                    <a:pt x="17" y="453"/>
                                  </a:lnTo>
                                  <a:lnTo>
                                    <a:pt x="15" y="446"/>
                                  </a:lnTo>
                                  <a:lnTo>
                                    <a:pt x="13" y="439"/>
                                  </a:lnTo>
                                  <a:lnTo>
                                    <a:pt x="12" y="432"/>
                                  </a:lnTo>
                                  <a:lnTo>
                                    <a:pt x="10" y="425"/>
                                  </a:lnTo>
                                  <a:lnTo>
                                    <a:pt x="9" y="417"/>
                                  </a:lnTo>
                                  <a:lnTo>
                                    <a:pt x="7" y="410"/>
                                  </a:lnTo>
                                  <a:lnTo>
                                    <a:pt x="6" y="402"/>
                                  </a:lnTo>
                                  <a:lnTo>
                                    <a:pt x="4" y="394"/>
                                  </a:lnTo>
                                  <a:lnTo>
                                    <a:pt x="4" y="387"/>
                                  </a:lnTo>
                                  <a:lnTo>
                                    <a:pt x="4" y="379"/>
                                  </a:lnTo>
                                  <a:lnTo>
                                    <a:pt x="3" y="373"/>
                                  </a:lnTo>
                                  <a:lnTo>
                                    <a:pt x="2" y="366"/>
                                  </a:lnTo>
                                  <a:lnTo>
                                    <a:pt x="2" y="358"/>
                                  </a:lnTo>
                                  <a:lnTo>
                                    <a:pt x="1" y="351"/>
                                  </a:lnTo>
                                  <a:lnTo>
                                    <a:pt x="1" y="345"/>
                                  </a:lnTo>
                                  <a:lnTo>
                                    <a:pt x="1" y="338"/>
                                  </a:lnTo>
                                  <a:lnTo>
                                    <a:pt x="1" y="331"/>
                                  </a:lnTo>
                                  <a:lnTo>
                                    <a:pt x="1" y="324"/>
                                  </a:lnTo>
                                  <a:lnTo>
                                    <a:pt x="1" y="318"/>
                                  </a:lnTo>
                                  <a:lnTo>
                                    <a:pt x="1" y="311"/>
                                  </a:lnTo>
                                  <a:lnTo>
                                    <a:pt x="1" y="305"/>
                                  </a:lnTo>
                                  <a:lnTo>
                                    <a:pt x="0" y="295"/>
                                  </a:lnTo>
                                  <a:lnTo>
                                    <a:pt x="0" y="285"/>
                                  </a:lnTo>
                                  <a:lnTo>
                                    <a:pt x="0" y="275"/>
                                  </a:lnTo>
                                  <a:lnTo>
                                    <a:pt x="0" y="265"/>
                                  </a:lnTo>
                                  <a:lnTo>
                                    <a:pt x="0" y="255"/>
                                  </a:lnTo>
                                  <a:lnTo>
                                    <a:pt x="1" y="248"/>
                                  </a:lnTo>
                                  <a:lnTo>
                                    <a:pt x="2" y="238"/>
                                  </a:lnTo>
                                  <a:lnTo>
                                    <a:pt x="3" y="230"/>
                                  </a:lnTo>
                                  <a:lnTo>
                                    <a:pt x="3" y="220"/>
                                  </a:lnTo>
                                  <a:lnTo>
                                    <a:pt x="4" y="213"/>
                                  </a:lnTo>
                                  <a:lnTo>
                                    <a:pt x="4" y="203"/>
                                  </a:lnTo>
                                  <a:lnTo>
                                    <a:pt x="5" y="197"/>
                                  </a:lnTo>
                                  <a:lnTo>
                                    <a:pt x="6" y="189"/>
                                  </a:lnTo>
                                  <a:lnTo>
                                    <a:pt x="8" y="181"/>
                                  </a:lnTo>
                                  <a:lnTo>
                                    <a:pt x="8" y="174"/>
                                  </a:lnTo>
                                  <a:lnTo>
                                    <a:pt x="10" y="167"/>
                                  </a:lnTo>
                                  <a:lnTo>
                                    <a:pt x="11" y="160"/>
                                  </a:lnTo>
                                  <a:lnTo>
                                    <a:pt x="12" y="153"/>
                                  </a:lnTo>
                                  <a:lnTo>
                                    <a:pt x="13" y="146"/>
                                  </a:lnTo>
                                  <a:lnTo>
                                    <a:pt x="15" y="138"/>
                                  </a:lnTo>
                                  <a:lnTo>
                                    <a:pt x="17" y="133"/>
                                  </a:lnTo>
                                  <a:lnTo>
                                    <a:pt x="19" y="127"/>
                                  </a:lnTo>
                                  <a:lnTo>
                                    <a:pt x="21" y="121"/>
                                  </a:lnTo>
                                  <a:lnTo>
                                    <a:pt x="24" y="115"/>
                                  </a:lnTo>
                                  <a:lnTo>
                                    <a:pt x="26" y="108"/>
                                  </a:lnTo>
                                  <a:lnTo>
                                    <a:pt x="28" y="102"/>
                                  </a:lnTo>
                                  <a:lnTo>
                                    <a:pt x="31" y="97"/>
                                  </a:lnTo>
                                  <a:lnTo>
                                    <a:pt x="34" y="92"/>
                                  </a:lnTo>
                                  <a:lnTo>
                                    <a:pt x="39" y="82"/>
                                  </a:lnTo>
                                  <a:lnTo>
                                    <a:pt x="46" y="74"/>
                                  </a:lnTo>
                                  <a:lnTo>
                                    <a:pt x="51" y="64"/>
                                  </a:lnTo>
                                  <a:lnTo>
                                    <a:pt x="58" y="55"/>
                                  </a:lnTo>
                                  <a:lnTo>
                                    <a:pt x="61" y="51"/>
                                  </a:lnTo>
                                  <a:lnTo>
                                    <a:pt x="65" y="48"/>
                                  </a:lnTo>
                                  <a:lnTo>
                                    <a:pt x="68" y="45"/>
                                  </a:lnTo>
                                  <a:lnTo>
                                    <a:pt x="74" y="41"/>
                                  </a:lnTo>
                                  <a:lnTo>
                                    <a:pt x="78" y="38"/>
                                  </a:lnTo>
                                  <a:lnTo>
                                    <a:pt x="81" y="33"/>
                                  </a:lnTo>
                                  <a:lnTo>
                                    <a:pt x="85" y="30"/>
                                  </a:lnTo>
                                  <a:lnTo>
                                    <a:pt x="90" y="28"/>
                                  </a:lnTo>
                                  <a:lnTo>
                                    <a:pt x="95" y="25"/>
                                  </a:lnTo>
                                  <a:lnTo>
                                    <a:pt x="100" y="22"/>
                                  </a:lnTo>
                                  <a:lnTo>
                                    <a:pt x="104" y="20"/>
                                  </a:lnTo>
                                  <a:lnTo>
                                    <a:pt x="110" y="19"/>
                                  </a:lnTo>
                                  <a:lnTo>
                                    <a:pt x="115" y="16"/>
                                  </a:lnTo>
                                  <a:lnTo>
                                    <a:pt x="119" y="13"/>
                                  </a:lnTo>
                                  <a:lnTo>
                                    <a:pt x="126" y="12"/>
                                  </a:lnTo>
                                  <a:lnTo>
                                    <a:pt x="132" y="10"/>
                                  </a:lnTo>
                                  <a:lnTo>
                                    <a:pt x="137" y="7"/>
                                  </a:lnTo>
                                  <a:lnTo>
                                    <a:pt x="143" y="6"/>
                                  </a:lnTo>
                                  <a:lnTo>
                                    <a:pt x="150" y="5"/>
                                  </a:lnTo>
                                  <a:lnTo>
                                    <a:pt x="157" y="5"/>
                                  </a:lnTo>
                                  <a:lnTo>
                                    <a:pt x="162" y="3"/>
                                  </a:lnTo>
                                  <a:lnTo>
                                    <a:pt x="169" y="2"/>
                                  </a:lnTo>
                                  <a:lnTo>
                                    <a:pt x="177" y="0"/>
                                  </a:lnTo>
                                  <a:lnTo>
                                    <a:pt x="184" y="0"/>
                                  </a:lnTo>
                                  <a:lnTo>
                                    <a:pt x="190" y="0"/>
                                  </a:lnTo>
                                  <a:lnTo>
                                    <a:pt x="197" y="0"/>
                                  </a:lnTo>
                                  <a:lnTo>
                                    <a:pt x="205" y="0"/>
                                  </a:lnTo>
                                  <a:lnTo>
                                    <a:pt x="213" y="0"/>
                                  </a:lnTo>
                                  <a:lnTo>
                                    <a:pt x="217" y="0"/>
                                  </a:lnTo>
                                  <a:lnTo>
                                    <a:pt x="222" y="0"/>
                                  </a:lnTo>
                                  <a:lnTo>
                                    <a:pt x="229" y="0"/>
                                  </a:lnTo>
                                  <a:lnTo>
                                    <a:pt x="235" y="0"/>
                                  </a:lnTo>
                                  <a:lnTo>
                                    <a:pt x="240" y="0"/>
                                  </a:lnTo>
                                  <a:lnTo>
                                    <a:pt x="247" y="0"/>
                                  </a:lnTo>
                                  <a:lnTo>
                                    <a:pt x="254" y="2"/>
                                  </a:lnTo>
                                  <a:lnTo>
                                    <a:pt x="261" y="3"/>
                                  </a:lnTo>
                                  <a:lnTo>
                                    <a:pt x="267" y="3"/>
                                  </a:lnTo>
                                  <a:lnTo>
                                    <a:pt x="275" y="6"/>
                                  </a:lnTo>
                                  <a:lnTo>
                                    <a:pt x="282" y="6"/>
                                  </a:lnTo>
                                  <a:lnTo>
                                    <a:pt x="290" y="9"/>
                                  </a:lnTo>
                                  <a:lnTo>
                                    <a:pt x="297" y="10"/>
                                  </a:lnTo>
                                  <a:lnTo>
                                    <a:pt x="305" y="12"/>
                                  </a:lnTo>
                                  <a:lnTo>
                                    <a:pt x="312" y="16"/>
                                  </a:lnTo>
                                  <a:lnTo>
                                    <a:pt x="320" y="19"/>
                                  </a:lnTo>
                                  <a:lnTo>
                                    <a:pt x="327" y="22"/>
                                  </a:lnTo>
                                  <a:lnTo>
                                    <a:pt x="334" y="25"/>
                                  </a:lnTo>
                                  <a:lnTo>
                                    <a:pt x="341" y="28"/>
                                  </a:lnTo>
                                  <a:lnTo>
                                    <a:pt x="348" y="33"/>
                                  </a:lnTo>
                                  <a:lnTo>
                                    <a:pt x="355" y="38"/>
                                  </a:lnTo>
                                  <a:lnTo>
                                    <a:pt x="362" y="43"/>
                                  </a:lnTo>
                                  <a:lnTo>
                                    <a:pt x="368" y="49"/>
                                  </a:lnTo>
                                  <a:lnTo>
                                    <a:pt x="376" y="55"/>
                                  </a:lnTo>
                                  <a:lnTo>
                                    <a:pt x="382" y="61"/>
                                  </a:lnTo>
                                  <a:lnTo>
                                    <a:pt x="387" y="68"/>
                                  </a:lnTo>
                                  <a:lnTo>
                                    <a:pt x="393" y="75"/>
                                  </a:lnTo>
                                  <a:lnTo>
                                    <a:pt x="399" y="82"/>
                                  </a:lnTo>
                                  <a:lnTo>
                                    <a:pt x="403" y="91"/>
                                  </a:lnTo>
                                  <a:lnTo>
                                    <a:pt x="408" y="99"/>
                                  </a:lnTo>
                                  <a:lnTo>
                                    <a:pt x="412" y="111"/>
                                  </a:lnTo>
                                  <a:lnTo>
                                    <a:pt x="417" y="121"/>
                                  </a:lnTo>
                                  <a:lnTo>
                                    <a:pt x="418" y="127"/>
                                  </a:lnTo>
                                  <a:lnTo>
                                    <a:pt x="420" y="135"/>
                                  </a:lnTo>
                                  <a:lnTo>
                                    <a:pt x="421" y="143"/>
                                  </a:lnTo>
                                  <a:lnTo>
                                    <a:pt x="425" y="153"/>
                                  </a:lnTo>
                                  <a:lnTo>
                                    <a:pt x="426" y="160"/>
                                  </a:lnTo>
                                  <a:lnTo>
                                    <a:pt x="428" y="171"/>
                                  </a:lnTo>
                                  <a:lnTo>
                                    <a:pt x="430" y="181"/>
                                  </a:lnTo>
                                  <a:lnTo>
                                    <a:pt x="431" y="193"/>
                                  </a:lnTo>
                                  <a:lnTo>
                                    <a:pt x="432" y="203"/>
                                  </a:lnTo>
                                  <a:lnTo>
                                    <a:pt x="433" y="216"/>
                                  </a:lnTo>
                                  <a:lnTo>
                                    <a:pt x="433" y="222"/>
                                  </a:lnTo>
                                  <a:lnTo>
                                    <a:pt x="434" y="229"/>
                                  </a:lnTo>
                                  <a:lnTo>
                                    <a:pt x="434" y="236"/>
                                  </a:lnTo>
                                  <a:lnTo>
                                    <a:pt x="434" y="242"/>
                                  </a:lnTo>
                                  <a:lnTo>
                                    <a:pt x="434" y="249"/>
                                  </a:lnTo>
                                  <a:lnTo>
                                    <a:pt x="434" y="256"/>
                                  </a:lnTo>
                                  <a:lnTo>
                                    <a:pt x="434" y="263"/>
                                  </a:lnTo>
                                  <a:lnTo>
                                    <a:pt x="435" y="271"/>
                                  </a:lnTo>
                                  <a:lnTo>
                                    <a:pt x="435" y="278"/>
                                  </a:lnTo>
                                  <a:lnTo>
                                    <a:pt x="435" y="285"/>
                                  </a:lnTo>
                                  <a:lnTo>
                                    <a:pt x="435" y="294"/>
                                  </a:lnTo>
                                  <a:lnTo>
                                    <a:pt x="436" y="302"/>
                                  </a:lnTo>
                                  <a:lnTo>
                                    <a:pt x="437" y="345"/>
                                  </a:lnTo>
                                  <a:lnTo>
                                    <a:pt x="437" y="3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2"/>
                          <wps:cNvSpPr>
                            <a:spLocks/>
                          </wps:cNvSpPr>
                          <wps:spPr bwMode="auto">
                            <a:xfrm>
                              <a:off x="1324" y="3581"/>
                              <a:ext cx="217" cy="365"/>
                            </a:xfrm>
                            <a:custGeom>
                              <a:avLst/>
                              <a:gdLst>
                                <a:gd name="T0" fmla="*/ 430 w 432"/>
                                <a:gd name="T1" fmla="*/ 0 h 1095"/>
                                <a:gd name="T2" fmla="*/ 432 w 432"/>
                                <a:gd name="T3" fmla="*/ 219 h 1095"/>
                                <a:gd name="T4" fmla="*/ 315 w 432"/>
                                <a:gd name="T5" fmla="*/ 220 h 1095"/>
                                <a:gd name="T6" fmla="*/ 320 w 432"/>
                                <a:gd name="T7" fmla="*/ 1092 h 1095"/>
                                <a:gd name="T8" fmla="*/ 123 w 432"/>
                                <a:gd name="T9" fmla="*/ 1095 h 1095"/>
                                <a:gd name="T10" fmla="*/ 117 w 432"/>
                                <a:gd name="T11" fmla="*/ 223 h 1095"/>
                                <a:gd name="T12" fmla="*/ 0 w 432"/>
                                <a:gd name="T13" fmla="*/ 225 h 1095"/>
                                <a:gd name="T14" fmla="*/ 0 w 432"/>
                                <a:gd name="T15" fmla="*/ 6 h 1095"/>
                                <a:gd name="T16" fmla="*/ 430 w 432"/>
                                <a:gd name="T17" fmla="*/ 0 h 1095"/>
                                <a:gd name="T18" fmla="*/ 430 w 432"/>
                                <a:gd name="T19" fmla="*/ 0 h 1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2" h="1095">
                                  <a:moveTo>
                                    <a:pt x="430" y="0"/>
                                  </a:moveTo>
                                  <a:lnTo>
                                    <a:pt x="432" y="219"/>
                                  </a:lnTo>
                                  <a:lnTo>
                                    <a:pt x="315" y="220"/>
                                  </a:lnTo>
                                  <a:lnTo>
                                    <a:pt x="320" y="1092"/>
                                  </a:lnTo>
                                  <a:lnTo>
                                    <a:pt x="123" y="1095"/>
                                  </a:lnTo>
                                  <a:lnTo>
                                    <a:pt x="117" y="223"/>
                                  </a:lnTo>
                                  <a:lnTo>
                                    <a:pt x="0" y="225"/>
                                  </a:lnTo>
                                  <a:lnTo>
                                    <a:pt x="0" y="6"/>
                                  </a:lnTo>
                                  <a:lnTo>
                                    <a:pt x="430" y="0"/>
                                  </a:lnTo>
                                  <a:lnTo>
                                    <a:pt x="4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3"/>
                          <wps:cNvSpPr>
                            <a:spLocks/>
                          </wps:cNvSpPr>
                          <wps:spPr bwMode="auto">
                            <a:xfrm>
                              <a:off x="1885" y="3581"/>
                              <a:ext cx="220" cy="358"/>
                            </a:xfrm>
                            <a:custGeom>
                              <a:avLst/>
                              <a:gdLst>
                                <a:gd name="T0" fmla="*/ 214 w 439"/>
                                <a:gd name="T1" fmla="*/ 0 h 1076"/>
                                <a:gd name="T2" fmla="*/ 245 w 439"/>
                                <a:gd name="T3" fmla="*/ 0 h 1076"/>
                                <a:gd name="T4" fmla="*/ 276 w 439"/>
                                <a:gd name="T5" fmla="*/ 2 h 1076"/>
                                <a:gd name="T6" fmla="*/ 309 w 439"/>
                                <a:gd name="T7" fmla="*/ 10 h 1076"/>
                                <a:gd name="T8" fmla="*/ 340 w 439"/>
                                <a:gd name="T9" fmla="*/ 23 h 1076"/>
                                <a:gd name="T10" fmla="*/ 367 w 439"/>
                                <a:gd name="T11" fmla="*/ 45 h 1076"/>
                                <a:gd name="T12" fmla="*/ 391 w 439"/>
                                <a:gd name="T13" fmla="*/ 72 h 1076"/>
                                <a:gd name="T14" fmla="*/ 404 w 439"/>
                                <a:gd name="T15" fmla="*/ 102 h 1076"/>
                                <a:gd name="T16" fmla="*/ 415 w 439"/>
                                <a:gd name="T17" fmla="*/ 137 h 1076"/>
                                <a:gd name="T18" fmla="*/ 425 w 439"/>
                                <a:gd name="T19" fmla="*/ 176 h 1076"/>
                                <a:gd name="T20" fmla="*/ 431 w 439"/>
                                <a:gd name="T21" fmla="*/ 217 h 1076"/>
                                <a:gd name="T22" fmla="*/ 436 w 439"/>
                                <a:gd name="T23" fmla="*/ 262 h 1076"/>
                                <a:gd name="T24" fmla="*/ 438 w 439"/>
                                <a:gd name="T25" fmla="*/ 308 h 1076"/>
                                <a:gd name="T26" fmla="*/ 438 w 439"/>
                                <a:gd name="T27" fmla="*/ 351 h 1076"/>
                                <a:gd name="T28" fmla="*/ 437 w 439"/>
                                <a:gd name="T29" fmla="*/ 396 h 1076"/>
                                <a:gd name="T30" fmla="*/ 434 w 439"/>
                                <a:gd name="T31" fmla="*/ 436 h 1076"/>
                                <a:gd name="T32" fmla="*/ 428 w 439"/>
                                <a:gd name="T33" fmla="*/ 472 h 1076"/>
                                <a:gd name="T34" fmla="*/ 424 w 439"/>
                                <a:gd name="T35" fmla="*/ 505 h 1076"/>
                                <a:gd name="T36" fmla="*/ 410 w 439"/>
                                <a:gd name="T37" fmla="*/ 548 h 1076"/>
                                <a:gd name="T38" fmla="*/ 391 w 439"/>
                                <a:gd name="T39" fmla="*/ 577 h 1076"/>
                                <a:gd name="T40" fmla="*/ 367 w 439"/>
                                <a:gd name="T41" fmla="*/ 599 h 1076"/>
                                <a:gd name="T42" fmla="*/ 342 w 439"/>
                                <a:gd name="T43" fmla="*/ 617 h 1076"/>
                                <a:gd name="T44" fmla="*/ 313 w 439"/>
                                <a:gd name="T45" fmla="*/ 629 h 1076"/>
                                <a:gd name="T46" fmla="*/ 286 w 439"/>
                                <a:gd name="T47" fmla="*/ 636 h 1076"/>
                                <a:gd name="T48" fmla="*/ 259 w 439"/>
                                <a:gd name="T49" fmla="*/ 640 h 1076"/>
                                <a:gd name="T50" fmla="*/ 5 w 439"/>
                                <a:gd name="T51" fmla="*/ 1075 h 1076"/>
                                <a:gd name="T52" fmla="*/ 5 w 439"/>
                                <a:gd name="T53" fmla="*/ 1043 h 1076"/>
                                <a:gd name="T54" fmla="*/ 5 w 439"/>
                                <a:gd name="T55" fmla="*/ 1007 h 1076"/>
                                <a:gd name="T56" fmla="*/ 4 w 439"/>
                                <a:gd name="T57" fmla="*/ 958 h 1076"/>
                                <a:gd name="T58" fmla="*/ 4 w 439"/>
                                <a:gd name="T59" fmla="*/ 899 h 1076"/>
                                <a:gd name="T60" fmla="*/ 4 w 439"/>
                                <a:gd name="T61" fmla="*/ 833 h 1076"/>
                                <a:gd name="T62" fmla="*/ 4 w 439"/>
                                <a:gd name="T63" fmla="*/ 760 h 1076"/>
                                <a:gd name="T64" fmla="*/ 3 w 439"/>
                                <a:gd name="T65" fmla="*/ 682 h 1076"/>
                                <a:gd name="T66" fmla="*/ 3 w 439"/>
                                <a:gd name="T67" fmla="*/ 600 h 1076"/>
                                <a:gd name="T68" fmla="*/ 2 w 439"/>
                                <a:gd name="T69" fmla="*/ 518 h 1076"/>
                                <a:gd name="T70" fmla="*/ 1 w 439"/>
                                <a:gd name="T71" fmla="*/ 436 h 1076"/>
                                <a:gd name="T72" fmla="*/ 1 w 439"/>
                                <a:gd name="T73" fmla="*/ 357 h 1076"/>
                                <a:gd name="T74" fmla="*/ 5 w 439"/>
                                <a:gd name="T75" fmla="*/ 297 h 1076"/>
                                <a:gd name="T76" fmla="*/ 34 w 439"/>
                                <a:gd name="T77" fmla="*/ 297 h 1076"/>
                                <a:gd name="T78" fmla="*/ 68 w 439"/>
                                <a:gd name="T79" fmla="*/ 297 h 1076"/>
                                <a:gd name="T80" fmla="*/ 104 w 439"/>
                                <a:gd name="T81" fmla="*/ 297 h 1076"/>
                                <a:gd name="T82" fmla="*/ 139 w 439"/>
                                <a:gd name="T83" fmla="*/ 295 h 1076"/>
                                <a:gd name="T84" fmla="*/ 170 w 439"/>
                                <a:gd name="T85" fmla="*/ 295 h 1076"/>
                                <a:gd name="T86" fmla="*/ 194 w 439"/>
                                <a:gd name="T87" fmla="*/ 295 h 1076"/>
                                <a:gd name="T88" fmla="*/ 218 w 439"/>
                                <a:gd name="T89" fmla="*/ 458 h 1076"/>
                                <a:gd name="T90" fmla="*/ 252 w 439"/>
                                <a:gd name="T91" fmla="*/ 439 h 1076"/>
                                <a:gd name="T92" fmla="*/ 260 w 439"/>
                                <a:gd name="T93" fmla="*/ 397 h 1076"/>
                                <a:gd name="T94" fmla="*/ 262 w 439"/>
                                <a:gd name="T95" fmla="*/ 361 h 1076"/>
                                <a:gd name="T96" fmla="*/ 260 w 439"/>
                                <a:gd name="T97" fmla="*/ 245 h 1076"/>
                                <a:gd name="T98" fmla="*/ 249 w 439"/>
                                <a:gd name="T99" fmla="*/ 203 h 1076"/>
                                <a:gd name="T100" fmla="*/ 226 w 439"/>
                                <a:gd name="T101" fmla="*/ 187 h 1076"/>
                                <a:gd name="T102" fmla="*/ 198 w 439"/>
                                <a:gd name="T103" fmla="*/ 186 h 1076"/>
                                <a:gd name="T104" fmla="*/ 198 w 439"/>
                                <a:gd name="T105" fmla="*/ 229 h 1076"/>
                                <a:gd name="T106" fmla="*/ 194 w 439"/>
                                <a:gd name="T107" fmla="*/ 258 h 1076"/>
                                <a:gd name="T108" fmla="*/ 170 w 439"/>
                                <a:gd name="T109" fmla="*/ 258 h 1076"/>
                                <a:gd name="T110" fmla="*/ 139 w 439"/>
                                <a:gd name="T111" fmla="*/ 258 h 1076"/>
                                <a:gd name="T112" fmla="*/ 104 w 439"/>
                                <a:gd name="T113" fmla="*/ 259 h 1076"/>
                                <a:gd name="T114" fmla="*/ 67 w 439"/>
                                <a:gd name="T115" fmla="*/ 259 h 1076"/>
                                <a:gd name="T116" fmla="*/ 34 w 439"/>
                                <a:gd name="T117" fmla="*/ 259 h 1076"/>
                                <a:gd name="T118" fmla="*/ 5 w 439"/>
                                <a:gd name="T119" fmla="*/ 259 h 10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39" h="1076">
                                  <a:moveTo>
                                    <a:pt x="0" y="5"/>
                                  </a:moveTo>
                                  <a:lnTo>
                                    <a:pt x="198" y="2"/>
                                  </a:lnTo>
                                  <a:lnTo>
                                    <a:pt x="203" y="0"/>
                                  </a:lnTo>
                                  <a:lnTo>
                                    <a:pt x="208" y="0"/>
                                  </a:lnTo>
                                  <a:lnTo>
                                    <a:pt x="214" y="0"/>
                                  </a:lnTo>
                                  <a:lnTo>
                                    <a:pt x="220" y="0"/>
                                  </a:lnTo>
                                  <a:lnTo>
                                    <a:pt x="225" y="0"/>
                                  </a:lnTo>
                                  <a:lnTo>
                                    <a:pt x="232" y="0"/>
                                  </a:lnTo>
                                  <a:lnTo>
                                    <a:pt x="238" y="0"/>
                                  </a:lnTo>
                                  <a:lnTo>
                                    <a:pt x="245" y="0"/>
                                  </a:lnTo>
                                  <a:lnTo>
                                    <a:pt x="251" y="0"/>
                                  </a:lnTo>
                                  <a:lnTo>
                                    <a:pt x="257" y="0"/>
                                  </a:lnTo>
                                  <a:lnTo>
                                    <a:pt x="263" y="0"/>
                                  </a:lnTo>
                                  <a:lnTo>
                                    <a:pt x="270" y="2"/>
                                  </a:lnTo>
                                  <a:lnTo>
                                    <a:pt x="276" y="2"/>
                                  </a:lnTo>
                                  <a:lnTo>
                                    <a:pt x="283" y="5"/>
                                  </a:lnTo>
                                  <a:lnTo>
                                    <a:pt x="290" y="6"/>
                                  </a:lnTo>
                                  <a:lnTo>
                                    <a:pt x="297" y="8"/>
                                  </a:lnTo>
                                  <a:lnTo>
                                    <a:pt x="302" y="8"/>
                                  </a:lnTo>
                                  <a:lnTo>
                                    <a:pt x="309" y="10"/>
                                  </a:lnTo>
                                  <a:lnTo>
                                    <a:pt x="314" y="12"/>
                                  </a:lnTo>
                                  <a:lnTo>
                                    <a:pt x="320" y="15"/>
                                  </a:lnTo>
                                  <a:lnTo>
                                    <a:pt x="326" y="18"/>
                                  </a:lnTo>
                                  <a:lnTo>
                                    <a:pt x="333" y="20"/>
                                  </a:lnTo>
                                  <a:lnTo>
                                    <a:pt x="340" y="23"/>
                                  </a:lnTo>
                                  <a:lnTo>
                                    <a:pt x="346" y="28"/>
                                  </a:lnTo>
                                  <a:lnTo>
                                    <a:pt x="351" y="31"/>
                                  </a:lnTo>
                                  <a:lnTo>
                                    <a:pt x="356" y="33"/>
                                  </a:lnTo>
                                  <a:lnTo>
                                    <a:pt x="362" y="39"/>
                                  </a:lnTo>
                                  <a:lnTo>
                                    <a:pt x="367" y="45"/>
                                  </a:lnTo>
                                  <a:lnTo>
                                    <a:pt x="372" y="49"/>
                                  </a:lnTo>
                                  <a:lnTo>
                                    <a:pt x="377" y="55"/>
                                  </a:lnTo>
                                  <a:lnTo>
                                    <a:pt x="383" y="62"/>
                                  </a:lnTo>
                                  <a:lnTo>
                                    <a:pt x="388" y="69"/>
                                  </a:lnTo>
                                  <a:lnTo>
                                    <a:pt x="391" y="72"/>
                                  </a:lnTo>
                                  <a:lnTo>
                                    <a:pt x="394" y="78"/>
                                  </a:lnTo>
                                  <a:lnTo>
                                    <a:pt x="396" y="82"/>
                                  </a:lnTo>
                                  <a:lnTo>
                                    <a:pt x="399" y="89"/>
                                  </a:lnTo>
                                  <a:lnTo>
                                    <a:pt x="402" y="95"/>
                                  </a:lnTo>
                                  <a:lnTo>
                                    <a:pt x="404" y="102"/>
                                  </a:lnTo>
                                  <a:lnTo>
                                    <a:pt x="406" y="110"/>
                                  </a:lnTo>
                                  <a:lnTo>
                                    <a:pt x="410" y="115"/>
                                  </a:lnTo>
                                  <a:lnTo>
                                    <a:pt x="411" y="123"/>
                                  </a:lnTo>
                                  <a:lnTo>
                                    <a:pt x="413" y="130"/>
                                  </a:lnTo>
                                  <a:lnTo>
                                    <a:pt x="415" y="137"/>
                                  </a:lnTo>
                                  <a:lnTo>
                                    <a:pt x="417" y="144"/>
                                  </a:lnTo>
                                  <a:lnTo>
                                    <a:pt x="419" y="151"/>
                                  </a:lnTo>
                                  <a:lnTo>
                                    <a:pt x="421" y="160"/>
                                  </a:lnTo>
                                  <a:lnTo>
                                    <a:pt x="422" y="167"/>
                                  </a:lnTo>
                                  <a:lnTo>
                                    <a:pt x="425" y="176"/>
                                  </a:lnTo>
                                  <a:lnTo>
                                    <a:pt x="425" y="183"/>
                                  </a:lnTo>
                                  <a:lnTo>
                                    <a:pt x="427" y="193"/>
                                  </a:lnTo>
                                  <a:lnTo>
                                    <a:pt x="428" y="200"/>
                                  </a:lnTo>
                                  <a:lnTo>
                                    <a:pt x="430" y="209"/>
                                  </a:lnTo>
                                  <a:lnTo>
                                    <a:pt x="431" y="217"/>
                                  </a:lnTo>
                                  <a:lnTo>
                                    <a:pt x="433" y="226"/>
                                  </a:lnTo>
                                  <a:lnTo>
                                    <a:pt x="433" y="236"/>
                                  </a:lnTo>
                                  <a:lnTo>
                                    <a:pt x="435" y="245"/>
                                  </a:lnTo>
                                  <a:lnTo>
                                    <a:pt x="435" y="252"/>
                                  </a:lnTo>
                                  <a:lnTo>
                                    <a:pt x="436" y="262"/>
                                  </a:lnTo>
                                  <a:lnTo>
                                    <a:pt x="437" y="271"/>
                                  </a:lnTo>
                                  <a:lnTo>
                                    <a:pt x="437" y="281"/>
                                  </a:lnTo>
                                  <a:lnTo>
                                    <a:pt x="437" y="289"/>
                                  </a:lnTo>
                                  <a:lnTo>
                                    <a:pt x="438" y="298"/>
                                  </a:lnTo>
                                  <a:lnTo>
                                    <a:pt x="438" y="308"/>
                                  </a:lnTo>
                                  <a:lnTo>
                                    <a:pt x="439" y="318"/>
                                  </a:lnTo>
                                  <a:lnTo>
                                    <a:pt x="438" y="325"/>
                                  </a:lnTo>
                                  <a:lnTo>
                                    <a:pt x="438" y="335"/>
                                  </a:lnTo>
                                  <a:lnTo>
                                    <a:pt x="438" y="343"/>
                                  </a:lnTo>
                                  <a:lnTo>
                                    <a:pt x="438" y="351"/>
                                  </a:lnTo>
                                  <a:lnTo>
                                    <a:pt x="437" y="360"/>
                                  </a:lnTo>
                                  <a:lnTo>
                                    <a:pt x="437" y="369"/>
                                  </a:lnTo>
                                  <a:lnTo>
                                    <a:pt x="437" y="379"/>
                                  </a:lnTo>
                                  <a:lnTo>
                                    <a:pt x="437" y="387"/>
                                  </a:lnTo>
                                  <a:lnTo>
                                    <a:pt x="437" y="396"/>
                                  </a:lnTo>
                                  <a:lnTo>
                                    <a:pt x="436" y="403"/>
                                  </a:lnTo>
                                  <a:lnTo>
                                    <a:pt x="435" y="412"/>
                                  </a:lnTo>
                                  <a:lnTo>
                                    <a:pt x="435" y="420"/>
                                  </a:lnTo>
                                  <a:lnTo>
                                    <a:pt x="434" y="427"/>
                                  </a:lnTo>
                                  <a:lnTo>
                                    <a:pt x="434" y="436"/>
                                  </a:lnTo>
                                  <a:lnTo>
                                    <a:pt x="433" y="443"/>
                                  </a:lnTo>
                                  <a:lnTo>
                                    <a:pt x="433" y="452"/>
                                  </a:lnTo>
                                  <a:lnTo>
                                    <a:pt x="432" y="459"/>
                                  </a:lnTo>
                                  <a:lnTo>
                                    <a:pt x="431" y="466"/>
                                  </a:lnTo>
                                  <a:lnTo>
                                    <a:pt x="428" y="472"/>
                                  </a:lnTo>
                                  <a:lnTo>
                                    <a:pt x="428" y="479"/>
                                  </a:lnTo>
                                  <a:lnTo>
                                    <a:pt x="426" y="485"/>
                                  </a:lnTo>
                                  <a:lnTo>
                                    <a:pt x="425" y="492"/>
                                  </a:lnTo>
                                  <a:lnTo>
                                    <a:pt x="425" y="498"/>
                                  </a:lnTo>
                                  <a:lnTo>
                                    <a:pt x="424" y="505"/>
                                  </a:lnTo>
                                  <a:lnTo>
                                    <a:pt x="421" y="515"/>
                                  </a:lnTo>
                                  <a:lnTo>
                                    <a:pt x="418" y="525"/>
                                  </a:lnTo>
                                  <a:lnTo>
                                    <a:pt x="416" y="534"/>
                                  </a:lnTo>
                                  <a:lnTo>
                                    <a:pt x="413" y="543"/>
                                  </a:lnTo>
                                  <a:lnTo>
                                    <a:pt x="410" y="548"/>
                                  </a:lnTo>
                                  <a:lnTo>
                                    <a:pt x="406" y="554"/>
                                  </a:lnTo>
                                  <a:lnTo>
                                    <a:pt x="402" y="560"/>
                                  </a:lnTo>
                                  <a:lnTo>
                                    <a:pt x="399" y="566"/>
                                  </a:lnTo>
                                  <a:lnTo>
                                    <a:pt x="395" y="571"/>
                                  </a:lnTo>
                                  <a:lnTo>
                                    <a:pt x="391" y="577"/>
                                  </a:lnTo>
                                  <a:lnTo>
                                    <a:pt x="387" y="581"/>
                                  </a:lnTo>
                                  <a:lnTo>
                                    <a:pt x="383" y="587"/>
                                  </a:lnTo>
                                  <a:lnTo>
                                    <a:pt x="377" y="590"/>
                                  </a:lnTo>
                                  <a:lnTo>
                                    <a:pt x="372" y="594"/>
                                  </a:lnTo>
                                  <a:lnTo>
                                    <a:pt x="367" y="599"/>
                                  </a:lnTo>
                                  <a:lnTo>
                                    <a:pt x="363" y="604"/>
                                  </a:lnTo>
                                  <a:lnTo>
                                    <a:pt x="357" y="607"/>
                                  </a:lnTo>
                                  <a:lnTo>
                                    <a:pt x="352" y="610"/>
                                  </a:lnTo>
                                  <a:lnTo>
                                    <a:pt x="347" y="614"/>
                                  </a:lnTo>
                                  <a:lnTo>
                                    <a:pt x="342" y="617"/>
                                  </a:lnTo>
                                  <a:lnTo>
                                    <a:pt x="337" y="620"/>
                                  </a:lnTo>
                                  <a:lnTo>
                                    <a:pt x="331" y="622"/>
                                  </a:lnTo>
                                  <a:lnTo>
                                    <a:pt x="324" y="625"/>
                                  </a:lnTo>
                                  <a:lnTo>
                                    <a:pt x="319" y="627"/>
                                  </a:lnTo>
                                  <a:lnTo>
                                    <a:pt x="313" y="629"/>
                                  </a:lnTo>
                                  <a:lnTo>
                                    <a:pt x="308" y="632"/>
                                  </a:lnTo>
                                  <a:lnTo>
                                    <a:pt x="302" y="632"/>
                                  </a:lnTo>
                                  <a:lnTo>
                                    <a:pt x="298" y="635"/>
                                  </a:lnTo>
                                  <a:lnTo>
                                    <a:pt x="291" y="635"/>
                                  </a:lnTo>
                                  <a:lnTo>
                                    <a:pt x="286" y="636"/>
                                  </a:lnTo>
                                  <a:lnTo>
                                    <a:pt x="280" y="636"/>
                                  </a:lnTo>
                                  <a:lnTo>
                                    <a:pt x="274" y="637"/>
                                  </a:lnTo>
                                  <a:lnTo>
                                    <a:pt x="269" y="637"/>
                                  </a:lnTo>
                                  <a:lnTo>
                                    <a:pt x="263" y="639"/>
                                  </a:lnTo>
                                  <a:lnTo>
                                    <a:pt x="259" y="640"/>
                                  </a:lnTo>
                                  <a:lnTo>
                                    <a:pt x="254" y="642"/>
                                  </a:lnTo>
                                  <a:lnTo>
                                    <a:pt x="201" y="642"/>
                                  </a:lnTo>
                                  <a:lnTo>
                                    <a:pt x="204" y="1073"/>
                                  </a:lnTo>
                                  <a:lnTo>
                                    <a:pt x="6" y="1076"/>
                                  </a:lnTo>
                                  <a:lnTo>
                                    <a:pt x="5" y="1075"/>
                                  </a:lnTo>
                                  <a:lnTo>
                                    <a:pt x="5" y="1070"/>
                                  </a:lnTo>
                                  <a:lnTo>
                                    <a:pt x="5" y="1063"/>
                                  </a:lnTo>
                                  <a:lnTo>
                                    <a:pt x="5" y="1055"/>
                                  </a:lnTo>
                                  <a:lnTo>
                                    <a:pt x="5" y="1049"/>
                                  </a:lnTo>
                                  <a:lnTo>
                                    <a:pt x="5" y="1043"/>
                                  </a:lnTo>
                                  <a:lnTo>
                                    <a:pt x="5" y="1037"/>
                                  </a:lnTo>
                                  <a:lnTo>
                                    <a:pt x="5" y="1032"/>
                                  </a:lnTo>
                                  <a:lnTo>
                                    <a:pt x="5" y="1023"/>
                                  </a:lnTo>
                                  <a:lnTo>
                                    <a:pt x="5" y="1016"/>
                                  </a:lnTo>
                                  <a:lnTo>
                                    <a:pt x="5" y="1007"/>
                                  </a:lnTo>
                                  <a:lnTo>
                                    <a:pt x="5" y="998"/>
                                  </a:lnTo>
                                  <a:lnTo>
                                    <a:pt x="4" y="988"/>
                                  </a:lnTo>
                                  <a:lnTo>
                                    <a:pt x="4" y="978"/>
                                  </a:lnTo>
                                  <a:lnTo>
                                    <a:pt x="4" y="968"/>
                                  </a:lnTo>
                                  <a:lnTo>
                                    <a:pt x="4" y="958"/>
                                  </a:lnTo>
                                  <a:lnTo>
                                    <a:pt x="4" y="947"/>
                                  </a:lnTo>
                                  <a:lnTo>
                                    <a:pt x="4" y="935"/>
                                  </a:lnTo>
                                  <a:lnTo>
                                    <a:pt x="4" y="924"/>
                                  </a:lnTo>
                                  <a:lnTo>
                                    <a:pt x="4" y="912"/>
                                  </a:lnTo>
                                  <a:lnTo>
                                    <a:pt x="4" y="899"/>
                                  </a:lnTo>
                                  <a:lnTo>
                                    <a:pt x="4" y="886"/>
                                  </a:lnTo>
                                  <a:lnTo>
                                    <a:pt x="4" y="872"/>
                                  </a:lnTo>
                                  <a:lnTo>
                                    <a:pt x="4" y="860"/>
                                  </a:lnTo>
                                  <a:lnTo>
                                    <a:pt x="4" y="846"/>
                                  </a:lnTo>
                                  <a:lnTo>
                                    <a:pt x="4" y="833"/>
                                  </a:lnTo>
                                  <a:lnTo>
                                    <a:pt x="4" y="819"/>
                                  </a:lnTo>
                                  <a:lnTo>
                                    <a:pt x="4" y="806"/>
                                  </a:lnTo>
                                  <a:lnTo>
                                    <a:pt x="4" y="790"/>
                                  </a:lnTo>
                                  <a:lnTo>
                                    <a:pt x="4" y="774"/>
                                  </a:lnTo>
                                  <a:lnTo>
                                    <a:pt x="4" y="760"/>
                                  </a:lnTo>
                                  <a:lnTo>
                                    <a:pt x="4" y="745"/>
                                  </a:lnTo>
                                  <a:lnTo>
                                    <a:pt x="3" y="730"/>
                                  </a:lnTo>
                                  <a:lnTo>
                                    <a:pt x="3" y="714"/>
                                  </a:lnTo>
                                  <a:lnTo>
                                    <a:pt x="3" y="696"/>
                                  </a:lnTo>
                                  <a:lnTo>
                                    <a:pt x="3" y="682"/>
                                  </a:lnTo>
                                  <a:lnTo>
                                    <a:pt x="3" y="665"/>
                                  </a:lnTo>
                                  <a:lnTo>
                                    <a:pt x="3" y="649"/>
                                  </a:lnTo>
                                  <a:lnTo>
                                    <a:pt x="3" y="633"/>
                                  </a:lnTo>
                                  <a:lnTo>
                                    <a:pt x="3" y="617"/>
                                  </a:lnTo>
                                  <a:lnTo>
                                    <a:pt x="3" y="600"/>
                                  </a:lnTo>
                                  <a:lnTo>
                                    <a:pt x="3" y="584"/>
                                  </a:lnTo>
                                  <a:lnTo>
                                    <a:pt x="3" y="568"/>
                                  </a:lnTo>
                                  <a:lnTo>
                                    <a:pt x="3" y="553"/>
                                  </a:lnTo>
                                  <a:lnTo>
                                    <a:pt x="2" y="535"/>
                                  </a:lnTo>
                                  <a:lnTo>
                                    <a:pt x="2" y="518"/>
                                  </a:lnTo>
                                  <a:lnTo>
                                    <a:pt x="2" y="501"/>
                                  </a:lnTo>
                                  <a:lnTo>
                                    <a:pt x="2" y="485"/>
                                  </a:lnTo>
                                  <a:lnTo>
                                    <a:pt x="1" y="468"/>
                                  </a:lnTo>
                                  <a:lnTo>
                                    <a:pt x="1" y="452"/>
                                  </a:lnTo>
                                  <a:lnTo>
                                    <a:pt x="1" y="436"/>
                                  </a:lnTo>
                                  <a:lnTo>
                                    <a:pt x="1" y="422"/>
                                  </a:lnTo>
                                  <a:lnTo>
                                    <a:pt x="1" y="404"/>
                                  </a:lnTo>
                                  <a:lnTo>
                                    <a:pt x="1" y="389"/>
                                  </a:lnTo>
                                  <a:lnTo>
                                    <a:pt x="1" y="373"/>
                                  </a:lnTo>
                                  <a:lnTo>
                                    <a:pt x="1" y="357"/>
                                  </a:lnTo>
                                  <a:lnTo>
                                    <a:pt x="1" y="340"/>
                                  </a:lnTo>
                                  <a:lnTo>
                                    <a:pt x="1" y="325"/>
                                  </a:lnTo>
                                  <a:lnTo>
                                    <a:pt x="1" y="311"/>
                                  </a:lnTo>
                                  <a:lnTo>
                                    <a:pt x="1" y="297"/>
                                  </a:lnTo>
                                  <a:lnTo>
                                    <a:pt x="5" y="297"/>
                                  </a:lnTo>
                                  <a:lnTo>
                                    <a:pt x="10" y="297"/>
                                  </a:lnTo>
                                  <a:lnTo>
                                    <a:pt x="15" y="297"/>
                                  </a:lnTo>
                                  <a:lnTo>
                                    <a:pt x="22" y="297"/>
                                  </a:lnTo>
                                  <a:lnTo>
                                    <a:pt x="26" y="297"/>
                                  </a:lnTo>
                                  <a:lnTo>
                                    <a:pt x="34" y="297"/>
                                  </a:lnTo>
                                  <a:lnTo>
                                    <a:pt x="41" y="297"/>
                                  </a:lnTo>
                                  <a:lnTo>
                                    <a:pt x="48" y="297"/>
                                  </a:lnTo>
                                  <a:lnTo>
                                    <a:pt x="54" y="297"/>
                                  </a:lnTo>
                                  <a:lnTo>
                                    <a:pt x="61" y="297"/>
                                  </a:lnTo>
                                  <a:lnTo>
                                    <a:pt x="68" y="297"/>
                                  </a:lnTo>
                                  <a:lnTo>
                                    <a:pt x="75" y="297"/>
                                  </a:lnTo>
                                  <a:lnTo>
                                    <a:pt x="83" y="297"/>
                                  </a:lnTo>
                                  <a:lnTo>
                                    <a:pt x="90" y="297"/>
                                  </a:lnTo>
                                  <a:lnTo>
                                    <a:pt x="97" y="297"/>
                                  </a:lnTo>
                                  <a:lnTo>
                                    <a:pt x="104" y="297"/>
                                  </a:lnTo>
                                  <a:lnTo>
                                    <a:pt x="111" y="295"/>
                                  </a:lnTo>
                                  <a:lnTo>
                                    <a:pt x="118" y="295"/>
                                  </a:lnTo>
                                  <a:lnTo>
                                    <a:pt x="125" y="295"/>
                                  </a:lnTo>
                                  <a:lnTo>
                                    <a:pt x="133" y="295"/>
                                  </a:lnTo>
                                  <a:lnTo>
                                    <a:pt x="139" y="295"/>
                                  </a:lnTo>
                                  <a:lnTo>
                                    <a:pt x="146" y="295"/>
                                  </a:lnTo>
                                  <a:lnTo>
                                    <a:pt x="152" y="295"/>
                                  </a:lnTo>
                                  <a:lnTo>
                                    <a:pt x="158" y="295"/>
                                  </a:lnTo>
                                  <a:lnTo>
                                    <a:pt x="164" y="295"/>
                                  </a:lnTo>
                                  <a:lnTo>
                                    <a:pt x="170" y="295"/>
                                  </a:lnTo>
                                  <a:lnTo>
                                    <a:pt x="175" y="295"/>
                                  </a:lnTo>
                                  <a:lnTo>
                                    <a:pt x="182" y="295"/>
                                  </a:lnTo>
                                  <a:lnTo>
                                    <a:pt x="186" y="295"/>
                                  </a:lnTo>
                                  <a:lnTo>
                                    <a:pt x="190" y="295"/>
                                  </a:lnTo>
                                  <a:lnTo>
                                    <a:pt x="194" y="295"/>
                                  </a:lnTo>
                                  <a:lnTo>
                                    <a:pt x="199" y="295"/>
                                  </a:lnTo>
                                  <a:lnTo>
                                    <a:pt x="200" y="458"/>
                                  </a:lnTo>
                                  <a:lnTo>
                                    <a:pt x="205" y="458"/>
                                  </a:lnTo>
                                  <a:lnTo>
                                    <a:pt x="211" y="459"/>
                                  </a:lnTo>
                                  <a:lnTo>
                                    <a:pt x="218" y="458"/>
                                  </a:lnTo>
                                  <a:lnTo>
                                    <a:pt x="225" y="458"/>
                                  </a:lnTo>
                                  <a:lnTo>
                                    <a:pt x="232" y="455"/>
                                  </a:lnTo>
                                  <a:lnTo>
                                    <a:pt x="240" y="450"/>
                                  </a:lnTo>
                                  <a:lnTo>
                                    <a:pt x="246" y="445"/>
                                  </a:lnTo>
                                  <a:lnTo>
                                    <a:pt x="252" y="439"/>
                                  </a:lnTo>
                                  <a:lnTo>
                                    <a:pt x="254" y="432"/>
                                  </a:lnTo>
                                  <a:lnTo>
                                    <a:pt x="256" y="426"/>
                                  </a:lnTo>
                                  <a:lnTo>
                                    <a:pt x="258" y="417"/>
                                  </a:lnTo>
                                  <a:lnTo>
                                    <a:pt x="259" y="409"/>
                                  </a:lnTo>
                                  <a:lnTo>
                                    <a:pt x="260" y="397"/>
                                  </a:lnTo>
                                  <a:lnTo>
                                    <a:pt x="261" y="387"/>
                                  </a:lnTo>
                                  <a:lnTo>
                                    <a:pt x="261" y="380"/>
                                  </a:lnTo>
                                  <a:lnTo>
                                    <a:pt x="261" y="373"/>
                                  </a:lnTo>
                                  <a:lnTo>
                                    <a:pt x="261" y="367"/>
                                  </a:lnTo>
                                  <a:lnTo>
                                    <a:pt x="262" y="361"/>
                                  </a:lnTo>
                                  <a:lnTo>
                                    <a:pt x="262" y="272"/>
                                  </a:lnTo>
                                  <a:lnTo>
                                    <a:pt x="261" y="264"/>
                                  </a:lnTo>
                                  <a:lnTo>
                                    <a:pt x="261" y="258"/>
                                  </a:lnTo>
                                  <a:lnTo>
                                    <a:pt x="260" y="251"/>
                                  </a:lnTo>
                                  <a:lnTo>
                                    <a:pt x="260" y="245"/>
                                  </a:lnTo>
                                  <a:lnTo>
                                    <a:pt x="259" y="235"/>
                                  </a:lnTo>
                                  <a:lnTo>
                                    <a:pt x="257" y="225"/>
                                  </a:lnTo>
                                  <a:lnTo>
                                    <a:pt x="255" y="216"/>
                                  </a:lnTo>
                                  <a:lnTo>
                                    <a:pt x="252" y="209"/>
                                  </a:lnTo>
                                  <a:lnTo>
                                    <a:pt x="249" y="203"/>
                                  </a:lnTo>
                                  <a:lnTo>
                                    <a:pt x="246" y="199"/>
                                  </a:lnTo>
                                  <a:lnTo>
                                    <a:pt x="241" y="194"/>
                                  </a:lnTo>
                                  <a:lnTo>
                                    <a:pt x="237" y="192"/>
                                  </a:lnTo>
                                  <a:lnTo>
                                    <a:pt x="232" y="189"/>
                                  </a:lnTo>
                                  <a:lnTo>
                                    <a:pt x="226" y="187"/>
                                  </a:lnTo>
                                  <a:lnTo>
                                    <a:pt x="220" y="186"/>
                                  </a:lnTo>
                                  <a:lnTo>
                                    <a:pt x="213" y="186"/>
                                  </a:lnTo>
                                  <a:lnTo>
                                    <a:pt x="205" y="186"/>
                                  </a:lnTo>
                                  <a:lnTo>
                                    <a:pt x="198" y="186"/>
                                  </a:lnTo>
                                  <a:lnTo>
                                    <a:pt x="198" y="186"/>
                                  </a:lnTo>
                                  <a:lnTo>
                                    <a:pt x="198" y="190"/>
                                  </a:lnTo>
                                  <a:lnTo>
                                    <a:pt x="198" y="197"/>
                                  </a:lnTo>
                                  <a:lnTo>
                                    <a:pt x="198" y="206"/>
                                  </a:lnTo>
                                  <a:lnTo>
                                    <a:pt x="198" y="216"/>
                                  </a:lnTo>
                                  <a:lnTo>
                                    <a:pt x="198" y="229"/>
                                  </a:lnTo>
                                  <a:lnTo>
                                    <a:pt x="198" y="236"/>
                                  </a:lnTo>
                                  <a:lnTo>
                                    <a:pt x="198" y="242"/>
                                  </a:lnTo>
                                  <a:lnTo>
                                    <a:pt x="198" y="251"/>
                                  </a:lnTo>
                                  <a:lnTo>
                                    <a:pt x="199" y="258"/>
                                  </a:lnTo>
                                  <a:lnTo>
                                    <a:pt x="194" y="258"/>
                                  </a:lnTo>
                                  <a:lnTo>
                                    <a:pt x="190" y="258"/>
                                  </a:lnTo>
                                  <a:lnTo>
                                    <a:pt x="186" y="258"/>
                                  </a:lnTo>
                                  <a:lnTo>
                                    <a:pt x="182" y="258"/>
                                  </a:lnTo>
                                  <a:lnTo>
                                    <a:pt x="175" y="258"/>
                                  </a:lnTo>
                                  <a:lnTo>
                                    <a:pt x="170" y="258"/>
                                  </a:lnTo>
                                  <a:lnTo>
                                    <a:pt x="164" y="258"/>
                                  </a:lnTo>
                                  <a:lnTo>
                                    <a:pt x="158" y="258"/>
                                  </a:lnTo>
                                  <a:lnTo>
                                    <a:pt x="152" y="258"/>
                                  </a:lnTo>
                                  <a:lnTo>
                                    <a:pt x="146" y="258"/>
                                  </a:lnTo>
                                  <a:lnTo>
                                    <a:pt x="139" y="258"/>
                                  </a:lnTo>
                                  <a:lnTo>
                                    <a:pt x="133" y="258"/>
                                  </a:lnTo>
                                  <a:lnTo>
                                    <a:pt x="125" y="258"/>
                                  </a:lnTo>
                                  <a:lnTo>
                                    <a:pt x="118" y="258"/>
                                  </a:lnTo>
                                  <a:lnTo>
                                    <a:pt x="111" y="258"/>
                                  </a:lnTo>
                                  <a:lnTo>
                                    <a:pt x="104" y="259"/>
                                  </a:lnTo>
                                  <a:lnTo>
                                    <a:pt x="97" y="259"/>
                                  </a:lnTo>
                                  <a:lnTo>
                                    <a:pt x="89" y="259"/>
                                  </a:lnTo>
                                  <a:lnTo>
                                    <a:pt x="82" y="259"/>
                                  </a:lnTo>
                                  <a:lnTo>
                                    <a:pt x="74" y="259"/>
                                  </a:lnTo>
                                  <a:lnTo>
                                    <a:pt x="67" y="259"/>
                                  </a:lnTo>
                                  <a:lnTo>
                                    <a:pt x="60" y="259"/>
                                  </a:lnTo>
                                  <a:lnTo>
                                    <a:pt x="54" y="259"/>
                                  </a:lnTo>
                                  <a:lnTo>
                                    <a:pt x="47" y="259"/>
                                  </a:lnTo>
                                  <a:lnTo>
                                    <a:pt x="40" y="259"/>
                                  </a:lnTo>
                                  <a:lnTo>
                                    <a:pt x="34" y="259"/>
                                  </a:lnTo>
                                  <a:lnTo>
                                    <a:pt x="26" y="259"/>
                                  </a:lnTo>
                                  <a:lnTo>
                                    <a:pt x="21" y="259"/>
                                  </a:lnTo>
                                  <a:lnTo>
                                    <a:pt x="15" y="259"/>
                                  </a:lnTo>
                                  <a:lnTo>
                                    <a:pt x="10" y="259"/>
                                  </a:lnTo>
                                  <a:lnTo>
                                    <a:pt x="5" y="259"/>
                                  </a:lnTo>
                                  <a:lnTo>
                                    <a:pt x="1" y="261"/>
                                  </a:lnTo>
                                  <a:lnTo>
                                    <a:pt x="0" y="5"/>
                                  </a:lnTo>
                                  <a:lnTo>
                                    <a:pt x="0"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4"/>
                          <wps:cNvSpPr>
                            <a:spLocks/>
                          </wps:cNvSpPr>
                          <wps:spPr bwMode="auto">
                            <a:xfrm>
                              <a:off x="1589" y="3565"/>
                              <a:ext cx="229" cy="379"/>
                            </a:xfrm>
                            <a:custGeom>
                              <a:avLst/>
                              <a:gdLst>
                                <a:gd name="T0" fmla="*/ 458 w 458"/>
                                <a:gd name="T1" fmla="*/ 715 h 1136"/>
                                <a:gd name="T2" fmla="*/ 457 w 458"/>
                                <a:gd name="T3" fmla="*/ 792 h 1136"/>
                                <a:gd name="T4" fmla="*/ 455 w 458"/>
                                <a:gd name="T5" fmla="*/ 837 h 1136"/>
                                <a:gd name="T6" fmla="*/ 447 w 458"/>
                                <a:gd name="T7" fmla="*/ 897 h 1136"/>
                                <a:gd name="T8" fmla="*/ 436 w 458"/>
                                <a:gd name="T9" fmla="*/ 958 h 1136"/>
                                <a:gd name="T10" fmla="*/ 413 w 458"/>
                                <a:gd name="T11" fmla="*/ 1021 h 1136"/>
                                <a:gd name="T12" fmla="*/ 385 w 458"/>
                                <a:gd name="T13" fmla="*/ 1064 h 1136"/>
                                <a:gd name="T14" fmla="*/ 348 w 458"/>
                                <a:gd name="T15" fmla="*/ 1097 h 1136"/>
                                <a:gd name="T16" fmla="*/ 305 w 458"/>
                                <a:gd name="T17" fmla="*/ 1122 h 1136"/>
                                <a:gd name="T18" fmla="*/ 258 w 458"/>
                                <a:gd name="T19" fmla="*/ 1133 h 1136"/>
                                <a:gd name="T20" fmla="*/ 209 w 458"/>
                                <a:gd name="T21" fmla="*/ 1133 h 1136"/>
                                <a:gd name="T22" fmla="*/ 162 w 458"/>
                                <a:gd name="T23" fmla="*/ 1125 h 1136"/>
                                <a:gd name="T24" fmla="*/ 119 w 458"/>
                                <a:gd name="T25" fmla="*/ 1106 h 1136"/>
                                <a:gd name="T26" fmla="*/ 80 w 458"/>
                                <a:gd name="T27" fmla="*/ 1077 h 1136"/>
                                <a:gd name="T28" fmla="*/ 48 w 458"/>
                                <a:gd name="T29" fmla="*/ 1037 h 1136"/>
                                <a:gd name="T30" fmla="*/ 25 w 458"/>
                                <a:gd name="T31" fmla="*/ 979 h 1136"/>
                                <a:gd name="T32" fmla="*/ 13 w 458"/>
                                <a:gd name="T33" fmla="*/ 920 h 1136"/>
                                <a:gd name="T34" fmla="*/ 7 w 458"/>
                                <a:gd name="T35" fmla="*/ 876 h 1136"/>
                                <a:gd name="T36" fmla="*/ 5 w 458"/>
                                <a:gd name="T37" fmla="*/ 828 h 1136"/>
                                <a:gd name="T38" fmla="*/ 3 w 458"/>
                                <a:gd name="T39" fmla="*/ 784 h 1136"/>
                                <a:gd name="T40" fmla="*/ 1 w 458"/>
                                <a:gd name="T41" fmla="*/ 728 h 1136"/>
                                <a:gd name="T42" fmla="*/ 1 w 458"/>
                                <a:gd name="T43" fmla="*/ 660 h 1136"/>
                                <a:gd name="T44" fmla="*/ 0 w 458"/>
                                <a:gd name="T45" fmla="*/ 598 h 1136"/>
                                <a:gd name="T46" fmla="*/ 5 w 458"/>
                                <a:gd name="T47" fmla="*/ 561 h 1136"/>
                                <a:gd name="T48" fmla="*/ 48 w 458"/>
                                <a:gd name="T49" fmla="*/ 561 h 1136"/>
                                <a:gd name="T50" fmla="*/ 97 w 458"/>
                                <a:gd name="T51" fmla="*/ 561 h 1136"/>
                                <a:gd name="T52" fmla="*/ 144 w 458"/>
                                <a:gd name="T53" fmla="*/ 559 h 1136"/>
                                <a:gd name="T54" fmla="*/ 184 w 458"/>
                                <a:gd name="T55" fmla="*/ 559 h 1136"/>
                                <a:gd name="T56" fmla="*/ 199 w 458"/>
                                <a:gd name="T57" fmla="*/ 828 h 1136"/>
                                <a:gd name="T58" fmla="*/ 203 w 458"/>
                                <a:gd name="T59" fmla="*/ 905 h 1136"/>
                                <a:gd name="T60" fmla="*/ 237 w 458"/>
                                <a:gd name="T61" fmla="*/ 935 h 1136"/>
                                <a:gd name="T62" fmla="*/ 261 w 458"/>
                                <a:gd name="T63" fmla="*/ 876 h 1136"/>
                                <a:gd name="T64" fmla="*/ 261 w 458"/>
                                <a:gd name="T65" fmla="*/ 815 h 1136"/>
                                <a:gd name="T66" fmla="*/ 257 w 458"/>
                                <a:gd name="T67" fmla="*/ 275 h 1136"/>
                                <a:gd name="T68" fmla="*/ 252 w 458"/>
                                <a:gd name="T69" fmla="*/ 210 h 1136"/>
                                <a:gd name="T70" fmla="*/ 221 w 458"/>
                                <a:gd name="T71" fmla="*/ 183 h 1136"/>
                                <a:gd name="T72" fmla="*/ 198 w 458"/>
                                <a:gd name="T73" fmla="*/ 224 h 1136"/>
                                <a:gd name="T74" fmla="*/ 196 w 458"/>
                                <a:gd name="T75" fmla="*/ 289 h 1136"/>
                                <a:gd name="T76" fmla="*/ 197 w 458"/>
                                <a:gd name="T77" fmla="*/ 335 h 1136"/>
                                <a:gd name="T78" fmla="*/ 197 w 458"/>
                                <a:gd name="T79" fmla="*/ 385 h 1136"/>
                                <a:gd name="T80" fmla="*/ 197 w 458"/>
                                <a:gd name="T81" fmla="*/ 449 h 1136"/>
                                <a:gd name="T82" fmla="*/ 193 w 458"/>
                                <a:gd name="T83" fmla="*/ 512 h 1136"/>
                                <a:gd name="T84" fmla="*/ 156 w 458"/>
                                <a:gd name="T85" fmla="*/ 512 h 1136"/>
                                <a:gd name="T86" fmla="*/ 109 w 458"/>
                                <a:gd name="T87" fmla="*/ 512 h 1136"/>
                                <a:gd name="T88" fmla="*/ 60 w 458"/>
                                <a:gd name="T89" fmla="*/ 513 h 1136"/>
                                <a:gd name="T90" fmla="*/ 16 w 458"/>
                                <a:gd name="T91" fmla="*/ 513 h 1136"/>
                                <a:gd name="T92" fmla="*/ 4 w 458"/>
                                <a:gd name="T93" fmla="*/ 216 h 1136"/>
                                <a:gd name="T94" fmla="*/ 13 w 458"/>
                                <a:gd name="T95" fmla="*/ 167 h 1136"/>
                                <a:gd name="T96" fmla="*/ 30 w 458"/>
                                <a:gd name="T97" fmla="*/ 124 h 1136"/>
                                <a:gd name="T98" fmla="*/ 63 w 458"/>
                                <a:gd name="T99" fmla="*/ 69 h 1136"/>
                                <a:gd name="T100" fmla="*/ 90 w 458"/>
                                <a:gd name="T101" fmla="*/ 44 h 1136"/>
                                <a:gd name="T102" fmla="*/ 138 w 458"/>
                                <a:gd name="T103" fmla="*/ 17 h 1136"/>
                                <a:gd name="T104" fmla="*/ 172 w 458"/>
                                <a:gd name="T105" fmla="*/ 6 h 1136"/>
                                <a:gd name="T106" fmla="*/ 206 w 458"/>
                                <a:gd name="T107" fmla="*/ 1 h 1136"/>
                                <a:gd name="T108" fmla="*/ 239 w 458"/>
                                <a:gd name="T109" fmla="*/ 0 h 1136"/>
                                <a:gd name="T110" fmla="*/ 272 w 458"/>
                                <a:gd name="T111" fmla="*/ 3 h 1136"/>
                                <a:gd name="T112" fmla="*/ 303 w 458"/>
                                <a:gd name="T113" fmla="*/ 11 h 1136"/>
                                <a:gd name="T114" fmla="*/ 335 w 458"/>
                                <a:gd name="T115" fmla="*/ 26 h 1136"/>
                                <a:gd name="T116" fmla="*/ 375 w 458"/>
                                <a:gd name="T117" fmla="*/ 57 h 1136"/>
                                <a:gd name="T118" fmla="*/ 414 w 458"/>
                                <a:gd name="T119" fmla="*/ 109 h 1136"/>
                                <a:gd name="T120" fmla="*/ 432 w 458"/>
                                <a:gd name="T121" fmla="*/ 151 h 1136"/>
                                <a:gd name="T122" fmla="*/ 446 w 458"/>
                                <a:gd name="T123" fmla="*/ 200 h 1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58" h="1136">
                                  <a:moveTo>
                                    <a:pt x="458" y="649"/>
                                  </a:moveTo>
                                  <a:lnTo>
                                    <a:pt x="458" y="659"/>
                                  </a:lnTo>
                                  <a:lnTo>
                                    <a:pt x="458" y="669"/>
                                  </a:lnTo>
                                  <a:lnTo>
                                    <a:pt x="458" y="679"/>
                                  </a:lnTo>
                                  <a:lnTo>
                                    <a:pt x="458" y="692"/>
                                  </a:lnTo>
                                  <a:lnTo>
                                    <a:pt x="458" y="702"/>
                                  </a:lnTo>
                                  <a:lnTo>
                                    <a:pt x="458" y="715"/>
                                  </a:lnTo>
                                  <a:lnTo>
                                    <a:pt x="458" y="726"/>
                                  </a:lnTo>
                                  <a:lnTo>
                                    <a:pt x="458" y="739"/>
                                  </a:lnTo>
                                  <a:lnTo>
                                    <a:pt x="457" y="749"/>
                                  </a:lnTo>
                                  <a:lnTo>
                                    <a:pt x="457" y="762"/>
                                  </a:lnTo>
                                  <a:lnTo>
                                    <a:pt x="457" y="774"/>
                                  </a:lnTo>
                                  <a:lnTo>
                                    <a:pt x="457" y="787"/>
                                  </a:lnTo>
                                  <a:lnTo>
                                    <a:pt x="457" y="792"/>
                                  </a:lnTo>
                                  <a:lnTo>
                                    <a:pt x="457" y="798"/>
                                  </a:lnTo>
                                  <a:lnTo>
                                    <a:pt x="456" y="804"/>
                                  </a:lnTo>
                                  <a:lnTo>
                                    <a:pt x="456" y="811"/>
                                  </a:lnTo>
                                  <a:lnTo>
                                    <a:pt x="455" y="817"/>
                                  </a:lnTo>
                                  <a:lnTo>
                                    <a:pt x="455" y="824"/>
                                  </a:lnTo>
                                  <a:lnTo>
                                    <a:pt x="455" y="831"/>
                                  </a:lnTo>
                                  <a:lnTo>
                                    <a:pt x="455" y="837"/>
                                  </a:lnTo>
                                  <a:lnTo>
                                    <a:pt x="453" y="848"/>
                                  </a:lnTo>
                                  <a:lnTo>
                                    <a:pt x="452" y="861"/>
                                  </a:lnTo>
                                  <a:lnTo>
                                    <a:pt x="451" y="867"/>
                                  </a:lnTo>
                                  <a:lnTo>
                                    <a:pt x="450" y="874"/>
                                  </a:lnTo>
                                  <a:lnTo>
                                    <a:pt x="449" y="880"/>
                                  </a:lnTo>
                                  <a:lnTo>
                                    <a:pt x="449" y="886"/>
                                  </a:lnTo>
                                  <a:lnTo>
                                    <a:pt x="447" y="897"/>
                                  </a:lnTo>
                                  <a:lnTo>
                                    <a:pt x="446" y="910"/>
                                  </a:lnTo>
                                  <a:lnTo>
                                    <a:pt x="444" y="916"/>
                                  </a:lnTo>
                                  <a:lnTo>
                                    <a:pt x="443" y="923"/>
                                  </a:lnTo>
                                  <a:lnTo>
                                    <a:pt x="442" y="929"/>
                                  </a:lnTo>
                                  <a:lnTo>
                                    <a:pt x="442" y="936"/>
                                  </a:lnTo>
                                  <a:lnTo>
                                    <a:pt x="438" y="948"/>
                                  </a:lnTo>
                                  <a:lnTo>
                                    <a:pt x="436" y="958"/>
                                  </a:lnTo>
                                  <a:lnTo>
                                    <a:pt x="432" y="969"/>
                                  </a:lnTo>
                                  <a:lnTo>
                                    <a:pt x="429" y="982"/>
                                  </a:lnTo>
                                  <a:lnTo>
                                    <a:pt x="425" y="994"/>
                                  </a:lnTo>
                                  <a:lnTo>
                                    <a:pt x="421" y="1005"/>
                                  </a:lnTo>
                                  <a:lnTo>
                                    <a:pt x="418" y="1010"/>
                                  </a:lnTo>
                                  <a:lnTo>
                                    <a:pt x="415" y="1017"/>
                                  </a:lnTo>
                                  <a:lnTo>
                                    <a:pt x="413" y="1021"/>
                                  </a:lnTo>
                                  <a:lnTo>
                                    <a:pt x="411" y="1028"/>
                                  </a:lnTo>
                                  <a:lnTo>
                                    <a:pt x="407" y="1034"/>
                                  </a:lnTo>
                                  <a:lnTo>
                                    <a:pt x="403" y="1040"/>
                                  </a:lnTo>
                                  <a:lnTo>
                                    <a:pt x="399" y="1045"/>
                                  </a:lnTo>
                                  <a:lnTo>
                                    <a:pt x="395" y="1053"/>
                                  </a:lnTo>
                                  <a:lnTo>
                                    <a:pt x="390" y="1058"/>
                                  </a:lnTo>
                                  <a:lnTo>
                                    <a:pt x="385" y="1064"/>
                                  </a:lnTo>
                                  <a:lnTo>
                                    <a:pt x="380" y="1070"/>
                                  </a:lnTo>
                                  <a:lnTo>
                                    <a:pt x="377" y="1076"/>
                                  </a:lnTo>
                                  <a:lnTo>
                                    <a:pt x="371" y="1080"/>
                                  </a:lnTo>
                                  <a:lnTo>
                                    <a:pt x="364" y="1084"/>
                                  </a:lnTo>
                                  <a:lnTo>
                                    <a:pt x="359" y="1090"/>
                                  </a:lnTo>
                                  <a:lnTo>
                                    <a:pt x="354" y="1094"/>
                                  </a:lnTo>
                                  <a:lnTo>
                                    <a:pt x="348" y="1097"/>
                                  </a:lnTo>
                                  <a:lnTo>
                                    <a:pt x="342" y="1102"/>
                                  </a:lnTo>
                                  <a:lnTo>
                                    <a:pt x="337" y="1106"/>
                                  </a:lnTo>
                                  <a:lnTo>
                                    <a:pt x="331" y="1110"/>
                                  </a:lnTo>
                                  <a:lnTo>
                                    <a:pt x="325" y="1112"/>
                                  </a:lnTo>
                                  <a:lnTo>
                                    <a:pt x="318" y="1116"/>
                                  </a:lnTo>
                                  <a:lnTo>
                                    <a:pt x="311" y="1117"/>
                                  </a:lnTo>
                                  <a:lnTo>
                                    <a:pt x="305" y="1122"/>
                                  </a:lnTo>
                                  <a:lnTo>
                                    <a:pt x="299" y="1123"/>
                                  </a:lnTo>
                                  <a:lnTo>
                                    <a:pt x="292" y="1125"/>
                                  </a:lnTo>
                                  <a:lnTo>
                                    <a:pt x="286" y="1127"/>
                                  </a:lnTo>
                                  <a:lnTo>
                                    <a:pt x="280" y="1129"/>
                                  </a:lnTo>
                                  <a:lnTo>
                                    <a:pt x="272" y="1130"/>
                                  </a:lnTo>
                                  <a:lnTo>
                                    <a:pt x="265" y="1132"/>
                                  </a:lnTo>
                                  <a:lnTo>
                                    <a:pt x="258" y="1133"/>
                                  </a:lnTo>
                                  <a:lnTo>
                                    <a:pt x="252" y="1133"/>
                                  </a:lnTo>
                                  <a:lnTo>
                                    <a:pt x="244" y="1133"/>
                                  </a:lnTo>
                                  <a:lnTo>
                                    <a:pt x="238" y="1135"/>
                                  </a:lnTo>
                                  <a:lnTo>
                                    <a:pt x="231" y="1135"/>
                                  </a:lnTo>
                                  <a:lnTo>
                                    <a:pt x="225" y="1136"/>
                                  </a:lnTo>
                                  <a:lnTo>
                                    <a:pt x="217" y="1135"/>
                                  </a:lnTo>
                                  <a:lnTo>
                                    <a:pt x="209" y="1133"/>
                                  </a:lnTo>
                                  <a:lnTo>
                                    <a:pt x="202" y="1133"/>
                                  </a:lnTo>
                                  <a:lnTo>
                                    <a:pt x="196" y="1133"/>
                                  </a:lnTo>
                                  <a:lnTo>
                                    <a:pt x="189" y="1132"/>
                                  </a:lnTo>
                                  <a:lnTo>
                                    <a:pt x="183" y="1130"/>
                                  </a:lnTo>
                                  <a:lnTo>
                                    <a:pt x="176" y="1129"/>
                                  </a:lnTo>
                                  <a:lnTo>
                                    <a:pt x="170" y="1127"/>
                                  </a:lnTo>
                                  <a:lnTo>
                                    <a:pt x="162" y="1125"/>
                                  </a:lnTo>
                                  <a:lnTo>
                                    <a:pt x="156" y="1123"/>
                                  </a:lnTo>
                                  <a:lnTo>
                                    <a:pt x="149" y="1120"/>
                                  </a:lnTo>
                                  <a:lnTo>
                                    <a:pt x="143" y="1117"/>
                                  </a:lnTo>
                                  <a:lnTo>
                                    <a:pt x="137" y="1115"/>
                                  </a:lnTo>
                                  <a:lnTo>
                                    <a:pt x="131" y="1112"/>
                                  </a:lnTo>
                                  <a:lnTo>
                                    <a:pt x="125" y="1109"/>
                                  </a:lnTo>
                                  <a:lnTo>
                                    <a:pt x="119" y="1106"/>
                                  </a:lnTo>
                                  <a:lnTo>
                                    <a:pt x="112" y="1102"/>
                                  </a:lnTo>
                                  <a:lnTo>
                                    <a:pt x="106" y="1099"/>
                                  </a:lnTo>
                                  <a:lnTo>
                                    <a:pt x="100" y="1094"/>
                                  </a:lnTo>
                                  <a:lnTo>
                                    <a:pt x="95" y="1090"/>
                                  </a:lnTo>
                                  <a:lnTo>
                                    <a:pt x="90" y="1086"/>
                                  </a:lnTo>
                                  <a:lnTo>
                                    <a:pt x="85" y="1081"/>
                                  </a:lnTo>
                                  <a:lnTo>
                                    <a:pt x="80" y="1077"/>
                                  </a:lnTo>
                                  <a:lnTo>
                                    <a:pt x="75" y="1073"/>
                                  </a:lnTo>
                                  <a:lnTo>
                                    <a:pt x="71" y="1067"/>
                                  </a:lnTo>
                                  <a:lnTo>
                                    <a:pt x="65" y="1061"/>
                                  </a:lnTo>
                                  <a:lnTo>
                                    <a:pt x="60" y="1056"/>
                                  </a:lnTo>
                                  <a:lnTo>
                                    <a:pt x="56" y="1050"/>
                                  </a:lnTo>
                                  <a:lnTo>
                                    <a:pt x="51" y="1043"/>
                                  </a:lnTo>
                                  <a:lnTo>
                                    <a:pt x="48" y="1037"/>
                                  </a:lnTo>
                                  <a:lnTo>
                                    <a:pt x="44" y="1030"/>
                                  </a:lnTo>
                                  <a:lnTo>
                                    <a:pt x="42" y="1024"/>
                                  </a:lnTo>
                                  <a:lnTo>
                                    <a:pt x="38" y="1015"/>
                                  </a:lnTo>
                                  <a:lnTo>
                                    <a:pt x="35" y="1008"/>
                                  </a:lnTo>
                                  <a:lnTo>
                                    <a:pt x="31" y="998"/>
                                  </a:lnTo>
                                  <a:lnTo>
                                    <a:pt x="28" y="989"/>
                                  </a:lnTo>
                                  <a:lnTo>
                                    <a:pt x="25" y="979"/>
                                  </a:lnTo>
                                  <a:lnTo>
                                    <a:pt x="23" y="969"/>
                                  </a:lnTo>
                                  <a:lnTo>
                                    <a:pt x="21" y="958"/>
                                  </a:lnTo>
                                  <a:lnTo>
                                    <a:pt x="19" y="946"/>
                                  </a:lnTo>
                                  <a:lnTo>
                                    <a:pt x="16" y="939"/>
                                  </a:lnTo>
                                  <a:lnTo>
                                    <a:pt x="16" y="933"/>
                                  </a:lnTo>
                                  <a:lnTo>
                                    <a:pt x="14" y="926"/>
                                  </a:lnTo>
                                  <a:lnTo>
                                    <a:pt x="13" y="920"/>
                                  </a:lnTo>
                                  <a:lnTo>
                                    <a:pt x="12" y="915"/>
                                  </a:lnTo>
                                  <a:lnTo>
                                    <a:pt x="11" y="909"/>
                                  </a:lnTo>
                                  <a:lnTo>
                                    <a:pt x="10" y="902"/>
                                  </a:lnTo>
                                  <a:lnTo>
                                    <a:pt x="10" y="896"/>
                                  </a:lnTo>
                                  <a:lnTo>
                                    <a:pt x="8" y="889"/>
                                  </a:lnTo>
                                  <a:lnTo>
                                    <a:pt x="8" y="882"/>
                                  </a:lnTo>
                                  <a:lnTo>
                                    <a:pt x="7" y="876"/>
                                  </a:lnTo>
                                  <a:lnTo>
                                    <a:pt x="7" y="869"/>
                                  </a:lnTo>
                                  <a:lnTo>
                                    <a:pt x="6" y="861"/>
                                  </a:lnTo>
                                  <a:lnTo>
                                    <a:pt x="6" y="854"/>
                                  </a:lnTo>
                                  <a:lnTo>
                                    <a:pt x="6" y="848"/>
                                  </a:lnTo>
                                  <a:lnTo>
                                    <a:pt x="6" y="843"/>
                                  </a:lnTo>
                                  <a:lnTo>
                                    <a:pt x="5" y="835"/>
                                  </a:lnTo>
                                  <a:lnTo>
                                    <a:pt x="5" y="828"/>
                                  </a:lnTo>
                                  <a:lnTo>
                                    <a:pt x="4" y="821"/>
                                  </a:lnTo>
                                  <a:lnTo>
                                    <a:pt x="4" y="815"/>
                                  </a:lnTo>
                                  <a:lnTo>
                                    <a:pt x="4" y="810"/>
                                  </a:lnTo>
                                  <a:lnTo>
                                    <a:pt x="4" y="804"/>
                                  </a:lnTo>
                                  <a:lnTo>
                                    <a:pt x="4" y="797"/>
                                  </a:lnTo>
                                  <a:lnTo>
                                    <a:pt x="4" y="791"/>
                                  </a:lnTo>
                                  <a:lnTo>
                                    <a:pt x="3" y="784"/>
                                  </a:lnTo>
                                  <a:lnTo>
                                    <a:pt x="3" y="777"/>
                                  </a:lnTo>
                                  <a:lnTo>
                                    <a:pt x="2" y="771"/>
                                  </a:lnTo>
                                  <a:lnTo>
                                    <a:pt x="2" y="765"/>
                                  </a:lnTo>
                                  <a:lnTo>
                                    <a:pt x="2" y="752"/>
                                  </a:lnTo>
                                  <a:lnTo>
                                    <a:pt x="2" y="741"/>
                                  </a:lnTo>
                                  <a:lnTo>
                                    <a:pt x="1" y="733"/>
                                  </a:lnTo>
                                  <a:lnTo>
                                    <a:pt x="1" y="728"/>
                                  </a:lnTo>
                                  <a:lnTo>
                                    <a:pt x="1" y="722"/>
                                  </a:lnTo>
                                  <a:lnTo>
                                    <a:pt x="1" y="716"/>
                                  </a:lnTo>
                                  <a:lnTo>
                                    <a:pt x="1" y="703"/>
                                  </a:lnTo>
                                  <a:lnTo>
                                    <a:pt x="1" y="693"/>
                                  </a:lnTo>
                                  <a:lnTo>
                                    <a:pt x="1" y="682"/>
                                  </a:lnTo>
                                  <a:lnTo>
                                    <a:pt x="1" y="670"/>
                                  </a:lnTo>
                                  <a:lnTo>
                                    <a:pt x="1" y="660"/>
                                  </a:lnTo>
                                  <a:lnTo>
                                    <a:pt x="1" y="651"/>
                                  </a:lnTo>
                                  <a:lnTo>
                                    <a:pt x="0" y="640"/>
                                  </a:lnTo>
                                  <a:lnTo>
                                    <a:pt x="0" y="630"/>
                                  </a:lnTo>
                                  <a:lnTo>
                                    <a:pt x="0" y="621"/>
                                  </a:lnTo>
                                  <a:lnTo>
                                    <a:pt x="0" y="614"/>
                                  </a:lnTo>
                                  <a:lnTo>
                                    <a:pt x="0" y="605"/>
                                  </a:lnTo>
                                  <a:lnTo>
                                    <a:pt x="0" y="598"/>
                                  </a:lnTo>
                                  <a:lnTo>
                                    <a:pt x="0" y="591"/>
                                  </a:lnTo>
                                  <a:lnTo>
                                    <a:pt x="0" y="585"/>
                                  </a:lnTo>
                                  <a:lnTo>
                                    <a:pt x="0" y="574"/>
                                  </a:lnTo>
                                  <a:lnTo>
                                    <a:pt x="0" y="568"/>
                                  </a:lnTo>
                                  <a:lnTo>
                                    <a:pt x="0" y="564"/>
                                  </a:lnTo>
                                  <a:lnTo>
                                    <a:pt x="1" y="562"/>
                                  </a:lnTo>
                                  <a:lnTo>
                                    <a:pt x="5" y="561"/>
                                  </a:lnTo>
                                  <a:lnTo>
                                    <a:pt x="10" y="561"/>
                                  </a:lnTo>
                                  <a:lnTo>
                                    <a:pt x="16" y="561"/>
                                  </a:lnTo>
                                  <a:lnTo>
                                    <a:pt x="23" y="561"/>
                                  </a:lnTo>
                                  <a:lnTo>
                                    <a:pt x="28" y="561"/>
                                  </a:lnTo>
                                  <a:lnTo>
                                    <a:pt x="35" y="561"/>
                                  </a:lnTo>
                                  <a:lnTo>
                                    <a:pt x="41" y="561"/>
                                  </a:lnTo>
                                  <a:lnTo>
                                    <a:pt x="48" y="561"/>
                                  </a:lnTo>
                                  <a:lnTo>
                                    <a:pt x="55" y="561"/>
                                  </a:lnTo>
                                  <a:lnTo>
                                    <a:pt x="61" y="561"/>
                                  </a:lnTo>
                                  <a:lnTo>
                                    <a:pt x="69" y="561"/>
                                  </a:lnTo>
                                  <a:lnTo>
                                    <a:pt x="76" y="561"/>
                                  </a:lnTo>
                                  <a:lnTo>
                                    <a:pt x="82" y="561"/>
                                  </a:lnTo>
                                  <a:lnTo>
                                    <a:pt x="90" y="561"/>
                                  </a:lnTo>
                                  <a:lnTo>
                                    <a:pt x="97" y="561"/>
                                  </a:lnTo>
                                  <a:lnTo>
                                    <a:pt x="104" y="561"/>
                                  </a:lnTo>
                                  <a:lnTo>
                                    <a:pt x="110" y="559"/>
                                  </a:lnTo>
                                  <a:lnTo>
                                    <a:pt x="117" y="559"/>
                                  </a:lnTo>
                                  <a:lnTo>
                                    <a:pt x="124" y="559"/>
                                  </a:lnTo>
                                  <a:lnTo>
                                    <a:pt x="131" y="559"/>
                                  </a:lnTo>
                                  <a:lnTo>
                                    <a:pt x="137" y="559"/>
                                  </a:lnTo>
                                  <a:lnTo>
                                    <a:pt x="144" y="559"/>
                                  </a:lnTo>
                                  <a:lnTo>
                                    <a:pt x="150" y="559"/>
                                  </a:lnTo>
                                  <a:lnTo>
                                    <a:pt x="156" y="559"/>
                                  </a:lnTo>
                                  <a:lnTo>
                                    <a:pt x="162" y="559"/>
                                  </a:lnTo>
                                  <a:lnTo>
                                    <a:pt x="167" y="559"/>
                                  </a:lnTo>
                                  <a:lnTo>
                                    <a:pt x="174" y="559"/>
                                  </a:lnTo>
                                  <a:lnTo>
                                    <a:pt x="179" y="559"/>
                                  </a:lnTo>
                                  <a:lnTo>
                                    <a:pt x="184" y="559"/>
                                  </a:lnTo>
                                  <a:lnTo>
                                    <a:pt x="189" y="559"/>
                                  </a:lnTo>
                                  <a:lnTo>
                                    <a:pt x="194" y="559"/>
                                  </a:lnTo>
                                  <a:lnTo>
                                    <a:pt x="198" y="559"/>
                                  </a:lnTo>
                                  <a:lnTo>
                                    <a:pt x="200" y="800"/>
                                  </a:lnTo>
                                  <a:lnTo>
                                    <a:pt x="199" y="808"/>
                                  </a:lnTo>
                                  <a:lnTo>
                                    <a:pt x="199" y="818"/>
                                  </a:lnTo>
                                  <a:lnTo>
                                    <a:pt x="199" y="828"/>
                                  </a:lnTo>
                                  <a:lnTo>
                                    <a:pt x="199" y="840"/>
                                  </a:lnTo>
                                  <a:lnTo>
                                    <a:pt x="198" y="850"/>
                                  </a:lnTo>
                                  <a:lnTo>
                                    <a:pt x="198" y="863"/>
                                  </a:lnTo>
                                  <a:lnTo>
                                    <a:pt x="199" y="873"/>
                                  </a:lnTo>
                                  <a:lnTo>
                                    <a:pt x="201" y="886"/>
                                  </a:lnTo>
                                  <a:lnTo>
                                    <a:pt x="201" y="894"/>
                                  </a:lnTo>
                                  <a:lnTo>
                                    <a:pt x="203" y="905"/>
                                  </a:lnTo>
                                  <a:lnTo>
                                    <a:pt x="205" y="913"/>
                                  </a:lnTo>
                                  <a:lnTo>
                                    <a:pt x="209" y="920"/>
                                  </a:lnTo>
                                  <a:lnTo>
                                    <a:pt x="212" y="926"/>
                                  </a:lnTo>
                                  <a:lnTo>
                                    <a:pt x="217" y="932"/>
                                  </a:lnTo>
                                  <a:lnTo>
                                    <a:pt x="224" y="935"/>
                                  </a:lnTo>
                                  <a:lnTo>
                                    <a:pt x="231" y="936"/>
                                  </a:lnTo>
                                  <a:lnTo>
                                    <a:pt x="237" y="935"/>
                                  </a:lnTo>
                                  <a:lnTo>
                                    <a:pt x="243" y="930"/>
                                  </a:lnTo>
                                  <a:lnTo>
                                    <a:pt x="248" y="925"/>
                                  </a:lnTo>
                                  <a:lnTo>
                                    <a:pt x="252" y="917"/>
                                  </a:lnTo>
                                  <a:lnTo>
                                    <a:pt x="255" y="907"/>
                                  </a:lnTo>
                                  <a:lnTo>
                                    <a:pt x="258" y="897"/>
                                  </a:lnTo>
                                  <a:lnTo>
                                    <a:pt x="260" y="886"/>
                                  </a:lnTo>
                                  <a:lnTo>
                                    <a:pt x="261" y="876"/>
                                  </a:lnTo>
                                  <a:lnTo>
                                    <a:pt x="261" y="869"/>
                                  </a:lnTo>
                                  <a:lnTo>
                                    <a:pt x="261" y="863"/>
                                  </a:lnTo>
                                  <a:lnTo>
                                    <a:pt x="261" y="856"/>
                                  </a:lnTo>
                                  <a:lnTo>
                                    <a:pt x="261" y="850"/>
                                  </a:lnTo>
                                  <a:lnTo>
                                    <a:pt x="261" y="837"/>
                                  </a:lnTo>
                                  <a:lnTo>
                                    <a:pt x="262" y="825"/>
                                  </a:lnTo>
                                  <a:lnTo>
                                    <a:pt x="261" y="815"/>
                                  </a:lnTo>
                                  <a:lnTo>
                                    <a:pt x="261" y="805"/>
                                  </a:lnTo>
                                  <a:lnTo>
                                    <a:pt x="261" y="797"/>
                                  </a:lnTo>
                                  <a:lnTo>
                                    <a:pt x="261" y="791"/>
                                  </a:lnTo>
                                  <a:lnTo>
                                    <a:pt x="258" y="299"/>
                                  </a:lnTo>
                                  <a:lnTo>
                                    <a:pt x="257" y="290"/>
                                  </a:lnTo>
                                  <a:lnTo>
                                    <a:pt x="257" y="283"/>
                                  </a:lnTo>
                                  <a:lnTo>
                                    <a:pt x="257" y="275"/>
                                  </a:lnTo>
                                  <a:lnTo>
                                    <a:pt x="257" y="267"/>
                                  </a:lnTo>
                                  <a:lnTo>
                                    <a:pt x="256" y="256"/>
                                  </a:lnTo>
                                  <a:lnTo>
                                    <a:pt x="256" y="247"/>
                                  </a:lnTo>
                                  <a:lnTo>
                                    <a:pt x="256" y="237"/>
                                  </a:lnTo>
                                  <a:lnTo>
                                    <a:pt x="256" y="229"/>
                                  </a:lnTo>
                                  <a:lnTo>
                                    <a:pt x="254" y="217"/>
                                  </a:lnTo>
                                  <a:lnTo>
                                    <a:pt x="252" y="210"/>
                                  </a:lnTo>
                                  <a:lnTo>
                                    <a:pt x="250" y="201"/>
                                  </a:lnTo>
                                  <a:lnTo>
                                    <a:pt x="248" y="195"/>
                                  </a:lnTo>
                                  <a:lnTo>
                                    <a:pt x="243" y="188"/>
                                  </a:lnTo>
                                  <a:lnTo>
                                    <a:pt x="239" y="185"/>
                                  </a:lnTo>
                                  <a:lnTo>
                                    <a:pt x="233" y="181"/>
                                  </a:lnTo>
                                  <a:lnTo>
                                    <a:pt x="228" y="183"/>
                                  </a:lnTo>
                                  <a:lnTo>
                                    <a:pt x="221" y="183"/>
                                  </a:lnTo>
                                  <a:lnTo>
                                    <a:pt x="214" y="185"/>
                                  </a:lnTo>
                                  <a:lnTo>
                                    <a:pt x="209" y="188"/>
                                  </a:lnTo>
                                  <a:lnTo>
                                    <a:pt x="206" y="194"/>
                                  </a:lnTo>
                                  <a:lnTo>
                                    <a:pt x="202" y="200"/>
                                  </a:lnTo>
                                  <a:lnTo>
                                    <a:pt x="201" y="207"/>
                                  </a:lnTo>
                                  <a:lnTo>
                                    <a:pt x="198" y="214"/>
                                  </a:lnTo>
                                  <a:lnTo>
                                    <a:pt x="198" y="224"/>
                                  </a:lnTo>
                                  <a:lnTo>
                                    <a:pt x="196" y="234"/>
                                  </a:lnTo>
                                  <a:lnTo>
                                    <a:pt x="195" y="243"/>
                                  </a:lnTo>
                                  <a:lnTo>
                                    <a:pt x="195" y="253"/>
                                  </a:lnTo>
                                  <a:lnTo>
                                    <a:pt x="195" y="263"/>
                                  </a:lnTo>
                                  <a:lnTo>
                                    <a:pt x="195" y="272"/>
                                  </a:lnTo>
                                  <a:lnTo>
                                    <a:pt x="195" y="282"/>
                                  </a:lnTo>
                                  <a:lnTo>
                                    <a:pt x="196" y="289"/>
                                  </a:lnTo>
                                  <a:lnTo>
                                    <a:pt x="197" y="299"/>
                                  </a:lnTo>
                                  <a:lnTo>
                                    <a:pt x="197" y="299"/>
                                  </a:lnTo>
                                  <a:lnTo>
                                    <a:pt x="197" y="302"/>
                                  </a:lnTo>
                                  <a:lnTo>
                                    <a:pt x="197" y="308"/>
                                  </a:lnTo>
                                  <a:lnTo>
                                    <a:pt x="197" y="316"/>
                                  </a:lnTo>
                                  <a:lnTo>
                                    <a:pt x="197" y="325"/>
                                  </a:lnTo>
                                  <a:lnTo>
                                    <a:pt x="197" y="335"/>
                                  </a:lnTo>
                                  <a:lnTo>
                                    <a:pt x="197" y="341"/>
                                  </a:lnTo>
                                  <a:lnTo>
                                    <a:pt x="197" y="348"/>
                                  </a:lnTo>
                                  <a:lnTo>
                                    <a:pt x="197" y="355"/>
                                  </a:lnTo>
                                  <a:lnTo>
                                    <a:pt x="197" y="362"/>
                                  </a:lnTo>
                                  <a:lnTo>
                                    <a:pt x="197" y="369"/>
                                  </a:lnTo>
                                  <a:lnTo>
                                    <a:pt x="197" y="377"/>
                                  </a:lnTo>
                                  <a:lnTo>
                                    <a:pt x="197" y="385"/>
                                  </a:lnTo>
                                  <a:lnTo>
                                    <a:pt x="197" y="394"/>
                                  </a:lnTo>
                                  <a:lnTo>
                                    <a:pt x="197" y="403"/>
                                  </a:lnTo>
                                  <a:lnTo>
                                    <a:pt x="197" y="411"/>
                                  </a:lnTo>
                                  <a:lnTo>
                                    <a:pt x="197" y="420"/>
                                  </a:lnTo>
                                  <a:lnTo>
                                    <a:pt x="197" y="431"/>
                                  </a:lnTo>
                                  <a:lnTo>
                                    <a:pt x="197" y="440"/>
                                  </a:lnTo>
                                  <a:lnTo>
                                    <a:pt x="197" y="449"/>
                                  </a:lnTo>
                                  <a:lnTo>
                                    <a:pt x="197" y="459"/>
                                  </a:lnTo>
                                  <a:lnTo>
                                    <a:pt x="197" y="470"/>
                                  </a:lnTo>
                                  <a:lnTo>
                                    <a:pt x="197" y="480"/>
                                  </a:lnTo>
                                  <a:lnTo>
                                    <a:pt x="197" y="490"/>
                                  </a:lnTo>
                                  <a:lnTo>
                                    <a:pt x="197" y="500"/>
                                  </a:lnTo>
                                  <a:lnTo>
                                    <a:pt x="198" y="512"/>
                                  </a:lnTo>
                                  <a:lnTo>
                                    <a:pt x="193" y="512"/>
                                  </a:lnTo>
                                  <a:lnTo>
                                    <a:pt x="188" y="512"/>
                                  </a:lnTo>
                                  <a:lnTo>
                                    <a:pt x="183" y="512"/>
                                  </a:lnTo>
                                  <a:lnTo>
                                    <a:pt x="179" y="512"/>
                                  </a:lnTo>
                                  <a:lnTo>
                                    <a:pt x="173" y="512"/>
                                  </a:lnTo>
                                  <a:lnTo>
                                    <a:pt x="167" y="512"/>
                                  </a:lnTo>
                                  <a:lnTo>
                                    <a:pt x="161" y="512"/>
                                  </a:lnTo>
                                  <a:lnTo>
                                    <a:pt x="156" y="512"/>
                                  </a:lnTo>
                                  <a:lnTo>
                                    <a:pt x="149" y="512"/>
                                  </a:lnTo>
                                  <a:lnTo>
                                    <a:pt x="143" y="512"/>
                                  </a:lnTo>
                                  <a:lnTo>
                                    <a:pt x="137" y="512"/>
                                  </a:lnTo>
                                  <a:lnTo>
                                    <a:pt x="130" y="512"/>
                                  </a:lnTo>
                                  <a:lnTo>
                                    <a:pt x="123" y="512"/>
                                  </a:lnTo>
                                  <a:lnTo>
                                    <a:pt x="116" y="512"/>
                                  </a:lnTo>
                                  <a:lnTo>
                                    <a:pt x="109" y="512"/>
                                  </a:lnTo>
                                  <a:lnTo>
                                    <a:pt x="103" y="513"/>
                                  </a:lnTo>
                                  <a:lnTo>
                                    <a:pt x="96" y="513"/>
                                  </a:lnTo>
                                  <a:lnTo>
                                    <a:pt x="89" y="513"/>
                                  </a:lnTo>
                                  <a:lnTo>
                                    <a:pt x="82" y="513"/>
                                  </a:lnTo>
                                  <a:lnTo>
                                    <a:pt x="75" y="513"/>
                                  </a:lnTo>
                                  <a:lnTo>
                                    <a:pt x="67" y="513"/>
                                  </a:lnTo>
                                  <a:lnTo>
                                    <a:pt x="60" y="513"/>
                                  </a:lnTo>
                                  <a:lnTo>
                                    <a:pt x="54" y="513"/>
                                  </a:lnTo>
                                  <a:lnTo>
                                    <a:pt x="48" y="513"/>
                                  </a:lnTo>
                                  <a:lnTo>
                                    <a:pt x="41" y="513"/>
                                  </a:lnTo>
                                  <a:lnTo>
                                    <a:pt x="35" y="513"/>
                                  </a:lnTo>
                                  <a:lnTo>
                                    <a:pt x="28" y="513"/>
                                  </a:lnTo>
                                  <a:lnTo>
                                    <a:pt x="23" y="513"/>
                                  </a:lnTo>
                                  <a:lnTo>
                                    <a:pt x="16" y="513"/>
                                  </a:lnTo>
                                  <a:lnTo>
                                    <a:pt x="10" y="513"/>
                                  </a:lnTo>
                                  <a:lnTo>
                                    <a:pt x="5" y="513"/>
                                  </a:lnTo>
                                  <a:lnTo>
                                    <a:pt x="1" y="513"/>
                                  </a:lnTo>
                                  <a:lnTo>
                                    <a:pt x="4" y="241"/>
                                  </a:lnTo>
                                  <a:lnTo>
                                    <a:pt x="4" y="233"/>
                                  </a:lnTo>
                                  <a:lnTo>
                                    <a:pt x="4" y="224"/>
                                  </a:lnTo>
                                  <a:lnTo>
                                    <a:pt x="4" y="216"/>
                                  </a:lnTo>
                                  <a:lnTo>
                                    <a:pt x="6" y="208"/>
                                  </a:lnTo>
                                  <a:lnTo>
                                    <a:pt x="6" y="201"/>
                                  </a:lnTo>
                                  <a:lnTo>
                                    <a:pt x="8" y="194"/>
                                  </a:lnTo>
                                  <a:lnTo>
                                    <a:pt x="8" y="187"/>
                                  </a:lnTo>
                                  <a:lnTo>
                                    <a:pt x="11" y="180"/>
                                  </a:lnTo>
                                  <a:lnTo>
                                    <a:pt x="12" y="174"/>
                                  </a:lnTo>
                                  <a:lnTo>
                                    <a:pt x="13" y="167"/>
                                  </a:lnTo>
                                  <a:lnTo>
                                    <a:pt x="15" y="160"/>
                                  </a:lnTo>
                                  <a:lnTo>
                                    <a:pt x="17" y="152"/>
                                  </a:lnTo>
                                  <a:lnTo>
                                    <a:pt x="21" y="147"/>
                                  </a:lnTo>
                                  <a:lnTo>
                                    <a:pt x="23" y="141"/>
                                  </a:lnTo>
                                  <a:lnTo>
                                    <a:pt x="25" y="135"/>
                                  </a:lnTo>
                                  <a:lnTo>
                                    <a:pt x="28" y="129"/>
                                  </a:lnTo>
                                  <a:lnTo>
                                    <a:pt x="30" y="124"/>
                                  </a:lnTo>
                                  <a:lnTo>
                                    <a:pt x="32" y="118"/>
                                  </a:lnTo>
                                  <a:lnTo>
                                    <a:pt x="35" y="112"/>
                                  </a:lnTo>
                                  <a:lnTo>
                                    <a:pt x="37" y="108"/>
                                  </a:lnTo>
                                  <a:lnTo>
                                    <a:pt x="43" y="96"/>
                                  </a:lnTo>
                                  <a:lnTo>
                                    <a:pt x="50" y="88"/>
                                  </a:lnTo>
                                  <a:lnTo>
                                    <a:pt x="56" y="78"/>
                                  </a:lnTo>
                                  <a:lnTo>
                                    <a:pt x="63" y="69"/>
                                  </a:lnTo>
                                  <a:lnTo>
                                    <a:pt x="66" y="66"/>
                                  </a:lnTo>
                                  <a:lnTo>
                                    <a:pt x="71" y="63"/>
                                  </a:lnTo>
                                  <a:lnTo>
                                    <a:pt x="75" y="59"/>
                                  </a:lnTo>
                                  <a:lnTo>
                                    <a:pt x="79" y="56"/>
                                  </a:lnTo>
                                  <a:lnTo>
                                    <a:pt x="82" y="52"/>
                                  </a:lnTo>
                                  <a:lnTo>
                                    <a:pt x="86" y="47"/>
                                  </a:lnTo>
                                  <a:lnTo>
                                    <a:pt x="90" y="44"/>
                                  </a:lnTo>
                                  <a:lnTo>
                                    <a:pt x="94" y="42"/>
                                  </a:lnTo>
                                  <a:lnTo>
                                    <a:pt x="102" y="36"/>
                                  </a:lnTo>
                                  <a:lnTo>
                                    <a:pt x="111" y="31"/>
                                  </a:lnTo>
                                  <a:lnTo>
                                    <a:pt x="120" y="26"/>
                                  </a:lnTo>
                                  <a:lnTo>
                                    <a:pt x="129" y="20"/>
                                  </a:lnTo>
                                  <a:lnTo>
                                    <a:pt x="133" y="19"/>
                                  </a:lnTo>
                                  <a:lnTo>
                                    <a:pt x="138" y="17"/>
                                  </a:lnTo>
                                  <a:lnTo>
                                    <a:pt x="143" y="14"/>
                                  </a:lnTo>
                                  <a:lnTo>
                                    <a:pt x="148" y="14"/>
                                  </a:lnTo>
                                  <a:lnTo>
                                    <a:pt x="152" y="11"/>
                                  </a:lnTo>
                                  <a:lnTo>
                                    <a:pt x="156" y="10"/>
                                  </a:lnTo>
                                  <a:lnTo>
                                    <a:pt x="161" y="8"/>
                                  </a:lnTo>
                                  <a:lnTo>
                                    <a:pt x="166" y="7"/>
                                  </a:lnTo>
                                  <a:lnTo>
                                    <a:pt x="172" y="6"/>
                                  </a:lnTo>
                                  <a:lnTo>
                                    <a:pt x="176" y="4"/>
                                  </a:lnTo>
                                  <a:lnTo>
                                    <a:pt x="181" y="3"/>
                                  </a:lnTo>
                                  <a:lnTo>
                                    <a:pt x="186" y="3"/>
                                  </a:lnTo>
                                  <a:lnTo>
                                    <a:pt x="191" y="3"/>
                                  </a:lnTo>
                                  <a:lnTo>
                                    <a:pt x="195" y="1"/>
                                  </a:lnTo>
                                  <a:lnTo>
                                    <a:pt x="200" y="1"/>
                                  </a:lnTo>
                                  <a:lnTo>
                                    <a:pt x="206" y="1"/>
                                  </a:lnTo>
                                  <a:lnTo>
                                    <a:pt x="210" y="1"/>
                                  </a:lnTo>
                                  <a:lnTo>
                                    <a:pt x="215" y="1"/>
                                  </a:lnTo>
                                  <a:lnTo>
                                    <a:pt x="221" y="1"/>
                                  </a:lnTo>
                                  <a:lnTo>
                                    <a:pt x="226" y="1"/>
                                  </a:lnTo>
                                  <a:lnTo>
                                    <a:pt x="230" y="0"/>
                                  </a:lnTo>
                                  <a:lnTo>
                                    <a:pt x="235" y="0"/>
                                  </a:lnTo>
                                  <a:lnTo>
                                    <a:pt x="239" y="0"/>
                                  </a:lnTo>
                                  <a:lnTo>
                                    <a:pt x="244" y="0"/>
                                  </a:lnTo>
                                  <a:lnTo>
                                    <a:pt x="248" y="0"/>
                                  </a:lnTo>
                                  <a:lnTo>
                                    <a:pt x="252" y="1"/>
                                  </a:lnTo>
                                  <a:lnTo>
                                    <a:pt x="257" y="1"/>
                                  </a:lnTo>
                                  <a:lnTo>
                                    <a:pt x="262" y="3"/>
                                  </a:lnTo>
                                  <a:lnTo>
                                    <a:pt x="266" y="3"/>
                                  </a:lnTo>
                                  <a:lnTo>
                                    <a:pt x="272" y="3"/>
                                  </a:lnTo>
                                  <a:lnTo>
                                    <a:pt x="276" y="4"/>
                                  </a:lnTo>
                                  <a:lnTo>
                                    <a:pt x="281" y="6"/>
                                  </a:lnTo>
                                  <a:lnTo>
                                    <a:pt x="285" y="6"/>
                                  </a:lnTo>
                                  <a:lnTo>
                                    <a:pt x="290" y="8"/>
                                  </a:lnTo>
                                  <a:lnTo>
                                    <a:pt x="295" y="8"/>
                                  </a:lnTo>
                                  <a:lnTo>
                                    <a:pt x="299" y="11"/>
                                  </a:lnTo>
                                  <a:lnTo>
                                    <a:pt x="303" y="11"/>
                                  </a:lnTo>
                                  <a:lnTo>
                                    <a:pt x="307" y="14"/>
                                  </a:lnTo>
                                  <a:lnTo>
                                    <a:pt x="312" y="14"/>
                                  </a:lnTo>
                                  <a:lnTo>
                                    <a:pt x="317" y="17"/>
                                  </a:lnTo>
                                  <a:lnTo>
                                    <a:pt x="322" y="19"/>
                                  </a:lnTo>
                                  <a:lnTo>
                                    <a:pt x="326" y="21"/>
                                  </a:lnTo>
                                  <a:lnTo>
                                    <a:pt x="330" y="23"/>
                                  </a:lnTo>
                                  <a:lnTo>
                                    <a:pt x="335" y="26"/>
                                  </a:lnTo>
                                  <a:lnTo>
                                    <a:pt x="343" y="31"/>
                                  </a:lnTo>
                                  <a:lnTo>
                                    <a:pt x="351" y="36"/>
                                  </a:lnTo>
                                  <a:lnTo>
                                    <a:pt x="355" y="40"/>
                                  </a:lnTo>
                                  <a:lnTo>
                                    <a:pt x="359" y="43"/>
                                  </a:lnTo>
                                  <a:lnTo>
                                    <a:pt x="363" y="47"/>
                                  </a:lnTo>
                                  <a:lnTo>
                                    <a:pt x="368" y="50"/>
                                  </a:lnTo>
                                  <a:lnTo>
                                    <a:pt x="375" y="57"/>
                                  </a:lnTo>
                                  <a:lnTo>
                                    <a:pt x="382" y="65"/>
                                  </a:lnTo>
                                  <a:lnTo>
                                    <a:pt x="389" y="72"/>
                                  </a:lnTo>
                                  <a:lnTo>
                                    <a:pt x="396" y="80"/>
                                  </a:lnTo>
                                  <a:lnTo>
                                    <a:pt x="402" y="89"/>
                                  </a:lnTo>
                                  <a:lnTo>
                                    <a:pt x="408" y="99"/>
                                  </a:lnTo>
                                  <a:lnTo>
                                    <a:pt x="410" y="103"/>
                                  </a:lnTo>
                                  <a:lnTo>
                                    <a:pt x="414" y="109"/>
                                  </a:lnTo>
                                  <a:lnTo>
                                    <a:pt x="417" y="115"/>
                                  </a:lnTo>
                                  <a:lnTo>
                                    <a:pt x="421" y="122"/>
                                  </a:lnTo>
                                  <a:lnTo>
                                    <a:pt x="423" y="126"/>
                                  </a:lnTo>
                                  <a:lnTo>
                                    <a:pt x="426" y="132"/>
                                  </a:lnTo>
                                  <a:lnTo>
                                    <a:pt x="428" y="138"/>
                                  </a:lnTo>
                                  <a:lnTo>
                                    <a:pt x="430" y="145"/>
                                  </a:lnTo>
                                  <a:lnTo>
                                    <a:pt x="432" y="151"/>
                                  </a:lnTo>
                                  <a:lnTo>
                                    <a:pt x="434" y="158"/>
                                  </a:lnTo>
                                  <a:lnTo>
                                    <a:pt x="437" y="164"/>
                                  </a:lnTo>
                                  <a:lnTo>
                                    <a:pt x="439" y="171"/>
                                  </a:lnTo>
                                  <a:lnTo>
                                    <a:pt x="440" y="178"/>
                                  </a:lnTo>
                                  <a:lnTo>
                                    <a:pt x="442" y="185"/>
                                  </a:lnTo>
                                  <a:lnTo>
                                    <a:pt x="443" y="191"/>
                                  </a:lnTo>
                                  <a:lnTo>
                                    <a:pt x="446" y="200"/>
                                  </a:lnTo>
                                  <a:lnTo>
                                    <a:pt x="446" y="207"/>
                                  </a:lnTo>
                                  <a:lnTo>
                                    <a:pt x="448" y="216"/>
                                  </a:lnTo>
                                  <a:lnTo>
                                    <a:pt x="449" y="223"/>
                                  </a:lnTo>
                                  <a:lnTo>
                                    <a:pt x="450" y="233"/>
                                  </a:lnTo>
                                  <a:lnTo>
                                    <a:pt x="458" y="649"/>
                                  </a:lnTo>
                                  <a:lnTo>
                                    <a:pt x="458" y="6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15"/>
                          <wps:cNvSpPr>
                            <a:spLocks/>
                          </wps:cNvSpPr>
                          <wps:spPr bwMode="auto">
                            <a:xfrm>
                              <a:off x="1590" y="3732"/>
                              <a:ext cx="98" cy="23"/>
                            </a:xfrm>
                            <a:custGeom>
                              <a:avLst/>
                              <a:gdLst>
                                <a:gd name="T0" fmla="*/ 0 w 197"/>
                                <a:gd name="T1" fmla="*/ 67 h 67"/>
                                <a:gd name="T2" fmla="*/ 197 w 197"/>
                                <a:gd name="T3" fmla="*/ 66 h 67"/>
                                <a:gd name="T4" fmla="*/ 197 w 197"/>
                                <a:gd name="T5" fmla="*/ 0 h 67"/>
                                <a:gd name="T6" fmla="*/ 0 w 197"/>
                                <a:gd name="T7" fmla="*/ 3 h 67"/>
                                <a:gd name="T8" fmla="*/ 0 w 197"/>
                                <a:gd name="T9" fmla="*/ 67 h 67"/>
                                <a:gd name="T10" fmla="*/ 0 w 197"/>
                                <a:gd name="T11" fmla="*/ 67 h 67"/>
                              </a:gdLst>
                              <a:ahLst/>
                              <a:cxnLst>
                                <a:cxn ang="0">
                                  <a:pos x="T0" y="T1"/>
                                </a:cxn>
                                <a:cxn ang="0">
                                  <a:pos x="T2" y="T3"/>
                                </a:cxn>
                                <a:cxn ang="0">
                                  <a:pos x="T4" y="T5"/>
                                </a:cxn>
                                <a:cxn ang="0">
                                  <a:pos x="T6" y="T7"/>
                                </a:cxn>
                                <a:cxn ang="0">
                                  <a:pos x="T8" y="T9"/>
                                </a:cxn>
                                <a:cxn ang="0">
                                  <a:pos x="T10" y="T11"/>
                                </a:cxn>
                              </a:cxnLst>
                              <a:rect l="0" t="0" r="r" b="b"/>
                              <a:pathLst>
                                <a:path w="197" h="67">
                                  <a:moveTo>
                                    <a:pt x="0" y="67"/>
                                  </a:moveTo>
                                  <a:lnTo>
                                    <a:pt x="197" y="66"/>
                                  </a:lnTo>
                                  <a:lnTo>
                                    <a:pt x="197" y="0"/>
                                  </a:lnTo>
                                  <a:lnTo>
                                    <a:pt x="0" y="3"/>
                                  </a:lnTo>
                                  <a:lnTo>
                                    <a:pt x="0" y="67"/>
                                  </a:lnTo>
                                  <a:lnTo>
                                    <a:pt x="0" y="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6"/>
                          <wps:cNvSpPr>
                            <a:spLocks/>
                          </wps:cNvSpPr>
                          <wps:spPr bwMode="auto">
                            <a:xfrm>
                              <a:off x="1886" y="3662"/>
                              <a:ext cx="99" cy="24"/>
                            </a:xfrm>
                            <a:custGeom>
                              <a:avLst/>
                              <a:gdLst>
                                <a:gd name="T0" fmla="*/ 0 w 198"/>
                                <a:gd name="T1" fmla="*/ 72 h 72"/>
                                <a:gd name="T2" fmla="*/ 198 w 198"/>
                                <a:gd name="T3" fmla="*/ 69 h 72"/>
                                <a:gd name="T4" fmla="*/ 197 w 198"/>
                                <a:gd name="T5" fmla="*/ 0 h 72"/>
                                <a:gd name="T6" fmla="*/ 0 w 198"/>
                                <a:gd name="T7" fmla="*/ 3 h 72"/>
                                <a:gd name="T8" fmla="*/ 0 w 198"/>
                                <a:gd name="T9" fmla="*/ 72 h 72"/>
                                <a:gd name="T10" fmla="*/ 0 w 198"/>
                                <a:gd name="T11" fmla="*/ 72 h 72"/>
                              </a:gdLst>
                              <a:ahLst/>
                              <a:cxnLst>
                                <a:cxn ang="0">
                                  <a:pos x="T0" y="T1"/>
                                </a:cxn>
                                <a:cxn ang="0">
                                  <a:pos x="T2" y="T3"/>
                                </a:cxn>
                                <a:cxn ang="0">
                                  <a:pos x="T4" y="T5"/>
                                </a:cxn>
                                <a:cxn ang="0">
                                  <a:pos x="T6" y="T7"/>
                                </a:cxn>
                                <a:cxn ang="0">
                                  <a:pos x="T8" y="T9"/>
                                </a:cxn>
                                <a:cxn ang="0">
                                  <a:pos x="T10" y="T11"/>
                                </a:cxn>
                              </a:cxnLst>
                              <a:rect l="0" t="0" r="r" b="b"/>
                              <a:pathLst>
                                <a:path w="198" h="72">
                                  <a:moveTo>
                                    <a:pt x="0" y="72"/>
                                  </a:moveTo>
                                  <a:lnTo>
                                    <a:pt x="198" y="69"/>
                                  </a:lnTo>
                                  <a:lnTo>
                                    <a:pt x="197" y="0"/>
                                  </a:lnTo>
                                  <a:lnTo>
                                    <a:pt x="0" y="3"/>
                                  </a:lnTo>
                                  <a:lnTo>
                                    <a:pt x="0" y="72"/>
                                  </a:lnTo>
                                  <a:lnTo>
                                    <a:pt x="0" y="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68" name="Picture 17"/>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9081" y="1624"/>
                            <a:ext cx="1755" cy="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232.65pt;margin-top:23.05pt;width:137.9pt;height:39.3pt;z-index:251653632" coordorigin="7101,1624" coordsize="3735,130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">
                <v:group id="Group 9" o:spid="_x0000_s1027" style="position:absolute;left:7101;top:1804;width:1154;height:1085" coordorigin="1008,3226" coordsize="1154,1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10" o:spid="_x0000_s1028" style="position:absolute;left:1008;top:3226;width:1154;height:1085;visibility:visible;mso-wrap-style:square;v-text-anchor:top" coordsize="2308,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JP8EA&#10;AADcAAAADwAAAGRycy9kb3ducmV2LnhtbESPzYoCMRCE7wu+Q2jB25rRg8poFBGFPezFH8RjM2ln&#10;RpPOkEQd394Igseiqr6iZovWGnEnH2rHCgb9DARx4XTNpYLDfvM7AREiskbjmBQ8KcBi3vmZYa7d&#10;g7d038VSJAiHHBVUMTa5lKGoyGLou4Y4eWfnLcYkfSm1x0eCWyOHWTaSFmtOCxU2tKqouO5uVsH6&#10;6K//G7s+m4u242jwNDHSKdXrtsspiEht/IY/7T+tYDgawPtMOg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nyT/BAAAA3AAAAA8AAAAAAAAAAAAAAAAAmAIAAGRycy9kb3du&#10;cmV2LnhtbFBLBQYAAAAABAAEAPUAAACGAwAAAAA=&#10;" path="m679,3256r960,l2308,2323r,-1385l1643,,658,,,935,,2320r679,936l679,3256xe" fillcolor="#ff0f00" stroked="f">
                    <v:path arrowok="t" o:connecttype="custom" o:connectlocs="340,1085;820,1085;1154,774;1154,313;822,0;329,0;0,312;0,773;340,1085;340,1085" o:connectangles="0,0,0,0,0,0,0,0,0,0"/>
                  </v:shape>
                  <v:shape id="Freeform 11" o:spid="_x0000_s1029" style="position:absolute;left:1060;top:3570;width:230;height:373;visibility:visible;mso-wrap-style:square;v-text-anchor:top" coordsize="460,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X9LMIA&#10;AADcAAAADwAAAGRycy9kb3ducmV2LnhtbESPQWvCQBSE74X+h+UVvNUXAwabuopYKqE3tfT8yD6T&#10;4O7bkF01/vtuoeBxmJlvmOV6dFZdeQidFw2zaQaKpfamk0bD9/HzdQEqRBJD1gtruHOA9er5aUml&#10;8TfZ8/UQG5UgEkrS0MbYl4ihbtlRmPqeJXknPziKSQ4NmoFuCe4s5llWoKNO0kJLPW9brs+Hi9NQ&#10;4dZe3vDH7rH/4qLKP3Zzf9R68jJu3kFFHuMj/N+ujIa8yOHvTDoCu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f0swgAAANwAAAAPAAAAAAAAAAAAAAAAAJgCAABkcnMvZG93&#10;bnJldi54bWxQSwUGAAAAAAQABAD1AAAAhwMAAAAA&#10;" path="m437,345r-184,2l252,268r-1,-7l251,253r-1,-7l250,238r-2,-9l248,220r-2,-10l245,203r-4,-10l236,183r-5,-7l225,174r-5,-1l216,174r-4,2l209,179r-4,2l201,187r-4,7l194,203r-3,6l189,217r-2,8l186,235r,8l185,253r,10l186,275r,10l186,295r1,10l190,315r,9l192,332r2,8l197,345r2,8l203,360r5,7l215,376r3,3l222,383r5,4l232,391r4,5l241,400r6,6l253,412r7,5l268,423r3,4l276,430r4,3l284,437r7,6l298,450r7,6l313,462r5,6l325,473r7,6l338,486r6,6l349,498r6,6l360,511r4,4l369,521r6,4l380,531r3,4l388,541r4,4l396,551r3,4l402,560r4,5l409,571r5,9l420,590r2,6l426,601r2,8l430,614r2,8l434,629r3,7l439,643r2,7l442,658r2,7l446,673r2,8l449,691r2,7l453,708r1,6l455,724r1,7l456,741r1,7l458,757r1,10l460,775r,9l460,793r,8l460,811r-1,9l459,829r,10l459,849r-2,7l456,866r,7l455,883r-2,8l452,901r-2,7l449,916r-2,9l445,934r-2,7l441,949r-3,8l436,967r-2,6l431,983r-4,5l425,996r-5,7l418,1010r-4,6l410,1023r-4,7l402,1037r-4,5l394,1049r-5,4l385,1059r-5,6l375,1069r-6,4l364,1079r-8,3l348,1086r-8,4l333,1095r-10,3l315,1102r-8,3l299,1109r-9,l282,1112r-9,1l265,1116r-9,2l248,1119r-8,l232,1119r-8,l215,1119r-9,-1l198,1116r-8,-3l182,1113r-8,-2l166,1109r-9,-4l149,1102r-8,-4l134,1095r-8,-5l117,1086r-7,-6l103,1076r-5,-3l94,1070r-4,-4l86,1063r-7,-7l72,1049r-7,-7l59,1033r-5,-7l50,1019r-5,-9l40,1001r-4,-8l33,984,30,974r-3,-7l24,955r-2,-7l19,938,17,928,15,916,14,906,12,896r,-10l11,876r,-8l10,856r,-12l10,834r,-10l10,814r,-10l10,794r,-10l10,714r184,-2l194,842r,5l194,855r,7l194,868r,5l195,879r,6l196,891r1,8l198,906r2,8l202,919r4,7l213,932r7,2l230,935r8,-3l246,928r7,-6l259,915r2,-10l263,895r2,-12l266,872r,-6l267,859r,-7l268,844r,-5l268,832r,-8l268,817r-1,-7l266,803r,-7l266,790r-1,-7l264,775r-1,-5l263,764r-4,-12l256,741r-4,-9l249,725r-5,-6l241,714r-4,-6l234,705r-4,-6l227,695r-5,-3l219,688r-7,-7l206,673r-6,-7l195,662r-6,-7l183,650r-5,-4l172,642r-6,-5l162,633r-5,-3l152,626r-5,-4l142,619r-6,-5l132,610r-6,-4l120,601r-5,-4l110,593r-6,-7l97,580r-6,-7l85,565r-7,-8l71,550r-4,-6l64,540r-3,-5l58,531r-6,-7l47,517r-4,-6l39,504r-4,-8l31,489r-3,-6l26,476r-4,-8l19,460r-2,-7l15,446r-2,-7l12,432r-2,-7l9,417,7,410,6,402,4,394r,-7l4,379,3,373,2,366r,-8l1,351r,-6l1,338r,-7l1,324r,-6l1,311r,-6l,295,,285,,275,,265,,255r1,-7l2,238r1,-8l3,220r1,-7l4,203r1,-6l6,189r2,-8l8,174r2,-7l11,160r1,-7l13,146r2,-8l17,133r2,-6l21,121r3,-6l26,108r2,-6l31,97r3,-5l39,82r7,-8l51,64r7,-9l61,51r4,-3l68,45r6,-4l78,38r3,-5l85,30r5,-2l95,25r5,-3l104,20r6,-1l115,16r4,-3l126,12r6,-2l137,7r6,-1l150,5r7,l162,3r7,-1l177,r7,l190,r7,l205,r8,l217,r5,l229,r6,l240,r7,l254,2r7,1l267,3r8,3l282,6r8,3l297,10r8,2l312,16r8,3l327,22r7,3l341,28r7,5l355,38r7,5l368,49r8,6l382,61r5,7l393,75r6,7l403,91r5,8l412,111r5,10l418,127r2,8l421,143r4,10l426,160r2,11l430,181r1,12l432,203r1,13l433,222r1,7l434,236r,6l434,249r,7l434,263r1,8l435,278r,7l435,294r1,8l437,345r,xe" stroked="f">
                    <v:path arrowok="t" o:connecttype="custom" o:connectlocs="125,79;116,59;101,62;93,81;95,105;104,122;121,133;140,144;163,158;182,172;198,184;211,199;220,214;226,233;229,252;230,273;228,294;222,314;213,332;199,347;182,360;154,368;124,373;95,371;67,365;45,355;25,340;12,318;6,295;5,271;97,282;98,297;110,311;132,298;134,280;133,263;126,244;114,232;95,218;76,209;58,199;36,183;22,170;10,153;4,137;1,119;1,104;1,83;3,63;8,46;16,32;33,16;48,8;66,3;89,0;111,0;134,1;160,6;184,16;204,33;213,53;217,76;218,93" o:connectangles="0,0,0,0,0,0,0,0,0,0,0,0,0,0,0,0,0,0,0,0,0,0,0,0,0,0,0,0,0,0,0,0,0,0,0,0,0,0,0,0,0,0,0,0,0,0,0,0,0,0,0,0,0,0,0,0,0,0,0,0,0,0,0"/>
                  </v:shape>
                  <v:shape id="Freeform 12" o:spid="_x0000_s1030" style="position:absolute;left:1324;top:3581;width:217;height:365;visibility:visible;mso-wrap-style:square;v-text-anchor:top" coordsize="432,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MZt8EA&#10;AADcAAAADwAAAGRycy9kb3ducmV2LnhtbERPz2vCMBS+D/wfwhO8zdSOubUaRYSBoJe5XXZ7NG9N&#10;tXkpSbT1vzcDYceP7/dyPdhWXMmHxrGC2TQDQVw53XCt4Pvr4/kdRIjIGlvHpOBGAdar0dMSS+16&#10;/qTrMdYihXAoUYGJsSulDJUhi2HqOuLE/TpvMSboa6k99inctjLPsrm02HBqMNjR1lB1Pl6sAn+4&#10;/ZwMFvu3tMW/Fnl/uhQbpSbjYbMAEWmI/+KHe6cV5PMX+DuTjo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GbfBAAAA3AAAAA8AAAAAAAAAAAAAAAAAmAIAAGRycy9kb3du&#10;cmV2LnhtbFBLBQYAAAAABAAEAPUAAACGAwAAAAA=&#10;" path="m430,r2,219l315,220r5,872l123,1095,117,223,,225,,6,430,r,xe" stroked="f">
                    <v:path arrowok="t" o:connecttype="custom" o:connectlocs="216,0;217,73;158,73;161,364;62,365;59,74;0,75;0,2;216,0;216,0" o:connectangles="0,0,0,0,0,0,0,0,0,0"/>
                  </v:shape>
                  <v:shape id="Freeform 13" o:spid="_x0000_s1031" style="position:absolute;left:1885;top:3581;width:220;height:358;visibility:visible;mso-wrap-style:square;v-text-anchor:top" coordsize="439,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iuw8QA&#10;AADcAAAADwAAAGRycy9kb3ducmV2LnhtbESPT4vCMBTE74LfITzBy7KmK6JL1yiyKIqXxfrn/Gze&#10;tsXmpSRR67c3Cwseh5n5DTOdt6YWN3K+sqzgY5CAIM6trrhQcNiv3j9B+ICssbZMCh7kYT7rdqaY&#10;anvnHd2yUIgIYZ+igjKEJpXS5yUZ9APbEEfv1zqDIUpXSO3wHuGmlsMkGUuDFceFEhv6Lim/ZFej&#10;YJ39bK/7Wi8LaU9Hd6bJm32cler32sUXiEBteIX/2xutYDgewd+Ze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rsPEAAAA3AAAAA8AAAAAAAAAAAAAAAAAmAIAAGRycy9k&#10;b3ducmV2LnhtbFBLBQYAAAAABAAEAPUAAACJAwAAAAA=&#10;" path="m,5l198,2,203,r5,l214,r6,l225,r7,l238,r7,l251,r6,l263,r7,2l276,2r7,3l290,6r7,2l302,8r7,2l314,12r6,3l326,18r7,2l340,23r6,5l351,31r5,2l362,39r5,6l372,49r5,6l383,62r5,7l391,72r3,6l396,82r3,7l402,95r2,7l406,110r4,5l411,123r2,7l415,137r2,7l419,151r2,9l422,167r3,9l425,183r2,10l428,200r2,9l431,217r2,9l433,236r2,9l435,252r1,10l437,271r,10l437,289r1,9l438,308r1,10l438,325r,10l438,343r,8l437,360r,9l437,379r,8l437,396r-1,7l435,412r,8l434,427r,9l433,443r,9l432,459r-1,7l428,472r,7l426,485r-1,7l425,498r-1,7l421,515r-3,10l416,534r-3,9l410,548r-4,6l402,560r-3,6l395,571r-4,6l387,581r-4,6l377,590r-5,4l367,599r-4,5l357,607r-5,3l347,614r-5,3l337,620r-6,2l324,625r-5,2l313,629r-5,3l302,632r-4,3l291,635r-5,1l280,636r-6,1l269,637r-6,2l259,640r-5,2l201,642r3,431l6,1076r-1,-1l5,1070r,-7l5,1055r,-6l5,1043r,-6l5,1032r,-9l5,1016r,-9l5,998,4,988r,-10l4,968r,-10l4,947r,-12l4,924r,-12l4,899r,-13l4,872r,-12l4,846r,-13l4,819r,-13l4,790r,-16l4,760r,-15l3,730r,-16l3,696r,-14l3,665r,-16l3,633r,-16l3,600r,-16l3,568r,-15l2,535r,-17l2,501r,-16l1,468r,-16l1,436r,-14l1,404r,-15l1,373r,-16l1,340r,-15l1,311r,-14l5,297r5,l15,297r7,l26,297r8,l41,297r7,l54,297r7,l68,297r7,l83,297r7,l97,297r7,l111,295r7,l125,295r8,l139,295r7,l152,295r6,l164,295r6,l175,295r7,l186,295r4,l194,295r5,l200,458r5,l211,459r7,-1l225,458r7,-3l240,450r6,-5l252,439r2,-7l256,426r2,-9l259,409r1,-12l261,387r,-7l261,373r,-6l262,361r,-89l261,264r,-6l260,251r,-6l259,235r-2,-10l255,216r-3,-7l249,203r-3,-4l241,194r-4,-2l232,189r-6,-2l220,186r-7,l205,186r-7,l198,186r,4l198,197r,9l198,216r,13l198,236r,6l198,251r1,7l194,258r-4,l186,258r-4,l175,258r-5,l164,258r-6,l152,258r-6,l139,258r-6,l125,258r-7,l111,258r-7,1l97,259r-8,l82,259r-8,l67,259r-7,l54,259r-7,l40,259r-6,l26,259r-5,l15,259r-5,l5,259r-4,2l,5r,xe" stroked="f">
                    <v:path arrowok="t" o:connecttype="custom" o:connectlocs="107,0;123,0;138,1;155,3;170,8;184,15;196,24;202,34;208,46;213,59;216,72;218,87;219,102;219,117;219,132;217,145;214,157;212,168;205,182;196,192;184,199;171,205;157,209;143,212;130,213;3,358;3,347;3,335;2,319;2,299;2,277;2,253;2,227;2,200;1,172;1,145;1,119;3,99;17,99;34,99;52,99;70,98;85,98;97,98;109,152;126,146;130,132;131,120;130,82;125,68;113,62;99,62;99,76;97,86;85,86;70,86;52,86;34,86;17,86;3,86" o:connectangles="0,0,0,0,0,0,0,0,0,0,0,0,0,0,0,0,0,0,0,0,0,0,0,0,0,0,0,0,0,0,0,0,0,0,0,0,0,0,0,0,0,0,0,0,0,0,0,0,0,0,0,0,0,0,0,0,0,0,0,0"/>
                  </v:shape>
                  <v:shape id="Freeform 14" o:spid="_x0000_s1032" style="position:absolute;left:1589;top:3565;width:229;height:379;visibility:visible;mso-wrap-style:square;v-text-anchor:top" coordsize="458,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K8vsUA&#10;AADcAAAADwAAAGRycy9kb3ducmV2LnhtbESPQWsCMRSE74L/ITzBS6nZCtWyNYpYCysLglro9bF5&#10;3Wy7eVmSVLf/3ggFj8PMfMMsVr1txZl8aBwreJpkIIgrpxuuFXyc3h9fQISIrLF1TAr+KMBqORws&#10;MNfuwgc6H2MtEoRDjgpMjF0uZagMWQwT1xEn78t5izFJX0vt8ZLgtpXTLJtJiw2nBYMdbQxVP8df&#10;q+Cz9IWsy3lZbI32e7M7Pey+35Qaj/r1K4hIfbyH/9uFVjCdPcPtTDo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y+xQAAANwAAAAPAAAAAAAAAAAAAAAAAJgCAABkcnMv&#10;ZG93bnJldi54bWxQSwUGAAAAAAQABAD1AAAAigMAAAAA&#10;" path="m458,649r,10l458,669r,10l458,692r,10l458,715r,11l458,739r-1,10l457,762r,12l457,787r,5l457,798r-1,6l456,811r-1,6l455,824r,7l455,837r-2,11l452,861r-1,6l450,874r-1,6l449,886r-2,11l446,910r-2,6l443,923r-1,6l442,936r-4,12l436,958r-4,11l429,982r-4,12l421,1005r-3,5l415,1017r-2,4l411,1028r-4,6l403,1040r-4,5l395,1053r-5,5l385,1064r-5,6l377,1076r-6,4l364,1084r-5,6l354,1094r-6,3l342,1102r-5,4l331,1110r-6,2l318,1116r-7,1l305,1122r-6,1l292,1125r-6,2l280,1129r-8,1l265,1132r-7,1l252,1133r-8,l238,1135r-7,l225,1136r-8,-1l209,1133r-7,l196,1133r-7,-1l183,1130r-7,-1l170,1127r-8,-2l156,1123r-7,-3l143,1117r-6,-2l131,1112r-6,-3l119,1106r-7,-4l106,1099r-6,-5l95,1090r-5,-4l85,1081r-5,-4l75,1073r-4,-6l65,1061r-5,-5l56,1050r-5,-7l48,1037r-4,-7l42,1024r-4,-9l35,1008,31,998r-3,-9l25,979,23,969,21,958,19,946r-3,-7l16,933r-2,-7l13,920r-1,-5l11,909r-1,-7l10,896,8,889r,-7l7,876r,-7l6,861r,-7l6,848r,-5l5,835r,-7l4,821r,-6l4,810r,-6l4,797r,-6l3,784r,-7l2,771r,-6l2,752r,-11l1,733r,-5l1,722r,-6l1,703r,-10l1,682r,-12l1,660r,-9l,640,,630r,-9l,614r,-9l,598r,-7l,585,,574r,-6l,564r1,-2l5,561r5,l16,561r7,l28,561r7,l41,561r7,l55,561r6,l69,561r7,l82,561r8,l97,561r7,l110,559r7,l124,559r7,l137,559r7,l150,559r6,l162,559r5,l174,559r5,l184,559r5,l194,559r4,l200,800r-1,8l199,818r,10l199,840r-1,10l198,863r1,10l201,886r,8l203,905r2,8l209,920r3,6l217,932r7,3l231,936r6,-1l243,930r5,-5l252,917r3,-10l258,897r2,-11l261,876r,-7l261,863r,-7l261,850r,-13l262,825r-1,-10l261,805r,-8l261,791,258,299r-1,-9l257,283r,-8l257,267r-1,-11l256,247r,-10l256,229r-2,-12l252,210r-2,-9l248,195r-5,-7l239,185r-6,-4l228,183r-7,l214,185r-5,3l206,194r-4,6l201,207r-3,7l198,224r-2,10l195,243r,10l195,263r,9l195,282r1,7l197,299r,l197,302r,6l197,316r,9l197,335r,6l197,348r,7l197,362r,7l197,377r,8l197,394r,9l197,411r,9l197,431r,9l197,449r,10l197,470r,10l197,490r,10l198,512r-5,l188,512r-5,l179,512r-6,l167,512r-6,l156,512r-7,l143,512r-6,l130,512r-7,l116,512r-7,l103,513r-7,l89,513r-7,l75,513r-8,l60,513r-6,l48,513r-7,l35,513r-7,l23,513r-7,l10,513r-5,l1,513,4,241r,-8l4,224r,-8l6,208r,-7l8,194r,-7l11,180r1,-6l13,167r2,-7l17,152r4,-5l23,141r2,-6l28,129r2,-5l32,118r3,-6l37,108,43,96r7,-8l56,78r7,-9l66,66r5,-3l75,59r4,-3l82,52r4,-5l90,44r4,-2l102,36r9,-5l120,26r9,-6l133,19r5,-2l143,14r5,l152,11r4,-1l161,8r5,-1l172,6r4,-2l181,3r5,l191,3r4,-2l200,1r6,l210,1r5,l221,1r5,l230,r5,l239,r5,l248,r4,1l257,1r5,2l266,3r6,l276,4r5,2l285,6r5,2l295,8r4,3l303,11r4,3l312,14r5,3l322,19r4,2l330,23r5,3l343,31r8,5l355,40r4,3l363,47r5,3l375,57r7,8l389,72r7,8l402,89r6,10l410,103r4,6l417,115r4,7l423,126r3,6l428,138r2,7l432,151r2,7l437,164r2,7l440,178r2,7l443,191r3,9l446,207r2,9l449,223r1,10l458,649r,xe" stroked="f">
                    <v:path arrowok="t" o:connecttype="custom" o:connectlocs="229,239;229,264;228,279;224,299;218,320;207,341;193,355;174,366;153,374;129,378;105,378;81,375;60,369;40,359;24,346;13,327;7,307;4,292;3,276;2,262;1,243;1,220;0,200;3,187;24,187;49,187;72,186;92,186;100,276;102,302;119,312;131,292;131,272;129,92;126,70;111,61;99,75;98,96;99,112;99,128;99,150;97,171;78,171;55,171;30,171;8,171;2,72;7,56;15,41;32,23;45,15;69,6;86,2;103,0;120,0;136,1;152,4;168,9;188,19;207,36;216,50;223,67" o:connectangles="0,0,0,0,0,0,0,0,0,0,0,0,0,0,0,0,0,0,0,0,0,0,0,0,0,0,0,0,0,0,0,0,0,0,0,0,0,0,0,0,0,0,0,0,0,0,0,0,0,0,0,0,0,0,0,0,0,0,0,0,0,0"/>
                  </v:shape>
                  <v:shape id="Freeform 15" o:spid="_x0000_s1033" style="position:absolute;left:1590;top:3732;width:98;height:23;visibility:visible;mso-wrap-style:square;v-text-anchor:top" coordsize="19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2XQcYA&#10;AADcAAAADwAAAGRycy9kb3ducmV2LnhtbESPQWsCMRSE7wX/Q3iCl6LZSrvK1ihSW6h40qrg7bF5&#10;3SxuXpZNqvHfN0Khx2FmvmFmi2gbcaHO144VPI0yEMSl0zVXCvZfH8MpCB+QNTaOScGNPCzmvYcZ&#10;FtpdeUuXXahEgrAvUIEJoS2k9KUhi37kWuLkfbvOYkiyq6Tu8JrgtpHjLMulxZrTgsGW3gyV592P&#10;VTB5P27M6lRXx9vjyyFkcf28ja1Sg35cvoIIFMN/+K/9qRWM8xzuZ9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2XQcYAAADcAAAADwAAAAAAAAAAAAAAAACYAgAAZHJz&#10;L2Rvd25yZXYueG1sUEsFBgAAAAAEAAQA9QAAAIsDAAAAAA==&#10;" path="m,67l197,66,197,,,3,,67r,xe" stroked="f">
                    <v:path arrowok="t" o:connecttype="custom" o:connectlocs="0,23;98,23;98,0;0,1;0,23;0,23" o:connectangles="0,0,0,0,0,0"/>
                  </v:shape>
                  <v:shape id="Freeform 16" o:spid="_x0000_s1034" style="position:absolute;left:1886;top:3662;width:99;height:24;visibility:visible;mso-wrap-style:square;v-text-anchor:top" coordsize="19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hxr4A&#10;AADcAAAADwAAAGRycy9kb3ducmV2LnhtbESPSwvCMBCE74L/IazgTVMf+KhGEUGoR1/3pVnbYrMp&#10;Taz13xtB8DjMfDPMetuaUjRUu8KygtEwAkGcWl1wpuB6OQwWIJxH1lhaJgVvcrDddDtrjLV98Yma&#10;s89EKGEXo4Lc+yqW0qU5GXRDWxEH725rgz7IOpO6xlcoN6UcR9FMGiw4LORY0T6n9HF+GgWLJDnN&#10;H8db00yKqSkD5G/XpVL9XrtbgfDU+n/4RydawXg2h++ZcATk5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w0Yca+AAAA3AAAAA8AAAAAAAAAAAAAAAAAmAIAAGRycy9kb3ducmV2&#10;LnhtbFBLBQYAAAAABAAEAPUAAACDAwAAAAA=&#10;" path="m,72l198,69,197,,,3,,72r,xe" stroked="f">
                    <v:path arrowok="t" o:connecttype="custom" o:connectlocs="0,24;99,23;99,0;0,1;0,24;0,24" o:connectangles="0,0,0,0,0,0"/>
                  </v:shape>
                </v:group>
                <v:shape id="Picture 17" o:spid="_x0000_s1035" type="#_x0000_t75" style="position:absolute;left:9081;top:1624;width:1755;height:1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OZBDEAAAA3AAAAA8AAABkcnMvZG93bnJldi54bWxETz1vwjAQ3ZH4D9YhsYHTtEIoxaCqalXU&#10;loHAwHiNjyQ0Pie2gfTf1wMS49P7Xqx604gLOV9bVvAwTUAQF1bXXCrY794ncxA+IGtsLJOCP/Kw&#10;Wg4HC8y0vfKWLnkoRQxhn6GCKoQ2k9IXFRn0U9sSR+5oncEQoSuldniN4aaRaZLMpMGaY0OFLb1W&#10;VPzmZ6Pg1BWHn/3m8PHZ0dPme/3m2sfdl1LjUf/yDCJQH+7im3utFaSzuDaeiUdAL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OZBDEAAAA3AAAAA8AAAAAAAAAAAAAAAAA&#10;nwIAAGRycy9kb3ducmV2LnhtbFBLBQYAAAAABAAEAPcAAACQAwAAAAA=&#10;">
                  <v:imagedata r:id="rId11" o:title="" grayscale="t"/>
                </v:shape>
              </v:group>
            </w:pict>
          </mc:Fallback>
        </mc:AlternateContent>
      </w:r>
      <w:r w:rsidRPr="005D5015">
        <w:rPr>
          <w:rFonts w:cs="Arial"/>
          <w:sz w:val="22"/>
          <w:szCs w:val="22"/>
          <w:lang w:bidi="en-US"/>
        </w:rPr>
        <w:t>Car traveling 65 m/s approaches stop sign. Driver</w:t>
      </w:r>
      <w:r>
        <w:rPr>
          <w:rFonts w:cs="Arial"/>
          <w:sz w:val="22"/>
          <w:szCs w:val="22"/>
          <w:lang w:bidi="en-US"/>
        </w:rPr>
        <w:t xml:space="preserve"> </w:t>
      </w:r>
      <w:r w:rsidRPr="005D5015">
        <w:rPr>
          <w:rFonts w:cs="Arial"/>
          <w:sz w:val="22"/>
          <w:szCs w:val="22"/>
          <w:lang w:bidi="en-US"/>
        </w:rPr>
        <w:t>applies brakes for 8.2 s. Find car’s acceleration.</w:t>
      </w:r>
    </w:p>
    <w:p w:rsidR="005D5015" w:rsidRDefault="005D5015" w:rsidP="005D5015">
      <w:pPr>
        <w:keepLines w:val="0"/>
        <w:spacing w:before="0" w:after="0"/>
        <w:rPr>
          <w:sz w:val="22"/>
          <w:szCs w:val="22"/>
          <w:lang w:bidi="en-US"/>
        </w:rPr>
      </w:pPr>
    </w:p>
    <w:p w:rsidR="005D5015" w:rsidRDefault="005D5015" w:rsidP="005D5015">
      <w:pPr>
        <w:keepLines w:val="0"/>
        <w:spacing w:before="0" w:after="0"/>
        <w:rPr>
          <w:sz w:val="22"/>
          <w:szCs w:val="22"/>
          <w:lang w:bidi="en-US"/>
        </w:rPr>
      </w:pPr>
    </w:p>
    <w:p w:rsidR="005D5015" w:rsidRPr="005D5015" w:rsidRDefault="005D5015" w:rsidP="005D5015">
      <w:pPr>
        <w:keepLines w:val="0"/>
        <w:spacing w:before="0" w:after="0"/>
        <w:rPr>
          <w:sz w:val="22"/>
          <w:szCs w:val="22"/>
          <w:lang w:bidi="en-US"/>
        </w:rPr>
      </w:pPr>
    </w:p>
    <w:p w:rsidR="005D5015" w:rsidRPr="005D5015" w:rsidRDefault="005D5015" w:rsidP="005D5015">
      <w:pPr>
        <w:keepLines w:val="0"/>
        <w:spacing w:before="0" w:after="0"/>
        <w:rPr>
          <w:bCs/>
          <w:sz w:val="22"/>
          <w:szCs w:val="22"/>
          <w:lang w:bidi="en-US"/>
        </w:rPr>
      </w:pPr>
      <w:r w:rsidRPr="005D5015">
        <w:rPr>
          <w:rFonts w:eastAsia="+mn-ea"/>
          <w:bCs/>
          <w:sz w:val="22"/>
          <w:szCs w:val="22"/>
          <w:lang w:bidi="en-US"/>
        </w:rPr>
        <w:t>Car traveling 65 m/s</w:t>
      </w:r>
      <w:r w:rsidRPr="005D5015">
        <w:rPr>
          <w:rFonts w:eastAsia="+mn-ea"/>
          <w:bCs/>
          <w:sz w:val="22"/>
          <w:szCs w:val="22"/>
          <w:lang w:bidi="en-US"/>
        </w:rPr>
        <w:t xml:space="preserve"> </w:t>
      </w:r>
      <w:r w:rsidRPr="005D5015">
        <w:rPr>
          <w:rFonts w:eastAsia="+mn-ea"/>
          <w:bCs/>
          <w:sz w:val="22"/>
          <w:szCs w:val="22"/>
          <w:lang w:bidi="en-US"/>
        </w:rPr>
        <w:t>slams into tree and</w:t>
      </w:r>
      <w:r w:rsidRPr="005D5015">
        <w:rPr>
          <w:rFonts w:eastAsia="+mn-ea"/>
          <w:bCs/>
          <w:sz w:val="22"/>
          <w:szCs w:val="22"/>
          <w:lang w:bidi="en-US"/>
        </w:rPr>
        <w:t xml:space="preserve"> </w:t>
      </w:r>
      <w:r w:rsidRPr="005D5015">
        <w:rPr>
          <w:rFonts w:eastAsia="+mn-ea"/>
          <w:bCs/>
          <w:sz w:val="22"/>
          <w:szCs w:val="22"/>
          <w:lang w:bidi="en-US"/>
        </w:rPr>
        <w:t>stops in 0.15 s</w:t>
      </w:r>
      <w:r w:rsidRPr="005D5015">
        <w:rPr>
          <w:rFonts w:eastAsia="+mn-ea"/>
          <w:bCs/>
          <w:sz w:val="22"/>
          <w:szCs w:val="22"/>
          <w:lang w:bidi="en-US"/>
        </w:rPr>
        <w:br/>
      </w:r>
    </w:p>
    <w:p w:rsidR="005D5015" w:rsidRDefault="005D5015" w:rsidP="005D5015">
      <w:pPr>
        <w:keepLines w:val="0"/>
        <w:spacing w:before="0" w:after="0"/>
        <w:rPr>
          <w:b/>
          <w:bCs/>
          <w:sz w:val="22"/>
          <w:szCs w:val="22"/>
          <w:lang w:bidi="en-US"/>
        </w:rPr>
      </w:pPr>
      <w:r>
        <w:rPr>
          <w:noProof/>
        </w:rPr>
        <w:drawing>
          <wp:anchor distT="0" distB="0" distL="114300" distR="114300" simplePos="0" relativeHeight="251665920" behindDoc="0" locked="0" layoutInCell="1" allowOverlap="1">
            <wp:simplePos x="0" y="0"/>
            <wp:positionH relativeFrom="margin">
              <wp:posOffset>4544695</wp:posOffset>
            </wp:positionH>
            <wp:positionV relativeFrom="margin">
              <wp:posOffset>1474470</wp:posOffset>
            </wp:positionV>
            <wp:extent cx="725805" cy="518795"/>
            <wp:effectExtent l="0" t="0" r="0" b="0"/>
            <wp:wrapSquare wrapText="bothSides"/>
            <wp:docPr id="258" name="Picture 8" descr="na0114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01140_[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805" cy="518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5015" w:rsidRDefault="005D5015" w:rsidP="005D5015">
      <w:pPr>
        <w:keepLines w:val="0"/>
        <w:spacing w:before="0" w:after="0"/>
        <w:rPr>
          <w:b/>
          <w:bCs/>
          <w:sz w:val="22"/>
          <w:szCs w:val="22"/>
          <w:lang w:bidi="en-US"/>
        </w:rPr>
      </w:pPr>
    </w:p>
    <w:p w:rsidR="005D5015" w:rsidRPr="005D5015" w:rsidRDefault="005D5015" w:rsidP="005D5015">
      <w:pPr>
        <w:keepLines w:val="0"/>
        <w:spacing w:before="0" w:after="0"/>
        <w:rPr>
          <w:b/>
          <w:bCs/>
          <w:sz w:val="22"/>
          <w:szCs w:val="22"/>
          <w:lang w:bidi="en-US"/>
        </w:rPr>
      </w:pPr>
    </w:p>
    <w:p w:rsidR="005D5015" w:rsidRPr="005D5015" w:rsidRDefault="005D5015" w:rsidP="005D5015">
      <w:pPr>
        <w:keepLines w:val="0"/>
        <w:spacing w:before="0" w:after="0"/>
        <w:rPr>
          <w:sz w:val="22"/>
          <w:szCs w:val="22"/>
          <w:lang w:bidi="en-US"/>
        </w:rPr>
      </w:pPr>
      <w:r w:rsidRPr="005D5015">
        <w:rPr>
          <w:rFonts w:eastAsia="+mn-ea"/>
          <w:bCs/>
          <w:sz w:val="22"/>
          <w:szCs w:val="22"/>
          <w:lang w:bidi="en-US"/>
        </w:rPr>
        <w:t>Find car’s (and driver’s</w:t>
      </w:r>
      <w:r w:rsidRPr="005D5015">
        <w:rPr>
          <w:rFonts w:eastAsia="+mn-ea"/>
          <w:bCs/>
          <w:sz w:val="22"/>
          <w:szCs w:val="22"/>
          <w:lang w:bidi="en-US"/>
        </w:rPr>
        <w:t>)</w:t>
      </w:r>
      <w:r w:rsidRPr="005D5015">
        <w:rPr>
          <w:noProof/>
          <w:sz w:val="22"/>
          <w:szCs w:val="22"/>
        </w:rPr>
        <w:t xml:space="preserve"> acceleration</w:t>
      </w:r>
    </w:p>
    <w:p w:rsidR="005D5015" w:rsidRPr="005D5015" w:rsidRDefault="005D5015" w:rsidP="005D5015">
      <w:pPr>
        <w:keepLines w:val="0"/>
        <w:spacing w:before="0" w:after="200" w:line="360" w:lineRule="auto"/>
        <w:rPr>
          <w:rFonts w:cs="Arial"/>
          <w:sz w:val="22"/>
          <w:szCs w:val="22"/>
          <w:lang w:bidi="en-US"/>
        </w:rPr>
      </w:pPr>
    </w:p>
    <w:p w:rsidR="005D5015" w:rsidRPr="005D5015" w:rsidRDefault="005D5015" w:rsidP="005D5015">
      <w:pPr>
        <w:keepLines w:val="0"/>
        <w:tabs>
          <w:tab w:val="center" w:pos="4320"/>
          <w:tab w:val="right" w:pos="8640"/>
        </w:tabs>
        <w:spacing w:before="0" w:after="200"/>
        <w:jc w:val="center"/>
        <w:rPr>
          <w:rFonts w:cs="Arial"/>
          <w:bCs/>
          <w:sz w:val="22"/>
          <w:szCs w:val="22"/>
          <w:lang w:bidi="en-US"/>
        </w:rPr>
      </w:pPr>
      <w:r>
        <w:rPr>
          <w:noProof/>
        </w:rPr>
        <w:drawing>
          <wp:anchor distT="0" distB="0" distL="114300" distR="114300" simplePos="0" relativeHeight="251666944" behindDoc="0" locked="0" layoutInCell="1" allowOverlap="1">
            <wp:simplePos x="0" y="0"/>
            <wp:positionH relativeFrom="margin">
              <wp:posOffset>-17145</wp:posOffset>
            </wp:positionH>
            <wp:positionV relativeFrom="margin">
              <wp:posOffset>2561590</wp:posOffset>
            </wp:positionV>
            <wp:extent cx="2051685" cy="1049655"/>
            <wp:effectExtent l="0" t="0" r="5715" b="0"/>
            <wp:wrapSquare wrapText="bothSides"/>
            <wp:docPr id="257" name="Picture 9" descr="FG0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G02_10"/>
                    <pic:cNvPicPr>
                      <a:picLocks noChangeAspect="1" noChangeArrowheads="1"/>
                    </pic:cNvPicPr>
                  </pic:nvPicPr>
                  <pic:blipFill>
                    <a:blip r:embed="rId13">
                      <a:extLst>
                        <a:ext uri="{28A0092B-C50C-407E-A947-70E740481C1C}">
                          <a14:useLocalDpi xmlns:a14="http://schemas.microsoft.com/office/drawing/2010/main" val="0"/>
                        </a:ext>
                      </a:extLst>
                    </a:blip>
                    <a:srcRect l="2789" r="2789" b="1801"/>
                    <a:stretch>
                      <a:fillRect/>
                    </a:stretch>
                  </pic:blipFill>
                  <pic:spPr bwMode="auto">
                    <a:xfrm>
                      <a:off x="0" y="0"/>
                      <a:ext cx="2051685" cy="1049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5015">
        <w:rPr>
          <w:rFonts w:eastAsia="+mn-ea" w:cs="Arial"/>
          <w:bCs/>
          <w:sz w:val="22"/>
          <w:szCs w:val="22"/>
          <w:lang w:bidi="en-US"/>
        </w:rPr>
        <w:t>Graphical Interpretation of Average and Instantaneous Acceleration:</w:t>
      </w:r>
    </w:p>
    <w:p w:rsidR="005D5015" w:rsidRDefault="005D5015" w:rsidP="005D5015">
      <w:pPr>
        <w:keepLines w:val="0"/>
        <w:tabs>
          <w:tab w:val="center" w:pos="4320"/>
          <w:tab w:val="right" w:pos="8640"/>
        </w:tabs>
        <w:spacing w:before="0" w:after="200" w:line="360" w:lineRule="auto"/>
        <w:jc w:val="center"/>
        <w:rPr>
          <w:rFonts w:cs="Arial"/>
          <w:sz w:val="22"/>
          <w:szCs w:val="22"/>
          <w:lang w:bidi="en-US"/>
        </w:rPr>
      </w:pPr>
    </w:p>
    <w:p w:rsidR="005D5015" w:rsidRPr="005D5015" w:rsidRDefault="005D5015" w:rsidP="005D5015">
      <w:pPr>
        <w:keepLines w:val="0"/>
        <w:tabs>
          <w:tab w:val="center" w:pos="4320"/>
          <w:tab w:val="right" w:pos="8640"/>
        </w:tabs>
        <w:spacing w:before="0" w:after="200" w:line="360" w:lineRule="auto"/>
        <w:jc w:val="center"/>
        <w:rPr>
          <w:rFonts w:cs="Arial"/>
          <w:sz w:val="22"/>
          <w:szCs w:val="22"/>
          <w:lang w:bidi="en-US"/>
        </w:rPr>
      </w:pPr>
    </w:p>
    <w:p w:rsidR="005D5015" w:rsidRPr="005D5015" w:rsidRDefault="005D5015" w:rsidP="005D5015">
      <w:pPr>
        <w:keepLines w:val="0"/>
        <w:spacing w:before="0" w:after="200" w:line="360" w:lineRule="auto"/>
        <w:rPr>
          <w:rFonts w:cs="Arial"/>
          <w:sz w:val="22"/>
          <w:szCs w:val="22"/>
          <w:lang w:bidi="en-US"/>
        </w:rPr>
      </w:pPr>
      <w:r>
        <w:rPr>
          <w:rFonts w:cs="Arial"/>
          <w:noProof/>
          <w:sz w:val="22"/>
          <w:szCs w:val="22"/>
        </w:rPr>
        <mc:AlternateContent>
          <mc:Choice Requires="wpg">
            <w:drawing>
              <wp:anchor distT="0" distB="0" distL="114300" distR="114300" simplePos="0" relativeHeight="251654656" behindDoc="0" locked="0" layoutInCell="1" allowOverlap="1">
                <wp:simplePos x="0" y="0"/>
                <wp:positionH relativeFrom="column">
                  <wp:posOffset>-131445</wp:posOffset>
                </wp:positionH>
                <wp:positionV relativeFrom="paragraph">
                  <wp:posOffset>231775</wp:posOffset>
                </wp:positionV>
                <wp:extent cx="6515100" cy="2286000"/>
                <wp:effectExtent l="0" t="0" r="0" b="0"/>
                <wp:wrapNone/>
                <wp:docPr id="21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2286000"/>
                          <a:chOff x="1161" y="11326"/>
                          <a:chExt cx="10260" cy="3600"/>
                        </a:xfrm>
                      </wpg:grpSpPr>
                      <wps:wsp>
                        <wps:cNvPr id="220" name="Line 19"/>
                        <wps:cNvCnPr/>
                        <wps:spPr bwMode="auto">
                          <a:xfrm flipV="1">
                            <a:off x="2601" y="11326"/>
                            <a:ext cx="0" cy="3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Line 20"/>
                        <wps:cNvCnPr/>
                        <wps:spPr bwMode="auto">
                          <a:xfrm>
                            <a:off x="2421" y="14206"/>
                            <a:ext cx="4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Line 21"/>
                        <wps:cNvCnPr/>
                        <wps:spPr bwMode="auto">
                          <a:xfrm>
                            <a:off x="2421" y="1330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22"/>
                        <wps:cNvCnPr/>
                        <wps:spPr bwMode="auto">
                          <a:xfrm flipV="1">
                            <a:off x="3141" y="1402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23"/>
                        <wps:cNvCnPr/>
                        <wps:spPr bwMode="auto">
                          <a:xfrm>
                            <a:off x="2421" y="1276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24"/>
                        <wps:cNvCnPr/>
                        <wps:spPr bwMode="auto">
                          <a:xfrm>
                            <a:off x="2421" y="1222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25"/>
                        <wps:cNvCnPr/>
                        <wps:spPr bwMode="auto">
                          <a:xfrm flipV="1">
                            <a:off x="3681" y="1402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26"/>
                        <wps:cNvCnPr/>
                        <wps:spPr bwMode="auto">
                          <a:xfrm flipV="1">
                            <a:off x="4221" y="1402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27"/>
                        <wps:cNvCnPr/>
                        <wps:spPr bwMode="auto">
                          <a:xfrm flipV="1">
                            <a:off x="4761" y="1402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28"/>
                        <wps:cNvCnPr/>
                        <wps:spPr bwMode="auto">
                          <a:xfrm flipV="1">
                            <a:off x="5301" y="1402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Line 29"/>
                        <wps:cNvCnPr/>
                        <wps:spPr bwMode="auto">
                          <a:xfrm flipV="1">
                            <a:off x="5841" y="1402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Line 30"/>
                        <wps:cNvCnPr/>
                        <wps:spPr bwMode="auto">
                          <a:xfrm flipV="1">
                            <a:off x="6381" y="1402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Text Box 31"/>
                        <wps:cNvSpPr txBox="1">
                          <a:spLocks noChangeArrowheads="1"/>
                        </wps:cNvSpPr>
                        <wps:spPr bwMode="auto">
                          <a:xfrm>
                            <a:off x="7281" y="14026"/>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b/>
                                  <w:bCs/>
                                </w:rPr>
                              </w:pPr>
                              <w:r>
                                <w:rPr>
                                  <w:rFonts w:ascii="Arial" w:hAnsi="Arial" w:cs="Arial"/>
                                  <w:b/>
                                  <w:bCs/>
                                </w:rPr>
                                <w:t>t (s)</w:t>
                              </w:r>
                            </w:p>
                          </w:txbxContent>
                        </wps:txbx>
                        <wps:bodyPr rot="0" vert="horz" wrap="square" lIns="91440" tIns="45720" rIns="91440" bIns="45720" anchor="t" anchorCtr="0" upright="1">
                          <a:noAutofit/>
                        </wps:bodyPr>
                      </wps:wsp>
                      <wps:wsp>
                        <wps:cNvPr id="233" name="Text Box 32"/>
                        <wps:cNvSpPr txBox="1">
                          <a:spLocks noChangeArrowheads="1"/>
                        </wps:cNvSpPr>
                        <wps:spPr bwMode="auto">
                          <a:xfrm>
                            <a:off x="1161" y="12586"/>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b/>
                                  <w:bCs/>
                                </w:rPr>
                              </w:pPr>
                              <w:r>
                                <w:rPr>
                                  <w:rFonts w:ascii="Arial" w:hAnsi="Arial" w:cs="Arial"/>
                                  <w:b/>
                                  <w:bCs/>
                                </w:rPr>
                                <w:t>v (m/s)</w:t>
                              </w:r>
                            </w:p>
                          </w:txbxContent>
                        </wps:txbx>
                        <wps:bodyPr rot="0" vert="horz" wrap="square" lIns="91440" tIns="45720" rIns="91440" bIns="45720" anchor="t" anchorCtr="0" upright="1">
                          <a:noAutofit/>
                        </wps:bodyPr>
                      </wps:wsp>
                      <wps:wsp>
                        <wps:cNvPr id="234" name="Text Box 33"/>
                        <wps:cNvSpPr txBox="1">
                          <a:spLocks noChangeArrowheads="1"/>
                        </wps:cNvSpPr>
                        <wps:spPr bwMode="auto">
                          <a:xfrm>
                            <a:off x="2241" y="14386"/>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 xml:space="preserve">  0</w:t>
                              </w:r>
                            </w:p>
                          </w:txbxContent>
                        </wps:txbx>
                        <wps:bodyPr rot="0" vert="horz" wrap="square" lIns="91440" tIns="45720" rIns="91440" bIns="45720" anchor="t" anchorCtr="0" upright="1">
                          <a:noAutofit/>
                        </wps:bodyPr>
                      </wps:wsp>
                      <wps:wsp>
                        <wps:cNvPr id="235" name="Text Box 34"/>
                        <wps:cNvSpPr txBox="1">
                          <a:spLocks noChangeArrowheads="1"/>
                        </wps:cNvSpPr>
                        <wps:spPr bwMode="auto">
                          <a:xfrm>
                            <a:off x="2781" y="14386"/>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 xml:space="preserve">  1</w:t>
                              </w:r>
                            </w:p>
                          </w:txbxContent>
                        </wps:txbx>
                        <wps:bodyPr rot="0" vert="horz" wrap="square" lIns="91440" tIns="45720" rIns="91440" bIns="45720" anchor="t" anchorCtr="0" upright="1">
                          <a:noAutofit/>
                        </wps:bodyPr>
                      </wps:wsp>
                      <wps:wsp>
                        <wps:cNvPr id="236" name="Text Box 35"/>
                        <wps:cNvSpPr txBox="1">
                          <a:spLocks noChangeArrowheads="1"/>
                        </wps:cNvSpPr>
                        <wps:spPr bwMode="auto">
                          <a:xfrm>
                            <a:off x="3321" y="14386"/>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 xml:space="preserve">  2</w:t>
                              </w:r>
                            </w:p>
                          </w:txbxContent>
                        </wps:txbx>
                        <wps:bodyPr rot="0" vert="horz" wrap="square" lIns="91440" tIns="45720" rIns="91440" bIns="45720" anchor="t" anchorCtr="0" upright="1">
                          <a:noAutofit/>
                        </wps:bodyPr>
                      </wps:wsp>
                      <wps:wsp>
                        <wps:cNvPr id="237" name="Text Box 36"/>
                        <wps:cNvSpPr txBox="1">
                          <a:spLocks noChangeArrowheads="1"/>
                        </wps:cNvSpPr>
                        <wps:spPr bwMode="auto">
                          <a:xfrm>
                            <a:off x="3861" y="14386"/>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 xml:space="preserve">  3</w:t>
                              </w:r>
                            </w:p>
                          </w:txbxContent>
                        </wps:txbx>
                        <wps:bodyPr rot="0" vert="horz" wrap="square" lIns="91440" tIns="45720" rIns="91440" bIns="45720" anchor="t" anchorCtr="0" upright="1">
                          <a:noAutofit/>
                        </wps:bodyPr>
                      </wps:wsp>
                      <wps:wsp>
                        <wps:cNvPr id="238" name="Text Box 37"/>
                        <wps:cNvSpPr txBox="1">
                          <a:spLocks noChangeArrowheads="1"/>
                        </wps:cNvSpPr>
                        <wps:spPr bwMode="auto">
                          <a:xfrm>
                            <a:off x="4401" y="14386"/>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 xml:space="preserve">  4</w:t>
                              </w:r>
                            </w:p>
                          </w:txbxContent>
                        </wps:txbx>
                        <wps:bodyPr rot="0" vert="horz" wrap="square" lIns="91440" tIns="45720" rIns="91440" bIns="45720" anchor="t" anchorCtr="0" upright="1">
                          <a:noAutofit/>
                        </wps:bodyPr>
                      </wps:wsp>
                      <wps:wsp>
                        <wps:cNvPr id="239" name="Text Box 38"/>
                        <wps:cNvSpPr txBox="1">
                          <a:spLocks noChangeArrowheads="1"/>
                        </wps:cNvSpPr>
                        <wps:spPr bwMode="auto">
                          <a:xfrm>
                            <a:off x="4941" y="14386"/>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 xml:space="preserve">  5</w:t>
                              </w:r>
                            </w:p>
                          </w:txbxContent>
                        </wps:txbx>
                        <wps:bodyPr rot="0" vert="horz" wrap="square" lIns="91440" tIns="45720" rIns="91440" bIns="45720" anchor="t" anchorCtr="0" upright="1">
                          <a:noAutofit/>
                        </wps:bodyPr>
                      </wps:wsp>
                      <wps:wsp>
                        <wps:cNvPr id="240" name="Text Box 39"/>
                        <wps:cNvSpPr txBox="1">
                          <a:spLocks noChangeArrowheads="1"/>
                        </wps:cNvSpPr>
                        <wps:spPr bwMode="auto">
                          <a:xfrm>
                            <a:off x="5481" y="14386"/>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 xml:space="preserve">  6</w:t>
                              </w:r>
                            </w:p>
                          </w:txbxContent>
                        </wps:txbx>
                        <wps:bodyPr rot="0" vert="horz" wrap="square" lIns="91440" tIns="45720" rIns="91440" bIns="45720" anchor="t" anchorCtr="0" upright="1">
                          <a:noAutofit/>
                        </wps:bodyPr>
                      </wps:wsp>
                      <wps:wsp>
                        <wps:cNvPr id="241" name="Text Box 40"/>
                        <wps:cNvSpPr txBox="1">
                          <a:spLocks noChangeArrowheads="1"/>
                        </wps:cNvSpPr>
                        <wps:spPr bwMode="auto">
                          <a:xfrm>
                            <a:off x="6021" y="14386"/>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pStyle w:val="Header"/>
                                <w:tabs>
                                  <w:tab w:val="clear" w:pos="4320"/>
                                  <w:tab w:val="clear" w:pos="8640"/>
                                </w:tabs>
                                <w:rPr>
                                  <w:rFonts w:ascii="Arial" w:hAnsi="Arial" w:cs="Arial"/>
                                </w:rPr>
                              </w:pPr>
                              <w:r>
                                <w:rPr>
                                  <w:rFonts w:ascii="Arial" w:hAnsi="Arial" w:cs="Arial"/>
                                </w:rPr>
                                <w:t xml:space="preserve">  7</w:t>
                              </w:r>
                            </w:p>
                          </w:txbxContent>
                        </wps:txbx>
                        <wps:bodyPr rot="0" vert="horz" wrap="square" lIns="91440" tIns="45720" rIns="91440" bIns="45720" anchor="t" anchorCtr="0" upright="1">
                          <a:noAutofit/>
                        </wps:bodyPr>
                      </wps:wsp>
                      <wps:wsp>
                        <wps:cNvPr id="242" name="Text Box 41"/>
                        <wps:cNvSpPr txBox="1">
                          <a:spLocks noChangeArrowheads="1"/>
                        </wps:cNvSpPr>
                        <wps:spPr bwMode="auto">
                          <a:xfrm>
                            <a:off x="1881" y="13126"/>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 xml:space="preserve"> -5</w:t>
                              </w:r>
                            </w:p>
                          </w:txbxContent>
                        </wps:txbx>
                        <wps:bodyPr rot="0" vert="horz" wrap="square" lIns="91440" tIns="45720" rIns="91440" bIns="45720" anchor="t" anchorCtr="0" upright="1">
                          <a:noAutofit/>
                        </wps:bodyPr>
                      </wps:wsp>
                      <wps:wsp>
                        <wps:cNvPr id="243" name="Text Box 42"/>
                        <wps:cNvSpPr txBox="1">
                          <a:spLocks noChangeArrowheads="1"/>
                        </wps:cNvSpPr>
                        <wps:spPr bwMode="auto">
                          <a:xfrm>
                            <a:off x="2061" y="12586"/>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0</w:t>
                              </w:r>
                            </w:p>
                          </w:txbxContent>
                        </wps:txbx>
                        <wps:bodyPr rot="0" vert="horz" wrap="square" lIns="91440" tIns="45720" rIns="91440" bIns="45720" anchor="t" anchorCtr="0" upright="1">
                          <a:noAutofit/>
                        </wps:bodyPr>
                      </wps:wsp>
                      <wps:wsp>
                        <wps:cNvPr id="244" name="Text Box 43"/>
                        <wps:cNvSpPr txBox="1">
                          <a:spLocks noChangeArrowheads="1"/>
                        </wps:cNvSpPr>
                        <wps:spPr bwMode="auto">
                          <a:xfrm>
                            <a:off x="2061" y="12046"/>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5</w:t>
                              </w:r>
                            </w:p>
                          </w:txbxContent>
                        </wps:txbx>
                        <wps:bodyPr rot="0" vert="horz" wrap="square" lIns="91440" tIns="45720" rIns="91440" bIns="45720" anchor="t" anchorCtr="0" upright="1">
                          <a:noAutofit/>
                        </wps:bodyPr>
                      </wps:wsp>
                      <wps:wsp>
                        <wps:cNvPr id="245" name="Line 44"/>
                        <wps:cNvCnPr/>
                        <wps:spPr bwMode="auto">
                          <a:xfrm flipV="1">
                            <a:off x="6921" y="1402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Text Box 45"/>
                        <wps:cNvSpPr txBox="1">
                          <a:spLocks noChangeArrowheads="1"/>
                        </wps:cNvSpPr>
                        <wps:spPr bwMode="auto">
                          <a:xfrm>
                            <a:off x="6561" y="14386"/>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pStyle w:val="Header"/>
                                <w:tabs>
                                  <w:tab w:val="clear" w:pos="4320"/>
                                  <w:tab w:val="clear" w:pos="8640"/>
                                </w:tabs>
                                <w:rPr>
                                  <w:rFonts w:ascii="Arial" w:hAnsi="Arial" w:cs="Arial"/>
                                </w:rPr>
                              </w:pPr>
                              <w:r>
                                <w:rPr>
                                  <w:rFonts w:ascii="Arial" w:hAnsi="Arial" w:cs="Arial"/>
                                </w:rPr>
                                <w:t xml:space="preserve">  8</w:t>
                              </w:r>
                            </w:p>
                          </w:txbxContent>
                        </wps:txbx>
                        <wps:bodyPr rot="0" vert="horz" wrap="square" lIns="91440" tIns="45720" rIns="91440" bIns="45720" anchor="t" anchorCtr="0" upright="1">
                          <a:noAutofit/>
                        </wps:bodyPr>
                      </wps:wsp>
                      <wps:wsp>
                        <wps:cNvPr id="247" name="Line 46"/>
                        <wps:cNvCnPr/>
                        <wps:spPr bwMode="auto">
                          <a:xfrm>
                            <a:off x="2421" y="1168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Text Box 47"/>
                        <wps:cNvSpPr txBox="1">
                          <a:spLocks noChangeArrowheads="1"/>
                        </wps:cNvSpPr>
                        <wps:spPr bwMode="auto">
                          <a:xfrm>
                            <a:off x="1881" y="11506"/>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 xml:space="preserve"> 10</w:t>
                              </w:r>
                            </w:p>
                          </w:txbxContent>
                        </wps:txbx>
                        <wps:bodyPr rot="0" vert="horz" wrap="square" lIns="91440" tIns="45720" rIns="91440" bIns="45720" anchor="t" anchorCtr="0" upright="1">
                          <a:noAutofit/>
                        </wps:bodyPr>
                      </wps:wsp>
                      <wps:wsp>
                        <wps:cNvPr id="249" name="Line 48"/>
                        <wps:cNvCnPr/>
                        <wps:spPr bwMode="auto">
                          <a:xfrm>
                            <a:off x="2421" y="1384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Text Box 49"/>
                        <wps:cNvSpPr txBox="1">
                          <a:spLocks noChangeArrowheads="1"/>
                        </wps:cNvSpPr>
                        <wps:spPr bwMode="auto">
                          <a:xfrm>
                            <a:off x="1881" y="13666"/>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-10</w:t>
                              </w:r>
                            </w:p>
                          </w:txbxContent>
                        </wps:txbx>
                        <wps:bodyPr rot="0" vert="horz" wrap="square" lIns="91440" tIns="45720" rIns="91440" bIns="45720" anchor="t" anchorCtr="0" upright="1">
                          <a:noAutofit/>
                        </wps:bodyPr>
                      </wps:wsp>
                      <wps:wsp>
                        <wps:cNvPr id="251" name="Line 50"/>
                        <wps:cNvCnPr/>
                        <wps:spPr bwMode="auto">
                          <a:xfrm>
                            <a:off x="2601" y="12766"/>
                            <a:ext cx="48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2" name="Line 51"/>
                        <wps:cNvCnPr/>
                        <wps:spPr bwMode="auto">
                          <a:xfrm>
                            <a:off x="2601" y="11686"/>
                            <a:ext cx="108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52"/>
                        <wps:cNvCnPr/>
                        <wps:spPr bwMode="auto">
                          <a:xfrm>
                            <a:off x="3681" y="11686"/>
                            <a:ext cx="1620" cy="162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254" name="Line 53"/>
                        <wps:cNvCnPr/>
                        <wps:spPr bwMode="auto">
                          <a:xfrm>
                            <a:off x="5301" y="13306"/>
                            <a:ext cx="108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5"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901" y="11884"/>
                            <a:ext cx="2400" cy="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Rectangle 55"/>
                        <wps:cNvSpPr>
                          <a:spLocks noChangeArrowheads="1"/>
                        </wps:cNvSpPr>
                        <wps:spPr bwMode="auto">
                          <a:xfrm>
                            <a:off x="6741" y="13144"/>
                            <a:ext cx="468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10.35pt;margin-top:18.25pt;width:513pt;height:180pt;z-index:251654656" coordorigin="1161,11326" coordsize="10260,36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">
                <v:line id="Line 19" o:spid="_x0000_s1027" style="position:absolute;flip:y;visibility:visible;mso-wrap-style:square" from="2601,11326" to="2601,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qxcUAAADcAAAADwAAAGRycy9kb3ducmV2LnhtbESPwUrDQBCG74LvsIzgJdhNU5Aauy3a&#10;WihID60ePA7ZMQlmZ0N22sa3dw4Fj8M//zffLFZj6MyZhtRGdjCd5GCIq+hbrh18fmwf5mCSIHvs&#10;IpODX0qwWt7eLLD08cIHOh+lNgrhVKKDRqQvrU1VQwHTJPbEmn3HIaDoONTWD3hReOhskeePNmDL&#10;eqHBntYNVT/HU1CN7Z43s1n2GmyWPdHbl7znVpy7vxtfnsEIjfK/fG3vvIOiUH19Rgl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6qxcUAAADcAAAADwAAAAAAAAAA&#10;AAAAAAChAgAAZHJzL2Rvd25yZXYueG1sUEsFBgAAAAAEAAQA+QAAAJMDAAAAAA==&#10;">
                  <v:stroke endarrow="block"/>
                </v:line>
                <v:line id="Line 20" o:spid="_x0000_s1028" style="position:absolute;visibility:visible;mso-wrap-style:square" from="2421,14206" to="7281,1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1IzcUAAADcAAAADwAAAGRycy9kb3ducmV2LnhtbESPQWvCQBSE74X+h+UVequb5FA1dZXS&#10;IPRQBbX0/Jp9ZoPZtyG7xu2/7wqCx2FmvmEWq2g7MdLgW8cK8kkGgrh2uuVGwfdh/TID4QOyxs4x&#10;KfgjD6vl48MCS+0uvKNxHxqRIOxLVGBC6EspfW3Iop+4njh5RzdYDEkOjdQDXhLcdrLIsldpseW0&#10;YLCnD0P1aX+2Cqam2smprL4O22ps83ncxJ/fuVLPT/H9DUSgGO7hW/tTKyiK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1IzcUAAADcAAAADwAAAAAAAAAA&#10;AAAAAAChAgAAZHJzL2Rvd25yZXYueG1sUEsFBgAAAAAEAAQA+QAAAJMDAAAAAA==&#10;">
                  <v:stroke endarrow="block"/>
                </v:line>
                <v:line id="Line 21" o:spid="_x0000_s1029" style="position:absolute;visibility:visible;mso-wrap-style:square" from="2421,13306" to="2781,13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GLsYAAADcAAAADwAAAGRycy9kb3ducmV2LnhtbESPQWvCQBSE7wX/w/IKvdVNUwiSuooo&#10;BfUgagvt8Zl9TVKzb8PuNon/3hWEHoeZ+YaZzgfTiI6cry0reBknIIgLq2suFXx+vD9PQPiArLGx&#10;TAou5GE+Gz1MMde25wN1x1CKCGGfo4IqhDaX0hcVGfRj2xJH78c6gyFKV0rtsI9w08g0STJpsOa4&#10;UGFLy4qK8/HPKNi97rNusdmuh69NdipWh9P3b++UenocFm8gAg3hP3xvr7WCNE3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3Bi7GAAAA3AAAAA8AAAAAAAAA&#10;AAAAAAAAoQIAAGRycy9kb3ducmV2LnhtbFBLBQYAAAAABAAEAPkAAACUAwAAAAA=&#10;"/>
                <v:line id="Line 22" o:spid="_x0000_s1030" style="position:absolute;flip:y;visibility:visible;mso-wrap-style:square" from="3141,14026" to="3141,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8iyscAAADcAAAADwAAAGRycy9kb3ducmV2LnhtbESPQWsCMRSE74X+h/CEXkrNdluKrkYR&#10;odCDl6qseHtunptlNy9rkur23zeFQo/DzHzDzJeD7cSVfGgcK3geZyCIK6cbrhXsd+9PExAhImvs&#10;HJOCbwqwXNzfzbHQ7safdN3GWiQIhwIVmBj7QspQGbIYxq4nTt7ZeYsxSV9L7fGW4LaTeZa9SYsN&#10;pwWDPa0NVe32yyqQk83jxa9Or23ZHg5TU1Zlf9wo9TAaVjMQkYb4H/5rf2gFef4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nyLKxwAAANwAAAAPAAAAAAAA&#10;AAAAAAAAAKECAABkcnMvZG93bnJldi54bWxQSwUGAAAAAAQABAD5AAAAlQMAAAAA&#10;"/>
                <v:line id="Line 23" o:spid="_x0000_s1031" style="position:absolute;visibility:visible;mso-wrap-style:square" from="2421,12766" to="2781,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7wccAAADcAAAADwAAAGRycy9kb3ducmV2LnhtbESPQWvCQBSE7wX/w/KE3urGtAR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jvBxwAAANwAAAAPAAAAAAAA&#10;AAAAAAAAAKECAABkcnMvZG93bnJldi54bWxQSwUGAAAAAAQABAD5AAAAlQMAAAAA&#10;"/>
                <v:line id="Line 24" o:spid="_x0000_s1032" style="position:absolute;visibility:visible;mso-wrap-style:square" from="2421,12226" to="2781,12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eWscAAADcAAAADwAAAGRycy9kb3ducmV2LnhtbESPQWvCQBSE7wX/w/KE3urGlAZ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Hp5axwAAANwAAAAPAAAAAAAA&#10;AAAAAAAAAKECAABkcnMvZG93bnJldi54bWxQSwUGAAAAAAQABAD5AAAAlQMAAAAA&#10;"/>
                <v:line id="Line 25" o:spid="_x0000_s1033" style="position:absolute;flip:y;visibility:visible;mso-wrap-style:square" from="3681,14026" to="3681,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BUsYAAADcAAAADwAAAGRycy9kb3ducmV2LnhtbESPQWsCMRSE7wX/Q3iCl6LZLkXsahQp&#10;FHrwUi0rvT03z82ym5dtkur675uC0OMwM98wq81gO3EhHxrHCp5mGQjiyumGawWfh7fpAkSIyBo7&#10;x6TgRgE269HDCgvtrvxBl32sRYJwKFCBibEvpAyVIYth5nri5J2dtxiT9LXUHq8JbjuZZ9lcWmw4&#10;LRjs6dVQ1e5/rAK52D1+++3puS3b4/HFlFXZf+2UmoyH7RJEpCH+h+/td60gz+fwdyYd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gVLGAAAA3AAAAA8AAAAAAAAA&#10;AAAAAAAAoQIAAGRycy9kb3ducmV2LnhtbFBLBQYAAAAABAAEAPkAAACUAwAAAAA=&#10;"/>
                <v:line id="Line 26" o:spid="_x0000_s1034" style="position:absolute;flip:y;visibility:visible;mso-wrap-style:square" from="4221,14026" to="4221,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QkyccAAADcAAAADwAAAGRycy9kb3ducmV2LnhtbESPQWsCMRSE74X+h/CEXkrNdimtrkYR&#10;odCDl6qseHtunptlNy9rkur23zeFQo/DzHzDzJeD7cSVfGgcK3geZyCIK6cbrhXsd+9PExAhImvs&#10;HJOCbwqwXNzfzbHQ7safdN3GWiQIhwIVmBj7QspQGbIYxq4nTt7ZeYsxSV9L7fGW4LaTeZa9SosN&#10;pwWDPa0NVe32yyqQk83jxa9OL23ZHg5TU1Zlf9wo9TAaVjMQkYb4H/5rf2gFef4G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pCTJxwAAANwAAAAPAAAAAAAA&#10;AAAAAAAAAKECAABkcnMvZG93bnJldi54bWxQSwUGAAAAAAQABAD5AAAAlQMAAAAA&#10;"/>
                <v:line id="Line 27" o:spid="_x0000_s1035" style="position:absolute;flip:y;visibility:visible;mso-wrap-style:square" from="4761,14026" to="4761,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wu8MAAADcAAAADwAAAGRycy9kb3ducmV2LnhtbERPz2vCMBS+D/Y/hCd4GTO1jOGqUUQQ&#10;PHjRjcpuz+bZlDYvXRK1/vfLYbDjx/d7sRpsJ27kQ+NYwXSSgSCunG64VvD1uX2dgQgRWWPnmBQ8&#10;KMBq+fy0wEK7Ox/odoy1SCEcClRgYuwLKUNlyGKYuJ44cRfnLcYEfS21x3sKt53Ms+xdWmw4NRjs&#10;aWOoao9Xq0DO9i8/fn1+a8v2dPowZVX233ulxqNhPQcRaYj/4j/3TivI87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7sLvDAAAA3AAAAA8AAAAAAAAAAAAA&#10;AAAAoQIAAGRycy9kb3ducmV2LnhtbFBLBQYAAAAABAAEAPkAAACRAwAAAAA=&#10;"/>
                <v:line id="Line 28" o:spid="_x0000_s1036" style="position:absolute;flip:y;visibility:visible;mso-wrap-style:square" from="5301,14026" to="5301,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cVIMYAAADcAAAADwAAAGRycy9kb3ducmV2LnhtbESPQWsCMRSE70L/Q3iFXqRmu0jR1ShS&#10;KPTgpVZWentuXjfLbl62Sarbf28EweMwM98wy/VgO3EiHxrHCl4mGQjiyumGawX7r/fnGYgQkTV2&#10;jknBPwVYrx5GSyy0O/MnnXaxFgnCoUAFJsa+kDJUhiyGieuJk/fjvMWYpK+l9nhOcNvJPMtepcWG&#10;04LBnt4MVe3uzyqQs+3412+O07ZsD4e5Kauy/94q9fQ4bBYgIg3xHr61P7SCPJ/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3FSDGAAAA3AAAAA8AAAAAAAAA&#10;AAAAAAAAoQIAAGRycy9kb3ducmV2LnhtbFBLBQYAAAAABAAEAPkAAACUAwAAAAA=&#10;"/>
                <v:line id="Line 29" o:spid="_x0000_s1037" style="position:absolute;flip:y;visibility:visible;mso-wrap-style:square" from="5841,14026" to="5841,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qYMQAAADcAAAADwAAAGRycy9kb3ducmV2LnhtbERPy2oCMRTdC/2HcAvdFM3UFtGpUUQQ&#10;unDjgxF318ntZJjJzTRJdfr3zUJweTjv+bK3rbiSD7VjBW+jDARx6XTNlYLjYTOcgggRWWPrmBT8&#10;UYDl4mkwx1y7G+/ouo+VSCEcclRgYuxyKUNpyGIYuY44cd/OW4wJ+kpqj7cUbls5zrKJtFhzajDY&#10;0dpQ2ex/rQI53b7++NXloyma02lmirLozlulXp771SeISH18iO/uL61g/J7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CpgxAAAANwAAAAPAAAAAAAAAAAA&#10;AAAAAKECAABkcnMvZG93bnJldi54bWxQSwUGAAAAAAQABAD5AAAAkgMAAAAA&#10;"/>
                <v:line id="Line 30" o:spid="_x0000_s1038" style="position:absolute;flip:y;visibility:visible;mso-wrap-style:square" from="6381,14026" to="6381,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iP+8YAAADcAAAADwAAAGRycy9kb3ducmV2LnhtbESPQWsCMRSE7wX/Q3hCL0Wz2iK6GkUK&#10;hR68VGXF23Pz3Cy7edkmqW7/fVMo9DjMzDfMatPbVtzIh9qxgsk4A0FcOl1zpeB4eBvNQYSIrLF1&#10;TAq+KcBmPXhYYa7dnT/oto+VSBAOOSowMXa5lKE0ZDGMXUecvKvzFmOSvpLa4z3BbSunWTaTFmtO&#10;CwY7ejVUNvsvq0DOd0+ffnt5aYrmdFqYoiy6806px2G/XYKI1Mf/8F/7XSuYPk/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Yj/vGAAAA3AAAAA8AAAAAAAAA&#10;AAAAAAAAoQIAAGRycy9kb3ducmV2LnhtbFBLBQYAAAAABAAEAPkAAACUAwAAAAA=&#10;"/>
                <v:shapetype id="_x0000_t202" coordsize="21600,21600" o:spt="202" path="m,l,21600r21600,l21600,xe">
                  <v:stroke joinstyle="miter"/>
                  <v:path gradientshapeok="t" o:connecttype="rect"/>
                </v:shapetype>
                <v:shape id="Text Box 31" o:spid="_x0000_s1039" type="#_x0000_t202" style="position:absolute;left:7281;top:14026;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w:txbxContent>
                      <w:p w:rsidR="005D5015" w:rsidRDefault="005D5015" w:rsidP="005D5015">
                        <w:pPr>
                          <w:rPr>
                            <w:rFonts w:ascii="Arial" w:hAnsi="Arial" w:cs="Arial"/>
                            <w:b/>
                            <w:bCs/>
                          </w:rPr>
                        </w:pPr>
                        <w:r>
                          <w:rPr>
                            <w:rFonts w:ascii="Arial" w:hAnsi="Arial" w:cs="Arial"/>
                            <w:b/>
                            <w:bCs/>
                          </w:rPr>
                          <w:t>t (s)</w:t>
                        </w:r>
                      </w:p>
                    </w:txbxContent>
                  </v:textbox>
                </v:shape>
                <v:shape id="Text Box 32" o:spid="_x0000_s1040" type="#_x0000_t202" style="position:absolute;left:1161;top:12586;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qVsQA&#10;AADcAAAADwAAAGRycy9kb3ducmV2LnhtbESPQWvCQBSE74L/YXmCt7qrtsVGVxFF6MnStBa8PbLP&#10;JJh9G7Krif/eFQoeh5n5hlmsOluJKzW+dKxhPFIgiDNnSs41/P7sXmYgfEA2WDkmDTfysFr2ewtM&#10;jGv5m65pyEWEsE9QQxFCnUjps4Is+pGriaN3co3FEGWTS9NgG+G2khOl3qXFkuNCgTVtCsrO6cVq&#10;OOxPx79X9ZVv7Vvduk5Jth9S6+GgW89BBOrCM/zf/jQaJt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KlbEAAAA3AAAAA8AAAAAAAAAAAAAAAAAmAIAAGRycy9k&#10;b3ducmV2LnhtbFBLBQYAAAAABAAEAPUAAACJAwAAAAA=&#10;" filled="f" stroked="f">
                  <v:textbox>
                    <w:txbxContent>
                      <w:p w:rsidR="005D5015" w:rsidRDefault="005D5015" w:rsidP="005D5015">
                        <w:pPr>
                          <w:rPr>
                            <w:rFonts w:ascii="Arial" w:hAnsi="Arial" w:cs="Arial"/>
                            <w:b/>
                            <w:bCs/>
                          </w:rPr>
                        </w:pPr>
                        <w:r>
                          <w:rPr>
                            <w:rFonts w:ascii="Arial" w:hAnsi="Arial" w:cs="Arial"/>
                            <w:b/>
                            <w:bCs/>
                          </w:rPr>
                          <w:t>v (m/s)</w:t>
                        </w:r>
                      </w:p>
                    </w:txbxContent>
                  </v:textbox>
                </v:shape>
                <v:shape id="Text Box 33" o:spid="_x0000_s1041" type="#_x0000_t202" style="position:absolute;left:2241;top:14386;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p w:rsidR="005D5015" w:rsidRDefault="005D5015" w:rsidP="005D5015">
                        <w:pPr>
                          <w:rPr>
                            <w:rFonts w:ascii="Arial" w:hAnsi="Arial" w:cs="Arial"/>
                          </w:rPr>
                        </w:pPr>
                        <w:r>
                          <w:rPr>
                            <w:rFonts w:ascii="Arial" w:hAnsi="Arial" w:cs="Arial"/>
                          </w:rPr>
                          <w:t xml:space="preserve">  0</w:t>
                        </w:r>
                      </w:p>
                    </w:txbxContent>
                  </v:textbox>
                </v:shape>
                <v:shape id="Text Box 34" o:spid="_x0000_s1042" type="#_x0000_t202" style="position:absolute;left:2781;top:14386;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p w:rsidR="005D5015" w:rsidRDefault="005D5015" w:rsidP="005D5015">
                        <w:pPr>
                          <w:rPr>
                            <w:rFonts w:ascii="Arial" w:hAnsi="Arial" w:cs="Arial"/>
                          </w:rPr>
                        </w:pPr>
                        <w:r>
                          <w:rPr>
                            <w:rFonts w:ascii="Arial" w:hAnsi="Arial" w:cs="Arial"/>
                          </w:rPr>
                          <w:t xml:space="preserve">  1</w:t>
                        </w:r>
                      </w:p>
                    </w:txbxContent>
                  </v:textbox>
                </v:shape>
                <v:shape id="Text Box 35" o:spid="_x0000_s1043" type="#_x0000_t202" style="position:absolute;left:3321;top:14386;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rsidR="005D5015" w:rsidRDefault="005D5015" w:rsidP="005D5015">
                        <w:pPr>
                          <w:rPr>
                            <w:rFonts w:ascii="Arial" w:hAnsi="Arial" w:cs="Arial"/>
                          </w:rPr>
                        </w:pPr>
                        <w:r>
                          <w:rPr>
                            <w:rFonts w:ascii="Arial" w:hAnsi="Arial" w:cs="Arial"/>
                          </w:rPr>
                          <w:t xml:space="preserve">  2</w:t>
                        </w:r>
                      </w:p>
                    </w:txbxContent>
                  </v:textbox>
                </v:shape>
                <v:shape id="Text Box 36" o:spid="_x0000_s1044" type="#_x0000_t202" style="position:absolute;left:3861;top:14386;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rsidR="005D5015" w:rsidRDefault="005D5015" w:rsidP="005D5015">
                        <w:pPr>
                          <w:rPr>
                            <w:rFonts w:ascii="Arial" w:hAnsi="Arial" w:cs="Arial"/>
                          </w:rPr>
                        </w:pPr>
                        <w:r>
                          <w:rPr>
                            <w:rFonts w:ascii="Arial" w:hAnsi="Arial" w:cs="Arial"/>
                          </w:rPr>
                          <w:t xml:space="preserve">  3</w:t>
                        </w:r>
                      </w:p>
                    </w:txbxContent>
                  </v:textbox>
                </v:shape>
                <v:shape id="Text Box 37" o:spid="_x0000_s1045" type="#_x0000_t202" style="position:absolute;left:4401;top:14386;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rsidR="005D5015" w:rsidRDefault="005D5015" w:rsidP="005D5015">
                        <w:pPr>
                          <w:rPr>
                            <w:rFonts w:ascii="Arial" w:hAnsi="Arial" w:cs="Arial"/>
                          </w:rPr>
                        </w:pPr>
                        <w:r>
                          <w:rPr>
                            <w:rFonts w:ascii="Arial" w:hAnsi="Arial" w:cs="Arial"/>
                          </w:rPr>
                          <w:t xml:space="preserve">  4</w:t>
                        </w:r>
                      </w:p>
                    </w:txbxContent>
                  </v:textbox>
                </v:shape>
                <v:shape id="Text Box 38" o:spid="_x0000_s1046" type="#_x0000_t202" style="position:absolute;left:4941;top:14386;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rsidR="005D5015" w:rsidRDefault="005D5015" w:rsidP="005D5015">
                        <w:pPr>
                          <w:rPr>
                            <w:rFonts w:ascii="Arial" w:hAnsi="Arial" w:cs="Arial"/>
                          </w:rPr>
                        </w:pPr>
                        <w:r>
                          <w:rPr>
                            <w:rFonts w:ascii="Arial" w:hAnsi="Arial" w:cs="Arial"/>
                          </w:rPr>
                          <w:t xml:space="preserve">  5</w:t>
                        </w:r>
                      </w:p>
                    </w:txbxContent>
                  </v:textbox>
                </v:shape>
                <v:shape id="Text Box 39" o:spid="_x0000_s1047" type="#_x0000_t202" style="position:absolute;left:5481;top:14386;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rsidR="005D5015" w:rsidRDefault="005D5015" w:rsidP="005D5015">
                        <w:pPr>
                          <w:rPr>
                            <w:rFonts w:ascii="Arial" w:hAnsi="Arial" w:cs="Arial"/>
                          </w:rPr>
                        </w:pPr>
                        <w:r>
                          <w:rPr>
                            <w:rFonts w:ascii="Arial" w:hAnsi="Arial" w:cs="Arial"/>
                          </w:rPr>
                          <w:t xml:space="preserve">  6</w:t>
                        </w:r>
                      </w:p>
                    </w:txbxContent>
                  </v:textbox>
                </v:shape>
                <v:shape id="Text Box 40" o:spid="_x0000_s1048" type="#_x0000_t202" style="position:absolute;left:6021;top:14386;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rsidR="005D5015" w:rsidRDefault="005D5015" w:rsidP="005D5015">
                        <w:pPr>
                          <w:pStyle w:val="Header"/>
                          <w:tabs>
                            <w:tab w:val="clear" w:pos="4320"/>
                            <w:tab w:val="clear" w:pos="8640"/>
                          </w:tabs>
                          <w:rPr>
                            <w:rFonts w:ascii="Arial" w:hAnsi="Arial" w:cs="Arial"/>
                          </w:rPr>
                        </w:pPr>
                        <w:r>
                          <w:rPr>
                            <w:rFonts w:ascii="Arial" w:hAnsi="Arial" w:cs="Arial"/>
                          </w:rPr>
                          <w:t xml:space="preserve">  7</w:t>
                        </w:r>
                      </w:p>
                    </w:txbxContent>
                  </v:textbox>
                </v:shape>
                <v:shape id="Text Box 41" o:spid="_x0000_s1049" type="#_x0000_t202" style="position:absolute;left:1881;top:13126;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rsidR="005D5015" w:rsidRDefault="005D5015" w:rsidP="005D5015">
                        <w:pPr>
                          <w:rPr>
                            <w:rFonts w:ascii="Arial" w:hAnsi="Arial" w:cs="Arial"/>
                          </w:rPr>
                        </w:pPr>
                        <w:r>
                          <w:rPr>
                            <w:rFonts w:ascii="Arial" w:hAnsi="Arial" w:cs="Arial"/>
                          </w:rPr>
                          <w:t xml:space="preserve"> -5</w:t>
                        </w:r>
                      </w:p>
                    </w:txbxContent>
                  </v:textbox>
                </v:shape>
                <v:shape id="Text Box 42" o:spid="_x0000_s1050" type="#_x0000_t202" style="position:absolute;left:2061;top:12586;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rsidR="005D5015" w:rsidRDefault="005D5015" w:rsidP="005D5015">
                        <w:pPr>
                          <w:rPr>
                            <w:rFonts w:ascii="Arial" w:hAnsi="Arial" w:cs="Arial"/>
                          </w:rPr>
                        </w:pPr>
                        <w:r>
                          <w:rPr>
                            <w:rFonts w:ascii="Arial" w:hAnsi="Arial" w:cs="Arial"/>
                          </w:rPr>
                          <w:t>0</w:t>
                        </w:r>
                      </w:p>
                    </w:txbxContent>
                  </v:textbox>
                </v:shape>
                <v:shape id="Text Box 43" o:spid="_x0000_s1051" type="#_x0000_t202" style="position:absolute;left:2061;top:12046;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rsidR="005D5015" w:rsidRDefault="005D5015" w:rsidP="005D5015">
                        <w:pPr>
                          <w:rPr>
                            <w:rFonts w:ascii="Arial" w:hAnsi="Arial" w:cs="Arial"/>
                          </w:rPr>
                        </w:pPr>
                        <w:r>
                          <w:rPr>
                            <w:rFonts w:ascii="Arial" w:hAnsi="Arial" w:cs="Arial"/>
                          </w:rPr>
                          <w:t>5</w:t>
                        </w:r>
                      </w:p>
                    </w:txbxContent>
                  </v:textbox>
                </v:shape>
                <v:line id="Line 44" o:spid="_x0000_s1052" style="position:absolute;flip:y;visibility:visible;mso-wrap-style:square" from="6921,14026" to="6921,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X6hcYAAADcAAAADwAAAGRycy9kb3ducmV2LnhtbESPQWsCMRSE74X+h/AKXkrNVmzRrVFE&#10;EDx4UctKb8/N62bZzcs2ibr+e1Mo9DjMzDfMbNHbVlzIh9qxgtdhBoK4dLrmSsHnYf0yAREissbW&#10;MSm4UYDF/PFhhrl2V97RZR8rkSAcclRgYuxyKUNpyGIYuo44ed/OW4xJ+kpqj9cEt60cZdm7tFhz&#10;WjDY0cpQ2ezPVoGcbJ9//PI0bormeJyaoiy6r61Sg6d++QEiUh//w3/tjVYwGr/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l+oXGAAAA3AAAAA8AAAAAAAAA&#10;AAAAAAAAoQIAAGRycy9kb3ducmV2LnhtbFBLBQYAAAAABAAEAPkAAACUAwAAAAA=&#10;"/>
                <v:shape id="Text Box 45" o:spid="_x0000_s1053" type="#_x0000_t202" style="position:absolute;left:6561;top:14386;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6s8MA&#10;AADcAAAADwAAAGRycy9kb3ducmV2LnhtbESPQYvCMBSE74L/IbwFb5qsqOx2jSKK4ElRdwVvj+bZ&#10;lm1eShNt/fdGEDwOM/MNM523thQ3qn3hWMPnQIEgTp0pONPwe1z3v0D4gGywdEwa7uRhPut2ppgY&#10;1/CeboeQiQhhn6CGPIQqkdKnOVn0A1cRR+/iaoshyjqTpsYmwm0ph0pNpMWC40KOFS1zSv8PV6vh&#10;b3s5n0Zql63suGpcqyTbb6l176Nd/IAI1IZ3+NXeGA3D0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6s8MAAADcAAAADwAAAAAAAAAAAAAAAACYAgAAZHJzL2Rv&#10;d25yZXYueG1sUEsFBgAAAAAEAAQA9QAAAIgDAAAAAA==&#10;" filled="f" stroked="f">
                  <v:textbox>
                    <w:txbxContent>
                      <w:p w:rsidR="005D5015" w:rsidRDefault="005D5015" w:rsidP="005D5015">
                        <w:pPr>
                          <w:pStyle w:val="Header"/>
                          <w:tabs>
                            <w:tab w:val="clear" w:pos="4320"/>
                            <w:tab w:val="clear" w:pos="8640"/>
                          </w:tabs>
                          <w:rPr>
                            <w:rFonts w:ascii="Arial" w:hAnsi="Arial" w:cs="Arial"/>
                          </w:rPr>
                        </w:pPr>
                        <w:r>
                          <w:rPr>
                            <w:rFonts w:ascii="Arial" w:hAnsi="Arial" w:cs="Arial"/>
                          </w:rPr>
                          <w:t xml:space="preserve">  8</w:t>
                        </w:r>
                      </w:p>
                    </w:txbxContent>
                  </v:textbox>
                </v:shape>
                <v:line id="Line 46" o:spid="_x0000_s1054" style="position:absolute;visibility:visible;mso-wrap-style:square" from="2421,11686" to="2781,11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shape id="Text Box 47" o:spid="_x0000_s1055" type="#_x0000_t202" style="position:absolute;left:1881;top:11506;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rsidR="005D5015" w:rsidRDefault="005D5015" w:rsidP="005D5015">
                        <w:pPr>
                          <w:rPr>
                            <w:rFonts w:ascii="Arial" w:hAnsi="Arial" w:cs="Arial"/>
                          </w:rPr>
                        </w:pPr>
                        <w:r>
                          <w:rPr>
                            <w:rFonts w:ascii="Arial" w:hAnsi="Arial" w:cs="Arial"/>
                          </w:rPr>
                          <w:t xml:space="preserve"> 10</w:t>
                        </w:r>
                      </w:p>
                    </w:txbxContent>
                  </v:textbox>
                </v:shape>
                <v:line id="Line 48" o:spid="_x0000_s1056" style="position:absolute;visibility:visible;mso-wrap-style:square" from="2421,13846" to="2781,13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v:shape id="Text Box 49" o:spid="_x0000_s1057" type="#_x0000_t202" style="position:absolute;left:1881;top:13666;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rsidR="005D5015" w:rsidRDefault="005D5015" w:rsidP="005D5015">
                        <w:pPr>
                          <w:rPr>
                            <w:rFonts w:ascii="Arial" w:hAnsi="Arial" w:cs="Arial"/>
                          </w:rPr>
                        </w:pPr>
                        <w:r>
                          <w:rPr>
                            <w:rFonts w:ascii="Arial" w:hAnsi="Arial" w:cs="Arial"/>
                          </w:rPr>
                          <w:t>-10</w:t>
                        </w:r>
                      </w:p>
                    </w:txbxContent>
                  </v:textbox>
                </v:shape>
                <v:line id="Line 50" o:spid="_x0000_s1058" style="position:absolute;visibility:visible;mso-wrap-style:square" from="2601,12766" to="7461,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C7MMMAAADcAAAADwAAAGRycy9kb3ducmV2LnhtbESPS4vCMBSF98L8h3AHZqepwohTjSID&#10;ggsfqIPrS3Ntq81NTTK1/nsjCC4P5/FxJrPWVKIh50vLCvq9BARxZnXJuYK/w6I7AuEDssbKMim4&#10;k4fZ9KMzwVTbG++o2YdcxBH2KSooQqhTKX1WkEHfszVx9E7WGQxRulxqh7c4bio5SJKhNFhyJBRY&#10;029B2WX/byI3y1fuejxf2uVpvVpcufnZHLZKfX228zGIQG14h1/tpVYw+O7D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wuzDDAAAA3AAAAA8AAAAAAAAAAAAA&#10;AAAAoQIAAGRycy9kb3ducmV2LnhtbFBLBQYAAAAABAAEAPkAAACRAwAAAAA=&#10;">
                  <v:stroke dashstyle="dash"/>
                </v:line>
                <v:line id="Line 51" o:spid="_x0000_s1059" style="position:absolute;visibility:visible;mso-wrap-style:square" from="2601,11686" to="3681,11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rObMUAAADcAAAADwAAAGRycy9kb3ducmV2LnhtbESPT2vCQBTE7wW/w/IEb3VjwCLRVUQq&#10;Fdri/4O3R/aZRLNvQ3arqZ/eFQSPw8z8hhlNGlOKC9WusKyg141AEKdWF5wp2G3n7wMQziNrLC2T&#10;gn9yMBm33kaYaHvlNV02PhMBwi5BBbn3VSKlS3My6Lq2Ig7e0dYGfZB1JnWN1wA3pYyj6EMaLDgs&#10;5FjRLKf0vPkzCn4X6Y/9PgxW0sbLz9tptr+5r7lSnXYzHYLw1PhX+NleaAVxP4bHmXAE5Pg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rObMUAAADcAAAADwAAAAAAAAAA&#10;AAAAAAChAgAAZHJzL2Rvd25yZXYueG1sUEsFBgAAAAAEAAQA+QAAAJMDAAAAAA==&#10;" strokeweight="1.75pt"/>
                <v:line id="Line 52" o:spid="_x0000_s1060" style="position:absolute;visibility:visible;mso-wrap-style:square" from="3681,11686" to="5301,13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Zr98cAAADcAAAADwAAAGRycy9kb3ducmV2LnhtbESPT2vCQBTE74LfYXmCN92Yokh0FZFK&#10;hSrWPz309sg+k9js25BdNfXTdwtCj8PM/IaZzhtTihvVrrCsYNCPQBCnVhecKTgdV70xCOeRNZaW&#10;ScEPOZjP2q0pJtreeU+3g89EgLBLUEHufZVI6dKcDLq+rYiDd7a1QR9knUld4z3ATSnjKBpJgwWH&#10;hRwrWuaUfh+uRsF2nW7s+9f4Q9p49/q4LD8f7m2lVLfTLCYgPDX+P/xsr7WCePgCf2fC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Vmv3xwAAANwAAAAPAAAAAAAA&#10;AAAAAAAAAKECAABkcnMvZG93bnJldi54bWxQSwUGAAAAAAQABAD5AAAAlQMAAAAA&#10;" strokeweight="1.75pt"/>
                <v:line id="Line 53" o:spid="_x0000_s1061" style="position:absolute;visibility:visible;mso-wrap-style:square" from="5301,13306" to="6381,13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zg8cAAADcAAAADwAAAGRycy9kb3ducmV2LnhtbESPT2vCQBTE74LfYXmCN90Yqkh0FZFK&#10;hSrWPz309sg+k9js25BdNfXTdwtCj8PM/IaZzhtTihvVrrCsYNCPQBCnVhecKTgdV70xCOeRNZaW&#10;ScEPOZjP2q0pJtreeU+3g89EgLBLUEHufZVI6dKcDLq+rYiDd7a1QR9knUld4z3ATSnjKBpJgwWH&#10;hRwrWuaUfh+uRsF2nW7s+9f4Q9p49/q4LD8f7m2lVLfTLCYgPDX+P/xsr7WCePgCf2fC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v/ODxwAAANwAAAAPAAAAAAAA&#10;AAAAAAAAAKECAABkcnMvZG93bnJldi54bWxQSwUGAAAAAAQABAD5AAAAlQMAAAAA&#10;" strokeweight="1.75pt"/>
                <v:shape id="Picture 54" o:spid="_x0000_s1062" type="#_x0000_t75" style="position:absolute;left:8901;top:11884;width:2400;height:1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KTQfEAAAA3AAAAA8AAABkcnMvZG93bnJldi54bWxEj19rwjAUxd8Hfodwhb3NtAXHrEbRgbCH&#10;DbQ69npt7pqy5qZrou2+vREGPh7Onx9nsRpsIy7U+dqxgnSSgCAuna65UnA8bJ9eQPiArLFxTAr+&#10;yMNqOXpYYK5dz3u6FKEScYR9jgpMCG0upS8NWfQT1xJH79t1FkOUXSV1h30ct43MkuRZWqw5Egy2&#10;9Gqo/CnONnJ375uC274/sz59pc58fvzOtko9jof1HESgIdzD/+03rSCbTuF2Jh4Bub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KTQfEAAAA3AAAAA8AAAAAAAAAAAAAAAAA&#10;nwIAAGRycy9kb3ducmV2LnhtbFBLBQYAAAAABAAEAPcAAACQAwAAAAA=&#10;">
                  <v:imagedata r:id="rId15" o:title=""/>
                </v:shape>
                <v:rect id="Rectangle 55" o:spid="_x0000_s1063" style="position:absolute;left:6741;top:13144;width:46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MHMUA&#10;AADcAAAADwAAAGRycy9kb3ducmV2LnhtbESPQWvCQBSE74X+h+UVeqsbI0o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AwcxQAAANwAAAAPAAAAAAAAAAAAAAAAAJgCAABkcnMv&#10;ZG93bnJldi54bWxQSwUGAAAAAAQABAD1AAAAigMAAAAA&#10;"/>
              </v:group>
            </w:pict>
          </mc:Fallback>
        </mc:AlternateContent>
      </w:r>
      <w:r w:rsidRPr="005D5015">
        <w:rPr>
          <w:rFonts w:cs="Arial"/>
          <w:sz w:val="22"/>
          <w:szCs w:val="22"/>
          <w:lang w:bidi="en-US"/>
        </w:rPr>
        <w:t>Consider the following v-t curve.</w:t>
      </w:r>
    </w:p>
    <w:p w:rsidR="005D5015" w:rsidRPr="005D5015" w:rsidRDefault="005D5015" w:rsidP="005D5015">
      <w:pPr>
        <w:keepLines w:val="0"/>
        <w:spacing w:before="0" w:after="200" w:line="360" w:lineRule="auto"/>
        <w:rPr>
          <w:rFonts w:cs="Arial"/>
          <w:sz w:val="22"/>
          <w:szCs w:val="22"/>
          <w:lang w:bidi="en-US"/>
        </w:rPr>
      </w:pPr>
    </w:p>
    <w:p w:rsidR="005D5015" w:rsidRPr="005D5015" w:rsidRDefault="005D5015" w:rsidP="005D5015">
      <w:pPr>
        <w:keepLines w:val="0"/>
        <w:spacing w:before="0" w:after="200" w:line="360" w:lineRule="auto"/>
        <w:rPr>
          <w:rFonts w:cs="Arial"/>
          <w:sz w:val="22"/>
          <w:szCs w:val="22"/>
          <w:lang w:bidi="en-US"/>
        </w:rPr>
      </w:pPr>
    </w:p>
    <w:p w:rsidR="005D5015" w:rsidRPr="005D5015" w:rsidRDefault="005D5015" w:rsidP="005D5015">
      <w:pPr>
        <w:keepLines w:val="0"/>
        <w:spacing w:before="0" w:after="200" w:line="360" w:lineRule="auto"/>
        <w:rPr>
          <w:rFonts w:cs="Arial"/>
          <w:sz w:val="22"/>
          <w:szCs w:val="22"/>
          <w:lang w:bidi="en-US"/>
        </w:rPr>
      </w:pPr>
    </w:p>
    <w:p w:rsidR="005D5015" w:rsidRPr="005D5015" w:rsidRDefault="005D5015" w:rsidP="005D5015">
      <w:pPr>
        <w:keepLines w:val="0"/>
        <w:spacing w:before="0" w:after="200" w:line="360" w:lineRule="auto"/>
        <w:rPr>
          <w:rFonts w:cs="Arial"/>
          <w:sz w:val="22"/>
          <w:szCs w:val="22"/>
          <w:lang w:bidi="en-US"/>
        </w:rPr>
      </w:pPr>
    </w:p>
    <w:p w:rsidR="005D5015" w:rsidRPr="005D5015" w:rsidRDefault="005D5015" w:rsidP="005D5015">
      <w:pPr>
        <w:keepLines w:val="0"/>
        <w:spacing w:before="0" w:after="200" w:line="360" w:lineRule="auto"/>
        <w:rPr>
          <w:rFonts w:cs="Arial"/>
          <w:sz w:val="22"/>
          <w:szCs w:val="22"/>
          <w:lang w:bidi="en-US"/>
        </w:rPr>
      </w:pPr>
    </w:p>
    <w:p w:rsidR="005D5015" w:rsidRDefault="005D5015" w:rsidP="005D5015">
      <w:pPr>
        <w:keepLines w:val="0"/>
        <w:spacing w:before="0" w:after="200" w:line="360" w:lineRule="auto"/>
        <w:rPr>
          <w:rFonts w:cs="Arial"/>
          <w:sz w:val="22"/>
          <w:szCs w:val="22"/>
          <w:lang w:bidi="en-US"/>
        </w:rPr>
      </w:pPr>
      <w:r w:rsidRPr="005D5015">
        <w:rPr>
          <w:rFonts w:cs="Arial"/>
          <w:sz w:val="22"/>
          <w:szCs w:val="22"/>
          <w:lang w:bidi="en-US"/>
        </w:rPr>
        <w:tab/>
      </w:r>
    </w:p>
    <w:p w:rsidR="005D5015" w:rsidRPr="005D5015" w:rsidRDefault="005D5015" w:rsidP="005D5015">
      <w:pPr>
        <w:keepLines w:val="0"/>
        <w:spacing w:before="0" w:after="200" w:line="360" w:lineRule="auto"/>
        <w:rPr>
          <w:rFonts w:cs="Arial"/>
          <w:sz w:val="22"/>
          <w:szCs w:val="22"/>
          <w:lang w:bidi="en-US"/>
        </w:rPr>
      </w:pPr>
      <w:r w:rsidRPr="005D5015">
        <w:rPr>
          <w:rFonts w:cs="Arial"/>
          <w:sz w:val="22"/>
          <w:szCs w:val="22"/>
          <w:lang w:bidi="en-US"/>
        </w:rPr>
        <w:t>slope of curve is:</w:t>
      </w:r>
    </w:p>
    <w:p w:rsidR="005D5015" w:rsidRPr="005D5015" w:rsidRDefault="005D5015" w:rsidP="005D5015">
      <w:pPr>
        <w:keepLines w:val="0"/>
        <w:spacing w:before="0" w:after="200" w:line="360" w:lineRule="auto"/>
        <w:rPr>
          <w:rFonts w:cs="Arial"/>
          <w:sz w:val="22"/>
          <w:szCs w:val="22"/>
          <w:lang w:bidi="en-US"/>
        </w:rPr>
      </w:pPr>
    </w:p>
    <w:p w:rsidR="005D5015" w:rsidRPr="005D5015" w:rsidRDefault="005D5015" w:rsidP="005D5015">
      <w:pPr>
        <w:keepLines w:val="0"/>
        <w:spacing w:before="0" w:after="200" w:line="360" w:lineRule="auto"/>
        <w:rPr>
          <w:rFonts w:cs="Arial"/>
          <w:sz w:val="22"/>
          <w:szCs w:val="22"/>
          <w:lang w:bidi="en-US"/>
        </w:rPr>
      </w:pPr>
      <w:r w:rsidRPr="005D5015">
        <w:rPr>
          <w:rFonts w:cs="Arial"/>
          <w:sz w:val="22"/>
          <w:szCs w:val="22"/>
          <w:lang w:bidi="en-US"/>
        </w:rPr>
        <w:lastRenderedPageBreak/>
        <w:t>Consider the following a-t curve.</w:t>
      </w:r>
    </w:p>
    <w:p w:rsidR="005D5015" w:rsidRPr="005D5015" w:rsidRDefault="005D5015" w:rsidP="005D5015">
      <w:pPr>
        <w:keepLines w:val="0"/>
        <w:spacing w:before="0" w:after="200" w:line="360" w:lineRule="auto"/>
        <w:rPr>
          <w:rFonts w:cs="Arial"/>
          <w:sz w:val="22"/>
          <w:szCs w:val="22"/>
          <w:lang w:bidi="en-US"/>
        </w:rPr>
      </w:pPr>
      <w:r>
        <w:rPr>
          <w:noProof/>
          <w:sz w:val="22"/>
          <w:szCs w:val="22"/>
        </w:rPr>
        <mc:AlternateContent>
          <mc:Choice Requires="wpg">
            <w:drawing>
              <wp:anchor distT="0" distB="0" distL="114300" distR="114300" simplePos="0" relativeHeight="251655680" behindDoc="0" locked="0" layoutInCell="1" allowOverlap="1">
                <wp:simplePos x="0" y="0"/>
                <wp:positionH relativeFrom="column">
                  <wp:posOffset>-200660</wp:posOffset>
                </wp:positionH>
                <wp:positionV relativeFrom="paragraph">
                  <wp:posOffset>36830</wp:posOffset>
                </wp:positionV>
                <wp:extent cx="6438900" cy="4686300"/>
                <wp:effectExtent l="0" t="0" r="0" b="0"/>
                <wp:wrapNone/>
                <wp:docPr id="91"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4686300"/>
                          <a:chOff x="692" y="1624"/>
                          <a:chExt cx="10140" cy="7380"/>
                        </a:xfrm>
                      </wpg:grpSpPr>
                      <wps:wsp>
                        <wps:cNvPr id="92" name="Line 57"/>
                        <wps:cNvCnPr/>
                        <wps:spPr bwMode="auto">
                          <a:xfrm flipV="1">
                            <a:off x="2492" y="1984"/>
                            <a:ext cx="0" cy="3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Line 58"/>
                        <wps:cNvCnPr/>
                        <wps:spPr bwMode="auto">
                          <a:xfrm>
                            <a:off x="2192" y="4864"/>
                            <a:ext cx="3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Line 59"/>
                        <wps:cNvCnPr/>
                        <wps:spPr bwMode="auto">
                          <a:xfrm>
                            <a:off x="2312" y="396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60"/>
                        <wps:cNvCnPr/>
                        <wps:spPr bwMode="auto">
                          <a:xfrm flipV="1">
                            <a:off x="3032" y="468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61"/>
                        <wps:cNvCnPr/>
                        <wps:spPr bwMode="auto">
                          <a:xfrm>
                            <a:off x="2312" y="34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62"/>
                        <wps:cNvCnPr/>
                        <wps:spPr bwMode="auto">
                          <a:xfrm>
                            <a:off x="2312" y="288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63"/>
                        <wps:cNvCnPr/>
                        <wps:spPr bwMode="auto">
                          <a:xfrm flipV="1">
                            <a:off x="3572" y="468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64"/>
                        <wps:cNvCnPr/>
                        <wps:spPr bwMode="auto">
                          <a:xfrm flipV="1">
                            <a:off x="4112" y="468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65"/>
                        <wps:cNvCnPr/>
                        <wps:spPr bwMode="auto">
                          <a:xfrm flipV="1">
                            <a:off x="4652" y="468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66"/>
                        <wps:cNvCnPr/>
                        <wps:spPr bwMode="auto">
                          <a:xfrm flipV="1">
                            <a:off x="5192" y="468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67"/>
                        <wps:cNvCnPr/>
                        <wps:spPr bwMode="auto">
                          <a:xfrm flipV="1">
                            <a:off x="5732" y="468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Text Box 68"/>
                        <wps:cNvSpPr txBox="1">
                          <a:spLocks noChangeArrowheads="1"/>
                        </wps:cNvSpPr>
                        <wps:spPr bwMode="auto">
                          <a:xfrm>
                            <a:off x="6092" y="4684"/>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b/>
                                  <w:bCs/>
                                </w:rPr>
                              </w:pPr>
                              <w:r>
                                <w:rPr>
                                  <w:rFonts w:ascii="Arial" w:hAnsi="Arial" w:cs="Arial"/>
                                  <w:b/>
                                  <w:bCs/>
                                </w:rPr>
                                <w:t>t (s)</w:t>
                              </w:r>
                            </w:p>
                          </w:txbxContent>
                        </wps:txbx>
                        <wps:bodyPr rot="0" vert="horz" wrap="square" lIns="91440" tIns="45720" rIns="91440" bIns="45720" anchor="t" anchorCtr="0" upright="1">
                          <a:noAutofit/>
                        </wps:bodyPr>
                      </wps:wsp>
                      <wps:wsp>
                        <wps:cNvPr id="136" name="Text Box 69"/>
                        <wps:cNvSpPr txBox="1">
                          <a:spLocks noChangeArrowheads="1"/>
                        </wps:cNvSpPr>
                        <wps:spPr bwMode="auto">
                          <a:xfrm>
                            <a:off x="692" y="3244"/>
                            <a:ext cx="13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b/>
                                  <w:bCs/>
                                </w:rPr>
                              </w:pPr>
                              <w:r>
                                <w:rPr>
                                  <w:rFonts w:ascii="Arial" w:hAnsi="Arial" w:cs="Arial"/>
                                  <w:b/>
                                  <w:bCs/>
                                </w:rPr>
                                <w:t>a (m/s</w:t>
                              </w:r>
                              <w:r>
                                <w:rPr>
                                  <w:rFonts w:ascii="Arial" w:hAnsi="Arial" w:cs="Arial"/>
                                  <w:b/>
                                  <w:bCs/>
                                  <w:vertAlign w:val="superscript"/>
                                </w:rPr>
                                <w:t>2</w:t>
                              </w:r>
                              <w:r>
                                <w:rPr>
                                  <w:rFonts w:ascii="Arial" w:hAnsi="Arial" w:cs="Arial"/>
                                  <w:b/>
                                  <w:bCs/>
                                </w:rPr>
                                <w:t>)</w:t>
                              </w:r>
                            </w:p>
                          </w:txbxContent>
                        </wps:txbx>
                        <wps:bodyPr rot="0" vert="horz" wrap="square" lIns="91440" tIns="45720" rIns="91440" bIns="45720" anchor="t" anchorCtr="0" upright="1">
                          <a:noAutofit/>
                        </wps:bodyPr>
                      </wps:wsp>
                      <wps:wsp>
                        <wps:cNvPr id="137" name="Text Box 70"/>
                        <wps:cNvSpPr txBox="1">
                          <a:spLocks noChangeArrowheads="1"/>
                        </wps:cNvSpPr>
                        <wps:spPr bwMode="auto">
                          <a:xfrm>
                            <a:off x="2132" y="504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 xml:space="preserve">  0</w:t>
                              </w:r>
                            </w:p>
                          </w:txbxContent>
                        </wps:txbx>
                        <wps:bodyPr rot="0" vert="horz" wrap="square" lIns="91440" tIns="45720" rIns="91440" bIns="45720" anchor="t" anchorCtr="0" upright="1">
                          <a:noAutofit/>
                        </wps:bodyPr>
                      </wps:wsp>
                      <wps:wsp>
                        <wps:cNvPr id="138" name="Text Box 71"/>
                        <wps:cNvSpPr txBox="1">
                          <a:spLocks noChangeArrowheads="1"/>
                        </wps:cNvSpPr>
                        <wps:spPr bwMode="auto">
                          <a:xfrm>
                            <a:off x="2672" y="504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 xml:space="preserve">  1</w:t>
                              </w:r>
                            </w:p>
                          </w:txbxContent>
                        </wps:txbx>
                        <wps:bodyPr rot="0" vert="horz" wrap="square" lIns="91440" tIns="45720" rIns="91440" bIns="45720" anchor="t" anchorCtr="0" upright="1">
                          <a:noAutofit/>
                        </wps:bodyPr>
                      </wps:wsp>
                      <wps:wsp>
                        <wps:cNvPr id="139" name="Text Box 72"/>
                        <wps:cNvSpPr txBox="1">
                          <a:spLocks noChangeArrowheads="1"/>
                        </wps:cNvSpPr>
                        <wps:spPr bwMode="auto">
                          <a:xfrm>
                            <a:off x="3212" y="504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 xml:space="preserve">  2</w:t>
                              </w:r>
                            </w:p>
                          </w:txbxContent>
                        </wps:txbx>
                        <wps:bodyPr rot="0" vert="horz" wrap="square" lIns="91440" tIns="45720" rIns="91440" bIns="45720" anchor="t" anchorCtr="0" upright="1">
                          <a:noAutofit/>
                        </wps:bodyPr>
                      </wps:wsp>
                      <wps:wsp>
                        <wps:cNvPr id="140" name="Text Box 73"/>
                        <wps:cNvSpPr txBox="1">
                          <a:spLocks noChangeArrowheads="1"/>
                        </wps:cNvSpPr>
                        <wps:spPr bwMode="auto">
                          <a:xfrm>
                            <a:off x="3752" y="504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 xml:space="preserve">  3</w:t>
                              </w:r>
                            </w:p>
                          </w:txbxContent>
                        </wps:txbx>
                        <wps:bodyPr rot="0" vert="horz" wrap="square" lIns="91440" tIns="45720" rIns="91440" bIns="45720" anchor="t" anchorCtr="0" upright="1">
                          <a:noAutofit/>
                        </wps:bodyPr>
                      </wps:wsp>
                      <wps:wsp>
                        <wps:cNvPr id="141" name="Text Box 74"/>
                        <wps:cNvSpPr txBox="1">
                          <a:spLocks noChangeArrowheads="1"/>
                        </wps:cNvSpPr>
                        <wps:spPr bwMode="auto">
                          <a:xfrm>
                            <a:off x="4292" y="504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 xml:space="preserve">  4</w:t>
                              </w:r>
                            </w:p>
                          </w:txbxContent>
                        </wps:txbx>
                        <wps:bodyPr rot="0" vert="horz" wrap="square" lIns="91440" tIns="45720" rIns="91440" bIns="45720" anchor="t" anchorCtr="0" upright="1">
                          <a:noAutofit/>
                        </wps:bodyPr>
                      </wps:wsp>
                      <wps:wsp>
                        <wps:cNvPr id="142" name="Text Box 75"/>
                        <wps:cNvSpPr txBox="1">
                          <a:spLocks noChangeArrowheads="1"/>
                        </wps:cNvSpPr>
                        <wps:spPr bwMode="auto">
                          <a:xfrm>
                            <a:off x="4832" y="504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 xml:space="preserve">  5</w:t>
                              </w:r>
                            </w:p>
                          </w:txbxContent>
                        </wps:txbx>
                        <wps:bodyPr rot="0" vert="horz" wrap="square" lIns="91440" tIns="45720" rIns="91440" bIns="45720" anchor="t" anchorCtr="0" upright="1">
                          <a:noAutofit/>
                        </wps:bodyPr>
                      </wps:wsp>
                      <wps:wsp>
                        <wps:cNvPr id="143" name="Text Box 76"/>
                        <wps:cNvSpPr txBox="1">
                          <a:spLocks noChangeArrowheads="1"/>
                        </wps:cNvSpPr>
                        <wps:spPr bwMode="auto">
                          <a:xfrm>
                            <a:off x="5372" y="504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 xml:space="preserve">  6</w:t>
                              </w:r>
                            </w:p>
                          </w:txbxContent>
                        </wps:txbx>
                        <wps:bodyPr rot="0" vert="horz" wrap="square" lIns="91440" tIns="45720" rIns="91440" bIns="45720" anchor="t" anchorCtr="0" upright="1">
                          <a:noAutofit/>
                        </wps:bodyPr>
                      </wps:wsp>
                      <wps:wsp>
                        <wps:cNvPr id="144" name="Text Box 77"/>
                        <wps:cNvSpPr txBox="1">
                          <a:spLocks noChangeArrowheads="1"/>
                        </wps:cNvSpPr>
                        <wps:spPr bwMode="auto">
                          <a:xfrm>
                            <a:off x="1772" y="378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 xml:space="preserve"> -1</w:t>
                              </w:r>
                            </w:p>
                          </w:txbxContent>
                        </wps:txbx>
                        <wps:bodyPr rot="0" vert="horz" wrap="square" lIns="91440" tIns="45720" rIns="91440" bIns="45720" anchor="t" anchorCtr="0" upright="1">
                          <a:noAutofit/>
                        </wps:bodyPr>
                      </wps:wsp>
                      <wps:wsp>
                        <wps:cNvPr id="145" name="Text Box 78"/>
                        <wps:cNvSpPr txBox="1">
                          <a:spLocks noChangeArrowheads="1"/>
                        </wps:cNvSpPr>
                        <wps:spPr bwMode="auto">
                          <a:xfrm>
                            <a:off x="1952" y="324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0</w:t>
                              </w:r>
                            </w:p>
                          </w:txbxContent>
                        </wps:txbx>
                        <wps:bodyPr rot="0" vert="horz" wrap="square" lIns="91440" tIns="45720" rIns="91440" bIns="45720" anchor="t" anchorCtr="0" upright="1">
                          <a:noAutofit/>
                        </wps:bodyPr>
                      </wps:wsp>
                      <wps:wsp>
                        <wps:cNvPr id="146" name="Text Box 79"/>
                        <wps:cNvSpPr txBox="1">
                          <a:spLocks noChangeArrowheads="1"/>
                        </wps:cNvSpPr>
                        <wps:spPr bwMode="auto">
                          <a:xfrm>
                            <a:off x="1952" y="270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1</w:t>
                              </w:r>
                            </w:p>
                          </w:txbxContent>
                        </wps:txbx>
                        <wps:bodyPr rot="0" vert="horz" wrap="square" lIns="91440" tIns="45720" rIns="91440" bIns="45720" anchor="t" anchorCtr="0" upright="1">
                          <a:noAutofit/>
                        </wps:bodyPr>
                      </wps:wsp>
                      <wps:wsp>
                        <wps:cNvPr id="147" name="Line 80"/>
                        <wps:cNvCnPr/>
                        <wps:spPr bwMode="auto">
                          <a:xfrm>
                            <a:off x="2312" y="234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Text Box 81"/>
                        <wps:cNvSpPr txBox="1">
                          <a:spLocks noChangeArrowheads="1"/>
                        </wps:cNvSpPr>
                        <wps:spPr bwMode="auto">
                          <a:xfrm>
                            <a:off x="1881" y="216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 xml:space="preserve"> 2</w:t>
                              </w:r>
                            </w:p>
                          </w:txbxContent>
                        </wps:txbx>
                        <wps:bodyPr rot="0" vert="horz" wrap="square" lIns="91440" tIns="45720" rIns="91440" bIns="45720" anchor="t" anchorCtr="0" upright="1">
                          <a:noAutofit/>
                        </wps:bodyPr>
                      </wps:wsp>
                      <wps:wsp>
                        <wps:cNvPr id="151" name="Line 82"/>
                        <wps:cNvCnPr/>
                        <wps:spPr bwMode="auto">
                          <a:xfrm>
                            <a:off x="2312" y="450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Text Box 83"/>
                        <wps:cNvSpPr txBox="1">
                          <a:spLocks noChangeArrowheads="1"/>
                        </wps:cNvSpPr>
                        <wps:spPr bwMode="auto">
                          <a:xfrm>
                            <a:off x="1772" y="432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 xml:space="preserve"> -2</w:t>
                              </w:r>
                            </w:p>
                          </w:txbxContent>
                        </wps:txbx>
                        <wps:bodyPr rot="0" vert="horz" wrap="square" lIns="91440" tIns="45720" rIns="91440" bIns="45720" anchor="t" anchorCtr="0" upright="1">
                          <a:noAutofit/>
                        </wps:bodyPr>
                      </wps:wsp>
                      <wps:wsp>
                        <wps:cNvPr id="153" name="Line 84"/>
                        <wps:cNvCnPr/>
                        <wps:spPr bwMode="auto">
                          <a:xfrm>
                            <a:off x="2372" y="3424"/>
                            <a:ext cx="37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4" name="Line 85"/>
                        <wps:cNvCnPr/>
                        <wps:spPr bwMode="auto">
                          <a:xfrm>
                            <a:off x="2492" y="2344"/>
                            <a:ext cx="162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86"/>
                        <wps:cNvCnPr/>
                        <wps:spPr bwMode="auto">
                          <a:xfrm>
                            <a:off x="4112" y="2344"/>
                            <a:ext cx="0" cy="108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56" name="Rectangle 87"/>
                        <wps:cNvSpPr>
                          <a:spLocks noChangeArrowheads="1"/>
                        </wps:cNvSpPr>
                        <wps:spPr bwMode="auto">
                          <a:xfrm>
                            <a:off x="6152" y="2344"/>
                            <a:ext cx="468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7" name="Line 88"/>
                        <wps:cNvCnPr/>
                        <wps:spPr bwMode="auto">
                          <a:xfrm>
                            <a:off x="4112" y="3424"/>
                            <a:ext cx="108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89"/>
                        <wps:cNvCnPr/>
                        <wps:spPr bwMode="auto">
                          <a:xfrm>
                            <a:off x="5192" y="3424"/>
                            <a:ext cx="0" cy="54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90"/>
                        <wps:cNvCnPr/>
                        <wps:spPr bwMode="auto">
                          <a:xfrm>
                            <a:off x="5192" y="3964"/>
                            <a:ext cx="54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2" name="Picture 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872" y="1624"/>
                            <a:ext cx="58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Line 92"/>
                        <wps:cNvCnPr/>
                        <wps:spPr bwMode="auto">
                          <a:xfrm flipV="1">
                            <a:off x="2492" y="6304"/>
                            <a:ext cx="0" cy="2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Line 93"/>
                        <wps:cNvCnPr/>
                        <wps:spPr bwMode="auto">
                          <a:xfrm>
                            <a:off x="2421" y="8284"/>
                            <a:ext cx="367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Line 94"/>
                        <wps:cNvCnPr/>
                        <wps:spPr bwMode="auto">
                          <a:xfrm>
                            <a:off x="2312" y="828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95"/>
                        <wps:cNvCnPr/>
                        <wps:spPr bwMode="auto">
                          <a:xfrm flipV="1">
                            <a:off x="3032" y="810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96"/>
                        <wps:cNvCnPr/>
                        <wps:spPr bwMode="auto">
                          <a:xfrm>
                            <a:off x="2312" y="774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97"/>
                        <wps:cNvCnPr/>
                        <wps:spPr bwMode="auto">
                          <a:xfrm>
                            <a:off x="2312" y="720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98"/>
                        <wps:cNvCnPr/>
                        <wps:spPr bwMode="auto">
                          <a:xfrm flipV="1">
                            <a:off x="3572" y="810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99"/>
                        <wps:cNvCnPr/>
                        <wps:spPr bwMode="auto">
                          <a:xfrm flipV="1">
                            <a:off x="4112" y="810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100"/>
                        <wps:cNvCnPr/>
                        <wps:spPr bwMode="auto">
                          <a:xfrm flipV="1">
                            <a:off x="4652" y="810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101"/>
                        <wps:cNvCnPr/>
                        <wps:spPr bwMode="auto">
                          <a:xfrm flipV="1">
                            <a:off x="5192" y="810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102"/>
                        <wps:cNvCnPr/>
                        <wps:spPr bwMode="auto">
                          <a:xfrm flipV="1">
                            <a:off x="5732" y="810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Text Box 103"/>
                        <wps:cNvSpPr txBox="1">
                          <a:spLocks noChangeArrowheads="1"/>
                        </wps:cNvSpPr>
                        <wps:spPr bwMode="auto">
                          <a:xfrm>
                            <a:off x="6092" y="8104"/>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b/>
                                  <w:bCs/>
                                </w:rPr>
                              </w:pPr>
                              <w:r>
                                <w:rPr>
                                  <w:rFonts w:ascii="Arial" w:hAnsi="Arial" w:cs="Arial"/>
                                  <w:b/>
                                  <w:bCs/>
                                </w:rPr>
                                <w:t>t (s)</w:t>
                              </w:r>
                            </w:p>
                          </w:txbxContent>
                        </wps:txbx>
                        <wps:bodyPr rot="0" vert="horz" wrap="square" lIns="91440" tIns="45720" rIns="91440" bIns="45720" anchor="t" anchorCtr="0" upright="1">
                          <a:noAutofit/>
                        </wps:bodyPr>
                      </wps:wsp>
                      <wps:wsp>
                        <wps:cNvPr id="206" name="Text Box 104"/>
                        <wps:cNvSpPr txBox="1">
                          <a:spLocks noChangeArrowheads="1"/>
                        </wps:cNvSpPr>
                        <wps:spPr bwMode="auto">
                          <a:xfrm>
                            <a:off x="992" y="7564"/>
                            <a:ext cx="13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b/>
                                  <w:bCs/>
                                </w:rPr>
                              </w:pPr>
                              <w:r>
                                <w:rPr>
                                  <w:rFonts w:ascii="Arial" w:hAnsi="Arial" w:cs="Arial"/>
                                  <w:b/>
                                  <w:bCs/>
                                </w:rPr>
                                <w:t>v (m/s)</w:t>
                              </w:r>
                            </w:p>
                          </w:txbxContent>
                        </wps:txbx>
                        <wps:bodyPr rot="0" vert="horz" wrap="square" lIns="91440" tIns="45720" rIns="91440" bIns="45720" anchor="t" anchorCtr="0" upright="1">
                          <a:noAutofit/>
                        </wps:bodyPr>
                      </wps:wsp>
                      <wps:wsp>
                        <wps:cNvPr id="207" name="Text Box 105"/>
                        <wps:cNvSpPr txBox="1">
                          <a:spLocks noChangeArrowheads="1"/>
                        </wps:cNvSpPr>
                        <wps:spPr bwMode="auto">
                          <a:xfrm>
                            <a:off x="2132" y="846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 xml:space="preserve">  0</w:t>
                              </w:r>
                            </w:p>
                          </w:txbxContent>
                        </wps:txbx>
                        <wps:bodyPr rot="0" vert="horz" wrap="square" lIns="91440" tIns="45720" rIns="91440" bIns="45720" anchor="t" anchorCtr="0" upright="1">
                          <a:noAutofit/>
                        </wps:bodyPr>
                      </wps:wsp>
                      <wps:wsp>
                        <wps:cNvPr id="208" name="Text Box 106"/>
                        <wps:cNvSpPr txBox="1">
                          <a:spLocks noChangeArrowheads="1"/>
                        </wps:cNvSpPr>
                        <wps:spPr bwMode="auto">
                          <a:xfrm>
                            <a:off x="2672" y="846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 xml:space="preserve">  1</w:t>
                              </w:r>
                            </w:p>
                          </w:txbxContent>
                        </wps:txbx>
                        <wps:bodyPr rot="0" vert="horz" wrap="square" lIns="91440" tIns="45720" rIns="91440" bIns="45720" anchor="t" anchorCtr="0" upright="1">
                          <a:noAutofit/>
                        </wps:bodyPr>
                      </wps:wsp>
                      <wps:wsp>
                        <wps:cNvPr id="209" name="Text Box 107"/>
                        <wps:cNvSpPr txBox="1">
                          <a:spLocks noChangeArrowheads="1"/>
                        </wps:cNvSpPr>
                        <wps:spPr bwMode="auto">
                          <a:xfrm>
                            <a:off x="3212" y="846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 xml:space="preserve">  2</w:t>
                              </w:r>
                            </w:p>
                          </w:txbxContent>
                        </wps:txbx>
                        <wps:bodyPr rot="0" vert="horz" wrap="square" lIns="91440" tIns="45720" rIns="91440" bIns="45720" anchor="t" anchorCtr="0" upright="1">
                          <a:noAutofit/>
                        </wps:bodyPr>
                      </wps:wsp>
                      <wps:wsp>
                        <wps:cNvPr id="210" name="Text Box 108"/>
                        <wps:cNvSpPr txBox="1">
                          <a:spLocks noChangeArrowheads="1"/>
                        </wps:cNvSpPr>
                        <wps:spPr bwMode="auto">
                          <a:xfrm>
                            <a:off x="3752" y="846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 xml:space="preserve">  3</w:t>
                              </w:r>
                            </w:p>
                          </w:txbxContent>
                        </wps:txbx>
                        <wps:bodyPr rot="0" vert="horz" wrap="square" lIns="91440" tIns="45720" rIns="91440" bIns="45720" anchor="t" anchorCtr="0" upright="1">
                          <a:noAutofit/>
                        </wps:bodyPr>
                      </wps:wsp>
                      <wps:wsp>
                        <wps:cNvPr id="211" name="Text Box 109"/>
                        <wps:cNvSpPr txBox="1">
                          <a:spLocks noChangeArrowheads="1"/>
                        </wps:cNvSpPr>
                        <wps:spPr bwMode="auto">
                          <a:xfrm>
                            <a:off x="4292" y="846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 xml:space="preserve">  4</w:t>
                              </w:r>
                            </w:p>
                          </w:txbxContent>
                        </wps:txbx>
                        <wps:bodyPr rot="0" vert="horz" wrap="square" lIns="91440" tIns="45720" rIns="91440" bIns="45720" anchor="t" anchorCtr="0" upright="1">
                          <a:noAutofit/>
                        </wps:bodyPr>
                      </wps:wsp>
                      <wps:wsp>
                        <wps:cNvPr id="212" name="Text Box 110"/>
                        <wps:cNvSpPr txBox="1">
                          <a:spLocks noChangeArrowheads="1"/>
                        </wps:cNvSpPr>
                        <wps:spPr bwMode="auto">
                          <a:xfrm>
                            <a:off x="4832" y="846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 xml:space="preserve">  5</w:t>
                              </w:r>
                            </w:p>
                          </w:txbxContent>
                        </wps:txbx>
                        <wps:bodyPr rot="0" vert="horz" wrap="square" lIns="91440" tIns="45720" rIns="91440" bIns="45720" anchor="t" anchorCtr="0" upright="1">
                          <a:noAutofit/>
                        </wps:bodyPr>
                      </wps:wsp>
                      <wps:wsp>
                        <wps:cNvPr id="213" name="Text Box 111"/>
                        <wps:cNvSpPr txBox="1">
                          <a:spLocks noChangeArrowheads="1"/>
                        </wps:cNvSpPr>
                        <wps:spPr bwMode="auto">
                          <a:xfrm>
                            <a:off x="5372" y="846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 xml:space="preserve">  6</w:t>
                              </w:r>
                            </w:p>
                          </w:txbxContent>
                        </wps:txbx>
                        <wps:bodyPr rot="0" vert="horz" wrap="square" lIns="91440" tIns="45720" rIns="91440" bIns="45720" anchor="t" anchorCtr="0" upright="1">
                          <a:noAutofit/>
                        </wps:bodyPr>
                      </wps:wsp>
                      <wps:wsp>
                        <wps:cNvPr id="214" name="Text Box 112"/>
                        <wps:cNvSpPr txBox="1">
                          <a:spLocks noChangeArrowheads="1"/>
                        </wps:cNvSpPr>
                        <wps:spPr bwMode="auto">
                          <a:xfrm>
                            <a:off x="1772" y="810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 xml:space="preserve">  0</w:t>
                              </w:r>
                            </w:p>
                          </w:txbxContent>
                        </wps:txbx>
                        <wps:bodyPr rot="0" vert="horz" wrap="square" lIns="91440" tIns="45720" rIns="91440" bIns="45720" anchor="t" anchorCtr="0" upright="1">
                          <a:noAutofit/>
                        </wps:bodyPr>
                      </wps:wsp>
                      <wps:wsp>
                        <wps:cNvPr id="215" name="Text Box 113"/>
                        <wps:cNvSpPr txBox="1">
                          <a:spLocks noChangeArrowheads="1"/>
                        </wps:cNvSpPr>
                        <wps:spPr bwMode="auto">
                          <a:xfrm>
                            <a:off x="1952" y="756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2</w:t>
                              </w:r>
                            </w:p>
                          </w:txbxContent>
                        </wps:txbx>
                        <wps:bodyPr rot="0" vert="horz" wrap="square" lIns="91440" tIns="45720" rIns="91440" bIns="45720" anchor="t" anchorCtr="0" upright="1">
                          <a:noAutofit/>
                        </wps:bodyPr>
                      </wps:wsp>
                      <wps:wsp>
                        <wps:cNvPr id="216" name="Text Box 114"/>
                        <wps:cNvSpPr txBox="1">
                          <a:spLocks noChangeArrowheads="1"/>
                        </wps:cNvSpPr>
                        <wps:spPr bwMode="auto">
                          <a:xfrm>
                            <a:off x="1952" y="702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4</w:t>
                              </w:r>
                            </w:p>
                          </w:txbxContent>
                        </wps:txbx>
                        <wps:bodyPr rot="0" vert="horz" wrap="square" lIns="91440" tIns="45720" rIns="91440" bIns="45720" anchor="t" anchorCtr="0" upright="1">
                          <a:noAutofit/>
                        </wps:bodyPr>
                      </wps:wsp>
                      <wps:wsp>
                        <wps:cNvPr id="217" name="Line 115"/>
                        <wps:cNvCnPr/>
                        <wps:spPr bwMode="auto">
                          <a:xfrm>
                            <a:off x="2312" y="666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Text Box 116"/>
                        <wps:cNvSpPr txBox="1">
                          <a:spLocks noChangeArrowheads="1"/>
                        </wps:cNvSpPr>
                        <wps:spPr bwMode="auto">
                          <a:xfrm>
                            <a:off x="1892" y="648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 xml:space="preserve"> 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64" style="position:absolute;margin-left:-15.8pt;margin-top:2.9pt;width:507pt;height:369pt;z-index:251655680" coordorigin="692,1624" coordsize="10140,738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">
                <v:line id="Line 57" o:spid="_x0000_s1065" style="position:absolute;flip:y;visibility:visible;mso-wrap-style:square" from="2492,1984" to="2492,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wxMMAAADbAAAADwAAAGRycy9kb3ducmV2LnhtbESPQWvCQBCF70L/wzKFXoJuqiA1dZXW&#10;KgjioerB45CdJqHZ2ZAdNf57VxA8Pt68782bzjtXqzO1ofJs4H2QgiLOva24MHDYr/ofoIIgW6w9&#10;k4ErBZjPXnpTzKy/8C+dd1KoCOGQoYFSpMm0DnlJDsPAN8TR+/OtQ4myLbRt8RLhrtbDNB1rhxXH&#10;hhIbWpSU/+9OLr6x2vLPaJR8O50kE1oeZZNqMebttfv6BCXUyfP4kV5bA5Mh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SsMTDAAAA2wAAAA8AAAAAAAAAAAAA&#10;AAAAoQIAAGRycy9kb3ducmV2LnhtbFBLBQYAAAAABAAEAPkAAACRAwAAAAA=&#10;">
                  <v:stroke endarrow="block"/>
                </v:line>
                <v:line id="Line 58" o:spid="_x0000_s1066" style="position:absolute;visibility:visible;mso-wrap-style:square" from="2192,4864" to="6092,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VEcQAAADbAAAADwAAAGRycy9kb3ducmV2LnhtbESPzWrDMBCE74W8g9hAb42cB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JURxAAAANsAAAAPAAAAAAAAAAAA&#10;AAAAAKECAABkcnMvZG93bnJldi54bWxQSwUGAAAAAAQABAD5AAAAkgMAAAAA&#10;">
                  <v:stroke endarrow="block"/>
                </v:line>
                <v:line id="Line 59" o:spid="_x0000_s1067" style="position:absolute;visibility:visible;mso-wrap-style:square" from="2312,3964" to="2672,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line id="Line 60" o:spid="_x0000_s1068" style="position:absolute;flip:y;visibility:visible;mso-wrap-style:square" from="3032,4684" to="3032,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eCoc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8x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ngqHGAAAA2wAAAA8AAAAAAAAA&#10;AAAAAAAAoQIAAGRycy9kb3ducmV2LnhtbFBLBQYAAAAABAAEAPkAAACUAwAAAAA=&#10;"/>
                <v:line id="Line 61" o:spid="_x0000_s1069" style="position:absolute;visibility:visible;mso-wrap-style:square" from="2312,3424" to="2672,3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line id="Line 62" o:spid="_x0000_s1070" style="position:absolute;visibility:visible;mso-wrap-style:square" from="2312,2884" to="2672,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1I8QAAADcAAAADwAAAGRycy9kb3ducmV2LnhtbERPTWvCQBC9F/wPywi91U0tBJu6iiiC&#10;9iBqC+1xzE6T1Oxs2N0m8d+7gtDbPN7nTOe9qUVLzleWFTyPEhDEudUVFwo+P9ZPExA+IGusLZOC&#10;C3mYzwYPU8y07fhA7TEUIoawz1BBGUKTSenzkgz6kW2II/djncEQoSukdtjFcFPLcZKk0mDFsaHE&#10;hpYl5efjn1Gwe9mn7WL7vum/tukpXx1O37+dU+px2C/eQATqw7/47t7oOH/8C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vUjxAAAANwAAAAPAAAAAAAAAAAA&#10;AAAAAKECAABkcnMvZG93bnJldi54bWxQSwUGAAAAAAQABAD5AAAAkgMAAAAA&#10;"/>
                <v:line id="Line 63" o:spid="_x0000_s1071" style="position:absolute;flip:y;visibility:visible;mso-wrap-style:square" from="3572,4684" to="3572,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LHMcAAADcAAAADwAAAGRycy9kb3ducmV2LnhtbESPT2vDMAzF74N9B6PBLqN19ofSpXVL&#10;GQx26KXdSNlNjbU4JJYz22uzbz8dCrtJvKf3flquR9+rE8XUBjZwPy1AEdfBttwY+Hh/ncxBpYxs&#10;sQ9MBn4pwXp1fbXE0oYz7+i0z42SEE4lGnA5D6XWqXbkMU3DQCzaV4ges6yx0TbiWcJ9rx+KYqY9&#10;tiwNDgd6cVR3+x9vQM+3d99xc3zqqu5weHZVXQ2fW2Nub8bNAlSmMf+bL9dvVvAfBV+ekQn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sUscxwAAANwAAAAPAAAAAAAA&#10;AAAAAAAAAKECAABkcnMvZG93bnJldi54bWxQSwUGAAAAAAQABAD5AAAAlQMAAAAA&#10;"/>
                <v:line id="Line 64" o:spid="_x0000_s1072" style="position:absolute;flip:y;visibility:visible;mso-wrap-style:square" from="4112,4684" to="4112,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3uh8QAAADcAAAADwAAAGRycy9kb3ducmV2LnhtbERPTWsCMRC9C/6HMIVeSs3alqKrUUQQ&#10;evCiLSvexs10s+xmsiapbv+9KRS8zeN9znzZ21ZcyIfasYLxKANBXDpdc6Xg63PzPAERIrLG1jEp&#10;+KUAy8VwMMdcuyvv6LKPlUghHHJUYGLscilDachiGLmOOHHfzluMCfpKao/XFG5b+ZJl79JizanB&#10;YEdrQ2Wz/7EK5GT7dPar01tTNIfD1BRl0R23Sj0+9KsZiEh9vIv/3R86zX8d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e6HxAAAANwAAAAPAAAAAAAAAAAA&#10;AAAAAKECAABkcnMvZG93bnJldi54bWxQSwUGAAAAAAQABAD5AAAAkgMAAAAA&#10;"/>
                <v:line id="Line 65" o:spid="_x0000_s1073" style="position:absolute;flip:y;visibility:visible;mso-wrap-style:square" from="4652,4684" to="4652,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9w8MQAAADcAAAADwAAAGRycy9kb3ducmV2LnhtbERPS2sCMRC+C/6HMIVeSs1qS7Fbo4hQ&#10;8ODFByu9TTfTzbKbyZpE3f57Uyh4m4/vObNFb1txIR9qxwrGowwEcel0zZWCw/7zeQoiRGSNrWNS&#10;8EsBFvPhYIa5dlfe0mUXK5FCOOSowMTY5VKG0pDFMHIdceJ+nLcYE/SV1B6vKdy2cpJlb9JizanB&#10;YEcrQ2WzO1sFcrp5Ovnl92tTNMfjuynKovvaKPX40C8/QETq4138717rNP9l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L3DwxAAAANwAAAAPAAAAAAAAAAAA&#10;AAAAAKECAABkcnMvZG93bnJldi54bWxQSwUGAAAAAAQABAD5AAAAkgMAAAAA&#10;"/>
                <v:line id="Line 66" o:spid="_x0000_s1074" style="position:absolute;flip:y;visibility:visible;mso-wrap-style:square" from="5192,4684" to="5192,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PVa8QAAADcAAAADwAAAGRycy9kb3ducmV2LnhtbERPTWsCMRC9C/6HMIVepGatUnQ1ihQK&#10;PXipLSvexs10s+xmsk1S3f77RhC8zeN9zmrT21acyYfasYLJOANBXDpdc6Xg6/PtaQ4iRGSNrWNS&#10;8EcBNuvhYIW5dhf+oPM+ViKFcMhRgYmxy6UMpSGLYew64sR9O28xJugrqT1eUrht5XOWvUiLNacG&#10;gx29Giqb/a9VIOe70Y/fnmZN0RwOC1OURXfcKfX40G+XICL18S6+ud91mj+dwv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9VrxAAAANwAAAAPAAAAAAAAAAAA&#10;AAAAAKECAABkcnMvZG93bnJldi54bWxQSwUGAAAAAAQABAD5AAAAkgMAAAAA&#10;"/>
                <v:line id="Line 67" o:spid="_x0000_s1075" style="position:absolute;flip:y;visibility:visible;mso-wrap-style:square" from="5732,4684" to="5732,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H8QAAADcAAAADwAAAGRycy9kb3ducmV2LnhtbERPTWsCMRC9C/6HMIVeSs1apehqFCkU&#10;PHipyoq3cTPdLLuZbJNUt/++KRS8zeN9znLd21ZcyYfasYLxKANBXDpdc6XgeHh/noEIEVlj65gU&#10;/FCA9Wo4WGKu3Y0/6LqPlUghHHJUYGLscilDachiGLmOOHGfzluMCfpKao+3FG5b+ZJlr9JizanB&#10;YEdvhspm/20VyNnu6ctvLtOmaE6nuSnKojvvlHp86DcLEJH6eBf/u7c6zZ9M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k0fxAAAANwAAAAPAAAAAAAAAAAA&#10;AAAAAKECAABkcnMvZG93bnJldi54bWxQSwUGAAAAAAQABAD5AAAAkgMAAAAA&#10;"/>
                <v:shape id="Text Box 68" o:spid="_x0000_s1076" type="#_x0000_t202" style="position:absolute;left:6092;top:468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rsidR="005D5015" w:rsidRDefault="005D5015" w:rsidP="005D5015">
                        <w:pPr>
                          <w:rPr>
                            <w:rFonts w:ascii="Arial" w:hAnsi="Arial" w:cs="Arial"/>
                            <w:b/>
                            <w:bCs/>
                          </w:rPr>
                        </w:pPr>
                        <w:r>
                          <w:rPr>
                            <w:rFonts w:ascii="Arial" w:hAnsi="Arial" w:cs="Arial"/>
                            <w:b/>
                            <w:bCs/>
                          </w:rPr>
                          <w:t>t (s)</w:t>
                        </w:r>
                      </w:p>
                    </w:txbxContent>
                  </v:textbox>
                </v:shape>
                <v:shape id="Text Box 69" o:spid="_x0000_s1077" type="#_x0000_t202" style="position:absolute;left:692;top:3244;width:1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rsidR="005D5015" w:rsidRDefault="005D5015" w:rsidP="005D5015">
                        <w:pPr>
                          <w:rPr>
                            <w:rFonts w:ascii="Arial" w:hAnsi="Arial" w:cs="Arial"/>
                            <w:b/>
                            <w:bCs/>
                          </w:rPr>
                        </w:pPr>
                        <w:r>
                          <w:rPr>
                            <w:rFonts w:ascii="Arial" w:hAnsi="Arial" w:cs="Arial"/>
                            <w:b/>
                            <w:bCs/>
                          </w:rPr>
                          <w:t>a (m/s</w:t>
                        </w:r>
                        <w:r>
                          <w:rPr>
                            <w:rFonts w:ascii="Arial" w:hAnsi="Arial" w:cs="Arial"/>
                            <w:b/>
                            <w:bCs/>
                            <w:vertAlign w:val="superscript"/>
                          </w:rPr>
                          <w:t>2</w:t>
                        </w:r>
                        <w:r>
                          <w:rPr>
                            <w:rFonts w:ascii="Arial" w:hAnsi="Arial" w:cs="Arial"/>
                            <w:b/>
                            <w:bCs/>
                          </w:rPr>
                          <w:t>)</w:t>
                        </w:r>
                      </w:p>
                    </w:txbxContent>
                  </v:textbox>
                </v:shape>
                <v:shape id="Text Box 70" o:spid="_x0000_s1078" type="#_x0000_t202" style="position:absolute;left:2132;top:504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5D5015" w:rsidRDefault="005D5015" w:rsidP="005D5015">
                        <w:pPr>
                          <w:rPr>
                            <w:rFonts w:ascii="Arial" w:hAnsi="Arial" w:cs="Arial"/>
                          </w:rPr>
                        </w:pPr>
                        <w:r>
                          <w:rPr>
                            <w:rFonts w:ascii="Arial" w:hAnsi="Arial" w:cs="Arial"/>
                          </w:rPr>
                          <w:t xml:space="preserve">  0</w:t>
                        </w:r>
                      </w:p>
                    </w:txbxContent>
                  </v:textbox>
                </v:shape>
                <v:shape id="Text Box 71" o:spid="_x0000_s1079" type="#_x0000_t202" style="position:absolute;left:2672;top:504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rsidR="005D5015" w:rsidRDefault="005D5015" w:rsidP="005D5015">
                        <w:pPr>
                          <w:rPr>
                            <w:rFonts w:ascii="Arial" w:hAnsi="Arial" w:cs="Arial"/>
                          </w:rPr>
                        </w:pPr>
                        <w:r>
                          <w:rPr>
                            <w:rFonts w:ascii="Arial" w:hAnsi="Arial" w:cs="Arial"/>
                          </w:rPr>
                          <w:t xml:space="preserve">  1</w:t>
                        </w:r>
                      </w:p>
                    </w:txbxContent>
                  </v:textbox>
                </v:shape>
                <v:shape id="Text Box 72" o:spid="_x0000_s1080" type="#_x0000_t202" style="position:absolute;left:3212;top:504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rsidR="005D5015" w:rsidRDefault="005D5015" w:rsidP="005D5015">
                        <w:pPr>
                          <w:rPr>
                            <w:rFonts w:ascii="Arial" w:hAnsi="Arial" w:cs="Arial"/>
                          </w:rPr>
                        </w:pPr>
                        <w:r>
                          <w:rPr>
                            <w:rFonts w:ascii="Arial" w:hAnsi="Arial" w:cs="Arial"/>
                          </w:rPr>
                          <w:t xml:space="preserve">  2</w:t>
                        </w:r>
                      </w:p>
                    </w:txbxContent>
                  </v:textbox>
                </v:shape>
                <v:shape id="Text Box 73" o:spid="_x0000_s1081" type="#_x0000_t202" style="position:absolute;left:3752;top:504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5D5015" w:rsidRDefault="005D5015" w:rsidP="005D5015">
                        <w:pPr>
                          <w:rPr>
                            <w:rFonts w:ascii="Arial" w:hAnsi="Arial" w:cs="Arial"/>
                          </w:rPr>
                        </w:pPr>
                        <w:r>
                          <w:rPr>
                            <w:rFonts w:ascii="Arial" w:hAnsi="Arial" w:cs="Arial"/>
                          </w:rPr>
                          <w:t xml:space="preserve">  3</w:t>
                        </w:r>
                      </w:p>
                    </w:txbxContent>
                  </v:textbox>
                </v:shape>
                <v:shape id="Text Box 74" o:spid="_x0000_s1082" type="#_x0000_t202" style="position:absolute;left:4292;top:504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rsidR="005D5015" w:rsidRDefault="005D5015" w:rsidP="005D5015">
                        <w:pPr>
                          <w:rPr>
                            <w:rFonts w:ascii="Arial" w:hAnsi="Arial" w:cs="Arial"/>
                          </w:rPr>
                        </w:pPr>
                        <w:r>
                          <w:rPr>
                            <w:rFonts w:ascii="Arial" w:hAnsi="Arial" w:cs="Arial"/>
                          </w:rPr>
                          <w:t xml:space="preserve">  4</w:t>
                        </w:r>
                      </w:p>
                    </w:txbxContent>
                  </v:textbox>
                </v:shape>
                <v:shape id="Text Box 75" o:spid="_x0000_s1083" type="#_x0000_t202" style="position:absolute;left:4832;top:504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5D5015" w:rsidRDefault="005D5015" w:rsidP="005D5015">
                        <w:pPr>
                          <w:rPr>
                            <w:rFonts w:ascii="Arial" w:hAnsi="Arial" w:cs="Arial"/>
                          </w:rPr>
                        </w:pPr>
                        <w:r>
                          <w:rPr>
                            <w:rFonts w:ascii="Arial" w:hAnsi="Arial" w:cs="Arial"/>
                          </w:rPr>
                          <w:t xml:space="preserve">  5</w:t>
                        </w:r>
                      </w:p>
                    </w:txbxContent>
                  </v:textbox>
                </v:shape>
                <v:shape id="Text Box 76" o:spid="_x0000_s1084" type="#_x0000_t202" style="position:absolute;left:5372;top:504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rsidR="005D5015" w:rsidRDefault="005D5015" w:rsidP="005D5015">
                        <w:pPr>
                          <w:rPr>
                            <w:rFonts w:ascii="Arial" w:hAnsi="Arial" w:cs="Arial"/>
                          </w:rPr>
                        </w:pPr>
                        <w:r>
                          <w:rPr>
                            <w:rFonts w:ascii="Arial" w:hAnsi="Arial" w:cs="Arial"/>
                          </w:rPr>
                          <w:t xml:space="preserve">  6</w:t>
                        </w:r>
                      </w:p>
                    </w:txbxContent>
                  </v:textbox>
                </v:shape>
                <v:shape id="Text Box 77" o:spid="_x0000_s1085" type="#_x0000_t202" style="position:absolute;left:1772;top:378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rsidR="005D5015" w:rsidRDefault="005D5015" w:rsidP="005D5015">
                        <w:pPr>
                          <w:rPr>
                            <w:rFonts w:ascii="Arial" w:hAnsi="Arial" w:cs="Arial"/>
                          </w:rPr>
                        </w:pPr>
                        <w:r>
                          <w:rPr>
                            <w:rFonts w:ascii="Arial" w:hAnsi="Arial" w:cs="Arial"/>
                          </w:rPr>
                          <w:t xml:space="preserve"> -1</w:t>
                        </w:r>
                      </w:p>
                    </w:txbxContent>
                  </v:textbox>
                </v:shape>
                <v:shape id="Text Box 78" o:spid="_x0000_s1086" type="#_x0000_t202" style="position:absolute;left:1952;top:324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rsidR="005D5015" w:rsidRDefault="005D5015" w:rsidP="005D5015">
                        <w:pPr>
                          <w:rPr>
                            <w:rFonts w:ascii="Arial" w:hAnsi="Arial" w:cs="Arial"/>
                          </w:rPr>
                        </w:pPr>
                        <w:r>
                          <w:rPr>
                            <w:rFonts w:ascii="Arial" w:hAnsi="Arial" w:cs="Arial"/>
                          </w:rPr>
                          <w:t>0</w:t>
                        </w:r>
                      </w:p>
                    </w:txbxContent>
                  </v:textbox>
                </v:shape>
                <v:shape id="Text Box 79" o:spid="_x0000_s1087" type="#_x0000_t202" style="position:absolute;left:1952;top:270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rsidR="005D5015" w:rsidRDefault="005D5015" w:rsidP="005D5015">
                        <w:pPr>
                          <w:rPr>
                            <w:rFonts w:ascii="Arial" w:hAnsi="Arial" w:cs="Arial"/>
                          </w:rPr>
                        </w:pPr>
                        <w:r>
                          <w:rPr>
                            <w:rFonts w:ascii="Arial" w:hAnsi="Arial" w:cs="Arial"/>
                          </w:rPr>
                          <w:t>1</w:t>
                        </w:r>
                      </w:p>
                    </w:txbxContent>
                  </v:textbox>
                </v:shape>
                <v:line id="Line 80" o:spid="_x0000_s1088" style="position:absolute;visibility:visible;mso-wrap-style:square" from="2312,2344" to="2672,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hasUAAADcAAAADwAAAGRycy9kb3ducmV2LnhtbERPTWvCQBC9C/6HZYTedNNW0p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ohasUAAADcAAAADwAAAAAAAAAA&#10;AAAAAAChAgAAZHJzL2Rvd25yZXYueG1sUEsFBgAAAAAEAAQA+QAAAJMDAAAAAA==&#10;"/>
                <v:shape id="Text Box 81" o:spid="_x0000_s1089" type="#_x0000_t202" style="position:absolute;left:1881;top:216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A&#10;AADcAAAADwAAAGRycy9kb3ducmV2LnhtbESPQWvCQBCF74X+h2UKvdXdikobXaUoQk8VtRW8Ddkx&#10;CWZnQ3Y16b93DoK3Gd6b976ZLXpfqyu1sQps4X1gQBHnwVVcWPjdr98+QMWE7LAOTBb+KcJi/vw0&#10;w8yFjrd03aVCSQjHDC2UKTWZ1jEvyWMchIZYtFNoPSZZ20K7FjsJ97UeGjPRHiuWhhIbWpaUn3cX&#10;b+Hv53Q8jMymWPlx04XeaPaf2trXl/5rCipRnx7m+/W3E/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3EAAAA3AAAAA8AAAAAAAAAAAAAAAAAmAIAAGRycy9k&#10;b3ducmV2LnhtbFBLBQYAAAAABAAEAPUAAACJAwAAAAA=&#10;" filled="f" stroked="f">
                  <v:textbox>
                    <w:txbxContent>
                      <w:p w:rsidR="005D5015" w:rsidRDefault="005D5015" w:rsidP="005D5015">
                        <w:pPr>
                          <w:rPr>
                            <w:rFonts w:ascii="Arial" w:hAnsi="Arial" w:cs="Arial"/>
                          </w:rPr>
                        </w:pPr>
                        <w:r>
                          <w:rPr>
                            <w:rFonts w:ascii="Arial" w:hAnsi="Arial" w:cs="Arial"/>
                          </w:rPr>
                          <w:t xml:space="preserve"> 2</w:t>
                        </w:r>
                      </w:p>
                    </w:txbxContent>
                  </v:textbox>
                </v:shape>
                <v:line id="Line 82" o:spid="_x0000_s1090" style="position:absolute;visibility:visible;mso-wrap-style:square" from="2312,4504" to="2672,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aKWMQAAADcAAAADwAAAGRycy9kb3ducmV2LnhtbERPTWvCQBC9F/wPyxR6qxstD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opYxAAAANwAAAAPAAAAAAAAAAAA&#10;AAAAAKECAABkcnMvZG93bnJldi54bWxQSwUGAAAAAAQABAD5AAAAkgMAAAAA&#10;"/>
                <v:shape id="Text Box 83" o:spid="_x0000_s1091" type="#_x0000_t202" style="position:absolute;left:1772;top:432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LEcIA&#10;AADcAAAADwAAAGRycy9kb3ducmV2LnhtbERPTWvCQBC9C/6HZQRvZldppKZZpbQUPFm0rdDbkB2T&#10;YHY2ZLdJ/PfdQsHbPN7n5LvRNqKnzteONSwTBYK4cKbmUsPnx9viEYQPyAYbx6ThRh522+kkx8y4&#10;gY/Un0IpYgj7DDVUIbSZlL6oyKJPXEscuYvrLIYIu1KaDocYbhu5UmotLdYcGyps6aWi4nr6sRq+&#10;Dpfv84N6L19t2g5uVJLtRmo9n43PTyACjeEu/nfvTZyfruD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QsRwgAAANwAAAAPAAAAAAAAAAAAAAAAAJgCAABkcnMvZG93&#10;bnJldi54bWxQSwUGAAAAAAQABAD1AAAAhwMAAAAA&#10;" filled="f" stroked="f">
                  <v:textbox>
                    <w:txbxContent>
                      <w:p w:rsidR="005D5015" w:rsidRDefault="005D5015" w:rsidP="005D5015">
                        <w:pPr>
                          <w:rPr>
                            <w:rFonts w:ascii="Arial" w:hAnsi="Arial" w:cs="Arial"/>
                          </w:rPr>
                        </w:pPr>
                        <w:r>
                          <w:rPr>
                            <w:rFonts w:ascii="Arial" w:hAnsi="Arial" w:cs="Arial"/>
                          </w:rPr>
                          <w:t xml:space="preserve"> -2</w:t>
                        </w:r>
                      </w:p>
                    </w:txbxContent>
                  </v:textbox>
                </v:shape>
                <v:line id="Line 84" o:spid="_x0000_s1092" style="position:absolute;visibility:visible;mso-wrap-style:square" from="2372,3424" to="6092,3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vhoMUAAADcAAAADwAAAGRycy9kb3ducmV2LnhtbESPQWsCMRCF7wX/QxjBm2ZVWupqFBEE&#10;D7alKp6Hzbi7upmsSVzXf28KQm8zvDfvezNbtKYSDTlfWlYwHCQgiDOrS84VHPbr/icIH5A1VpZJ&#10;wYM8LOadtxmm2t75l5pdyEUMYZ+igiKEOpXSZwUZ9ANbE0ftZJ3BEFeXS+3wHsNNJUdJ8iENlhwJ&#10;Bda0Kii77G4mcrN8667H86XdnL626ys3k+/9j1K9brucggjUhn/z63qjY/33Mfw9Eye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vhoMUAAADcAAAADwAAAAAAAAAA&#10;AAAAAAChAgAAZHJzL2Rvd25yZXYueG1sUEsFBgAAAAAEAAQA+QAAAJMDAAAAAA==&#10;">
                  <v:stroke dashstyle="dash"/>
                </v:line>
                <v:line id="Line 85" o:spid="_x0000_s1093" style="position:absolute;visibility:visible;mso-wrap-style:square" from="2492,2344" to="4112,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qS/8QAAADcAAAADwAAAGRycy9kb3ducmV2LnhtbERPS2vCQBC+F/oflil4q5uKikRXEVEU&#10;VFpfB29DdkxSs7Mhu2r017tCobf5+J4zGNWmEFeqXG5ZwVczAkGcWJ1zqmC/m332QDiPrLGwTAru&#10;5GA0fH8bYKztjTd03fpUhBB2MSrIvC9jKV2SkUHXtCVx4E62MugDrFKpK7yFcFPIVhR1pcGcQ0OG&#10;JU0ySs7bi1GwXiQruzz2fqRtfU8fv5PDw81nSjU+6nEfhKfa/4v/3Asd5nfa8HomXCCH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mpL/xAAAANwAAAAPAAAAAAAAAAAA&#10;AAAAAKECAABkcnMvZG93bnJldi54bWxQSwUGAAAAAAQABAD5AAAAkgMAAAAA&#10;" strokeweight="1.75pt"/>
                <v:line id="Line 86" o:spid="_x0000_s1094" style="position:absolute;visibility:visible;mso-wrap-style:square" from="4112,2344" to="4112,3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Y3ZMMAAADcAAAADwAAAGRycy9kb3ducmV2LnhtbERPS4vCMBC+L/gfwgh7W1MFF6lGEVFW&#10;cGV9HrwNzdhWm0lpolZ/vREWvM3H95zBqDaFuFLlcssK2q0IBHFidc6pgt129tUD4TyyxsIyKbiT&#10;g9Gw8THAWNsbr+m68akIIexiVJB5X8ZSuiQjg65lS+LAHW1l0AdYpVJXeAvhppCdKPqWBnMODRmW&#10;NMkoOW8uRsFynvzaxaG3krbzN32cJvuH+5kp9dmsx30Qnmr/Fv+75zrM73bh9Uy4QA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WN2TDAAAA3AAAAA8AAAAAAAAAAAAA&#10;AAAAoQIAAGRycy9kb3ducmV2LnhtbFBLBQYAAAAABAAEAPkAAACRAwAAAAA=&#10;" strokeweight="1.75pt"/>
                <v:rect id="Rectangle 87" o:spid="_x0000_s1095" style="position:absolute;left:6152;top:2344;width:46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dhb4A&#10;AADcAAAADwAAAGRycy9kb3ducmV2LnhtbERPSwrCMBDdC94hjOBGNFVQpBpFBUHciNUDDM3YFptJ&#10;aaKtnt4Igrt5vO8s160pxZNqV1hWMB5FIIhTqwvOFFwv++EchPPIGkvLpOBFDtarbmeJsbYNn+mZ&#10;+EyEEHYxKsi9r2IpXZqTQTeyFXHgbrY26AOsM6lrbEK4KeUkimbSYMGhIceKdjml9+RhFGybprid&#10;3gkPjtm2PU5wf0FfKtXvtZsFCE+t/4t/7oMO86cz+D4TLp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honYW+AAAA3AAAAA8AAAAAAAAAAAAAAAAAmAIAAGRycy9kb3ducmV2&#10;LnhtbFBLBQYAAAAABAAEAPUAAACDAwAAAAA=&#10;" fillcolor="black"/>
                <v:line id="Line 88" o:spid="_x0000_s1096" style="position:absolute;visibility:visible;mso-wrap-style:square" from="4112,3424" to="5192,3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gMiMQAAADcAAAADwAAAGRycy9kb3ducmV2LnhtbERPS2vCQBC+F/oflil4q5sKPoiuIqIo&#10;qLS+Dt6G7JikZmdDdtXor3eFQm/z8T1nMKpNIa5Uudyygq9mBII4sTrnVMF+N/vsgXAeWWNhmRTc&#10;ycFo+P42wFjbG2/ouvWpCCHsYlSQeV/GUrokI4OuaUviwJ1sZdAHWKVSV3gL4aaQrSjqSIM5h4YM&#10;S5pklJy3F6NgvUhWdnns/Ujb+p4+fieHh5vPlGp81OM+CE+1/xf/uRc6zG934fVMuEA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SAyIxAAAANwAAAAPAAAAAAAAAAAA&#10;AAAAAKECAABkcnMvZG93bnJldi54bWxQSwUGAAAAAAQABAD5AAAAkgMAAAAA&#10;" strokeweight="1.75pt"/>
                <v:line id="Line 89" o:spid="_x0000_s1097" style="position:absolute;visibility:visible;mso-wrap-style:square" from="5192,3424" to="5192,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eY+scAAADcAAAADwAAAGRycy9kb3ducmV2LnhtbESPQWvCQBCF70L/wzKF3nRTwSLRVYpU&#10;FFrRpnrwNmSnSdrsbMhuNfXXOwfB2wzvzXvfTOedq9WJ2lB5NvA8SEAR595WXBjYfy37Y1AhIlus&#10;PZOBfwownz30pphaf+ZPOmWxUBLCIUUDZYxNqnXIS3IYBr4hFu3btw6jrG2hbYtnCXe1HibJi3ZY&#10;sTSU2NCipPw3+3MGNuv8w78fxzvth9u3y8/icAmrpTFPj93rBFSkLt7Nt+u1FfyR0MozMoG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15j6xwAAANwAAAAPAAAAAAAA&#10;AAAAAAAAAKECAABkcnMvZG93bnJldi54bWxQSwUGAAAAAAQABAD5AAAAlQMAAAAA&#10;" strokeweight="1.75pt"/>
                <v:line id="Line 90" o:spid="_x0000_s1098" style="position:absolute;visibility:visible;mso-wrap-style:square" from="5192,3964" to="5732,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s9YcQAAADcAAAADwAAAGRycy9kb3ducmV2LnhtbERPS2vCQBC+C/0PyxS8mU0Fi0Y3oUhF&#10;oS2+D96G7DRJm50N2VVTf323UPA2H99zZllnanGh1lWWFTxFMQji3OqKCwWH/WIwBuE8ssbaMin4&#10;IQdZ+tCbYaLtlbd02flChBB2CSoovW8SKV1ekkEX2YY4cJ+2NegDbAupW7yGcFPLYRw/S4MVh4YS&#10;G5qXlH/vzkbBxyp/t2+n8Uba4fr19jU/3txyoVT/sXuZgvDU+bv4373SYf5oAn/PhAt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mz1hxAAAANwAAAAPAAAAAAAAAAAA&#10;AAAAAKECAABkcnMvZG93bnJldi54bWxQSwUGAAAAAAQABAD5AAAAkgMAAAAA&#10;" strokeweight="1.75pt"/>
                <v:shape id="Picture 91" o:spid="_x0000_s1099" type="#_x0000_t75" style="position:absolute;left:9872;top:1624;width:58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uUfjCAAAA3AAAAA8AAABkcnMvZG93bnJldi54bWxET01rwkAQvRf8D8sI3upGhVajq5SK1B4b&#10;FTyO2TGJZmfD7laTf98tCN7m8T5nsWpNLW7kfGVZwWiYgCDOra64ULDfbV6nIHxA1lhbJgUdeVgt&#10;ey8LTLW98w/dslCIGMI+RQVlCE0qpc9LMuiHtiGO3Nk6gyFCV0jt8B7DTS3HSfImDVYcG0ps6LOk&#10;/Jr9GgWHbne8fLn8+10eJuvtvs1Os2un1KDffsxBBGrDU/xwb3WcPxvD/zPxAr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7lH4wgAAANwAAAAPAAAAAAAAAAAAAAAAAJ8C&#10;AABkcnMvZG93bnJldi54bWxQSwUGAAAAAAQABAD3AAAAjgMAAAAA&#10;">
                  <v:imagedata r:id="rId17" o:title=""/>
                </v:shape>
                <v:line id="Line 92" o:spid="_x0000_s1100" style="position:absolute;flip:y;visibility:visible;mso-wrap-style:square" from="2492,6304" to="2492,8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acKcUAAADcAAAADwAAAGRycy9kb3ducmV2LnhtbESPT2vCQBDF70K/wzIFL0E3NSA1ukr/&#10;KBTEg6kHj0N2moRmZ0N2qvHbdwsFbzO893vzZrUZXKsu1IfGs4GnaQqKuPS24crA6XM3eQYVBNli&#10;65kM3CjAZv0wWmFu/ZWPdCmkUjGEQ44GapEu1zqUNTkMU98RR+3L9w4lrn2lbY/XGO5aPUvTuXbY&#10;cLxQY0dvNZXfxY+LNXYHfs+y5NXpJFnQ9iz7VIsx48fhZQlKaJC7+Z/+sJFbZPD3TJx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acKcUAAADcAAAADwAAAAAAAAAA&#10;AAAAAAChAgAAZHJzL2Rvd25yZXYueG1sUEsFBgAAAAAEAAQA+QAAAJMDAAAAAA==&#10;">
                  <v:stroke endarrow="block"/>
                </v:line>
                <v:line id="Line 93" o:spid="_x0000_s1101" style="position:absolute;visibility:visible;mso-wrap-style:square" from="2421,8284" to="6092,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zmVcMAAADcAAAADwAAAGRycy9kb3ducmV2LnhtbERPS2sCMRC+F/wPYYTeataC1V2NUroI&#10;PdSCDzyPm+lm6WaybNI1/feNUPA2H99zVptoWzFQ7xvHCqaTDARx5XTDtYLTcfu0AOEDssbWMSn4&#10;JQ+b9ehhhYV2V97TcAi1SCHsC1RgQugKKX1lyKKfuI44cV+utxgS7Gupe7ymcNvK5yx7kRYbTg0G&#10;O3ozVH0ffqyCuSn3ci7Lj+NnOTTTPO7i+ZIr9TiOr0sQgWK4i//d7zrNz2d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85lXDAAAA3AAAAA8AAAAAAAAAAAAA&#10;AAAAoQIAAGRycy9kb3ducmV2LnhtbFBLBQYAAAAABAAEAPkAAACRAwAAAAA=&#10;">
                  <v:stroke endarrow="block"/>
                </v:line>
                <v:line id="Line 94" o:spid="_x0000_s1102" style="position:absolute;visibility:visible;mso-wrap-style:square" from="2312,8284" to="2672,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otsQAAADcAAAADwAAAGRycy9kb3ducmV2LnhtbERPS2vCQBC+F/oflhF6qxtbCDW6irQU&#10;1EOpD9DjmB2T2Oxs2F2T9N+7QqG3+fieM533phYtOV9ZVjAaJiCIc6srLhTsd5/PbyB8QNZYWyYF&#10;v+RhPnt8mGKmbccbarehEDGEfYYKyhCaTEqfl2TQD21DHLmzdQZDhK6Q2mEXw00tX5IklQYrjg0l&#10;NvReUv6zvRoFX6/fabtYrZf9YZWe8o/N6XjpnFJPg34xARGoD//iP/dSx/nj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qi2xAAAANwAAAAPAAAAAAAAAAAA&#10;AAAAAKECAABkcnMvZG93bnJldi54bWxQSwUGAAAAAAQABAD5AAAAkgMAAAAA&#10;"/>
                <v:line id="Line 95" o:spid="_x0000_s1103" style="position:absolute;flip:y;visibility:visible;mso-wrap-style:square" from="3032,8104" to="3032,8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6MUsQAAADcAAAADwAAAGRycy9kb3ducmV2LnhtbERPTWsCMRC9F/wPYYReimYtpepqFBGE&#10;HrzUlhVv42bcLLuZrEmq23/fFAq9zeN9znLd21bcyIfasYLJOANBXDpdc6Xg82M3moEIEVlj65gU&#10;fFOA9WrwsMRcuzu/0+0QK5FCOOSowMTY5VKG0pDFMHYdceIuzluMCfpKao/3FG5b+Zxlr9JizanB&#10;YEdbQ2Vz+LIK5Gz/dPWb80tTNMfj3BRl0Z32Sj0O+80CRKQ+/ov/3G86zZ9P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PoxSxAAAANwAAAAPAAAAAAAAAAAA&#10;AAAAAKECAABkcnMvZG93bnJldi54bWxQSwUGAAAAAAQABAD5AAAAkgMAAAAA&#10;"/>
                <v:line id="Line 96" o:spid="_x0000_s1104" style="position:absolute;visibility:visible;mso-wrap-style:square" from="2312,7744" to="2672,7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ZX8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ZlfxwAAANwAAAAPAAAAAAAA&#10;AAAAAAAAAKECAABkcnMvZG93bnJldi54bWxQSwUGAAAAAAQABAD5AAAAlQMAAAAA&#10;"/>
                <v:line id="Line 97" o:spid="_x0000_s1105" style="position:absolute;visibility:visible;mso-wrap-style:square" from="2312,7204" to="2672,7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k8xMQAAADcAAAADwAAAGRycy9kb3ducmV2LnhtbERPTWvCQBC9F/wPyxR6q5taCDV1FWkR&#10;1INULbTHMTtNUrOzYXdN4r93BcHbPN7nTGa9qUVLzleWFbwMExDEudUVFwq+94vnNxA+IGusLZOC&#10;M3mYTQcPE8y07XhL7S4UIoawz1BBGUKTSenzkgz6oW2II/dnncEQoSukdtjFcFPLUZKk0mDFsaHE&#10;hj5Kyo+7k1Gwef1K2/lqvex/Vukh/9wefv87p9TTYz9/BxGoD3fxzb3Ucf54DN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TzExAAAANwAAAAPAAAAAAAAAAAA&#10;AAAAAKECAABkcnMvZG93bnJldi54bWxQSwUGAAAAAAQABAD5AAAAkgMAAAAA&#10;"/>
                <v:line id="Line 98" o:spid="_x0000_s1106" style="position:absolute;flip:y;visibility:visible;mso-wrap-style:square" from="3572,8104" to="3572,8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jg3cUAAADcAAAADwAAAGRycy9kb3ducmV2LnhtbESPQWsCMRSE70L/Q3iFXkSzLSK6NYoI&#10;hR68qGXF23Pzull287Imqa7/3hQKPQ4z8w2zWPW2FVfyoXas4HWcgSAuna65UvB1+BjNQISIrLF1&#10;TAruFGC1fBosMNfuxju67mMlEoRDjgpMjF0uZSgNWQxj1xEn79t5izFJX0nt8ZbgtpVvWTaVFmtO&#10;CwY72hgqm/2PVSBn2+HFr8+TpmiOx7kpyqI7bZV6ee7X7yAi9fE//Nf+1AoSEX7Pp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jg3cUAAADcAAAADwAAAAAAAAAA&#10;AAAAAAChAgAAZHJzL2Rvd25yZXYueG1sUEsFBgAAAAAEAAQA+QAAAJMDAAAAAA==&#10;"/>
                <v:line id="Line 99" o:spid="_x0000_s1107" style="position:absolute;flip:y;visibility:visible;mso-wrap-style:square" from="4112,8104" to="4112,8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FRsYAAADcAAAADwAAAGRycy9kb3ducmV2LnhtbESPQWsCMRSE7wX/Q3iCl1KzSim6NYoI&#10;ggcvtbLi7XXzull287ImUbf/vikUPA4z8w2zWPW2FTfyoXasYDLOQBCXTtdcKTh+bl9mIEJE1tg6&#10;JgU/FGC1HDwtMNfuzh90O8RKJAiHHBWYGLtcylAashjGriNO3rfzFmOSvpLa4z3BbSunWfYmLdac&#10;Fgx2tDFUNoerVSBn++eLX3+9NkVzOs1NURbdea/UaNiv30FE6uMj/N/eaQXTbAJ/Z9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0RUbGAAAA3AAAAA8AAAAAAAAA&#10;AAAAAAAAoQIAAGRycy9kb3ducmV2LnhtbFBLBQYAAAAABAAEAPkAAACUAwAAAAA=&#10;"/>
                <v:line id="Line 100" o:spid="_x0000_s1108" style="position:absolute;flip:y;visibility:visible;mso-wrap-style:square" from="4652,8104" to="4652,8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bbMcYAAADcAAAADwAAAGRycy9kb3ducmV2LnhtbESPQWsCMRSE7wX/Q3gFL6Vmu5RiV6NI&#10;QfDgpVZWvD03r5tlNy9rEnX775tCweMwM98w8+VgO3ElHxrHCl4mGQjiyumGawX7r/XzFESIyBo7&#10;x6TghwIsF6OHORba3fiTrrtYiwThUKACE2NfSBkqQxbDxPXEyft23mJM0tdSe7wluO1knmVv0mLD&#10;acFgTx+GqnZ3sQrkdPt09qvTa1u2h8O7KauyP26VGj8OqxmISEO8h//bG60gz3L4O5OO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m2zHGAAAA3AAAAA8AAAAAAAAA&#10;AAAAAAAAoQIAAGRycy9kb3ducmV2LnhtbFBLBQYAAAAABAAEAPkAAACUAwAAAAA=&#10;"/>
                <v:line id="Line 101" o:spid="_x0000_s1109" style="position:absolute;flip:y;visibility:visible;mso-wrap-style:square" from="5192,8104" to="5192,8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p+qscAAADcAAAADwAAAGRycy9kb3ducmV2LnhtbESPT2sCMRTE74LfIbxCL6VmtaXYrVFE&#10;KHjw4h9WenvdvG6W3bysSdTttzeFgsdhZn7DzBa9bcWFfKgdKxiPMhDEpdM1VwoO+8/nKYgQkTW2&#10;jknBLwVYzIeDGebaXXlLl12sRIJwyFGBibHLpQylIYth5Dri5P04bzEm6SupPV4T3LZykmVv0mLN&#10;acFgRytDZbM7WwVyunk6+eX3a1M0x+O7Kcqi+9oo9fjQLz9AROrjPfzfXmsFk+wF/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Kn6qxwAAANwAAAAPAAAAAAAA&#10;AAAAAAAAAKECAABkcnMvZG93bnJldi54bWxQSwUGAAAAAAQABAD5AAAAlQMAAAAA&#10;"/>
                <v:line id="Line 102" o:spid="_x0000_s1110" style="position:absolute;flip:y;visibility:visible;mso-wrap-style:square" from="5732,8104" to="5732,8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Pm3sYAAADcAAAADwAAAGRycy9kb3ducmV2LnhtbESPQWsCMRSE70L/Q3iFXqRmFRHdGkUE&#10;oQcv1bLi7XXzull287ImqW7/fSMIPQ4z8w2zXPe2FVfyoXasYDzKQBCXTtdcKfg87l7nIEJE1tg6&#10;JgW/FGC9ehosMdfuxh90PcRKJAiHHBWYGLtcylAashhGriNO3rfzFmOSvpLa4y3BbSsnWTaTFmtO&#10;CwY72hoqm8OPVSDn++HFb76mTdGcTgtTlEV33iv18txv3kBE6uN/+NF+1wom2RTuZ9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D5t7GAAAA3AAAAA8AAAAAAAAA&#10;AAAAAAAAoQIAAGRycy9kb3ducmV2LnhtbFBLBQYAAAAABAAEAPkAAACUAwAAAAA=&#10;"/>
                <v:shape id="Text Box 103" o:spid="_x0000_s1111" type="#_x0000_t202" style="position:absolute;left:6092;top:810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rsidR="005D5015" w:rsidRDefault="005D5015" w:rsidP="005D5015">
                        <w:pPr>
                          <w:rPr>
                            <w:rFonts w:ascii="Arial" w:hAnsi="Arial" w:cs="Arial"/>
                            <w:b/>
                            <w:bCs/>
                          </w:rPr>
                        </w:pPr>
                        <w:r>
                          <w:rPr>
                            <w:rFonts w:ascii="Arial" w:hAnsi="Arial" w:cs="Arial"/>
                            <w:b/>
                            <w:bCs/>
                          </w:rPr>
                          <w:t>t (s)</w:t>
                        </w:r>
                      </w:p>
                    </w:txbxContent>
                  </v:textbox>
                </v:shape>
                <v:shape id="Text Box 104" o:spid="_x0000_s1112" type="#_x0000_t202" style="position:absolute;left:992;top:7564;width:1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rsidR="005D5015" w:rsidRDefault="005D5015" w:rsidP="005D5015">
                        <w:pPr>
                          <w:rPr>
                            <w:rFonts w:ascii="Arial" w:hAnsi="Arial" w:cs="Arial"/>
                            <w:b/>
                            <w:bCs/>
                          </w:rPr>
                        </w:pPr>
                        <w:r>
                          <w:rPr>
                            <w:rFonts w:ascii="Arial" w:hAnsi="Arial" w:cs="Arial"/>
                            <w:b/>
                            <w:bCs/>
                          </w:rPr>
                          <w:t>v (m/s)</w:t>
                        </w:r>
                      </w:p>
                    </w:txbxContent>
                  </v:textbox>
                </v:shape>
                <v:shape id="Text Box 105" o:spid="_x0000_s1113" type="#_x0000_t202" style="position:absolute;left:2132;top:846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rsidR="005D5015" w:rsidRDefault="005D5015" w:rsidP="005D5015">
                        <w:pPr>
                          <w:rPr>
                            <w:rFonts w:ascii="Arial" w:hAnsi="Arial" w:cs="Arial"/>
                          </w:rPr>
                        </w:pPr>
                        <w:r>
                          <w:rPr>
                            <w:rFonts w:ascii="Arial" w:hAnsi="Arial" w:cs="Arial"/>
                          </w:rPr>
                          <w:t xml:space="preserve">  0</w:t>
                        </w:r>
                      </w:p>
                    </w:txbxContent>
                  </v:textbox>
                </v:shape>
                <v:shape id="Text Box 106" o:spid="_x0000_s1114" type="#_x0000_t202" style="position:absolute;left:2672;top:846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rsidR="005D5015" w:rsidRDefault="005D5015" w:rsidP="005D5015">
                        <w:pPr>
                          <w:rPr>
                            <w:rFonts w:ascii="Arial" w:hAnsi="Arial" w:cs="Arial"/>
                          </w:rPr>
                        </w:pPr>
                        <w:r>
                          <w:rPr>
                            <w:rFonts w:ascii="Arial" w:hAnsi="Arial" w:cs="Arial"/>
                          </w:rPr>
                          <w:t xml:space="preserve">  1</w:t>
                        </w:r>
                      </w:p>
                    </w:txbxContent>
                  </v:textbox>
                </v:shape>
                <v:shape id="Text Box 107" o:spid="_x0000_s1115" type="#_x0000_t202" style="position:absolute;left:3212;top:846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rsidR="005D5015" w:rsidRDefault="005D5015" w:rsidP="005D5015">
                        <w:pPr>
                          <w:rPr>
                            <w:rFonts w:ascii="Arial" w:hAnsi="Arial" w:cs="Arial"/>
                          </w:rPr>
                        </w:pPr>
                        <w:r>
                          <w:rPr>
                            <w:rFonts w:ascii="Arial" w:hAnsi="Arial" w:cs="Arial"/>
                          </w:rPr>
                          <w:t xml:space="preserve">  2</w:t>
                        </w:r>
                      </w:p>
                    </w:txbxContent>
                  </v:textbox>
                </v:shape>
                <v:shape id="Text Box 108" o:spid="_x0000_s1116" type="#_x0000_t202" style="position:absolute;left:3752;top:846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5D5015" w:rsidRDefault="005D5015" w:rsidP="005D5015">
                        <w:pPr>
                          <w:rPr>
                            <w:rFonts w:ascii="Arial" w:hAnsi="Arial" w:cs="Arial"/>
                          </w:rPr>
                        </w:pPr>
                        <w:r>
                          <w:rPr>
                            <w:rFonts w:ascii="Arial" w:hAnsi="Arial" w:cs="Arial"/>
                          </w:rPr>
                          <w:t xml:space="preserve">  3</w:t>
                        </w:r>
                      </w:p>
                    </w:txbxContent>
                  </v:textbox>
                </v:shape>
                <v:shape id="Text Box 109" o:spid="_x0000_s1117" type="#_x0000_t202" style="position:absolute;left:4292;top:846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N2sMA&#10;AADcAAAADwAAAGRycy9kb3ducmV2LnhtbESPT4vCMBTE74LfITxhb5pUdkWrUWQXwdMu/gVvj+bZ&#10;FpuX0kRbv/1mYcHjMDO/YRarzlbiQY0vHWtIRgoEceZMybmG42EznILwAdlg5Zg0PMnDatnvLTA1&#10;ruUdPfYhFxHCPkUNRQh1KqXPCrLoR64mjt7VNRZDlE0uTYNthNtKjpWaSIslx4UCa/osKLvt71bD&#10;6ft6Ob+rn/zLftSt65RkO5Navw269RxEoC68wv/trdEwTh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BN2sMAAADcAAAADwAAAAAAAAAAAAAAAACYAgAAZHJzL2Rv&#10;d25yZXYueG1sUEsFBgAAAAAEAAQA9QAAAIgDAAAAAA==&#10;" filled="f" stroked="f">
                  <v:textbox>
                    <w:txbxContent>
                      <w:p w:rsidR="005D5015" w:rsidRDefault="005D5015" w:rsidP="005D5015">
                        <w:pPr>
                          <w:rPr>
                            <w:rFonts w:ascii="Arial" w:hAnsi="Arial" w:cs="Arial"/>
                          </w:rPr>
                        </w:pPr>
                        <w:r>
                          <w:rPr>
                            <w:rFonts w:ascii="Arial" w:hAnsi="Arial" w:cs="Arial"/>
                          </w:rPr>
                          <w:t xml:space="preserve">  4</w:t>
                        </w:r>
                      </w:p>
                    </w:txbxContent>
                  </v:textbox>
                </v:shape>
                <v:shape id="Text Box 110" o:spid="_x0000_s1118" type="#_x0000_t202" style="position:absolute;left:4832;top:846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5D5015" w:rsidRDefault="005D5015" w:rsidP="005D5015">
                        <w:pPr>
                          <w:rPr>
                            <w:rFonts w:ascii="Arial" w:hAnsi="Arial" w:cs="Arial"/>
                          </w:rPr>
                        </w:pPr>
                        <w:r>
                          <w:rPr>
                            <w:rFonts w:ascii="Arial" w:hAnsi="Arial" w:cs="Arial"/>
                          </w:rPr>
                          <w:t xml:space="preserve">  5</w:t>
                        </w:r>
                      </w:p>
                    </w:txbxContent>
                  </v:textbox>
                </v:shape>
                <v:shape id="Text Box 111" o:spid="_x0000_s1119" type="#_x0000_t202" style="position:absolute;left:5372;top:846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rsidR="005D5015" w:rsidRDefault="005D5015" w:rsidP="005D5015">
                        <w:pPr>
                          <w:rPr>
                            <w:rFonts w:ascii="Arial" w:hAnsi="Arial" w:cs="Arial"/>
                          </w:rPr>
                        </w:pPr>
                        <w:r>
                          <w:rPr>
                            <w:rFonts w:ascii="Arial" w:hAnsi="Arial" w:cs="Arial"/>
                          </w:rPr>
                          <w:t xml:space="preserve">  6</w:t>
                        </w:r>
                      </w:p>
                    </w:txbxContent>
                  </v:textbox>
                </v:shape>
                <v:shape id="Text Box 112" o:spid="_x0000_s1120" type="#_x0000_t202" style="position:absolute;left:1772;top:810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5D5015" w:rsidRDefault="005D5015" w:rsidP="005D5015">
                        <w:pPr>
                          <w:rPr>
                            <w:rFonts w:ascii="Arial" w:hAnsi="Arial" w:cs="Arial"/>
                          </w:rPr>
                        </w:pPr>
                        <w:r>
                          <w:rPr>
                            <w:rFonts w:ascii="Arial" w:hAnsi="Arial" w:cs="Arial"/>
                          </w:rPr>
                          <w:t xml:space="preserve">  0</w:t>
                        </w:r>
                      </w:p>
                    </w:txbxContent>
                  </v:textbox>
                </v:shape>
                <v:shape id="Text Box 113" o:spid="_x0000_s1121" type="#_x0000_t202" style="position:absolute;left:1952;top:756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rsidR="005D5015" w:rsidRDefault="005D5015" w:rsidP="005D5015">
                        <w:pPr>
                          <w:rPr>
                            <w:rFonts w:ascii="Arial" w:hAnsi="Arial" w:cs="Arial"/>
                          </w:rPr>
                        </w:pPr>
                        <w:r>
                          <w:rPr>
                            <w:rFonts w:ascii="Arial" w:hAnsi="Arial" w:cs="Arial"/>
                          </w:rPr>
                          <w:t>2</w:t>
                        </w:r>
                      </w:p>
                    </w:txbxContent>
                  </v:textbox>
                </v:shape>
                <v:shape id="Text Box 114" o:spid="_x0000_s1122" type="#_x0000_t202" style="position:absolute;left:1952;top:702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w:txbxContent>
                      <w:p w:rsidR="005D5015" w:rsidRDefault="005D5015" w:rsidP="005D5015">
                        <w:pPr>
                          <w:rPr>
                            <w:rFonts w:ascii="Arial" w:hAnsi="Arial" w:cs="Arial"/>
                          </w:rPr>
                        </w:pPr>
                        <w:r>
                          <w:rPr>
                            <w:rFonts w:ascii="Arial" w:hAnsi="Arial" w:cs="Arial"/>
                          </w:rPr>
                          <w:t>4</w:t>
                        </w:r>
                      </w:p>
                    </w:txbxContent>
                  </v:textbox>
                </v:shape>
                <v:line id="Line 115" o:spid="_x0000_s1123" style="position:absolute;visibility:visible;mso-wrap-style:square" from="2312,6664" to="2672,6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vC8YAAADcAAAADwAAAGRycy9kb3ducmV2LnhtbESPQWvCQBSE70L/w/IK3nSjQiqpq0hL&#10;QXsoVQvt8Zl9JrHZt2F3m6T/3hUEj8PMfMMsVr2pRUvOV5YVTMYJCOLc6ooLBV+Ht9EchA/IGmvL&#10;pOCfPKyWD4MFZtp2vKN2HwoRIewzVFCG0GRS+rwkg35sG+LonawzGKJ0hdQOuwg3tZwmSSoNVhwX&#10;SmzopaT8d/9nFHzMPtN2vX3f9N/b9Ji/7o4/584pNXzs188gAvXhHr61N1rBdPIE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sbwvGAAAA3AAAAA8AAAAAAAAA&#10;AAAAAAAAoQIAAGRycy9kb3ducmV2LnhtbFBLBQYAAAAABAAEAPkAAACUAwAAAAA=&#10;"/>
                <v:shape id="Text Box 116" o:spid="_x0000_s1124" type="#_x0000_t202" style="position:absolute;left:1892;top:648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w:txbxContent>
                      <w:p w:rsidR="005D5015" w:rsidRDefault="005D5015" w:rsidP="005D5015">
                        <w:pPr>
                          <w:rPr>
                            <w:rFonts w:ascii="Arial" w:hAnsi="Arial" w:cs="Arial"/>
                          </w:rPr>
                        </w:pPr>
                        <w:r>
                          <w:rPr>
                            <w:rFonts w:ascii="Arial" w:hAnsi="Arial" w:cs="Arial"/>
                          </w:rPr>
                          <w:t xml:space="preserve"> 6</w:t>
                        </w:r>
                      </w:p>
                    </w:txbxContent>
                  </v:textbox>
                </v:shape>
              </v:group>
            </w:pict>
          </mc:Fallback>
        </mc:AlternateContent>
      </w:r>
    </w:p>
    <w:p w:rsidR="005D5015" w:rsidRPr="005D5015" w:rsidRDefault="005D5015" w:rsidP="005D5015">
      <w:pPr>
        <w:keepLines w:val="0"/>
        <w:spacing w:before="0" w:after="200" w:line="360" w:lineRule="auto"/>
        <w:rPr>
          <w:rFonts w:cs="Arial"/>
          <w:sz w:val="22"/>
          <w:szCs w:val="22"/>
          <w:lang w:bidi="en-US"/>
        </w:rPr>
      </w:pPr>
    </w:p>
    <w:p w:rsidR="005D5015" w:rsidRPr="005D5015" w:rsidRDefault="005D5015" w:rsidP="005D5015">
      <w:pPr>
        <w:keepLines w:val="0"/>
        <w:spacing w:before="0" w:after="200" w:line="360" w:lineRule="auto"/>
        <w:rPr>
          <w:rFonts w:cs="Arial"/>
          <w:sz w:val="22"/>
          <w:szCs w:val="22"/>
          <w:lang w:bidi="en-US"/>
        </w:rPr>
      </w:pPr>
    </w:p>
    <w:p w:rsidR="005D5015" w:rsidRPr="005D5015" w:rsidRDefault="005D5015" w:rsidP="005D5015">
      <w:pPr>
        <w:keepLines w:val="0"/>
        <w:spacing w:before="0" w:after="200" w:line="360" w:lineRule="auto"/>
        <w:rPr>
          <w:rFonts w:cs="Arial"/>
          <w:sz w:val="22"/>
          <w:szCs w:val="22"/>
          <w:lang w:bidi="en-US"/>
        </w:rPr>
      </w:pPr>
    </w:p>
    <w:p w:rsidR="005D5015" w:rsidRPr="005D5015" w:rsidRDefault="005D5015" w:rsidP="005D5015">
      <w:pPr>
        <w:keepLines w:val="0"/>
        <w:spacing w:before="0" w:after="200" w:line="360" w:lineRule="auto"/>
        <w:rPr>
          <w:rFonts w:cs="Arial"/>
          <w:sz w:val="22"/>
          <w:szCs w:val="22"/>
          <w:lang w:bidi="en-US"/>
        </w:rPr>
      </w:pPr>
    </w:p>
    <w:p w:rsidR="005D5015" w:rsidRPr="005D5015" w:rsidRDefault="005D5015" w:rsidP="005D5015">
      <w:pPr>
        <w:keepLines w:val="0"/>
        <w:spacing w:before="0" w:after="200" w:line="360" w:lineRule="auto"/>
        <w:rPr>
          <w:rFonts w:cs="Arial"/>
          <w:sz w:val="22"/>
          <w:szCs w:val="22"/>
          <w:lang w:bidi="en-US"/>
        </w:rPr>
      </w:pPr>
    </w:p>
    <w:p w:rsidR="005D5015" w:rsidRPr="005D5015" w:rsidRDefault="005D5015" w:rsidP="005D5015">
      <w:pPr>
        <w:keepLines w:val="0"/>
        <w:spacing w:before="0" w:after="200" w:line="360" w:lineRule="auto"/>
        <w:rPr>
          <w:rFonts w:cs="Arial"/>
          <w:sz w:val="22"/>
          <w:szCs w:val="22"/>
          <w:lang w:bidi="en-US"/>
        </w:rPr>
      </w:pPr>
    </w:p>
    <w:p w:rsidR="005D5015" w:rsidRPr="005D5015" w:rsidRDefault="005D5015" w:rsidP="005D5015">
      <w:pPr>
        <w:keepLines w:val="0"/>
        <w:spacing w:before="0" w:after="200" w:line="360" w:lineRule="auto"/>
        <w:rPr>
          <w:rFonts w:cs="Arial"/>
          <w:sz w:val="22"/>
          <w:szCs w:val="22"/>
          <w:lang w:bidi="en-US"/>
        </w:rPr>
      </w:pPr>
      <w:r w:rsidRPr="005D5015">
        <w:rPr>
          <w:rFonts w:cs="Arial"/>
          <w:sz w:val="22"/>
          <w:szCs w:val="22"/>
          <w:lang w:bidi="en-US"/>
        </w:rPr>
        <w:t>If the object starts at rest, the associated v-t curve looks like…</w:t>
      </w:r>
    </w:p>
    <w:p w:rsidR="005D5015" w:rsidRPr="005D5015" w:rsidRDefault="005D5015" w:rsidP="005D5015">
      <w:pPr>
        <w:keepLines w:val="0"/>
        <w:spacing w:before="0" w:after="200" w:line="360" w:lineRule="auto"/>
        <w:rPr>
          <w:rFonts w:cs="Arial"/>
          <w:sz w:val="22"/>
          <w:szCs w:val="22"/>
          <w:lang w:bidi="en-US"/>
        </w:rPr>
      </w:pPr>
    </w:p>
    <w:p w:rsidR="005D5015" w:rsidRPr="005D5015" w:rsidRDefault="005D5015" w:rsidP="005D5015">
      <w:pPr>
        <w:keepLines w:val="0"/>
        <w:spacing w:before="0" w:after="200" w:line="360" w:lineRule="auto"/>
        <w:rPr>
          <w:rFonts w:cs="Arial"/>
          <w:sz w:val="22"/>
          <w:szCs w:val="22"/>
          <w:lang w:bidi="en-US"/>
        </w:rPr>
      </w:pPr>
    </w:p>
    <w:p w:rsidR="005D5015" w:rsidRPr="005D5015" w:rsidRDefault="005D5015" w:rsidP="005D5015">
      <w:pPr>
        <w:keepLines w:val="0"/>
        <w:spacing w:before="0" w:after="200" w:line="360" w:lineRule="auto"/>
        <w:rPr>
          <w:rFonts w:cs="Arial"/>
          <w:sz w:val="22"/>
          <w:szCs w:val="22"/>
          <w:lang w:bidi="en-US"/>
        </w:rPr>
      </w:pPr>
      <w:r w:rsidRPr="005D5015">
        <w:rPr>
          <w:rFonts w:cs="Arial"/>
          <w:sz w:val="22"/>
          <w:szCs w:val="22"/>
          <w:lang w:bidi="en-US"/>
        </w:rPr>
        <w:tab/>
        <w:t xml:space="preserve">                                                         </w:t>
      </w:r>
    </w:p>
    <w:p w:rsidR="005D5015" w:rsidRPr="005D5015" w:rsidRDefault="005D5015" w:rsidP="005D5015">
      <w:pPr>
        <w:keepLines w:val="0"/>
        <w:spacing w:before="0" w:after="200" w:line="360" w:lineRule="auto"/>
        <w:rPr>
          <w:rFonts w:cs="Arial"/>
          <w:sz w:val="22"/>
          <w:szCs w:val="22"/>
          <w:lang w:bidi="en-US"/>
        </w:rPr>
      </w:pPr>
    </w:p>
    <w:p w:rsidR="005D5015" w:rsidRPr="005D5015" w:rsidRDefault="005D5015" w:rsidP="005D5015">
      <w:pPr>
        <w:keepLines w:val="0"/>
        <w:spacing w:before="0" w:after="200" w:line="360" w:lineRule="auto"/>
        <w:rPr>
          <w:rFonts w:cs="Arial"/>
          <w:sz w:val="22"/>
          <w:szCs w:val="22"/>
          <w:lang w:bidi="en-US"/>
        </w:rPr>
      </w:pPr>
    </w:p>
    <w:p w:rsidR="005D5015" w:rsidRPr="005D5015" w:rsidRDefault="005D5015" w:rsidP="005D5015">
      <w:pPr>
        <w:keepLines w:val="0"/>
        <w:spacing w:before="0" w:after="200" w:line="360" w:lineRule="auto"/>
        <w:ind w:firstLine="432"/>
        <w:rPr>
          <w:rFonts w:cs="Arial"/>
          <w:sz w:val="22"/>
          <w:szCs w:val="22"/>
          <w:lang w:bidi="en-US"/>
        </w:rPr>
      </w:pPr>
      <w:r w:rsidRPr="005D5015">
        <w:rPr>
          <w:rFonts w:cs="Arial"/>
          <w:sz w:val="22"/>
          <w:szCs w:val="22"/>
          <w:lang w:bidi="en-US"/>
        </w:rPr>
        <w:t>Find object’s average velocity.</w:t>
      </w:r>
    </w:p>
    <w:p w:rsidR="005D5015" w:rsidRPr="005D5015" w:rsidRDefault="005D5015" w:rsidP="005D5015">
      <w:pPr>
        <w:keepLines w:val="0"/>
        <w:spacing w:before="0" w:after="200" w:line="360" w:lineRule="auto"/>
        <w:rPr>
          <w:rFonts w:cs="Arial"/>
          <w:sz w:val="22"/>
          <w:szCs w:val="22"/>
          <w:lang w:bidi="en-US"/>
        </w:rPr>
      </w:pPr>
    </w:p>
    <w:p w:rsidR="005D5015" w:rsidRPr="005D5015" w:rsidRDefault="005D5015" w:rsidP="005D5015">
      <w:pPr>
        <w:keepLines w:val="0"/>
        <w:spacing w:before="0" w:after="200" w:line="360" w:lineRule="auto"/>
        <w:rPr>
          <w:rFonts w:cs="Arial"/>
          <w:sz w:val="22"/>
          <w:szCs w:val="22"/>
          <w:lang w:bidi="en-US"/>
        </w:rPr>
      </w:pPr>
    </w:p>
    <w:p w:rsidR="005D5015" w:rsidRPr="005D5015" w:rsidRDefault="005D5015" w:rsidP="005D5015">
      <w:pPr>
        <w:keepLines w:val="0"/>
        <w:spacing w:before="0" w:after="200" w:line="360" w:lineRule="auto"/>
        <w:rPr>
          <w:rFonts w:cs="Arial"/>
          <w:sz w:val="22"/>
          <w:szCs w:val="22"/>
          <w:lang w:bidi="en-US"/>
        </w:rPr>
      </w:pPr>
    </w:p>
    <w:p w:rsidR="005D5015" w:rsidRPr="005D5015" w:rsidRDefault="005D5015" w:rsidP="005D5015">
      <w:pPr>
        <w:keepLines w:val="0"/>
        <w:spacing w:before="0" w:after="200" w:line="360" w:lineRule="auto"/>
        <w:rPr>
          <w:rFonts w:cs="Arial"/>
          <w:sz w:val="22"/>
          <w:szCs w:val="22"/>
          <w:lang w:bidi="en-US"/>
        </w:rPr>
      </w:pPr>
    </w:p>
    <w:p w:rsidR="005D5015" w:rsidRPr="005D5015" w:rsidRDefault="005D5015" w:rsidP="005D5015">
      <w:pPr>
        <w:keepLines w:val="0"/>
        <w:spacing w:before="0" w:after="0"/>
        <w:rPr>
          <w:rFonts w:cs="Arial"/>
          <w:sz w:val="22"/>
          <w:szCs w:val="22"/>
          <w:lang w:bidi="en-US"/>
        </w:rPr>
      </w:pPr>
      <w:r>
        <w:rPr>
          <w:rFonts w:eastAsia="+mn-ea" w:cs="Arial"/>
          <w:sz w:val="22"/>
          <w:szCs w:val="22"/>
          <w:lang w:bidi="en-US"/>
        </w:rPr>
        <w:lastRenderedPageBreak/>
        <w:t>A</w:t>
      </w:r>
      <w:r w:rsidRPr="005D5015">
        <w:rPr>
          <w:rFonts w:eastAsia="+mn-ea" w:cs="Arial"/>
          <w:sz w:val="22"/>
          <w:szCs w:val="22"/>
          <w:lang w:bidi="en-US"/>
        </w:rPr>
        <w:t>cceleration (increasing speed) and deceleration (decreasing speed) should not be confused with the directions of velocity and acceleration:</w:t>
      </w:r>
    </w:p>
    <w:p w:rsidR="005D5015" w:rsidRPr="005D5015" w:rsidRDefault="005D5015" w:rsidP="005D5015">
      <w:pPr>
        <w:keepLines w:val="0"/>
        <w:spacing w:before="0" w:after="200" w:line="360" w:lineRule="auto"/>
        <w:rPr>
          <w:rFonts w:cs="Arial"/>
          <w:sz w:val="22"/>
          <w:szCs w:val="22"/>
          <w:lang w:bidi="en-US"/>
        </w:rPr>
      </w:pPr>
    </w:p>
    <w:p w:rsidR="005D5015" w:rsidRPr="005D5015" w:rsidRDefault="005D5015" w:rsidP="005D5015">
      <w:pPr>
        <w:keepLines w:val="0"/>
        <w:spacing w:before="0" w:after="200" w:line="360" w:lineRule="auto"/>
        <w:jc w:val="center"/>
        <w:rPr>
          <w:rFonts w:cs="Arial"/>
          <w:sz w:val="22"/>
          <w:szCs w:val="22"/>
          <w:lang w:bidi="en-US"/>
        </w:rPr>
      </w:pPr>
      <w:r>
        <w:rPr>
          <w:rFonts w:cs="Arial"/>
          <w:noProof/>
          <w:sz w:val="22"/>
          <w:szCs w:val="22"/>
        </w:rPr>
        <w:drawing>
          <wp:inline distT="0" distB="0" distL="0" distR="0">
            <wp:extent cx="3912235" cy="1503045"/>
            <wp:effectExtent l="0" t="0" r="0" b="1905"/>
            <wp:docPr id="53" name="Picture 10" descr="FG02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G02_11"/>
                    <pic:cNvPicPr>
                      <a:picLocks noChangeAspect="1" noChangeArrowheads="1"/>
                    </pic:cNvPicPr>
                  </pic:nvPicPr>
                  <pic:blipFill>
                    <a:blip r:embed="rId18">
                      <a:extLst>
                        <a:ext uri="{28A0092B-C50C-407E-A947-70E740481C1C}">
                          <a14:useLocalDpi xmlns:a14="http://schemas.microsoft.com/office/drawing/2010/main" val="0"/>
                        </a:ext>
                      </a:extLst>
                    </a:blip>
                    <a:srcRect t="24120" r="-1440" b="24120"/>
                    <a:stretch>
                      <a:fillRect/>
                    </a:stretch>
                  </pic:blipFill>
                  <pic:spPr bwMode="auto">
                    <a:xfrm>
                      <a:off x="0" y="0"/>
                      <a:ext cx="3912235" cy="1503045"/>
                    </a:xfrm>
                    <a:prstGeom prst="rect">
                      <a:avLst/>
                    </a:prstGeom>
                    <a:noFill/>
                    <a:ln>
                      <a:noFill/>
                    </a:ln>
                  </pic:spPr>
                </pic:pic>
              </a:graphicData>
            </a:graphic>
          </wp:inline>
        </w:drawing>
      </w:r>
    </w:p>
    <w:p w:rsidR="005D5015" w:rsidRPr="005D5015" w:rsidRDefault="005D5015" w:rsidP="005D5015">
      <w:pPr>
        <w:keepLines w:val="0"/>
        <w:tabs>
          <w:tab w:val="center" w:pos="4320"/>
          <w:tab w:val="right" w:pos="8640"/>
        </w:tabs>
        <w:spacing w:before="0" w:after="200" w:line="360" w:lineRule="auto"/>
        <w:rPr>
          <w:rFonts w:cs="Arial"/>
          <w:b/>
          <w:bCs/>
          <w:sz w:val="22"/>
          <w:szCs w:val="22"/>
          <w:u w:val="single"/>
          <w:lang w:bidi="en-US"/>
        </w:rPr>
      </w:pPr>
      <w:r w:rsidRPr="005D5015">
        <w:rPr>
          <w:rFonts w:eastAsia="+mn-ea" w:cs="Arial"/>
          <w:b/>
          <w:bCs/>
          <w:sz w:val="22"/>
          <w:szCs w:val="22"/>
          <w:u w:val="single"/>
          <w:lang w:bidi="en-US"/>
        </w:rPr>
        <w:t>2-5 Motion with Constant Acceleration</w:t>
      </w:r>
    </w:p>
    <w:p w:rsidR="005D5015" w:rsidRPr="005D5015" w:rsidRDefault="005D5015" w:rsidP="005D5015">
      <w:pPr>
        <w:keepLines w:val="0"/>
        <w:tabs>
          <w:tab w:val="center" w:pos="4320"/>
          <w:tab w:val="right" w:pos="8640"/>
        </w:tabs>
        <w:spacing w:before="0" w:after="200" w:line="360" w:lineRule="auto"/>
        <w:rPr>
          <w:rFonts w:cs="Arial"/>
          <w:sz w:val="22"/>
          <w:szCs w:val="22"/>
          <w:lang w:bidi="en-US"/>
        </w:rPr>
      </w:pPr>
      <w:r w:rsidRPr="005D5015">
        <w:rPr>
          <w:rFonts w:eastAsia="+mn-ea" w:cs="Arial"/>
          <w:bCs/>
          <w:sz w:val="22"/>
          <w:szCs w:val="22"/>
          <w:lang w:bidi="en-US"/>
        </w:rPr>
        <w:t>If the acceleration is constant, the velocity changes linearly:</w:t>
      </w:r>
    </w:p>
    <w:p w:rsidR="005D5015" w:rsidRPr="005D5015" w:rsidRDefault="005D5015" w:rsidP="005D5015">
      <w:pPr>
        <w:keepLines w:val="0"/>
        <w:tabs>
          <w:tab w:val="center" w:pos="4320"/>
          <w:tab w:val="right" w:pos="8640"/>
        </w:tabs>
        <w:spacing w:before="0" w:after="200" w:line="360" w:lineRule="auto"/>
        <w:jc w:val="right"/>
        <w:rPr>
          <w:rFonts w:cs="Arial"/>
          <w:sz w:val="22"/>
          <w:szCs w:val="22"/>
          <w:lang w:bidi="en-US"/>
        </w:rPr>
      </w:pPr>
      <w:r>
        <w:rPr>
          <w:rFonts w:cs="Arial"/>
          <w:noProof/>
          <w:sz w:val="22"/>
          <w:szCs w:val="22"/>
        </w:rPr>
        <w:drawing>
          <wp:inline distT="0" distB="0" distL="0" distR="0">
            <wp:extent cx="2083435" cy="1288415"/>
            <wp:effectExtent l="0" t="0" r="0" b="6985"/>
            <wp:docPr id="54" name="Picture 11" descr="FG02_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G02_13a"/>
                    <pic:cNvPicPr>
                      <a:picLocks noChangeAspect="1" noChangeArrowheads="1"/>
                    </pic:cNvPicPr>
                  </pic:nvPicPr>
                  <pic:blipFill>
                    <a:blip r:embed="rId19">
                      <a:extLst>
                        <a:ext uri="{28A0092B-C50C-407E-A947-70E740481C1C}">
                          <a14:useLocalDpi xmlns:a14="http://schemas.microsoft.com/office/drawing/2010/main" val="0"/>
                        </a:ext>
                      </a:extLst>
                    </a:blip>
                    <a:srcRect l="11845" r="11845"/>
                    <a:stretch>
                      <a:fillRect/>
                    </a:stretch>
                  </pic:blipFill>
                  <pic:spPr bwMode="auto">
                    <a:xfrm>
                      <a:off x="0" y="0"/>
                      <a:ext cx="2083435" cy="1288415"/>
                    </a:xfrm>
                    <a:prstGeom prst="rect">
                      <a:avLst/>
                    </a:prstGeom>
                    <a:noFill/>
                    <a:ln>
                      <a:noFill/>
                    </a:ln>
                  </pic:spPr>
                </pic:pic>
              </a:graphicData>
            </a:graphic>
          </wp:inline>
        </w:drawing>
      </w:r>
    </w:p>
    <w:p w:rsidR="005D5015" w:rsidRPr="005D5015" w:rsidRDefault="005D5015" w:rsidP="005D5015">
      <w:pPr>
        <w:keepLines w:val="0"/>
        <w:tabs>
          <w:tab w:val="center" w:pos="4320"/>
          <w:tab w:val="right" w:pos="8640"/>
        </w:tabs>
        <w:spacing w:before="0" w:after="200" w:line="360" w:lineRule="auto"/>
        <w:rPr>
          <w:rFonts w:cs="Arial"/>
          <w:bCs/>
          <w:sz w:val="22"/>
          <w:szCs w:val="22"/>
          <w:lang w:bidi="en-US"/>
        </w:rPr>
      </w:pPr>
      <w:r w:rsidRPr="005D5015">
        <w:rPr>
          <w:rFonts w:eastAsia="+mn-ea" w:cs="Arial"/>
          <w:bCs/>
          <w:sz w:val="22"/>
          <w:szCs w:val="22"/>
          <w:lang w:bidi="en-US"/>
        </w:rPr>
        <w:t>Average velocity:</w:t>
      </w:r>
    </w:p>
    <w:p w:rsidR="005D5015" w:rsidRDefault="005D5015" w:rsidP="005D5015">
      <w:pPr>
        <w:keepLines w:val="0"/>
        <w:tabs>
          <w:tab w:val="center" w:pos="4320"/>
          <w:tab w:val="right" w:pos="8640"/>
        </w:tabs>
        <w:spacing w:before="0" w:after="200" w:line="360" w:lineRule="auto"/>
        <w:rPr>
          <w:rFonts w:eastAsia="+mn-ea" w:cs="Arial"/>
          <w:bCs/>
          <w:sz w:val="22"/>
          <w:szCs w:val="22"/>
          <w:lang w:bidi="en-US"/>
        </w:rPr>
      </w:pPr>
    </w:p>
    <w:p w:rsidR="005D5015" w:rsidRDefault="005D5015" w:rsidP="005D5015">
      <w:pPr>
        <w:keepLines w:val="0"/>
        <w:tabs>
          <w:tab w:val="center" w:pos="4320"/>
          <w:tab w:val="right" w:pos="8640"/>
        </w:tabs>
        <w:spacing w:before="0" w:after="200" w:line="360" w:lineRule="auto"/>
        <w:rPr>
          <w:rFonts w:eastAsia="+mn-ea" w:cs="Arial"/>
          <w:bCs/>
          <w:sz w:val="22"/>
          <w:szCs w:val="22"/>
          <w:lang w:bidi="en-US"/>
        </w:rPr>
      </w:pPr>
      <w:r w:rsidRPr="005D5015">
        <w:rPr>
          <w:rFonts w:eastAsia="+mn-ea" w:cs="Arial"/>
          <w:bCs/>
          <w:sz w:val="22"/>
          <w:szCs w:val="22"/>
          <w:lang w:bidi="en-US"/>
        </w:rPr>
        <w:t>Position as a function of time:</w:t>
      </w:r>
    </w:p>
    <w:p w:rsidR="005D5015" w:rsidRPr="005D5015" w:rsidRDefault="005D5015" w:rsidP="005D5015">
      <w:pPr>
        <w:keepLines w:val="0"/>
        <w:tabs>
          <w:tab w:val="center" w:pos="4320"/>
          <w:tab w:val="right" w:pos="8640"/>
        </w:tabs>
        <w:spacing w:before="0" w:after="200" w:line="360" w:lineRule="auto"/>
        <w:rPr>
          <w:rFonts w:cs="Arial"/>
          <w:bCs/>
          <w:sz w:val="22"/>
          <w:szCs w:val="22"/>
          <w:lang w:bidi="en-US"/>
        </w:rPr>
      </w:pPr>
    </w:p>
    <w:p w:rsidR="005D5015" w:rsidRPr="005D5015" w:rsidRDefault="005D5015" w:rsidP="005D5015">
      <w:pPr>
        <w:keepLines w:val="0"/>
        <w:tabs>
          <w:tab w:val="center" w:pos="4320"/>
          <w:tab w:val="right" w:pos="8640"/>
        </w:tabs>
        <w:spacing w:before="0" w:after="200" w:line="360" w:lineRule="auto"/>
        <w:rPr>
          <w:rFonts w:cs="Arial"/>
          <w:bCs/>
          <w:sz w:val="22"/>
          <w:szCs w:val="22"/>
          <w:lang w:bidi="en-US"/>
        </w:rPr>
      </w:pPr>
      <w:r w:rsidRPr="005D5015">
        <w:rPr>
          <w:rFonts w:eastAsia="+mn-ea" w:cs="Arial"/>
          <w:bCs/>
          <w:sz w:val="22"/>
          <w:szCs w:val="22"/>
          <w:lang w:bidi="en-US"/>
        </w:rPr>
        <w:t>Velocity as a function of position:</w:t>
      </w:r>
    </w:p>
    <w:p w:rsidR="005D5015" w:rsidRDefault="005D5015" w:rsidP="005D5015">
      <w:pPr>
        <w:keepLines w:val="0"/>
        <w:spacing w:before="0" w:after="0"/>
        <w:rPr>
          <w:rFonts w:cs="Arial"/>
          <w:sz w:val="22"/>
          <w:szCs w:val="22"/>
          <w:lang w:bidi="en-US"/>
        </w:rPr>
      </w:pPr>
    </w:p>
    <w:p w:rsidR="005D5015" w:rsidRDefault="005D5015" w:rsidP="005D5015">
      <w:pPr>
        <w:keepLines w:val="0"/>
        <w:spacing w:before="0" w:after="0"/>
        <w:rPr>
          <w:rFonts w:cs="Arial"/>
          <w:sz w:val="22"/>
          <w:szCs w:val="22"/>
          <w:lang w:bidi="en-US"/>
        </w:rPr>
      </w:pPr>
    </w:p>
    <w:p w:rsidR="005D5015" w:rsidRDefault="005D5015" w:rsidP="005D5015">
      <w:pPr>
        <w:keepLines w:val="0"/>
        <w:spacing w:before="0" w:after="0"/>
        <w:rPr>
          <w:rFonts w:cs="Arial"/>
          <w:sz w:val="22"/>
          <w:szCs w:val="22"/>
          <w:lang w:bidi="en-US"/>
        </w:rPr>
      </w:pPr>
    </w:p>
    <w:p w:rsidR="005D5015" w:rsidRDefault="005D5015" w:rsidP="005D5015">
      <w:pPr>
        <w:keepLines w:val="0"/>
        <w:spacing w:before="0" w:after="0"/>
        <w:rPr>
          <w:rFonts w:cs="Arial"/>
          <w:sz w:val="22"/>
          <w:szCs w:val="22"/>
          <w:lang w:bidi="en-US"/>
        </w:rPr>
      </w:pPr>
    </w:p>
    <w:p w:rsidR="005D5015" w:rsidRPr="005D5015" w:rsidRDefault="005D5015" w:rsidP="005D5015">
      <w:pPr>
        <w:keepLines w:val="0"/>
        <w:spacing w:before="0" w:after="0"/>
        <w:rPr>
          <w:rFonts w:cs="Arial"/>
          <w:sz w:val="22"/>
          <w:szCs w:val="22"/>
          <w:lang w:bidi="en-US"/>
        </w:rPr>
      </w:pPr>
      <w:r>
        <w:rPr>
          <w:rFonts w:cs="Arial"/>
          <w:noProof/>
          <w:sz w:val="22"/>
          <w:szCs w:val="22"/>
        </w:rPr>
        <mc:AlternateContent>
          <mc:Choice Requires="wpg">
            <w:drawing>
              <wp:anchor distT="0" distB="0" distL="114300" distR="114300" simplePos="0" relativeHeight="251656704" behindDoc="0" locked="0" layoutInCell="1" allowOverlap="1">
                <wp:simplePos x="0" y="0"/>
                <wp:positionH relativeFrom="column">
                  <wp:posOffset>2974975</wp:posOffset>
                </wp:positionH>
                <wp:positionV relativeFrom="paragraph">
                  <wp:posOffset>60325</wp:posOffset>
                </wp:positionV>
                <wp:extent cx="1884680" cy="914400"/>
                <wp:effectExtent l="0" t="0" r="0" b="0"/>
                <wp:wrapNone/>
                <wp:docPr id="5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4680" cy="914400"/>
                          <a:chOff x="7641" y="8284"/>
                          <a:chExt cx="3420" cy="1440"/>
                        </a:xfrm>
                      </wpg:grpSpPr>
                      <wpg:grpSp>
                        <wpg:cNvPr id="58" name="Group 118"/>
                        <wpg:cNvGrpSpPr>
                          <a:grpSpLocks/>
                        </wpg:cNvGrpSpPr>
                        <wpg:grpSpPr bwMode="auto">
                          <a:xfrm rot="712180">
                            <a:off x="8541" y="8284"/>
                            <a:ext cx="1688" cy="1228"/>
                            <a:chOff x="2510" y="9199"/>
                            <a:chExt cx="5335" cy="3881"/>
                          </a:xfrm>
                        </wpg:grpSpPr>
                        <wps:wsp>
                          <wps:cNvPr id="59" name="Freeform 119"/>
                          <wps:cNvSpPr>
                            <a:spLocks/>
                          </wps:cNvSpPr>
                          <wps:spPr bwMode="auto">
                            <a:xfrm>
                              <a:off x="2536" y="12171"/>
                              <a:ext cx="714" cy="871"/>
                            </a:xfrm>
                            <a:custGeom>
                              <a:avLst/>
                              <a:gdLst>
                                <a:gd name="T0" fmla="*/ 260 w 714"/>
                                <a:gd name="T1" fmla="*/ 38 h 871"/>
                                <a:gd name="T2" fmla="*/ 526 w 714"/>
                                <a:gd name="T3" fmla="*/ 0 h 871"/>
                                <a:gd name="T4" fmla="*/ 714 w 714"/>
                                <a:gd name="T5" fmla="*/ 414 h 871"/>
                                <a:gd name="T6" fmla="*/ 558 w 714"/>
                                <a:gd name="T7" fmla="*/ 547 h 871"/>
                                <a:gd name="T8" fmla="*/ 281 w 714"/>
                                <a:gd name="T9" fmla="*/ 871 h 871"/>
                                <a:gd name="T10" fmla="*/ 73 w 714"/>
                                <a:gd name="T11" fmla="*/ 838 h 871"/>
                                <a:gd name="T12" fmla="*/ 0 w 714"/>
                                <a:gd name="T13" fmla="*/ 690 h 871"/>
                                <a:gd name="T14" fmla="*/ 260 w 714"/>
                                <a:gd name="T15" fmla="*/ 38 h 871"/>
                                <a:gd name="T16" fmla="*/ 260 w 714"/>
                                <a:gd name="T17" fmla="*/ 38 h 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14" h="871">
                                  <a:moveTo>
                                    <a:pt x="260" y="38"/>
                                  </a:moveTo>
                                  <a:lnTo>
                                    <a:pt x="526" y="0"/>
                                  </a:lnTo>
                                  <a:lnTo>
                                    <a:pt x="714" y="414"/>
                                  </a:lnTo>
                                  <a:lnTo>
                                    <a:pt x="558" y="547"/>
                                  </a:lnTo>
                                  <a:lnTo>
                                    <a:pt x="281" y="871"/>
                                  </a:lnTo>
                                  <a:lnTo>
                                    <a:pt x="73" y="838"/>
                                  </a:lnTo>
                                  <a:lnTo>
                                    <a:pt x="0" y="690"/>
                                  </a:lnTo>
                                  <a:lnTo>
                                    <a:pt x="260" y="38"/>
                                  </a:lnTo>
                                  <a:lnTo>
                                    <a:pt x="260" y="38"/>
                                  </a:lnTo>
                                  <a:close/>
                                </a:path>
                              </a:pathLst>
                            </a:custGeom>
                            <a:solidFill>
                              <a:srgbClr val="699E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20"/>
                          <wps:cNvSpPr>
                            <a:spLocks/>
                          </wps:cNvSpPr>
                          <wps:spPr bwMode="auto">
                            <a:xfrm>
                              <a:off x="5425" y="11875"/>
                              <a:ext cx="1194" cy="729"/>
                            </a:xfrm>
                            <a:custGeom>
                              <a:avLst/>
                              <a:gdLst>
                                <a:gd name="T0" fmla="*/ 0 w 1194"/>
                                <a:gd name="T1" fmla="*/ 481 h 729"/>
                                <a:gd name="T2" fmla="*/ 83 w 1194"/>
                                <a:gd name="T3" fmla="*/ 572 h 729"/>
                                <a:gd name="T4" fmla="*/ 109 w 1194"/>
                                <a:gd name="T5" fmla="*/ 667 h 729"/>
                                <a:gd name="T6" fmla="*/ 188 w 1194"/>
                                <a:gd name="T7" fmla="*/ 729 h 729"/>
                                <a:gd name="T8" fmla="*/ 438 w 1194"/>
                                <a:gd name="T9" fmla="*/ 705 h 729"/>
                                <a:gd name="T10" fmla="*/ 730 w 1194"/>
                                <a:gd name="T11" fmla="*/ 586 h 729"/>
                                <a:gd name="T12" fmla="*/ 1194 w 1194"/>
                                <a:gd name="T13" fmla="*/ 215 h 729"/>
                                <a:gd name="T14" fmla="*/ 986 w 1194"/>
                                <a:gd name="T15" fmla="*/ 0 h 729"/>
                                <a:gd name="T16" fmla="*/ 240 w 1194"/>
                                <a:gd name="T17" fmla="*/ 96 h 729"/>
                                <a:gd name="T18" fmla="*/ 0 w 1194"/>
                                <a:gd name="T19" fmla="*/ 481 h 729"/>
                                <a:gd name="T20" fmla="*/ 0 w 1194"/>
                                <a:gd name="T21" fmla="*/ 481 h 7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94" h="729">
                                  <a:moveTo>
                                    <a:pt x="0" y="481"/>
                                  </a:moveTo>
                                  <a:lnTo>
                                    <a:pt x="83" y="572"/>
                                  </a:lnTo>
                                  <a:lnTo>
                                    <a:pt x="109" y="667"/>
                                  </a:lnTo>
                                  <a:lnTo>
                                    <a:pt x="188" y="729"/>
                                  </a:lnTo>
                                  <a:lnTo>
                                    <a:pt x="438" y="705"/>
                                  </a:lnTo>
                                  <a:lnTo>
                                    <a:pt x="730" y="586"/>
                                  </a:lnTo>
                                  <a:lnTo>
                                    <a:pt x="1194" y="215"/>
                                  </a:lnTo>
                                  <a:lnTo>
                                    <a:pt x="986" y="0"/>
                                  </a:lnTo>
                                  <a:lnTo>
                                    <a:pt x="240" y="96"/>
                                  </a:lnTo>
                                  <a:lnTo>
                                    <a:pt x="0" y="481"/>
                                  </a:lnTo>
                                  <a:lnTo>
                                    <a:pt x="0" y="481"/>
                                  </a:lnTo>
                                  <a:close/>
                                </a:path>
                              </a:pathLst>
                            </a:custGeom>
                            <a:solidFill>
                              <a:srgbClr val="699E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21"/>
                          <wps:cNvSpPr>
                            <a:spLocks/>
                          </wps:cNvSpPr>
                          <wps:spPr bwMode="auto">
                            <a:xfrm>
                              <a:off x="3031" y="10813"/>
                              <a:ext cx="2853" cy="1843"/>
                            </a:xfrm>
                            <a:custGeom>
                              <a:avLst/>
                              <a:gdLst>
                                <a:gd name="T0" fmla="*/ 0 w 2853"/>
                                <a:gd name="T1" fmla="*/ 1310 h 1843"/>
                                <a:gd name="T2" fmla="*/ 256 w 2853"/>
                                <a:gd name="T3" fmla="*/ 1843 h 1843"/>
                                <a:gd name="T4" fmla="*/ 1314 w 2853"/>
                                <a:gd name="T5" fmla="*/ 1410 h 1843"/>
                                <a:gd name="T6" fmla="*/ 1393 w 2853"/>
                                <a:gd name="T7" fmla="*/ 1148 h 1843"/>
                                <a:gd name="T8" fmla="*/ 1502 w 2853"/>
                                <a:gd name="T9" fmla="*/ 1234 h 1843"/>
                                <a:gd name="T10" fmla="*/ 1711 w 2853"/>
                                <a:gd name="T11" fmla="*/ 1234 h 1843"/>
                                <a:gd name="T12" fmla="*/ 2227 w 2853"/>
                                <a:gd name="T13" fmla="*/ 1667 h 1843"/>
                                <a:gd name="T14" fmla="*/ 2853 w 2853"/>
                                <a:gd name="T15" fmla="*/ 1072 h 1843"/>
                                <a:gd name="T16" fmla="*/ 1252 w 2853"/>
                                <a:gd name="T17" fmla="*/ 0 h 1843"/>
                                <a:gd name="T18" fmla="*/ 589 w 2853"/>
                                <a:gd name="T19" fmla="*/ 472 h 1843"/>
                                <a:gd name="T20" fmla="*/ 689 w 2853"/>
                                <a:gd name="T21" fmla="*/ 1139 h 1843"/>
                                <a:gd name="T22" fmla="*/ 0 w 2853"/>
                                <a:gd name="T23" fmla="*/ 1310 h 1843"/>
                                <a:gd name="T24" fmla="*/ 0 w 2853"/>
                                <a:gd name="T25" fmla="*/ 1310 h 18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53" h="1843">
                                  <a:moveTo>
                                    <a:pt x="0" y="1310"/>
                                  </a:moveTo>
                                  <a:lnTo>
                                    <a:pt x="256" y="1843"/>
                                  </a:lnTo>
                                  <a:lnTo>
                                    <a:pt x="1314" y="1410"/>
                                  </a:lnTo>
                                  <a:lnTo>
                                    <a:pt x="1393" y="1148"/>
                                  </a:lnTo>
                                  <a:lnTo>
                                    <a:pt x="1502" y="1234"/>
                                  </a:lnTo>
                                  <a:lnTo>
                                    <a:pt x="1711" y="1234"/>
                                  </a:lnTo>
                                  <a:lnTo>
                                    <a:pt x="2227" y="1667"/>
                                  </a:lnTo>
                                  <a:lnTo>
                                    <a:pt x="2853" y="1072"/>
                                  </a:lnTo>
                                  <a:lnTo>
                                    <a:pt x="1252" y="0"/>
                                  </a:lnTo>
                                  <a:lnTo>
                                    <a:pt x="589" y="472"/>
                                  </a:lnTo>
                                  <a:lnTo>
                                    <a:pt x="689" y="1139"/>
                                  </a:lnTo>
                                  <a:lnTo>
                                    <a:pt x="0" y="1310"/>
                                  </a:lnTo>
                                  <a:lnTo>
                                    <a:pt x="0" y="131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22"/>
                          <wps:cNvSpPr>
                            <a:spLocks/>
                          </wps:cNvSpPr>
                          <wps:spPr bwMode="auto">
                            <a:xfrm>
                              <a:off x="3318" y="9561"/>
                              <a:ext cx="3692" cy="1952"/>
                            </a:xfrm>
                            <a:custGeom>
                              <a:avLst/>
                              <a:gdLst>
                                <a:gd name="T0" fmla="*/ 0 w 3692"/>
                                <a:gd name="T1" fmla="*/ 372 h 1952"/>
                                <a:gd name="T2" fmla="*/ 370 w 3692"/>
                                <a:gd name="T3" fmla="*/ 0 h 1952"/>
                                <a:gd name="T4" fmla="*/ 720 w 3692"/>
                                <a:gd name="T5" fmla="*/ 314 h 1952"/>
                                <a:gd name="T6" fmla="*/ 1319 w 3692"/>
                                <a:gd name="T7" fmla="*/ 614 h 1952"/>
                                <a:gd name="T8" fmla="*/ 2801 w 3692"/>
                                <a:gd name="T9" fmla="*/ 548 h 1952"/>
                                <a:gd name="T10" fmla="*/ 3192 w 3692"/>
                                <a:gd name="T11" fmla="*/ 429 h 1952"/>
                                <a:gd name="T12" fmla="*/ 3692 w 3692"/>
                                <a:gd name="T13" fmla="*/ 172 h 1952"/>
                                <a:gd name="T14" fmla="*/ 3692 w 3692"/>
                                <a:gd name="T15" fmla="*/ 710 h 1952"/>
                                <a:gd name="T16" fmla="*/ 2295 w 3692"/>
                                <a:gd name="T17" fmla="*/ 1205 h 1952"/>
                                <a:gd name="T18" fmla="*/ 2263 w 3692"/>
                                <a:gd name="T19" fmla="*/ 1557 h 1952"/>
                                <a:gd name="T20" fmla="*/ 2034 w 3692"/>
                                <a:gd name="T21" fmla="*/ 1910 h 1952"/>
                                <a:gd name="T22" fmla="*/ 1737 w 3692"/>
                                <a:gd name="T23" fmla="*/ 1757 h 1952"/>
                                <a:gd name="T24" fmla="*/ 1215 w 3692"/>
                                <a:gd name="T25" fmla="*/ 1729 h 1952"/>
                                <a:gd name="T26" fmla="*/ 949 w 3692"/>
                                <a:gd name="T27" fmla="*/ 1952 h 1952"/>
                                <a:gd name="T28" fmla="*/ 480 w 3692"/>
                                <a:gd name="T29" fmla="*/ 1729 h 1952"/>
                                <a:gd name="T30" fmla="*/ 5 w 3692"/>
                                <a:gd name="T31" fmla="*/ 1691 h 1952"/>
                                <a:gd name="T32" fmla="*/ 641 w 3692"/>
                                <a:gd name="T33" fmla="*/ 1281 h 1952"/>
                                <a:gd name="T34" fmla="*/ 808 w 3692"/>
                                <a:gd name="T35" fmla="*/ 924 h 1952"/>
                                <a:gd name="T36" fmla="*/ 0 w 3692"/>
                                <a:gd name="T37" fmla="*/ 372 h 1952"/>
                                <a:gd name="T38" fmla="*/ 0 w 3692"/>
                                <a:gd name="T39" fmla="*/ 372 h 19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692" h="1952">
                                  <a:moveTo>
                                    <a:pt x="0" y="372"/>
                                  </a:moveTo>
                                  <a:lnTo>
                                    <a:pt x="370" y="0"/>
                                  </a:lnTo>
                                  <a:lnTo>
                                    <a:pt x="720" y="314"/>
                                  </a:lnTo>
                                  <a:lnTo>
                                    <a:pt x="1319" y="614"/>
                                  </a:lnTo>
                                  <a:lnTo>
                                    <a:pt x="2801" y="548"/>
                                  </a:lnTo>
                                  <a:lnTo>
                                    <a:pt x="3192" y="429"/>
                                  </a:lnTo>
                                  <a:lnTo>
                                    <a:pt x="3692" y="172"/>
                                  </a:lnTo>
                                  <a:lnTo>
                                    <a:pt x="3692" y="710"/>
                                  </a:lnTo>
                                  <a:lnTo>
                                    <a:pt x="2295" y="1205"/>
                                  </a:lnTo>
                                  <a:lnTo>
                                    <a:pt x="2263" y="1557"/>
                                  </a:lnTo>
                                  <a:lnTo>
                                    <a:pt x="2034" y="1910"/>
                                  </a:lnTo>
                                  <a:lnTo>
                                    <a:pt x="1737" y="1757"/>
                                  </a:lnTo>
                                  <a:lnTo>
                                    <a:pt x="1215" y="1729"/>
                                  </a:lnTo>
                                  <a:lnTo>
                                    <a:pt x="949" y="1952"/>
                                  </a:lnTo>
                                  <a:lnTo>
                                    <a:pt x="480" y="1729"/>
                                  </a:lnTo>
                                  <a:lnTo>
                                    <a:pt x="5" y="1691"/>
                                  </a:lnTo>
                                  <a:lnTo>
                                    <a:pt x="641" y="1281"/>
                                  </a:lnTo>
                                  <a:lnTo>
                                    <a:pt x="808" y="924"/>
                                  </a:lnTo>
                                  <a:lnTo>
                                    <a:pt x="0" y="372"/>
                                  </a:lnTo>
                                  <a:lnTo>
                                    <a:pt x="0" y="372"/>
                                  </a:lnTo>
                                  <a:close/>
                                </a:path>
                              </a:pathLst>
                            </a:custGeom>
                            <a:solidFill>
                              <a:srgbClr val="5266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23"/>
                          <wps:cNvSpPr>
                            <a:spLocks/>
                          </wps:cNvSpPr>
                          <wps:spPr bwMode="auto">
                            <a:xfrm>
                              <a:off x="4554" y="10761"/>
                              <a:ext cx="699" cy="538"/>
                            </a:xfrm>
                            <a:custGeom>
                              <a:avLst/>
                              <a:gdLst>
                                <a:gd name="T0" fmla="*/ 339 w 699"/>
                                <a:gd name="T1" fmla="*/ 0 h 538"/>
                                <a:gd name="T2" fmla="*/ 699 w 699"/>
                                <a:gd name="T3" fmla="*/ 162 h 538"/>
                                <a:gd name="T4" fmla="*/ 626 w 699"/>
                                <a:gd name="T5" fmla="*/ 386 h 538"/>
                                <a:gd name="T6" fmla="*/ 527 w 699"/>
                                <a:gd name="T7" fmla="*/ 538 h 538"/>
                                <a:gd name="T8" fmla="*/ 0 w 699"/>
                                <a:gd name="T9" fmla="*/ 510 h 538"/>
                                <a:gd name="T10" fmla="*/ 339 w 699"/>
                                <a:gd name="T11" fmla="*/ 0 h 538"/>
                                <a:gd name="T12" fmla="*/ 339 w 699"/>
                                <a:gd name="T13" fmla="*/ 0 h 538"/>
                              </a:gdLst>
                              <a:ahLst/>
                              <a:cxnLst>
                                <a:cxn ang="0">
                                  <a:pos x="T0" y="T1"/>
                                </a:cxn>
                                <a:cxn ang="0">
                                  <a:pos x="T2" y="T3"/>
                                </a:cxn>
                                <a:cxn ang="0">
                                  <a:pos x="T4" y="T5"/>
                                </a:cxn>
                                <a:cxn ang="0">
                                  <a:pos x="T6" y="T7"/>
                                </a:cxn>
                                <a:cxn ang="0">
                                  <a:pos x="T8" y="T9"/>
                                </a:cxn>
                                <a:cxn ang="0">
                                  <a:pos x="T10" y="T11"/>
                                </a:cxn>
                                <a:cxn ang="0">
                                  <a:pos x="T12" y="T13"/>
                                </a:cxn>
                              </a:cxnLst>
                              <a:rect l="0" t="0" r="r" b="b"/>
                              <a:pathLst>
                                <a:path w="699" h="538">
                                  <a:moveTo>
                                    <a:pt x="339" y="0"/>
                                  </a:moveTo>
                                  <a:lnTo>
                                    <a:pt x="699" y="162"/>
                                  </a:lnTo>
                                  <a:lnTo>
                                    <a:pt x="626" y="386"/>
                                  </a:lnTo>
                                  <a:lnTo>
                                    <a:pt x="527" y="538"/>
                                  </a:lnTo>
                                  <a:lnTo>
                                    <a:pt x="0" y="510"/>
                                  </a:lnTo>
                                  <a:lnTo>
                                    <a:pt x="339" y="0"/>
                                  </a:lnTo>
                                  <a:lnTo>
                                    <a:pt x="339" y="0"/>
                                  </a:lnTo>
                                  <a:close/>
                                </a:path>
                              </a:pathLst>
                            </a:custGeom>
                            <a:solidFill>
                              <a:srgbClr val="A6BF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24"/>
                          <wps:cNvSpPr>
                            <a:spLocks/>
                          </wps:cNvSpPr>
                          <wps:spPr bwMode="auto">
                            <a:xfrm>
                              <a:off x="7010" y="9466"/>
                              <a:ext cx="809" cy="652"/>
                            </a:xfrm>
                            <a:custGeom>
                              <a:avLst/>
                              <a:gdLst>
                                <a:gd name="T0" fmla="*/ 16 w 809"/>
                                <a:gd name="T1" fmla="*/ 647 h 652"/>
                                <a:gd name="T2" fmla="*/ 0 w 809"/>
                                <a:gd name="T3" fmla="*/ 319 h 652"/>
                                <a:gd name="T4" fmla="*/ 402 w 809"/>
                                <a:gd name="T5" fmla="*/ 52 h 652"/>
                                <a:gd name="T6" fmla="*/ 590 w 809"/>
                                <a:gd name="T7" fmla="*/ 0 h 652"/>
                                <a:gd name="T8" fmla="*/ 616 w 809"/>
                                <a:gd name="T9" fmla="*/ 71 h 652"/>
                                <a:gd name="T10" fmla="*/ 762 w 809"/>
                                <a:gd name="T11" fmla="*/ 105 h 652"/>
                                <a:gd name="T12" fmla="*/ 809 w 809"/>
                                <a:gd name="T13" fmla="*/ 238 h 652"/>
                                <a:gd name="T14" fmla="*/ 699 w 809"/>
                                <a:gd name="T15" fmla="*/ 271 h 652"/>
                                <a:gd name="T16" fmla="*/ 767 w 809"/>
                                <a:gd name="T17" fmla="*/ 347 h 652"/>
                                <a:gd name="T18" fmla="*/ 736 w 809"/>
                                <a:gd name="T19" fmla="*/ 447 h 652"/>
                                <a:gd name="T20" fmla="*/ 621 w 809"/>
                                <a:gd name="T21" fmla="*/ 457 h 652"/>
                                <a:gd name="T22" fmla="*/ 652 w 809"/>
                                <a:gd name="T23" fmla="*/ 562 h 652"/>
                                <a:gd name="T24" fmla="*/ 543 w 809"/>
                                <a:gd name="T25" fmla="*/ 614 h 652"/>
                                <a:gd name="T26" fmla="*/ 407 w 809"/>
                                <a:gd name="T27" fmla="*/ 557 h 652"/>
                                <a:gd name="T28" fmla="*/ 282 w 809"/>
                                <a:gd name="T29" fmla="*/ 652 h 652"/>
                                <a:gd name="T30" fmla="*/ 16 w 809"/>
                                <a:gd name="T31" fmla="*/ 647 h 652"/>
                                <a:gd name="T32" fmla="*/ 16 w 809"/>
                                <a:gd name="T33" fmla="*/ 647 h 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9" h="652">
                                  <a:moveTo>
                                    <a:pt x="16" y="647"/>
                                  </a:moveTo>
                                  <a:lnTo>
                                    <a:pt x="0" y="319"/>
                                  </a:lnTo>
                                  <a:lnTo>
                                    <a:pt x="402" y="52"/>
                                  </a:lnTo>
                                  <a:lnTo>
                                    <a:pt x="590" y="0"/>
                                  </a:lnTo>
                                  <a:lnTo>
                                    <a:pt x="616" y="71"/>
                                  </a:lnTo>
                                  <a:lnTo>
                                    <a:pt x="762" y="105"/>
                                  </a:lnTo>
                                  <a:lnTo>
                                    <a:pt x="809" y="238"/>
                                  </a:lnTo>
                                  <a:lnTo>
                                    <a:pt x="699" y="271"/>
                                  </a:lnTo>
                                  <a:lnTo>
                                    <a:pt x="767" y="347"/>
                                  </a:lnTo>
                                  <a:lnTo>
                                    <a:pt x="736" y="447"/>
                                  </a:lnTo>
                                  <a:lnTo>
                                    <a:pt x="621" y="457"/>
                                  </a:lnTo>
                                  <a:lnTo>
                                    <a:pt x="652" y="562"/>
                                  </a:lnTo>
                                  <a:lnTo>
                                    <a:pt x="543" y="614"/>
                                  </a:lnTo>
                                  <a:lnTo>
                                    <a:pt x="407" y="557"/>
                                  </a:lnTo>
                                  <a:lnTo>
                                    <a:pt x="282" y="652"/>
                                  </a:lnTo>
                                  <a:lnTo>
                                    <a:pt x="16" y="647"/>
                                  </a:lnTo>
                                  <a:lnTo>
                                    <a:pt x="16" y="647"/>
                                  </a:lnTo>
                                  <a:close/>
                                </a:path>
                              </a:pathLst>
                            </a:custGeom>
                            <a:solidFill>
                              <a:srgbClr val="FFCC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25"/>
                          <wps:cNvSpPr>
                            <a:spLocks/>
                          </wps:cNvSpPr>
                          <wps:spPr bwMode="auto">
                            <a:xfrm>
                              <a:off x="2593" y="9218"/>
                              <a:ext cx="991" cy="634"/>
                            </a:xfrm>
                            <a:custGeom>
                              <a:avLst/>
                              <a:gdLst>
                                <a:gd name="T0" fmla="*/ 0 w 991"/>
                                <a:gd name="T1" fmla="*/ 205 h 634"/>
                                <a:gd name="T2" fmla="*/ 47 w 991"/>
                                <a:gd name="T3" fmla="*/ 91 h 634"/>
                                <a:gd name="T4" fmla="*/ 235 w 991"/>
                                <a:gd name="T5" fmla="*/ 53 h 634"/>
                                <a:gd name="T6" fmla="*/ 287 w 991"/>
                                <a:gd name="T7" fmla="*/ 0 h 634"/>
                                <a:gd name="T8" fmla="*/ 370 w 991"/>
                                <a:gd name="T9" fmla="*/ 15 h 634"/>
                                <a:gd name="T10" fmla="*/ 991 w 991"/>
                                <a:gd name="T11" fmla="*/ 405 h 634"/>
                                <a:gd name="T12" fmla="*/ 798 w 991"/>
                                <a:gd name="T13" fmla="*/ 610 h 634"/>
                                <a:gd name="T14" fmla="*/ 542 w 991"/>
                                <a:gd name="T15" fmla="*/ 634 h 634"/>
                                <a:gd name="T16" fmla="*/ 417 w 991"/>
                                <a:gd name="T17" fmla="*/ 529 h 634"/>
                                <a:gd name="T18" fmla="*/ 250 w 991"/>
                                <a:gd name="T19" fmla="*/ 586 h 634"/>
                                <a:gd name="T20" fmla="*/ 172 w 991"/>
                                <a:gd name="T21" fmla="*/ 538 h 634"/>
                                <a:gd name="T22" fmla="*/ 203 w 991"/>
                                <a:gd name="T23" fmla="*/ 424 h 634"/>
                                <a:gd name="T24" fmla="*/ 104 w 991"/>
                                <a:gd name="T25" fmla="*/ 438 h 634"/>
                                <a:gd name="T26" fmla="*/ 57 w 991"/>
                                <a:gd name="T27" fmla="*/ 315 h 634"/>
                                <a:gd name="T28" fmla="*/ 136 w 991"/>
                                <a:gd name="T29" fmla="*/ 248 h 634"/>
                                <a:gd name="T30" fmla="*/ 0 w 991"/>
                                <a:gd name="T31" fmla="*/ 205 h 634"/>
                                <a:gd name="T32" fmla="*/ 0 w 991"/>
                                <a:gd name="T33" fmla="*/ 205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91" h="634">
                                  <a:moveTo>
                                    <a:pt x="0" y="205"/>
                                  </a:moveTo>
                                  <a:lnTo>
                                    <a:pt x="47" y="91"/>
                                  </a:lnTo>
                                  <a:lnTo>
                                    <a:pt x="235" y="53"/>
                                  </a:lnTo>
                                  <a:lnTo>
                                    <a:pt x="287" y="0"/>
                                  </a:lnTo>
                                  <a:lnTo>
                                    <a:pt x="370" y="15"/>
                                  </a:lnTo>
                                  <a:lnTo>
                                    <a:pt x="991" y="405"/>
                                  </a:lnTo>
                                  <a:lnTo>
                                    <a:pt x="798" y="610"/>
                                  </a:lnTo>
                                  <a:lnTo>
                                    <a:pt x="542" y="634"/>
                                  </a:lnTo>
                                  <a:lnTo>
                                    <a:pt x="417" y="529"/>
                                  </a:lnTo>
                                  <a:lnTo>
                                    <a:pt x="250" y="586"/>
                                  </a:lnTo>
                                  <a:lnTo>
                                    <a:pt x="172" y="538"/>
                                  </a:lnTo>
                                  <a:lnTo>
                                    <a:pt x="203" y="424"/>
                                  </a:lnTo>
                                  <a:lnTo>
                                    <a:pt x="104" y="438"/>
                                  </a:lnTo>
                                  <a:lnTo>
                                    <a:pt x="57" y="315"/>
                                  </a:lnTo>
                                  <a:lnTo>
                                    <a:pt x="136" y="248"/>
                                  </a:lnTo>
                                  <a:lnTo>
                                    <a:pt x="0" y="205"/>
                                  </a:lnTo>
                                  <a:lnTo>
                                    <a:pt x="0" y="205"/>
                                  </a:lnTo>
                                  <a:close/>
                                </a:path>
                              </a:pathLst>
                            </a:custGeom>
                            <a:solidFill>
                              <a:srgbClr val="FFCC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26"/>
                          <wps:cNvSpPr>
                            <a:spLocks/>
                          </wps:cNvSpPr>
                          <wps:spPr bwMode="auto">
                            <a:xfrm>
                              <a:off x="4591" y="9861"/>
                              <a:ext cx="1538" cy="910"/>
                            </a:xfrm>
                            <a:custGeom>
                              <a:avLst/>
                              <a:gdLst>
                                <a:gd name="T0" fmla="*/ 0 w 1538"/>
                                <a:gd name="T1" fmla="*/ 310 h 910"/>
                                <a:gd name="T2" fmla="*/ 5 w 1538"/>
                                <a:gd name="T3" fmla="*/ 195 h 910"/>
                                <a:gd name="T4" fmla="*/ 156 w 1538"/>
                                <a:gd name="T5" fmla="*/ 0 h 910"/>
                                <a:gd name="T6" fmla="*/ 1481 w 1538"/>
                                <a:gd name="T7" fmla="*/ 52 h 910"/>
                                <a:gd name="T8" fmla="*/ 1538 w 1538"/>
                                <a:gd name="T9" fmla="*/ 386 h 910"/>
                                <a:gd name="T10" fmla="*/ 1449 w 1538"/>
                                <a:gd name="T11" fmla="*/ 529 h 910"/>
                                <a:gd name="T12" fmla="*/ 1423 w 1538"/>
                                <a:gd name="T13" fmla="*/ 743 h 910"/>
                                <a:gd name="T14" fmla="*/ 1256 w 1538"/>
                                <a:gd name="T15" fmla="*/ 910 h 910"/>
                                <a:gd name="T16" fmla="*/ 323 w 1538"/>
                                <a:gd name="T17" fmla="*/ 905 h 910"/>
                                <a:gd name="T18" fmla="*/ 192 w 1538"/>
                                <a:gd name="T19" fmla="*/ 695 h 910"/>
                                <a:gd name="T20" fmla="*/ 146 w 1538"/>
                                <a:gd name="T21" fmla="*/ 457 h 910"/>
                                <a:gd name="T22" fmla="*/ 0 w 1538"/>
                                <a:gd name="T23" fmla="*/ 310 h 910"/>
                                <a:gd name="T24" fmla="*/ 0 w 1538"/>
                                <a:gd name="T25" fmla="*/ 310 h 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38" h="910">
                                  <a:moveTo>
                                    <a:pt x="0" y="310"/>
                                  </a:moveTo>
                                  <a:lnTo>
                                    <a:pt x="5" y="195"/>
                                  </a:lnTo>
                                  <a:lnTo>
                                    <a:pt x="156" y="0"/>
                                  </a:lnTo>
                                  <a:lnTo>
                                    <a:pt x="1481" y="52"/>
                                  </a:lnTo>
                                  <a:lnTo>
                                    <a:pt x="1538" y="386"/>
                                  </a:lnTo>
                                  <a:lnTo>
                                    <a:pt x="1449" y="529"/>
                                  </a:lnTo>
                                  <a:lnTo>
                                    <a:pt x="1423" y="743"/>
                                  </a:lnTo>
                                  <a:lnTo>
                                    <a:pt x="1256" y="910"/>
                                  </a:lnTo>
                                  <a:lnTo>
                                    <a:pt x="323" y="905"/>
                                  </a:lnTo>
                                  <a:lnTo>
                                    <a:pt x="192" y="695"/>
                                  </a:lnTo>
                                  <a:lnTo>
                                    <a:pt x="146" y="457"/>
                                  </a:lnTo>
                                  <a:lnTo>
                                    <a:pt x="0" y="310"/>
                                  </a:lnTo>
                                  <a:lnTo>
                                    <a:pt x="0" y="310"/>
                                  </a:lnTo>
                                  <a:close/>
                                </a:path>
                              </a:pathLst>
                            </a:custGeom>
                            <a:solidFill>
                              <a:srgbClr val="FFCC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27"/>
                          <wps:cNvSpPr>
                            <a:spLocks/>
                          </wps:cNvSpPr>
                          <wps:spPr bwMode="auto">
                            <a:xfrm>
                              <a:off x="4903" y="9875"/>
                              <a:ext cx="1148" cy="1053"/>
                            </a:xfrm>
                            <a:custGeom>
                              <a:avLst/>
                              <a:gdLst>
                                <a:gd name="T0" fmla="*/ 454 w 1148"/>
                                <a:gd name="T1" fmla="*/ 10 h 1053"/>
                                <a:gd name="T2" fmla="*/ 428 w 1148"/>
                                <a:gd name="T3" fmla="*/ 34 h 1053"/>
                                <a:gd name="T4" fmla="*/ 381 w 1148"/>
                                <a:gd name="T5" fmla="*/ 67 h 1053"/>
                                <a:gd name="T6" fmla="*/ 329 w 1148"/>
                                <a:gd name="T7" fmla="*/ 110 h 1053"/>
                                <a:gd name="T8" fmla="*/ 277 w 1148"/>
                                <a:gd name="T9" fmla="*/ 162 h 1053"/>
                                <a:gd name="T10" fmla="*/ 225 w 1148"/>
                                <a:gd name="T11" fmla="*/ 205 h 1053"/>
                                <a:gd name="T12" fmla="*/ 199 w 1148"/>
                                <a:gd name="T13" fmla="*/ 238 h 1053"/>
                                <a:gd name="T14" fmla="*/ 152 w 1148"/>
                                <a:gd name="T15" fmla="*/ 286 h 1053"/>
                                <a:gd name="T16" fmla="*/ 126 w 1148"/>
                                <a:gd name="T17" fmla="*/ 319 h 1053"/>
                                <a:gd name="T18" fmla="*/ 100 w 1148"/>
                                <a:gd name="T19" fmla="*/ 348 h 1053"/>
                                <a:gd name="T20" fmla="*/ 84 w 1148"/>
                                <a:gd name="T21" fmla="*/ 381 h 1053"/>
                                <a:gd name="T22" fmla="*/ 63 w 1148"/>
                                <a:gd name="T23" fmla="*/ 415 h 1053"/>
                                <a:gd name="T24" fmla="*/ 47 w 1148"/>
                                <a:gd name="T25" fmla="*/ 443 h 1053"/>
                                <a:gd name="T26" fmla="*/ 37 w 1148"/>
                                <a:gd name="T27" fmla="*/ 477 h 1053"/>
                                <a:gd name="T28" fmla="*/ 21 w 1148"/>
                                <a:gd name="T29" fmla="*/ 524 h 1053"/>
                                <a:gd name="T30" fmla="*/ 11 w 1148"/>
                                <a:gd name="T31" fmla="*/ 581 h 1053"/>
                                <a:gd name="T32" fmla="*/ 6 w 1148"/>
                                <a:gd name="T33" fmla="*/ 638 h 1053"/>
                                <a:gd name="T34" fmla="*/ 0 w 1148"/>
                                <a:gd name="T35" fmla="*/ 686 h 1053"/>
                                <a:gd name="T36" fmla="*/ 0 w 1148"/>
                                <a:gd name="T37" fmla="*/ 738 h 1053"/>
                                <a:gd name="T38" fmla="*/ 6 w 1148"/>
                                <a:gd name="T39" fmla="*/ 781 h 1053"/>
                                <a:gd name="T40" fmla="*/ 11 w 1148"/>
                                <a:gd name="T41" fmla="*/ 819 h 1053"/>
                                <a:gd name="T42" fmla="*/ 11 w 1148"/>
                                <a:gd name="T43" fmla="*/ 848 h 1053"/>
                                <a:gd name="T44" fmla="*/ 21 w 1148"/>
                                <a:gd name="T45" fmla="*/ 881 h 1053"/>
                                <a:gd name="T46" fmla="*/ 94 w 1148"/>
                                <a:gd name="T47" fmla="*/ 967 h 1053"/>
                                <a:gd name="T48" fmla="*/ 830 w 1148"/>
                                <a:gd name="T49" fmla="*/ 967 h 1053"/>
                                <a:gd name="T50" fmla="*/ 840 w 1148"/>
                                <a:gd name="T51" fmla="*/ 953 h 1053"/>
                                <a:gd name="T52" fmla="*/ 882 w 1148"/>
                                <a:gd name="T53" fmla="*/ 915 h 1053"/>
                                <a:gd name="T54" fmla="*/ 924 w 1148"/>
                                <a:gd name="T55" fmla="*/ 872 h 1053"/>
                                <a:gd name="T56" fmla="*/ 950 w 1148"/>
                                <a:gd name="T57" fmla="*/ 838 h 1053"/>
                                <a:gd name="T58" fmla="*/ 976 w 1148"/>
                                <a:gd name="T59" fmla="*/ 810 h 1053"/>
                                <a:gd name="T60" fmla="*/ 1002 w 1148"/>
                                <a:gd name="T61" fmla="*/ 777 h 1053"/>
                                <a:gd name="T62" fmla="*/ 1028 w 1148"/>
                                <a:gd name="T63" fmla="*/ 738 h 1053"/>
                                <a:gd name="T64" fmla="*/ 1043 w 1148"/>
                                <a:gd name="T65" fmla="*/ 681 h 1053"/>
                                <a:gd name="T66" fmla="*/ 1054 w 1148"/>
                                <a:gd name="T67" fmla="*/ 634 h 1053"/>
                                <a:gd name="T68" fmla="*/ 1059 w 1148"/>
                                <a:gd name="T69" fmla="*/ 596 h 1053"/>
                                <a:gd name="T70" fmla="*/ 1054 w 1148"/>
                                <a:gd name="T71" fmla="*/ 567 h 1053"/>
                                <a:gd name="T72" fmla="*/ 1054 w 1148"/>
                                <a:gd name="T73" fmla="*/ 553 h 1053"/>
                                <a:gd name="T74" fmla="*/ 1064 w 1148"/>
                                <a:gd name="T75" fmla="*/ 519 h 1053"/>
                                <a:gd name="T76" fmla="*/ 1090 w 1148"/>
                                <a:gd name="T77" fmla="*/ 486 h 1053"/>
                                <a:gd name="T78" fmla="*/ 1111 w 1148"/>
                                <a:gd name="T79" fmla="*/ 438 h 1053"/>
                                <a:gd name="T80" fmla="*/ 1132 w 1148"/>
                                <a:gd name="T81" fmla="*/ 400 h 1053"/>
                                <a:gd name="T82" fmla="*/ 1143 w 1148"/>
                                <a:gd name="T83" fmla="*/ 362 h 1053"/>
                                <a:gd name="T84" fmla="*/ 1148 w 1148"/>
                                <a:gd name="T85" fmla="*/ 310 h 1053"/>
                                <a:gd name="T86" fmla="*/ 1148 w 1148"/>
                                <a:gd name="T87" fmla="*/ 281 h 1053"/>
                                <a:gd name="T88" fmla="*/ 1143 w 1148"/>
                                <a:gd name="T89" fmla="*/ 248 h 1053"/>
                                <a:gd name="T90" fmla="*/ 1143 w 1148"/>
                                <a:gd name="T91" fmla="*/ 219 h 1053"/>
                                <a:gd name="T92" fmla="*/ 1137 w 1148"/>
                                <a:gd name="T93" fmla="*/ 191 h 1053"/>
                                <a:gd name="T94" fmla="*/ 1132 w 1148"/>
                                <a:gd name="T95" fmla="*/ 148 h 1053"/>
                                <a:gd name="T96" fmla="*/ 475 w 1148"/>
                                <a:gd name="T97" fmla="*/ 0 h 1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148" h="1053">
                                  <a:moveTo>
                                    <a:pt x="475" y="0"/>
                                  </a:moveTo>
                                  <a:lnTo>
                                    <a:pt x="470" y="0"/>
                                  </a:lnTo>
                                  <a:lnTo>
                                    <a:pt x="454" y="10"/>
                                  </a:lnTo>
                                  <a:lnTo>
                                    <a:pt x="444" y="15"/>
                                  </a:lnTo>
                                  <a:lnTo>
                                    <a:pt x="439" y="24"/>
                                  </a:lnTo>
                                  <a:lnTo>
                                    <a:pt x="428" y="34"/>
                                  </a:lnTo>
                                  <a:lnTo>
                                    <a:pt x="412" y="43"/>
                                  </a:lnTo>
                                  <a:lnTo>
                                    <a:pt x="397" y="53"/>
                                  </a:lnTo>
                                  <a:lnTo>
                                    <a:pt x="381" y="67"/>
                                  </a:lnTo>
                                  <a:lnTo>
                                    <a:pt x="365" y="77"/>
                                  </a:lnTo>
                                  <a:lnTo>
                                    <a:pt x="350" y="96"/>
                                  </a:lnTo>
                                  <a:lnTo>
                                    <a:pt x="329" y="110"/>
                                  </a:lnTo>
                                  <a:lnTo>
                                    <a:pt x="313" y="124"/>
                                  </a:lnTo>
                                  <a:lnTo>
                                    <a:pt x="292" y="143"/>
                                  </a:lnTo>
                                  <a:lnTo>
                                    <a:pt x="277" y="162"/>
                                  </a:lnTo>
                                  <a:lnTo>
                                    <a:pt x="256" y="177"/>
                                  </a:lnTo>
                                  <a:lnTo>
                                    <a:pt x="235" y="196"/>
                                  </a:lnTo>
                                  <a:lnTo>
                                    <a:pt x="225" y="205"/>
                                  </a:lnTo>
                                  <a:lnTo>
                                    <a:pt x="214" y="215"/>
                                  </a:lnTo>
                                  <a:lnTo>
                                    <a:pt x="209" y="229"/>
                                  </a:lnTo>
                                  <a:lnTo>
                                    <a:pt x="199" y="238"/>
                                  </a:lnTo>
                                  <a:lnTo>
                                    <a:pt x="178" y="258"/>
                                  </a:lnTo>
                                  <a:lnTo>
                                    <a:pt x="162" y="277"/>
                                  </a:lnTo>
                                  <a:lnTo>
                                    <a:pt x="152" y="286"/>
                                  </a:lnTo>
                                  <a:lnTo>
                                    <a:pt x="141" y="296"/>
                                  </a:lnTo>
                                  <a:lnTo>
                                    <a:pt x="131" y="310"/>
                                  </a:lnTo>
                                  <a:lnTo>
                                    <a:pt x="126" y="319"/>
                                  </a:lnTo>
                                  <a:lnTo>
                                    <a:pt x="115" y="329"/>
                                  </a:lnTo>
                                  <a:lnTo>
                                    <a:pt x="110" y="338"/>
                                  </a:lnTo>
                                  <a:lnTo>
                                    <a:pt x="100" y="348"/>
                                  </a:lnTo>
                                  <a:lnTo>
                                    <a:pt x="94" y="362"/>
                                  </a:lnTo>
                                  <a:lnTo>
                                    <a:pt x="89" y="372"/>
                                  </a:lnTo>
                                  <a:lnTo>
                                    <a:pt x="84" y="381"/>
                                  </a:lnTo>
                                  <a:lnTo>
                                    <a:pt x="73" y="391"/>
                                  </a:lnTo>
                                  <a:lnTo>
                                    <a:pt x="68" y="405"/>
                                  </a:lnTo>
                                  <a:lnTo>
                                    <a:pt x="63" y="415"/>
                                  </a:lnTo>
                                  <a:lnTo>
                                    <a:pt x="58" y="424"/>
                                  </a:lnTo>
                                  <a:lnTo>
                                    <a:pt x="53" y="434"/>
                                  </a:lnTo>
                                  <a:lnTo>
                                    <a:pt x="47" y="443"/>
                                  </a:lnTo>
                                  <a:lnTo>
                                    <a:pt x="42" y="453"/>
                                  </a:lnTo>
                                  <a:lnTo>
                                    <a:pt x="37" y="467"/>
                                  </a:lnTo>
                                  <a:lnTo>
                                    <a:pt x="37" y="477"/>
                                  </a:lnTo>
                                  <a:lnTo>
                                    <a:pt x="37" y="486"/>
                                  </a:lnTo>
                                  <a:lnTo>
                                    <a:pt x="32" y="505"/>
                                  </a:lnTo>
                                  <a:lnTo>
                                    <a:pt x="21" y="524"/>
                                  </a:lnTo>
                                  <a:lnTo>
                                    <a:pt x="16" y="543"/>
                                  </a:lnTo>
                                  <a:lnTo>
                                    <a:pt x="16" y="562"/>
                                  </a:lnTo>
                                  <a:lnTo>
                                    <a:pt x="11" y="581"/>
                                  </a:lnTo>
                                  <a:lnTo>
                                    <a:pt x="6" y="600"/>
                                  </a:lnTo>
                                  <a:lnTo>
                                    <a:pt x="6" y="619"/>
                                  </a:lnTo>
                                  <a:lnTo>
                                    <a:pt x="6" y="638"/>
                                  </a:lnTo>
                                  <a:lnTo>
                                    <a:pt x="0" y="653"/>
                                  </a:lnTo>
                                  <a:lnTo>
                                    <a:pt x="0" y="672"/>
                                  </a:lnTo>
                                  <a:lnTo>
                                    <a:pt x="0" y="686"/>
                                  </a:lnTo>
                                  <a:lnTo>
                                    <a:pt x="0" y="705"/>
                                  </a:lnTo>
                                  <a:lnTo>
                                    <a:pt x="0" y="719"/>
                                  </a:lnTo>
                                  <a:lnTo>
                                    <a:pt x="0" y="738"/>
                                  </a:lnTo>
                                  <a:lnTo>
                                    <a:pt x="0" y="753"/>
                                  </a:lnTo>
                                  <a:lnTo>
                                    <a:pt x="6" y="767"/>
                                  </a:lnTo>
                                  <a:lnTo>
                                    <a:pt x="6" y="781"/>
                                  </a:lnTo>
                                  <a:lnTo>
                                    <a:pt x="6" y="796"/>
                                  </a:lnTo>
                                  <a:lnTo>
                                    <a:pt x="6" y="805"/>
                                  </a:lnTo>
                                  <a:lnTo>
                                    <a:pt x="11" y="819"/>
                                  </a:lnTo>
                                  <a:lnTo>
                                    <a:pt x="11" y="829"/>
                                  </a:lnTo>
                                  <a:lnTo>
                                    <a:pt x="11" y="838"/>
                                  </a:lnTo>
                                  <a:lnTo>
                                    <a:pt x="11" y="848"/>
                                  </a:lnTo>
                                  <a:lnTo>
                                    <a:pt x="16" y="858"/>
                                  </a:lnTo>
                                  <a:lnTo>
                                    <a:pt x="21" y="872"/>
                                  </a:lnTo>
                                  <a:lnTo>
                                    <a:pt x="21" y="881"/>
                                  </a:lnTo>
                                  <a:lnTo>
                                    <a:pt x="21" y="886"/>
                                  </a:lnTo>
                                  <a:lnTo>
                                    <a:pt x="27" y="891"/>
                                  </a:lnTo>
                                  <a:lnTo>
                                    <a:pt x="94" y="967"/>
                                  </a:lnTo>
                                  <a:lnTo>
                                    <a:pt x="308" y="1053"/>
                                  </a:lnTo>
                                  <a:lnTo>
                                    <a:pt x="558" y="1043"/>
                                  </a:lnTo>
                                  <a:lnTo>
                                    <a:pt x="830" y="967"/>
                                  </a:lnTo>
                                  <a:lnTo>
                                    <a:pt x="830" y="967"/>
                                  </a:lnTo>
                                  <a:lnTo>
                                    <a:pt x="835" y="962"/>
                                  </a:lnTo>
                                  <a:lnTo>
                                    <a:pt x="840" y="953"/>
                                  </a:lnTo>
                                  <a:lnTo>
                                    <a:pt x="856" y="943"/>
                                  </a:lnTo>
                                  <a:lnTo>
                                    <a:pt x="866" y="929"/>
                                  </a:lnTo>
                                  <a:lnTo>
                                    <a:pt x="882" y="915"/>
                                  </a:lnTo>
                                  <a:lnTo>
                                    <a:pt x="897" y="896"/>
                                  </a:lnTo>
                                  <a:lnTo>
                                    <a:pt x="918" y="881"/>
                                  </a:lnTo>
                                  <a:lnTo>
                                    <a:pt x="924" y="872"/>
                                  </a:lnTo>
                                  <a:lnTo>
                                    <a:pt x="934" y="862"/>
                                  </a:lnTo>
                                  <a:lnTo>
                                    <a:pt x="939" y="848"/>
                                  </a:lnTo>
                                  <a:lnTo>
                                    <a:pt x="950" y="838"/>
                                  </a:lnTo>
                                  <a:lnTo>
                                    <a:pt x="960" y="829"/>
                                  </a:lnTo>
                                  <a:lnTo>
                                    <a:pt x="965" y="819"/>
                                  </a:lnTo>
                                  <a:lnTo>
                                    <a:pt x="976" y="810"/>
                                  </a:lnTo>
                                  <a:lnTo>
                                    <a:pt x="986" y="800"/>
                                  </a:lnTo>
                                  <a:lnTo>
                                    <a:pt x="991" y="786"/>
                                  </a:lnTo>
                                  <a:lnTo>
                                    <a:pt x="1002" y="777"/>
                                  </a:lnTo>
                                  <a:lnTo>
                                    <a:pt x="1007" y="767"/>
                                  </a:lnTo>
                                  <a:lnTo>
                                    <a:pt x="1012" y="758"/>
                                  </a:lnTo>
                                  <a:lnTo>
                                    <a:pt x="1028" y="738"/>
                                  </a:lnTo>
                                  <a:lnTo>
                                    <a:pt x="1038" y="719"/>
                                  </a:lnTo>
                                  <a:lnTo>
                                    <a:pt x="1038" y="700"/>
                                  </a:lnTo>
                                  <a:lnTo>
                                    <a:pt x="1043" y="681"/>
                                  </a:lnTo>
                                  <a:lnTo>
                                    <a:pt x="1049" y="667"/>
                                  </a:lnTo>
                                  <a:lnTo>
                                    <a:pt x="1054" y="653"/>
                                  </a:lnTo>
                                  <a:lnTo>
                                    <a:pt x="1054" y="634"/>
                                  </a:lnTo>
                                  <a:lnTo>
                                    <a:pt x="1054" y="619"/>
                                  </a:lnTo>
                                  <a:lnTo>
                                    <a:pt x="1054" y="610"/>
                                  </a:lnTo>
                                  <a:lnTo>
                                    <a:pt x="1059" y="596"/>
                                  </a:lnTo>
                                  <a:lnTo>
                                    <a:pt x="1054" y="586"/>
                                  </a:lnTo>
                                  <a:lnTo>
                                    <a:pt x="1054" y="577"/>
                                  </a:lnTo>
                                  <a:lnTo>
                                    <a:pt x="1054" y="567"/>
                                  </a:lnTo>
                                  <a:lnTo>
                                    <a:pt x="1054" y="562"/>
                                  </a:lnTo>
                                  <a:lnTo>
                                    <a:pt x="1054" y="553"/>
                                  </a:lnTo>
                                  <a:lnTo>
                                    <a:pt x="1054" y="553"/>
                                  </a:lnTo>
                                  <a:lnTo>
                                    <a:pt x="1054" y="548"/>
                                  </a:lnTo>
                                  <a:lnTo>
                                    <a:pt x="1064" y="534"/>
                                  </a:lnTo>
                                  <a:lnTo>
                                    <a:pt x="1064" y="519"/>
                                  </a:lnTo>
                                  <a:lnTo>
                                    <a:pt x="1075" y="510"/>
                                  </a:lnTo>
                                  <a:lnTo>
                                    <a:pt x="1080" y="500"/>
                                  </a:lnTo>
                                  <a:lnTo>
                                    <a:pt x="1090" y="486"/>
                                  </a:lnTo>
                                  <a:lnTo>
                                    <a:pt x="1096" y="472"/>
                                  </a:lnTo>
                                  <a:lnTo>
                                    <a:pt x="1106" y="458"/>
                                  </a:lnTo>
                                  <a:lnTo>
                                    <a:pt x="1111" y="438"/>
                                  </a:lnTo>
                                  <a:lnTo>
                                    <a:pt x="1122" y="429"/>
                                  </a:lnTo>
                                  <a:lnTo>
                                    <a:pt x="1127" y="415"/>
                                  </a:lnTo>
                                  <a:lnTo>
                                    <a:pt x="1132" y="400"/>
                                  </a:lnTo>
                                  <a:lnTo>
                                    <a:pt x="1137" y="386"/>
                                  </a:lnTo>
                                  <a:lnTo>
                                    <a:pt x="1143" y="377"/>
                                  </a:lnTo>
                                  <a:lnTo>
                                    <a:pt x="1143" y="362"/>
                                  </a:lnTo>
                                  <a:lnTo>
                                    <a:pt x="1148" y="348"/>
                                  </a:lnTo>
                                  <a:lnTo>
                                    <a:pt x="1148" y="329"/>
                                  </a:lnTo>
                                  <a:lnTo>
                                    <a:pt x="1148" y="310"/>
                                  </a:lnTo>
                                  <a:lnTo>
                                    <a:pt x="1148" y="300"/>
                                  </a:lnTo>
                                  <a:lnTo>
                                    <a:pt x="1148" y="291"/>
                                  </a:lnTo>
                                  <a:lnTo>
                                    <a:pt x="1148" y="281"/>
                                  </a:lnTo>
                                  <a:lnTo>
                                    <a:pt x="1148" y="272"/>
                                  </a:lnTo>
                                  <a:lnTo>
                                    <a:pt x="1143" y="262"/>
                                  </a:lnTo>
                                  <a:lnTo>
                                    <a:pt x="1143" y="248"/>
                                  </a:lnTo>
                                  <a:lnTo>
                                    <a:pt x="1143" y="238"/>
                                  </a:lnTo>
                                  <a:lnTo>
                                    <a:pt x="1143" y="229"/>
                                  </a:lnTo>
                                  <a:lnTo>
                                    <a:pt x="1143" y="219"/>
                                  </a:lnTo>
                                  <a:lnTo>
                                    <a:pt x="1137" y="210"/>
                                  </a:lnTo>
                                  <a:lnTo>
                                    <a:pt x="1137" y="200"/>
                                  </a:lnTo>
                                  <a:lnTo>
                                    <a:pt x="1137" y="191"/>
                                  </a:lnTo>
                                  <a:lnTo>
                                    <a:pt x="1137" y="172"/>
                                  </a:lnTo>
                                  <a:lnTo>
                                    <a:pt x="1137" y="158"/>
                                  </a:lnTo>
                                  <a:lnTo>
                                    <a:pt x="1132" y="148"/>
                                  </a:lnTo>
                                  <a:lnTo>
                                    <a:pt x="1132" y="138"/>
                                  </a:lnTo>
                                  <a:lnTo>
                                    <a:pt x="1132" y="129"/>
                                  </a:lnTo>
                                  <a:lnTo>
                                    <a:pt x="475" y="0"/>
                                  </a:lnTo>
                                  <a:lnTo>
                                    <a:pt x="475" y="0"/>
                                  </a:lnTo>
                                  <a:close/>
                                </a:path>
                              </a:pathLst>
                            </a:custGeom>
                            <a:solidFill>
                              <a:srgbClr val="FFE6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28"/>
                          <wps:cNvSpPr>
                            <a:spLocks/>
                          </wps:cNvSpPr>
                          <wps:spPr bwMode="auto">
                            <a:xfrm>
                              <a:off x="5149" y="10594"/>
                              <a:ext cx="412" cy="219"/>
                            </a:xfrm>
                            <a:custGeom>
                              <a:avLst/>
                              <a:gdLst>
                                <a:gd name="T0" fmla="*/ 0 w 412"/>
                                <a:gd name="T1" fmla="*/ 0 h 219"/>
                                <a:gd name="T2" fmla="*/ 146 w 412"/>
                                <a:gd name="T3" fmla="*/ 129 h 219"/>
                                <a:gd name="T4" fmla="*/ 412 w 412"/>
                                <a:gd name="T5" fmla="*/ 162 h 219"/>
                                <a:gd name="T6" fmla="*/ 266 w 412"/>
                                <a:gd name="T7" fmla="*/ 219 h 219"/>
                                <a:gd name="T8" fmla="*/ 146 w 412"/>
                                <a:gd name="T9" fmla="*/ 219 h 219"/>
                                <a:gd name="T10" fmla="*/ 26 w 412"/>
                                <a:gd name="T11" fmla="*/ 177 h 219"/>
                                <a:gd name="T12" fmla="*/ 0 w 412"/>
                                <a:gd name="T13" fmla="*/ 0 h 219"/>
                                <a:gd name="T14" fmla="*/ 0 w 412"/>
                                <a:gd name="T15" fmla="*/ 0 h 2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2" h="219">
                                  <a:moveTo>
                                    <a:pt x="0" y="0"/>
                                  </a:moveTo>
                                  <a:lnTo>
                                    <a:pt x="146" y="129"/>
                                  </a:lnTo>
                                  <a:lnTo>
                                    <a:pt x="412" y="162"/>
                                  </a:lnTo>
                                  <a:lnTo>
                                    <a:pt x="266" y="219"/>
                                  </a:lnTo>
                                  <a:lnTo>
                                    <a:pt x="146" y="219"/>
                                  </a:lnTo>
                                  <a:lnTo>
                                    <a:pt x="26" y="177"/>
                                  </a:lnTo>
                                  <a:lnTo>
                                    <a:pt x="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29"/>
                          <wps:cNvSpPr>
                            <a:spLocks/>
                          </wps:cNvSpPr>
                          <wps:spPr bwMode="auto">
                            <a:xfrm>
                              <a:off x="4877" y="10766"/>
                              <a:ext cx="386" cy="257"/>
                            </a:xfrm>
                            <a:custGeom>
                              <a:avLst/>
                              <a:gdLst>
                                <a:gd name="T0" fmla="*/ 0 w 386"/>
                                <a:gd name="T1" fmla="*/ 90 h 257"/>
                                <a:gd name="T2" fmla="*/ 0 w 386"/>
                                <a:gd name="T3" fmla="*/ 90 h 257"/>
                                <a:gd name="T4" fmla="*/ 6 w 386"/>
                                <a:gd name="T5" fmla="*/ 100 h 257"/>
                                <a:gd name="T6" fmla="*/ 11 w 386"/>
                                <a:gd name="T7" fmla="*/ 114 h 257"/>
                                <a:gd name="T8" fmla="*/ 21 w 386"/>
                                <a:gd name="T9" fmla="*/ 133 h 257"/>
                                <a:gd name="T10" fmla="*/ 32 w 386"/>
                                <a:gd name="T11" fmla="*/ 152 h 257"/>
                                <a:gd name="T12" fmla="*/ 47 w 386"/>
                                <a:gd name="T13" fmla="*/ 171 h 257"/>
                                <a:gd name="T14" fmla="*/ 53 w 386"/>
                                <a:gd name="T15" fmla="*/ 176 h 257"/>
                                <a:gd name="T16" fmla="*/ 63 w 386"/>
                                <a:gd name="T17" fmla="*/ 186 h 257"/>
                                <a:gd name="T18" fmla="*/ 73 w 386"/>
                                <a:gd name="T19" fmla="*/ 195 h 257"/>
                                <a:gd name="T20" fmla="*/ 89 w 386"/>
                                <a:gd name="T21" fmla="*/ 200 h 257"/>
                                <a:gd name="T22" fmla="*/ 99 w 386"/>
                                <a:gd name="T23" fmla="*/ 205 h 257"/>
                                <a:gd name="T24" fmla="*/ 115 w 386"/>
                                <a:gd name="T25" fmla="*/ 209 h 257"/>
                                <a:gd name="T26" fmla="*/ 136 w 386"/>
                                <a:gd name="T27" fmla="*/ 219 h 257"/>
                                <a:gd name="T28" fmla="*/ 157 w 386"/>
                                <a:gd name="T29" fmla="*/ 224 h 257"/>
                                <a:gd name="T30" fmla="*/ 178 w 386"/>
                                <a:gd name="T31" fmla="*/ 228 h 257"/>
                                <a:gd name="T32" fmla="*/ 199 w 386"/>
                                <a:gd name="T33" fmla="*/ 233 h 257"/>
                                <a:gd name="T34" fmla="*/ 209 w 386"/>
                                <a:gd name="T35" fmla="*/ 233 h 257"/>
                                <a:gd name="T36" fmla="*/ 219 w 386"/>
                                <a:gd name="T37" fmla="*/ 238 h 257"/>
                                <a:gd name="T38" fmla="*/ 230 w 386"/>
                                <a:gd name="T39" fmla="*/ 238 h 257"/>
                                <a:gd name="T40" fmla="*/ 240 w 386"/>
                                <a:gd name="T41" fmla="*/ 243 h 257"/>
                                <a:gd name="T42" fmla="*/ 261 w 386"/>
                                <a:gd name="T43" fmla="*/ 243 h 257"/>
                                <a:gd name="T44" fmla="*/ 282 w 386"/>
                                <a:gd name="T45" fmla="*/ 247 h 257"/>
                                <a:gd name="T46" fmla="*/ 298 w 386"/>
                                <a:gd name="T47" fmla="*/ 247 h 257"/>
                                <a:gd name="T48" fmla="*/ 313 w 386"/>
                                <a:gd name="T49" fmla="*/ 252 h 257"/>
                                <a:gd name="T50" fmla="*/ 324 w 386"/>
                                <a:gd name="T51" fmla="*/ 252 h 257"/>
                                <a:gd name="T52" fmla="*/ 334 w 386"/>
                                <a:gd name="T53" fmla="*/ 257 h 257"/>
                                <a:gd name="T54" fmla="*/ 339 w 386"/>
                                <a:gd name="T55" fmla="*/ 257 h 257"/>
                                <a:gd name="T56" fmla="*/ 345 w 386"/>
                                <a:gd name="T57" fmla="*/ 257 h 257"/>
                                <a:gd name="T58" fmla="*/ 386 w 386"/>
                                <a:gd name="T59" fmla="*/ 166 h 257"/>
                                <a:gd name="T60" fmla="*/ 193 w 386"/>
                                <a:gd name="T61" fmla="*/ 119 h 257"/>
                                <a:gd name="T62" fmla="*/ 37 w 386"/>
                                <a:gd name="T63" fmla="*/ 0 h 257"/>
                                <a:gd name="T64" fmla="*/ 0 w 386"/>
                                <a:gd name="T65" fmla="*/ 90 h 257"/>
                                <a:gd name="T66" fmla="*/ 0 w 386"/>
                                <a:gd name="T67" fmla="*/ 9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86" h="257">
                                  <a:moveTo>
                                    <a:pt x="0" y="90"/>
                                  </a:moveTo>
                                  <a:lnTo>
                                    <a:pt x="0" y="90"/>
                                  </a:lnTo>
                                  <a:lnTo>
                                    <a:pt x="6" y="100"/>
                                  </a:lnTo>
                                  <a:lnTo>
                                    <a:pt x="11" y="114"/>
                                  </a:lnTo>
                                  <a:lnTo>
                                    <a:pt x="21" y="133"/>
                                  </a:lnTo>
                                  <a:lnTo>
                                    <a:pt x="32" y="152"/>
                                  </a:lnTo>
                                  <a:lnTo>
                                    <a:pt x="47" y="171"/>
                                  </a:lnTo>
                                  <a:lnTo>
                                    <a:pt x="53" y="176"/>
                                  </a:lnTo>
                                  <a:lnTo>
                                    <a:pt x="63" y="186"/>
                                  </a:lnTo>
                                  <a:lnTo>
                                    <a:pt x="73" y="195"/>
                                  </a:lnTo>
                                  <a:lnTo>
                                    <a:pt x="89" y="200"/>
                                  </a:lnTo>
                                  <a:lnTo>
                                    <a:pt x="99" y="205"/>
                                  </a:lnTo>
                                  <a:lnTo>
                                    <a:pt x="115" y="209"/>
                                  </a:lnTo>
                                  <a:lnTo>
                                    <a:pt x="136" y="219"/>
                                  </a:lnTo>
                                  <a:lnTo>
                                    <a:pt x="157" y="224"/>
                                  </a:lnTo>
                                  <a:lnTo>
                                    <a:pt x="178" y="228"/>
                                  </a:lnTo>
                                  <a:lnTo>
                                    <a:pt x="199" y="233"/>
                                  </a:lnTo>
                                  <a:lnTo>
                                    <a:pt x="209" y="233"/>
                                  </a:lnTo>
                                  <a:lnTo>
                                    <a:pt x="219" y="238"/>
                                  </a:lnTo>
                                  <a:lnTo>
                                    <a:pt x="230" y="238"/>
                                  </a:lnTo>
                                  <a:lnTo>
                                    <a:pt x="240" y="243"/>
                                  </a:lnTo>
                                  <a:lnTo>
                                    <a:pt x="261" y="243"/>
                                  </a:lnTo>
                                  <a:lnTo>
                                    <a:pt x="282" y="247"/>
                                  </a:lnTo>
                                  <a:lnTo>
                                    <a:pt x="298" y="247"/>
                                  </a:lnTo>
                                  <a:lnTo>
                                    <a:pt x="313" y="252"/>
                                  </a:lnTo>
                                  <a:lnTo>
                                    <a:pt x="324" y="252"/>
                                  </a:lnTo>
                                  <a:lnTo>
                                    <a:pt x="334" y="257"/>
                                  </a:lnTo>
                                  <a:lnTo>
                                    <a:pt x="339" y="257"/>
                                  </a:lnTo>
                                  <a:lnTo>
                                    <a:pt x="345" y="257"/>
                                  </a:lnTo>
                                  <a:lnTo>
                                    <a:pt x="386" y="166"/>
                                  </a:lnTo>
                                  <a:lnTo>
                                    <a:pt x="193" y="119"/>
                                  </a:lnTo>
                                  <a:lnTo>
                                    <a:pt x="37" y="0"/>
                                  </a:lnTo>
                                  <a:lnTo>
                                    <a:pt x="0" y="90"/>
                                  </a:lnTo>
                                  <a:lnTo>
                                    <a:pt x="0" y="90"/>
                                  </a:lnTo>
                                  <a:close/>
                                </a:path>
                              </a:pathLst>
                            </a:custGeom>
                            <a:solidFill>
                              <a:srgbClr val="8A96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30"/>
                          <wps:cNvSpPr>
                            <a:spLocks/>
                          </wps:cNvSpPr>
                          <wps:spPr bwMode="auto">
                            <a:xfrm>
                              <a:off x="4575" y="9237"/>
                              <a:ext cx="1596" cy="1715"/>
                            </a:xfrm>
                            <a:custGeom>
                              <a:avLst/>
                              <a:gdLst>
                                <a:gd name="T0" fmla="*/ 203 w 1596"/>
                                <a:gd name="T1" fmla="*/ 738 h 1715"/>
                                <a:gd name="T2" fmla="*/ 62 w 1596"/>
                                <a:gd name="T3" fmla="*/ 815 h 1715"/>
                                <a:gd name="T4" fmla="*/ 115 w 1596"/>
                                <a:gd name="T5" fmla="*/ 1005 h 1715"/>
                                <a:gd name="T6" fmla="*/ 188 w 1596"/>
                                <a:gd name="T7" fmla="*/ 1115 h 1715"/>
                                <a:gd name="T8" fmla="*/ 214 w 1596"/>
                                <a:gd name="T9" fmla="*/ 1248 h 1715"/>
                                <a:gd name="T10" fmla="*/ 266 w 1596"/>
                                <a:gd name="T11" fmla="*/ 1372 h 1715"/>
                                <a:gd name="T12" fmla="*/ 355 w 1596"/>
                                <a:gd name="T13" fmla="*/ 1510 h 1715"/>
                                <a:gd name="T14" fmla="*/ 521 w 1596"/>
                                <a:gd name="T15" fmla="*/ 1624 h 1715"/>
                                <a:gd name="T16" fmla="*/ 720 w 1596"/>
                                <a:gd name="T17" fmla="*/ 1667 h 1715"/>
                                <a:gd name="T18" fmla="*/ 918 w 1596"/>
                                <a:gd name="T19" fmla="*/ 1648 h 1715"/>
                                <a:gd name="T20" fmla="*/ 1090 w 1596"/>
                                <a:gd name="T21" fmla="*/ 1591 h 1715"/>
                                <a:gd name="T22" fmla="*/ 1257 w 1596"/>
                                <a:gd name="T23" fmla="*/ 1505 h 1715"/>
                                <a:gd name="T24" fmla="*/ 1418 w 1596"/>
                                <a:gd name="T25" fmla="*/ 1329 h 1715"/>
                                <a:gd name="T26" fmla="*/ 1429 w 1596"/>
                                <a:gd name="T27" fmla="*/ 1200 h 1715"/>
                                <a:gd name="T28" fmla="*/ 1507 w 1596"/>
                                <a:gd name="T29" fmla="*/ 1038 h 1715"/>
                                <a:gd name="T30" fmla="*/ 1507 w 1596"/>
                                <a:gd name="T31" fmla="*/ 834 h 1715"/>
                                <a:gd name="T32" fmla="*/ 1408 w 1596"/>
                                <a:gd name="T33" fmla="*/ 791 h 1715"/>
                                <a:gd name="T34" fmla="*/ 1231 w 1596"/>
                                <a:gd name="T35" fmla="*/ 819 h 1715"/>
                                <a:gd name="T36" fmla="*/ 1048 w 1596"/>
                                <a:gd name="T37" fmla="*/ 753 h 1715"/>
                                <a:gd name="T38" fmla="*/ 829 w 1596"/>
                                <a:gd name="T39" fmla="*/ 681 h 1715"/>
                                <a:gd name="T40" fmla="*/ 673 w 1596"/>
                                <a:gd name="T41" fmla="*/ 691 h 1715"/>
                                <a:gd name="T42" fmla="*/ 542 w 1596"/>
                                <a:gd name="T43" fmla="*/ 776 h 1715"/>
                                <a:gd name="T44" fmla="*/ 365 w 1596"/>
                                <a:gd name="T45" fmla="*/ 910 h 1715"/>
                                <a:gd name="T46" fmla="*/ 250 w 1596"/>
                                <a:gd name="T47" fmla="*/ 196 h 1715"/>
                                <a:gd name="T48" fmla="*/ 428 w 1596"/>
                                <a:gd name="T49" fmla="*/ 291 h 1715"/>
                                <a:gd name="T50" fmla="*/ 386 w 1596"/>
                                <a:gd name="T51" fmla="*/ 162 h 1715"/>
                                <a:gd name="T52" fmla="*/ 501 w 1596"/>
                                <a:gd name="T53" fmla="*/ 91 h 1715"/>
                                <a:gd name="T54" fmla="*/ 563 w 1596"/>
                                <a:gd name="T55" fmla="*/ 19 h 1715"/>
                                <a:gd name="T56" fmla="*/ 730 w 1596"/>
                                <a:gd name="T57" fmla="*/ 57 h 1715"/>
                                <a:gd name="T58" fmla="*/ 918 w 1596"/>
                                <a:gd name="T59" fmla="*/ 143 h 1715"/>
                                <a:gd name="T60" fmla="*/ 1006 w 1596"/>
                                <a:gd name="T61" fmla="*/ 181 h 1715"/>
                                <a:gd name="T62" fmla="*/ 819 w 1596"/>
                                <a:gd name="T63" fmla="*/ 19 h 1715"/>
                                <a:gd name="T64" fmla="*/ 1189 w 1596"/>
                                <a:gd name="T65" fmla="*/ 67 h 1715"/>
                                <a:gd name="T66" fmla="*/ 1314 w 1596"/>
                                <a:gd name="T67" fmla="*/ 110 h 1715"/>
                                <a:gd name="T68" fmla="*/ 1408 w 1596"/>
                                <a:gd name="T69" fmla="*/ 262 h 1715"/>
                                <a:gd name="T70" fmla="*/ 1450 w 1596"/>
                                <a:gd name="T71" fmla="*/ 400 h 1715"/>
                                <a:gd name="T72" fmla="*/ 1512 w 1596"/>
                                <a:gd name="T73" fmla="*/ 415 h 1715"/>
                                <a:gd name="T74" fmla="*/ 1559 w 1596"/>
                                <a:gd name="T75" fmla="*/ 386 h 1715"/>
                                <a:gd name="T76" fmla="*/ 1596 w 1596"/>
                                <a:gd name="T77" fmla="*/ 553 h 1715"/>
                                <a:gd name="T78" fmla="*/ 1570 w 1596"/>
                                <a:gd name="T79" fmla="*/ 705 h 1715"/>
                                <a:gd name="T80" fmla="*/ 1559 w 1596"/>
                                <a:gd name="T81" fmla="*/ 838 h 1715"/>
                                <a:gd name="T82" fmla="*/ 1575 w 1596"/>
                                <a:gd name="T83" fmla="*/ 991 h 1715"/>
                                <a:gd name="T84" fmla="*/ 1512 w 1596"/>
                                <a:gd name="T85" fmla="*/ 1153 h 1715"/>
                                <a:gd name="T86" fmla="*/ 1471 w 1596"/>
                                <a:gd name="T87" fmla="*/ 1300 h 1715"/>
                                <a:gd name="T88" fmla="*/ 1424 w 1596"/>
                                <a:gd name="T89" fmla="*/ 1434 h 1715"/>
                                <a:gd name="T90" fmla="*/ 1262 w 1596"/>
                                <a:gd name="T91" fmla="*/ 1576 h 1715"/>
                                <a:gd name="T92" fmla="*/ 1079 w 1596"/>
                                <a:gd name="T93" fmla="*/ 1662 h 1715"/>
                                <a:gd name="T94" fmla="*/ 913 w 1596"/>
                                <a:gd name="T95" fmla="*/ 1700 h 1715"/>
                                <a:gd name="T96" fmla="*/ 730 w 1596"/>
                                <a:gd name="T97" fmla="*/ 1715 h 1715"/>
                                <a:gd name="T98" fmla="*/ 547 w 1596"/>
                                <a:gd name="T99" fmla="*/ 1681 h 1715"/>
                                <a:gd name="T100" fmla="*/ 401 w 1596"/>
                                <a:gd name="T101" fmla="*/ 1605 h 1715"/>
                                <a:gd name="T102" fmla="*/ 255 w 1596"/>
                                <a:gd name="T103" fmla="*/ 1443 h 1715"/>
                                <a:gd name="T104" fmla="*/ 182 w 1596"/>
                                <a:gd name="T105" fmla="*/ 1286 h 1715"/>
                                <a:gd name="T106" fmla="*/ 146 w 1596"/>
                                <a:gd name="T107" fmla="*/ 1119 h 1715"/>
                                <a:gd name="T108" fmla="*/ 36 w 1596"/>
                                <a:gd name="T109" fmla="*/ 972 h 1715"/>
                                <a:gd name="T110" fmla="*/ 21 w 1596"/>
                                <a:gd name="T111" fmla="*/ 767 h 1715"/>
                                <a:gd name="T112" fmla="*/ 141 w 1596"/>
                                <a:gd name="T113" fmla="*/ 681 h 1715"/>
                                <a:gd name="T114" fmla="*/ 271 w 1596"/>
                                <a:gd name="T115" fmla="*/ 753 h 17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596" h="1715">
                                  <a:moveTo>
                                    <a:pt x="276" y="848"/>
                                  </a:moveTo>
                                  <a:lnTo>
                                    <a:pt x="276" y="843"/>
                                  </a:lnTo>
                                  <a:lnTo>
                                    <a:pt x="276" y="834"/>
                                  </a:lnTo>
                                  <a:lnTo>
                                    <a:pt x="271" y="815"/>
                                  </a:lnTo>
                                  <a:lnTo>
                                    <a:pt x="271" y="800"/>
                                  </a:lnTo>
                                  <a:lnTo>
                                    <a:pt x="261" y="781"/>
                                  </a:lnTo>
                                  <a:lnTo>
                                    <a:pt x="250" y="767"/>
                                  </a:lnTo>
                                  <a:lnTo>
                                    <a:pt x="245" y="757"/>
                                  </a:lnTo>
                                  <a:lnTo>
                                    <a:pt x="240" y="753"/>
                                  </a:lnTo>
                                  <a:lnTo>
                                    <a:pt x="229" y="743"/>
                                  </a:lnTo>
                                  <a:lnTo>
                                    <a:pt x="219" y="743"/>
                                  </a:lnTo>
                                  <a:lnTo>
                                    <a:pt x="203" y="738"/>
                                  </a:lnTo>
                                  <a:lnTo>
                                    <a:pt x="193" y="738"/>
                                  </a:lnTo>
                                  <a:lnTo>
                                    <a:pt x="177" y="738"/>
                                  </a:lnTo>
                                  <a:lnTo>
                                    <a:pt x="167" y="743"/>
                                  </a:lnTo>
                                  <a:lnTo>
                                    <a:pt x="151" y="743"/>
                                  </a:lnTo>
                                  <a:lnTo>
                                    <a:pt x="141" y="748"/>
                                  </a:lnTo>
                                  <a:lnTo>
                                    <a:pt x="125" y="753"/>
                                  </a:lnTo>
                                  <a:lnTo>
                                    <a:pt x="115" y="762"/>
                                  </a:lnTo>
                                  <a:lnTo>
                                    <a:pt x="104" y="767"/>
                                  </a:lnTo>
                                  <a:lnTo>
                                    <a:pt x="89" y="776"/>
                                  </a:lnTo>
                                  <a:lnTo>
                                    <a:pt x="83" y="786"/>
                                  </a:lnTo>
                                  <a:lnTo>
                                    <a:pt x="73" y="800"/>
                                  </a:lnTo>
                                  <a:lnTo>
                                    <a:pt x="62" y="815"/>
                                  </a:lnTo>
                                  <a:lnTo>
                                    <a:pt x="57" y="829"/>
                                  </a:lnTo>
                                  <a:lnTo>
                                    <a:pt x="52" y="843"/>
                                  </a:lnTo>
                                  <a:lnTo>
                                    <a:pt x="47" y="862"/>
                                  </a:lnTo>
                                  <a:lnTo>
                                    <a:pt x="42" y="881"/>
                                  </a:lnTo>
                                  <a:lnTo>
                                    <a:pt x="42" y="896"/>
                                  </a:lnTo>
                                  <a:lnTo>
                                    <a:pt x="47" y="915"/>
                                  </a:lnTo>
                                  <a:lnTo>
                                    <a:pt x="57" y="929"/>
                                  </a:lnTo>
                                  <a:lnTo>
                                    <a:pt x="62" y="943"/>
                                  </a:lnTo>
                                  <a:lnTo>
                                    <a:pt x="78" y="962"/>
                                  </a:lnTo>
                                  <a:lnTo>
                                    <a:pt x="89" y="976"/>
                                  </a:lnTo>
                                  <a:lnTo>
                                    <a:pt x="104" y="991"/>
                                  </a:lnTo>
                                  <a:lnTo>
                                    <a:pt x="115" y="1005"/>
                                  </a:lnTo>
                                  <a:lnTo>
                                    <a:pt x="130" y="1019"/>
                                  </a:lnTo>
                                  <a:lnTo>
                                    <a:pt x="146" y="1024"/>
                                  </a:lnTo>
                                  <a:lnTo>
                                    <a:pt x="156" y="1038"/>
                                  </a:lnTo>
                                  <a:lnTo>
                                    <a:pt x="167" y="1043"/>
                                  </a:lnTo>
                                  <a:lnTo>
                                    <a:pt x="177" y="1053"/>
                                  </a:lnTo>
                                  <a:lnTo>
                                    <a:pt x="182" y="1053"/>
                                  </a:lnTo>
                                  <a:lnTo>
                                    <a:pt x="182" y="1057"/>
                                  </a:lnTo>
                                  <a:lnTo>
                                    <a:pt x="182" y="1062"/>
                                  </a:lnTo>
                                  <a:lnTo>
                                    <a:pt x="182" y="1072"/>
                                  </a:lnTo>
                                  <a:lnTo>
                                    <a:pt x="188" y="1086"/>
                                  </a:lnTo>
                                  <a:lnTo>
                                    <a:pt x="188" y="1100"/>
                                  </a:lnTo>
                                  <a:lnTo>
                                    <a:pt x="188" y="1115"/>
                                  </a:lnTo>
                                  <a:lnTo>
                                    <a:pt x="188" y="1124"/>
                                  </a:lnTo>
                                  <a:lnTo>
                                    <a:pt x="193" y="1134"/>
                                  </a:lnTo>
                                  <a:lnTo>
                                    <a:pt x="193" y="1148"/>
                                  </a:lnTo>
                                  <a:lnTo>
                                    <a:pt x="193" y="1157"/>
                                  </a:lnTo>
                                  <a:lnTo>
                                    <a:pt x="193" y="1167"/>
                                  </a:lnTo>
                                  <a:lnTo>
                                    <a:pt x="198" y="1176"/>
                                  </a:lnTo>
                                  <a:lnTo>
                                    <a:pt x="198" y="1186"/>
                                  </a:lnTo>
                                  <a:lnTo>
                                    <a:pt x="203" y="1200"/>
                                  </a:lnTo>
                                  <a:lnTo>
                                    <a:pt x="203" y="1210"/>
                                  </a:lnTo>
                                  <a:lnTo>
                                    <a:pt x="208" y="1224"/>
                                  </a:lnTo>
                                  <a:lnTo>
                                    <a:pt x="208" y="1234"/>
                                  </a:lnTo>
                                  <a:lnTo>
                                    <a:pt x="214" y="1248"/>
                                  </a:lnTo>
                                  <a:lnTo>
                                    <a:pt x="219" y="1257"/>
                                  </a:lnTo>
                                  <a:lnTo>
                                    <a:pt x="219" y="1267"/>
                                  </a:lnTo>
                                  <a:lnTo>
                                    <a:pt x="224" y="1281"/>
                                  </a:lnTo>
                                  <a:lnTo>
                                    <a:pt x="229" y="1291"/>
                                  </a:lnTo>
                                  <a:lnTo>
                                    <a:pt x="235" y="1300"/>
                                  </a:lnTo>
                                  <a:lnTo>
                                    <a:pt x="240" y="1310"/>
                                  </a:lnTo>
                                  <a:lnTo>
                                    <a:pt x="245" y="1324"/>
                                  </a:lnTo>
                                  <a:lnTo>
                                    <a:pt x="250" y="1334"/>
                                  </a:lnTo>
                                  <a:lnTo>
                                    <a:pt x="255" y="1338"/>
                                  </a:lnTo>
                                  <a:lnTo>
                                    <a:pt x="255" y="1348"/>
                                  </a:lnTo>
                                  <a:lnTo>
                                    <a:pt x="261" y="1362"/>
                                  </a:lnTo>
                                  <a:lnTo>
                                    <a:pt x="266" y="1372"/>
                                  </a:lnTo>
                                  <a:lnTo>
                                    <a:pt x="271" y="1381"/>
                                  </a:lnTo>
                                  <a:lnTo>
                                    <a:pt x="276" y="1396"/>
                                  </a:lnTo>
                                  <a:lnTo>
                                    <a:pt x="287" y="1405"/>
                                  </a:lnTo>
                                  <a:lnTo>
                                    <a:pt x="292" y="1415"/>
                                  </a:lnTo>
                                  <a:lnTo>
                                    <a:pt x="297" y="1429"/>
                                  </a:lnTo>
                                  <a:lnTo>
                                    <a:pt x="302" y="1438"/>
                                  </a:lnTo>
                                  <a:lnTo>
                                    <a:pt x="308" y="1448"/>
                                  </a:lnTo>
                                  <a:lnTo>
                                    <a:pt x="318" y="1462"/>
                                  </a:lnTo>
                                  <a:lnTo>
                                    <a:pt x="323" y="1476"/>
                                  </a:lnTo>
                                  <a:lnTo>
                                    <a:pt x="334" y="1486"/>
                                  </a:lnTo>
                                  <a:lnTo>
                                    <a:pt x="339" y="1500"/>
                                  </a:lnTo>
                                  <a:lnTo>
                                    <a:pt x="355" y="1510"/>
                                  </a:lnTo>
                                  <a:lnTo>
                                    <a:pt x="360" y="1519"/>
                                  </a:lnTo>
                                  <a:lnTo>
                                    <a:pt x="370" y="1534"/>
                                  </a:lnTo>
                                  <a:lnTo>
                                    <a:pt x="386" y="1543"/>
                                  </a:lnTo>
                                  <a:lnTo>
                                    <a:pt x="396" y="1553"/>
                                  </a:lnTo>
                                  <a:lnTo>
                                    <a:pt x="407" y="1562"/>
                                  </a:lnTo>
                                  <a:lnTo>
                                    <a:pt x="422" y="1572"/>
                                  </a:lnTo>
                                  <a:lnTo>
                                    <a:pt x="438" y="1581"/>
                                  </a:lnTo>
                                  <a:lnTo>
                                    <a:pt x="454" y="1595"/>
                                  </a:lnTo>
                                  <a:lnTo>
                                    <a:pt x="469" y="1600"/>
                                  </a:lnTo>
                                  <a:lnTo>
                                    <a:pt x="485" y="1610"/>
                                  </a:lnTo>
                                  <a:lnTo>
                                    <a:pt x="501" y="1615"/>
                                  </a:lnTo>
                                  <a:lnTo>
                                    <a:pt x="521" y="1624"/>
                                  </a:lnTo>
                                  <a:lnTo>
                                    <a:pt x="537" y="1629"/>
                                  </a:lnTo>
                                  <a:lnTo>
                                    <a:pt x="558" y="1638"/>
                                  </a:lnTo>
                                  <a:lnTo>
                                    <a:pt x="568" y="1638"/>
                                  </a:lnTo>
                                  <a:lnTo>
                                    <a:pt x="579" y="1643"/>
                                  </a:lnTo>
                                  <a:lnTo>
                                    <a:pt x="589" y="1648"/>
                                  </a:lnTo>
                                  <a:lnTo>
                                    <a:pt x="605" y="1653"/>
                                  </a:lnTo>
                                  <a:lnTo>
                                    <a:pt x="626" y="1653"/>
                                  </a:lnTo>
                                  <a:lnTo>
                                    <a:pt x="647" y="1657"/>
                                  </a:lnTo>
                                  <a:lnTo>
                                    <a:pt x="662" y="1657"/>
                                  </a:lnTo>
                                  <a:lnTo>
                                    <a:pt x="683" y="1662"/>
                                  </a:lnTo>
                                  <a:lnTo>
                                    <a:pt x="704" y="1662"/>
                                  </a:lnTo>
                                  <a:lnTo>
                                    <a:pt x="720" y="1667"/>
                                  </a:lnTo>
                                  <a:lnTo>
                                    <a:pt x="740" y="1667"/>
                                  </a:lnTo>
                                  <a:lnTo>
                                    <a:pt x="761" y="1667"/>
                                  </a:lnTo>
                                  <a:lnTo>
                                    <a:pt x="777" y="1667"/>
                                  </a:lnTo>
                                  <a:lnTo>
                                    <a:pt x="793" y="1667"/>
                                  </a:lnTo>
                                  <a:lnTo>
                                    <a:pt x="808" y="1662"/>
                                  </a:lnTo>
                                  <a:lnTo>
                                    <a:pt x="824" y="1662"/>
                                  </a:lnTo>
                                  <a:lnTo>
                                    <a:pt x="840" y="1662"/>
                                  </a:lnTo>
                                  <a:lnTo>
                                    <a:pt x="855" y="1662"/>
                                  </a:lnTo>
                                  <a:lnTo>
                                    <a:pt x="871" y="1657"/>
                                  </a:lnTo>
                                  <a:lnTo>
                                    <a:pt x="886" y="1657"/>
                                  </a:lnTo>
                                  <a:lnTo>
                                    <a:pt x="902" y="1653"/>
                                  </a:lnTo>
                                  <a:lnTo>
                                    <a:pt x="918" y="1648"/>
                                  </a:lnTo>
                                  <a:lnTo>
                                    <a:pt x="928" y="1643"/>
                                  </a:lnTo>
                                  <a:lnTo>
                                    <a:pt x="944" y="1643"/>
                                  </a:lnTo>
                                  <a:lnTo>
                                    <a:pt x="959" y="1638"/>
                                  </a:lnTo>
                                  <a:lnTo>
                                    <a:pt x="975" y="1634"/>
                                  </a:lnTo>
                                  <a:lnTo>
                                    <a:pt x="986" y="1629"/>
                                  </a:lnTo>
                                  <a:lnTo>
                                    <a:pt x="1001" y="1624"/>
                                  </a:lnTo>
                                  <a:lnTo>
                                    <a:pt x="1012" y="1619"/>
                                  </a:lnTo>
                                  <a:lnTo>
                                    <a:pt x="1032" y="1615"/>
                                  </a:lnTo>
                                  <a:lnTo>
                                    <a:pt x="1043" y="1610"/>
                                  </a:lnTo>
                                  <a:lnTo>
                                    <a:pt x="1059" y="1605"/>
                                  </a:lnTo>
                                  <a:lnTo>
                                    <a:pt x="1074" y="1595"/>
                                  </a:lnTo>
                                  <a:lnTo>
                                    <a:pt x="1090" y="1591"/>
                                  </a:lnTo>
                                  <a:lnTo>
                                    <a:pt x="1105" y="1586"/>
                                  </a:lnTo>
                                  <a:lnTo>
                                    <a:pt x="1126" y="1581"/>
                                  </a:lnTo>
                                  <a:lnTo>
                                    <a:pt x="1137" y="1576"/>
                                  </a:lnTo>
                                  <a:lnTo>
                                    <a:pt x="1152" y="1572"/>
                                  </a:lnTo>
                                  <a:lnTo>
                                    <a:pt x="1168" y="1562"/>
                                  </a:lnTo>
                                  <a:lnTo>
                                    <a:pt x="1184" y="1557"/>
                                  </a:lnTo>
                                  <a:lnTo>
                                    <a:pt x="1194" y="1548"/>
                                  </a:lnTo>
                                  <a:lnTo>
                                    <a:pt x="1210" y="1538"/>
                                  </a:lnTo>
                                  <a:lnTo>
                                    <a:pt x="1220" y="1534"/>
                                  </a:lnTo>
                                  <a:lnTo>
                                    <a:pt x="1236" y="1524"/>
                                  </a:lnTo>
                                  <a:lnTo>
                                    <a:pt x="1246" y="1515"/>
                                  </a:lnTo>
                                  <a:lnTo>
                                    <a:pt x="1257" y="1505"/>
                                  </a:lnTo>
                                  <a:lnTo>
                                    <a:pt x="1272" y="1496"/>
                                  </a:lnTo>
                                  <a:lnTo>
                                    <a:pt x="1283" y="1486"/>
                                  </a:lnTo>
                                  <a:lnTo>
                                    <a:pt x="1304" y="1467"/>
                                  </a:lnTo>
                                  <a:lnTo>
                                    <a:pt x="1325" y="1453"/>
                                  </a:lnTo>
                                  <a:lnTo>
                                    <a:pt x="1340" y="1434"/>
                                  </a:lnTo>
                                  <a:lnTo>
                                    <a:pt x="1356" y="1415"/>
                                  </a:lnTo>
                                  <a:lnTo>
                                    <a:pt x="1371" y="1400"/>
                                  </a:lnTo>
                                  <a:lnTo>
                                    <a:pt x="1387" y="1381"/>
                                  </a:lnTo>
                                  <a:lnTo>
                                    <a:pt x="1398" y="1367"/>
                                  </a:lnTo>
                                  <a:lnTo>
                                    <a:pt x="1403" y="1353"/>
                                  </a:lnTo>
                                  <a:lnTo>
                                    <a:pt x="1413" y="1338"/>
                                  </a:lnTo>
                                  <a:lnTo>
                                    <a:pt x="1418" y="1329"/>
                                  </a:lnTo>
                                  <a:lnTo>
                                    <a:pt x="1418" y="1319"/>
                                  </a:lnTo>
                                  <a:lnTo>
                                    <a:pt x="1424" y="1305"/>
                                  </a:lnTo>
                                  <a:lnTo>
                                    <a:pt x="1424" y="1296"/>
                                  </a:lnTo>
                                  <a:lnTo>
                                    <a:pt x="1429" y="1286"/>
                                  </a:lnTo>
                                  <a:lnTo>
                                    <a:pt x="1429" y="1276"/>
                                  </a:lnTo>
                                  <a:lnTo>
                                    <a:pt x="1429" y="1262"/>
                                  </a:lnTo>
                                  <a:lnTo>
                                    <a:pt x="1429" y="1253"/>
                                  </a:lnTo>
                                  <a:lnTo>
                                    <a:pt x="1434" y="1243"/>
                                  </a:lnTo>
                                  <a:lnTo>
                                    <a:pt x="1429" y="1224"/>
                                  </a:lnTo>
                                  <a:lnTo>
                                    <a:pt x="1429" y="1210"/>
                                  </a:lnTo>
                                  <a:lnTo>
                                    <a:pt x="1429" y="1200"/>
                                  </a:lnTo>
                                  <a:lnTo>
                                    <a:pt x="1429" y="1200"/>
                                  </a:lnTo>
                                  <a:lnTo>
                                    <a:pt x="1330" y="1200"/>
                                  </a:lnTo>
                                  <a:lnTo>
                                    <a:pt x="1288" y="1219"/>
                                  </a:lnTo>
                                  <a:lnTo>
                                    <a:pt x="1288" y="1181"/>
                                  </a:lnTo>
                                  <a:lnTo>
                                    <a:pt x="1356" y="1138"/>
                                  </a:lnTo>
                                  <a:lnTo>
                                    <a:pt x="1455" y="1129"/>
                                  </a:lnTo>
                                  <a:lnTo>
                                    <a:pt x="1455" y="1129"/>
                                  </a:lnTo>
                                  <a:lnTo>
                                    <a:pt x="1460" y="1119"/>
                                  </a:lnTo>
                                  <a:lnTo>
                                    <a:pt x="1465" y="1110"/>
                                  </a:lnTo>
                                  <a:lnTo>
                                    <a:pt x="1476" y="1096"/>
                                  </a:lnTo>
                                  <a:lnTo>
                                    <a:pt x="1486" y="1076"/>
                                  </a:lnTo>
                                  <a:lnTo>
                                    <a:pt x="1497" y="1062"/>
                                  </a:lnTo>
                                  <a:lnTo>
                                    <a:pt x="1507" y="1038"/>
                                  </a:lnTo>
                                  <a:lnTo>
                                    <a:pt x="1512" y="1019"/>
                                  </a:lnTo>
                                  <a:lnTo>
                                    <a:pt x="1512" y="1010"/>
                                  </a:lnTo>
                                  <a:lnTo>
                                    <a:pt x="1517" y="991"/>
                                  </a:lnTo>
                                  <a:lnTo>
                                    <a:pt x="1517" y="976"/>
                                  </a:lnTo>
                                  <a:lnTo>
                                    <a:pt x="1517" y="962"/>
                                  </a:lnTo>
                                  <a:lnTo>
                                    <a:pt x="1517" y="943"/>
                                  </a:lnTo>
                                  <a:lnTo>
                                    <a:pt x="1517" y="924"/>
                                  </a:lnTo>
                                  <a:lnTo>
                                    <a:pt x="1512" y="905"/>
                                  </a:lnTo>
                                  <a:lnTo>
                                    <a:pt x="1512" y="891"/>
                                  </a:lnTo>
                                  <a:lnTo>
                                    <a:pt x="1512" y="867"/>
                                  </a:lnTo>
                                  <a:lnTo>
                                    <a:pt x="1512" y="853"/>
                                  </a:lnTo>
                                  <a:lnTo>
                                    <a:pt x="1507" y="834"/>
                                  </a:lnTo>
                                  <a:lnTo>
                                    <a:pt x="1507" y="824"/>
                                  </a:lnTo>
                                  <a:lnTo>
                                    <a:pt x="1502" y="810"/>
                                  </a:lnTo>
                                  <a:lnTo>
                                    <a:pt x="1502" y="805"/>
                                  </a:lnTo>
                                  <a:lnTo>
                                    <a:pt x="1502" y="796"/>
                                  </a:lnTo>
                                  <a:lnTo>
                                    <a:pt x="1497" y="791"/>
                                  </a:lnTo>
                                  <a:lnTo>
                                    <a:pt x="1481" y="786"/>
                                  </a:lnTo>
                                  <a:lnTo>
                                    <a:pt x="1465" y="781"/>
                                  </a:lnTo>
                                  <a:lnTo>
                                    <a:pt x="1450" y="781"/>
                                  </a:lnTo>
                                  <a:lnTo>
                                    <a:pt x="1439" y="781"/>
                                  </a:lnTo>
                                  <a:lnTo>
                                    <a:pt x="1434" y="786"/>
                                  </a:lnTo>
                                  <a:lnTo>
                                    <a:pt x="1424" y="786"/>
                                  </a:lnTo>
                                  <a:lnTo>
                                    <a:pt x="1408" y="791"/>
                                  </a:lnTo>
                                  <a:lnTo>
                                    <a:pt x="1392" y="796"/>
                                  </a:lnTo>
                                  <a:lnTo>
                                    <a:pt x="1377" y="796"/>
                                  </a:lnTo>
                                  <a:lnTo>
                                    <a:pt x="1356" y="800"/>
                                  </a:lnTo>
                                  <a:lnTo>
                                    <a:pt x="1340" y="805"/>
                                  </a:lnTo>
                                  <a:lnTo>
                                    <a:pt x="1319" y="810"/>
                                  </a:lnTo>
                                  <a:lnTo>
                                    <a:pt x="1298" y="810"/>
                                  </a:lnTo>
                                  <a:lnTo>
                                    <a:pt x="1283" y="815"/>
                                  </a:lnTo>
                                  <a:lnTo>
                                    <a:pt x="1267" y="815"/>
                                  </a:lnTo>
                                  <a:lnTo>
                                    <a:pt x="1252" y="815"/>
                                  </a:lnTo>
                                  <a:lnTo>
                                    <a:pt x="1241" y="819"/>
                                  </a:lnTo>
                                  <a:lnTo>
                                    <a:pt x="1231" y="819"/>
                                  </a:lnTo>
                                  <a:lnTo>
                                    <a:pt x="1231" y="819"/>
                                  </a:lnTo>
                                  <a:lnTo>
                                    <a:pt x="1220" y="815"/>
                                  </a:lnTo>
                                  <a:lnTo>
                                    <a:pt x="1205" y="805"/>
                                  </a:lnTo>
                                  <a:lnTo>
                                    <a:pt x="1189" y="800"/>
                                  </a:lnTo>
                                  <a:lnTo>
                                    <a:pt x="1184" y="796"/>
                                  </a:lnTo>
                                  <a:lnTo>
                                    <a:pt x="1168" y="796"/>
                                  </a:lnTo>
                                  <a:lnTo>
                                    <a:pt x="1152" y="791"/>
                                  </a:lnTo>
                                  <a:lnTo>
                                    <a:pt x="1137" y="781"/>
                                  </a:lnTo>
                                  <a:lnTo>
                                    <a:pt x="1121" y="776"/>
                                  </a:lnTo>
                                  <a:lnTo>
                                    <a:pt x="1100" y="772"/>
                                  </a:lnTo>
                                  <a:lnTo>
                                    <a:pt x="1085" y="762"/>
                                  </a:lnTo>
                                  <a:lnTo>
                                    <a:pt x="1064" y="757"/>
                                  </a:lnTo>
                                  <a:lnTo>
                                    <a:pt x="1048" y="753"/>
                                  </a:lnTo>
                                  <a:lnTo>
                                    <a:pt x="1027" y="743"/>
                                  </a:lnTo>
                                  <a:lnTo>
                                    <a:pt x="1006" y="738"/>
                                  </a:lnTo>
                                  <a:lnTo>
                                    <a:pt x="986" y="734"/>
                                  </a:lnTo>
                                  <a:lnTo>
                                    <a:pt x="970" y="729"/>
                                  </a:lnTo>
                                  <a:lnTo>
                                    <a:pt x="949" y="719"/>
                                  </a:lnTo>
                                  <a:lnTo>
                                    <a:pt x="928" y="715"/>
                                  </a:lnTo>
                                  <a:lnTo>
                                    <a:pt x="907" y="710"/>
                                  </a:lnTo>
                                  <a:lnTo>
                                    <a:pt x="892" y="700"/>
                                  </a:lnTo>
                                  <a:lnTo>
                                    <a:pt x="876" y="696"/>
                                  </a:lnTo>
                                  <a:lnTo>
                                    <a:pt x="860" y="696"/>
                                  </a:lnTo>
                                  <a:lnTo>
                                    <a:pt x="840" y="686"/>
                                  </a:lnTo>
                                  <a:lnTo>
                                    <a:pt x="829" y="681"/>
                                  </a:lnTo>
                                  <a:lnTo>
                                    <a:pt x="813" y="676"/>
                                  </a:lnTo>
                                  <a:lnTo>
                                    <a:pt x="808" y="676"/>
                                  </a:lnTo>
                                  <a:lnTo>
                                    <a:pt x="787" y="672"/>
                                  </a:lnTo>
                                  <a:lnTo>
                                    <a:pt x="782" y="672"/>
                                  </a:lnTo>
                                  <a:lnTo>
                                    <a:pt x="772" y="672"/>
                                  </a:lnTo>
                                  <a:lnTo>
                                    <a:pt x="767" y="672"/>
                                  </a:lnTo>
                                  <a:lnTo>
                                    <a:pt x="751" y="672"/>
                                  </a:lnTo>
                                  <a:lnTo>
                                    <a:pt x="740" y="676"/>
                                  </a:lnTo>
                                  <a:lnTo>
                                    <a:pt x="720" y="676"/>
                                  </a:lnTo>
                                  <a:lnTo>
                                    <a:pt x="704" y="681"/>
                                  </a:lnTo>
                                  <a:lnTo>
                                    <a:pt x="688" y="686"/>
                                  </a:lnTo>
                                  <a:lnTo>
                                    <a:pt x="673" y="691"/>
                                  </a:lnTo>
                                  <a:lnTo>
                                    <a:pt x="652" y="696"/>
                                  </a:lnTo>
                                  <a:lnTo>
                                    <a:pt x="636" y="700"/>
                                  </a:lnTo>
                                  <a:lnTo>
                                    <a:pt x="626" y="705"/>
                                  </a:lnTo>
                                  <a:lnTo>
                                    <a:pt x="610" y="715"/>
                                  </a:lnTo>
                                  <a:lnTo>
                                    <a:pt x="600" y="719"/>
                                  </a:lnTo>
                                  <a:lnTo>
                                    <a:pt x="589" y="724"/>
                                  </a:lnTo>
                                  <a:lnTo>
                                    <a:pt x="584" y="729"/>
                                  </a:lnTo>
                                  <a:lnTo>
                                    <a:pt x="579" y="738"/>
                                  </a:lnTo>
                                  <a:lnTo>
                                    <a:pt x="574" y="743"/>
                                  </a:lnTo>
                                  <a:lnTo>
                                    <a:pt x="568" y="753"/>
                                  </a:lnTo>
                                  <a:lnTo>
                                    <a:pt x="553" y="762"/>
                                  </a:lnTo>
                                  <a:lnTo>
                                    <a:pt x="542" y="776"/>
                                  </a:lnTo>
                                  <a:lnTo>
                                    <a:pt x="527" y="786"/>
                                  </a:lnTo>
                                  <a:lnTo>
                                    <a:pt x="511" y="800"/>
                                  </a:lnTo>
                                  <a:lnTo>
                                    <a:pt x="490" y="815"/>
                                  </a:lnTo>
                                  <a:lnTo>
                                    <a:pt x="474" y="829"/>
                                  </a:lnTo>
                                  <a:lnTo>
                                    <a:pt x="454" y="843"/>
                                  </a:lnTo>
                                  <a:lnTo>
                                    <a:pt x="438" y="857"/>
                                  </a:lnTo>
                                  <a:lnTo>
                                    <a:pt x="417" y="867"/>
                                  </a:lnTo>
                                  <a:lnTo>
                                    <a:pt x="401" y="881"/>
                                  </a:lnTo>
                                  <a:lnTo>
                                    <a:pt x="386" y="891"/>
                                  </a:lnTo>
                                  <a:lnTo>
                                    <a:pt x="375" y="896"/>
                                  </a:lnTo>
                                  <a:lnTo>
                                    <a:pt x="365" y="900"/>
                                  </a:lnTo>
                                  <a:lnTo>
                                    <a:pt x="365" y="910"/>
                                  </a:lnTo>
                                  <a:lnTo>
                                    <a:pt x="229" y="376"/>
                                  </a:lnTo>
                                  <a:lnTo>
                                    <a:pt x="115" y="219"/>
                                  </a:lnTo>
                                  <a:lnTo>
                                    <a:pt x="115" y="215"/>
                                  </a:lnTo>
                                  <a:lnTo>
                                    <a:pt x="130" y="200"/>
                                  </a:lnTo>
                                  <a:lnTo>
                                    <a:pt x="141" y="196"/>
                                  </a:lnTo>
                                  <a:lnTo>
                                    <a:pt x="156" y="186"/>
                                  </a:lnTo>
                                  <a:lnTo>
                                    <a:pt x="172" y="181"/>
                                  </a:lnTo>
                                  <a:lnTo>
                                    <a:pt x="193" y="181"/>
                                  </a:lnTo>
                                  <a:lnTo>
                                    <a:pt x="203" y="181"/>
                                  </a:lnTo>
                                  <a:lnTo>
                                    <a:pt x="214" y="186"/>
                                  </a:lnTo>
                                  <a:lnTo>
                                    <a:pt x="229" y="191"/>
                                  </a:lnTo>
                                  <a:lnTo>
                                    <a:pt x="250" y="196"/>
                                  </a:lnTo>
                                  <a:lnTo>
                                    <a:pt x="266" y="205"/>
                                  </a:lnTo>
                                  <a:lnTo>
                                    <a:pt x="287" y="215"/>
                                  </a:lnTo>
                                  <a:lnTo>
                                    <a:pt x="308" y="224"/>
                                  </a:lnTo>
                                  <a:lnTo>
                                    <a:pt x="328" y="234"/>
                                  </a:lnTo>
                                  <a:lnTo>
                                    <a:pt x="349" y="248"/>
                                  </a:lnTo>
                                  <a:lnTo>
                                    <a:pt x="365" y="253"/>
                                  </a:lnTo>
                                  <a:lnTo>
                                    <a:pt x="381" y="262"/>
                                  </a:lnTo>
                                  <a:lnTo>
                                    <a:pt x="396" y="272"/>
                                  </a:lnTo>
                                  <a:lnTo>
                                    <a:pt x="407" y="277"/>
                                  </a:lnTo>
                                  <a:lnTo>
                                    <a:pt x="417" y="286"/>
                                  </a:lnTo>
                                  <a:lnTo>
                                    <a:pt x="422" y="286"/>
                                  </a:lnTo>
                                  <a:lnTo>
                                    <a:pt x="428" y="291"/>
                                  </a:lnTo>
                                  <a:lnTo>
                                    <a:pt x="428" y="286"/>
                                  </a:lnTo>
                                  <a:lnTo>
                                    <a:pt x="422" y="272"/>
                                  </a:lnTo>
                                  <a:lnTo>
                                    <a:pt x="422" y="262"/>
                                  </a:lnTo>
                                  <a:lnTo>
                                    <a:pt x="422" y="253"/>
                                  </a:lnTo>
                                  <a:lnTo>
                                    <a:pt x="417" y="243"/>
                                  </a:lnTo>
                                  <a:lnTo>
                                    <a:pt x="417" y="234"/>
                                  </a:lnTo>
                                  <a:lnTo>
                                    <a:pt x="412" y="219"/>
                                  </a:lnTo>
                                  <a:lnTo>
                                    <a:pt x="407" y="210"/>
                                  </a:lnTo>
                                  <a:lnTo>
                                    <a:pt x="401" y="200"/>
                                  </a:lnTo>
                                  <a:lnTo>
                                    <a:pt x="396" y="186"/>
                                  </a:lnTo>
                                  <a:lnTo>
                                    <a:pt x="391" y="177"/>
                                  </a:lnTo>
                                  <a:lnTo>
                                    <a:pt x="386" y="162"/>
                                  </a:lnTo>
                                  <a:lnTo>
                                    <a:pt x="375" y="153"/>
                                  </a:lnTo>
                                  <a:lnTo>
                                    <a:pt x="370" y="148"/>
                                  </a:lnTo>
                                  <a:lnTo>
                                    <a:pt x="375" y="143"/>
                                  </a:lnTo>
                                  <a:lnTo>
                                    <a:pt x="386" y="134"/>
                                  </a:lnTo>
                                  <a:lnTo>
                                    <a:pt x="396" y="129"/>
                                  </a:lnTo>
                                  <a:lnTo>
                                    <a:pt x="407" y="124"/>
                                  </a:lnTo>
                                  <a:lnTo>
                                    <a:pt x="422" y="119"/>
                                  </a:lnTo>
                                  <a:lnTo>
                                    <a:pt x="438" y="110"/>
                                  </a:lnTo>
                                  <a:lnTo>
                                    <a:pt x="448" y="105"/>
                                  </a:lnTo>
                                  <a:lnTo>
                                    <a:pt x="464" y="100"/>
                                  </a:lnTo>
                                  <a:lnTo>
                                    <a:pt x="480" y="91"/>
                                  </a:lnTo>
                                  <a:lnTo>
                                    <a:pt x="501" y="91"/>
                                  </a:lnTo>
                                  <a:lnTo>
                                    <a:pt x="516" y="86"/>
                                  </a:lnTo>
                                  <a:lnTo>
                                    <a:pt x="537" y="86"/>
                                  </a:lnTo>
                                  <a:lnTo>
                                    <a:pt x="553" y="86"/>
                                  </a:lnTo>
                                  <a:lnTo>
                                    <a:pt x="568" y="91"/>
                                  </a:lnTo>
                                  <a:lnTo>
                                    <a:pt x="506" y="43"/>
                                  </a:lnTo>
                                  <a:lnTo>
                                    <a:pt x="506" y="34"/>
                                  </a:lnTo>
                                  <a:lnTo>
                                    <a:pt x="516" y="24"/>
                                  </a:lnTo>
                                  <a:lnTo>
                                    <a:pt x="521" y="24"/>
                                  </a:lnTo>
                                  <a:lnTo>
                                    <a:pt x="527" y="19"/>
                                  </a:lnTo>
                                  <a:lnTo>
                                    <a:pt x="537" y="19"/>
                                  </a:lnTo>
                                  <a:lnTo>
                                    <a:pt x="553" y="19"/>
                                  </a:lnTo>
                                  <a:lnTo>
                                    <a:pt x="563" y="19"/>
                                  </a:lnTo>
                                  <a:lnTo>
                                    <a:pt x="584" y="24"/>
                                  </a:lnTo>
                                  <a:lnTo>
                                    <a:pt x="594" y="24"/>
                                  </a:lnTo>
                                  <a:lnTo>
                                    <a:pt x="605" y="24"/>
                                  </a:lnTo>
                                  <a:lnTo>
                                    <a:pt x="615" y="29"/>
                                  </a:lnTo>
                                  <a:lnTo>
                                    <a:pt x="631" y="34"/>
                                  </a:lnTo>
                                  <a:lnTo>
                                    <a:pt x="641" y="34"/>
                                  </a:lnTo>
                                  <a:lnTo>
                                    <a:pt x="652" y="34"/>
                                  </a:lnTo>
                                  <a:lnTo>
                                    <a:pt x="667" y="38"/>
                                  </a:lnTo>
                                  <a:lnTo>
                                    <a:pt x="683" y="43"/>
                                  </a:lnTo>
                                  <a:lnTo>
                                    <a:pt x="699" y="48"/>
                                  </a:lnTo>
                                  <a:lnTo>
                                    <a:pt x="714" y="53"/>
                                  </a:lnTo>
                                  <a:lnTo>
                                    <a:pt x="730" y="57"/>
                                  </a:lnTo>
                                  <a:lnTo>
                                    <a:pt x="746" y="67"/>
                                  </a:lnTo>
                                  <a:lnTo>
                                    <a:pt x="761" y="72"/>
                                  </a:lnTo>
                                  <a:lnTo>
                                    <a:pt x="777" y="77"/>
                                  </a:lnTo>
                                  <a:lnTo>
                                    <a:pt x="793" y="86"/>
                                  </a:lnTo>
                                  <a:lnTo>
                                    <a:pt x="808" y="91"/>
                                  </a:lnTo>
                                  <a:lnTo>
                                    <a:pt x="829" y="100"/>
                                  </a:lnTo>
                                  <a:lnTo>
                                    <a:pt x="845" y="110"/>
                                  </a:lnTo>
                                  <a:lnTo>
                                    <a:pt x="860" y="115"/>
                                  </a:lnTo>
                                  <a:lnTo>
                                    <a:pt x="876" y="124"/>
                                  </a:lnTo>
                                  <a:lnTo>
                                    <a:pt x="886" y="129"/>
                                  </a:lnTo>
                                  <a:lnTo>
                                    <a:pt x="902" y="134"/>
                                  </a:lnTo>
                                  <a:lnTo>
                                    <a:pt x="918" y="143"/>
                                  </a:lnTo>
                                  <a:lnTo>
                                    <a:pt x="933" y="148"/>
                                  </a:lnTo>
                                  <a:lnTo>
                                    <a:pt x="939" y="153"/>
                                  </a:lnTo>
                                  <a:lnTo>
                                    <a:pt x="954" y="162"/>
                                  </a:lnTo>
                                  <a:lnTo>
                                    <a:pt x="965" y="167"/>
                                  </a:lnTo>
                                  <a:lnTo>
                                    <a:pt x="980" y="172"/>
                                  </a:lnTo>
                                  <a:lnTo>
                                    <a:pt x="996" y="181"/>
                                  </a:lnTo>
                                  <a:lnTo>
                                    <a:pt x="1006" y="191"/>
                                  </a:lnTo>
                                  <a:lnTo>
                                    <a:pt x="1017" y="196"/>
                                  </a:lnTo>
                                  <a:lnTo>
                                    <a:pt x="1022" y="196"/>
                                  </a:lnTo>
                                  <a:lnTo>
                                    <a:pt x="1017" y="196"/>
                                  </a:lnTo>
                                  <a:lnTo>
                                    <a:pt x="1012" y="191"/>
                                  </a:lnTo>
                                  <a:lnTo>
                                    <a:pt x="1006" y="181"/>
                                  </a:lnTo>
                                  <a:lnTo>
                                    <a:pt x="1001" y="172"/>
                                  </a:lnTo>
                                  <a:lnTo>
                                    <a:pt x="986" y="162"/>
                                  </a:lnTo>
                                  <a:lnTo>
                                    <a:pt x="980" y="148"/>
                                  </a:lnTo>
                                  <a:lnTo>
                                    <a:pt x="965" y="134"/>
                                  </a:lnTo>
                                  <a:lnTo>
                                    <a:pt x="949" y="119"/>
                                  </a:lnTo>
                                  <a:lnTo>
                                    <a:pt x="933" y="105"/>
                                  </a:lnTo>
                                  <a:lnTo>
                                    <a:pt x="913" y="91"/>
                                  </a:lnTo>
                                  <a:lnTo>
                                    <a:pt x="897" y="72"/>
                                  </a:lnTo>
                                  <a:lnTo>
                                    <a:pt x="876" y="57"/>
                                  </a:lnTo>
                                  <a:lnTo>
                                    <a:pt x="855" y="43"/>
                                  </a:lnTo>
                                  <a:lnTo>
                                    <a:pt x="840" y="34"/>
                                  </a:lnTo>
                                  <a:lnTo>
                                    <a:pt x="819" y="19"/>
                                  </a:lnTo>
                                  <a:lnTo>
                                    <a:pt x="803" y="15"/>
                                  </a:lnTo>
                                  <a:lnTo>
                                    <a:pt x="876" y="0"/>
                                  </a:lnTo>
                                  <a:lnTo>
                                    <a:pt x="1053" y="86"/>
                                  </a:lnTo>
                                  <a:lnTo>
                                    <a:pt x="1006" y="15"/>
                                  </a:lnTo>
                                  <a:lnTo>
                                    <a:pt x="1116" y="15"/>
                                  </a:lnTo>
                                  <a:lnTo>
                                    <a:pt x="1116" y="15"/>
                                  </a:lnTo>
                                  <a:lnTo>
                                    <a:pt x="1132" y="24"/>
                                  </a:lnTo>
                                  <a:lnTo>
                                    <a:pt x="1137" y="29"/>
                                  </a:lnTo>
                                  <a:lnTo>
                                    <a:pt x="1152" y="38"/>
                                  </a:lnTo>
                                  <a:lnTo>
                                    <a:pt x="1163" y="43"/>
                                  </a:lnTo>
                                  <a:lnTo>
                                    <a:pt x="1179" y="57"/>
                                  </a:lnTo>
                                  <a:lnTo>
                                    <a:pt x="1189" y="67"/>
                                  </a:lnTo>
                                  <a:lnTo>
                                    <a:pt x="1199" y="77"/>
                                  </a:lnTo>
                                  <a:lnTo>
                                    <a:pt x="1215" y="86"/>
                                  </a:lnTo>
                                  <a:lnTo>
                                    <a:pt x="1231" y="100"/>
                                  </a:lnTo>
                                  <a:lnTo>
                                    <a:pt x="1236" y="115"/>
                                  </a:lnTo>
                                  <a:lnTo>
                                    <a:pt x="1252" y="129"/>
                                  </a:lnTo>
                                  <a:lnTo>
                                    <a:pt x="1257" y="143"/>
                                  </a:lnTo>
                                  <a:lnTo>
                                    <a:pt x="1267" y="157"/>
                                  </a:lnTo>
                                  <a:lnTo>
                                    <a:pt x="1278" y="124"/>
                                  </a:lnTo>
                                  <a:lnTo>
                                    <a:pt x="1278" y="115"/>
                                  </a:lnTo>
                                  <a:lnTo>
                                    <a:pt x="1293" y="105"/>
                                  </a:lnTo>
                                  <a:lnTo>
                                    <a:pt x="1304" y="105"/>
                                  </a:lnTo>
                                  <a:lnTo>
                                    <a:pt x="1314" y="110"/>
                                  </a:lnTo>
                                  <a:lnTo>
                                    <a:pt x="1319" y="110"/>
                                  </a:lnTo>
                                  <a:lnTo>
                                    <a:pt x="1330" y="119"/>
                                  </a:lnTo>
                                  <a:lnTo>
                                    <a:pt x="1340" y="129"/>
                                  </a:lnTo>
                                  <a:lnTo>
                                    <a:pt x="1345" y="143"/>
                                  </a:lnTo>
                                  <a:lnTo>
                                    <a:pt x="1356" y="153"/>
                                  </a:lnTo>
                                  <a:lnTo>
                                    <a:pt x="1366" y="167"/>
                                  </a:lnTo>
                                  <a:lnTo>
                                    <a:pt x="1377" y="186"/>
                                  </a:lnTo>
                                  <a:lnTo>
                                    <a:pt x="1387" y="205"/>
                                  </a:lnTo>
                                  <a:lnTo>
                                    <a:pt x="1392" y="219"/>
                                  </a:lnTo>
                                  <a:lnTo>
                                    <a:pt x="1403" y="243"/>
                                  </a:lnTo>
                                  <a:lnTo>
                                    <a:pt x="1403" y="253"/>
                                  </a:lnTo>
                                  <a:lnTo>
                                    <a:pt x="1408" y="262"/>
                                  </a:lnTo>
                                  <a:lnTo>
                                    <a:pt x="1413" y="277"/>
                                  </a:lnTo>
                                  <a:lnTo>
                                    <a:pt x="1418" y="286"/>
                                  </a:lnTo>
                                  <a:lnTo>
                                    <a:pt x="1424" y="296"/>
                                  </a:lnTo>
                                  <a:lnTo>
                                    <a:pt x="1424" y="310"/>
                                  </a:lnTo>
                                  <a:lnTo>
                                    <a:pt x="1429" y="319"/>
                                  </a:lnTo>
                                  <a:lnTo>
                                    <a:pt x="1434" y="329"/>
                                  </a:lnTo>
                                  <a:lnTo>
                                    <a:pt x="1434" y="343"/>
                                  </a:lnTo>
                                  <a:lnTo>
                                    <a:pt x="1439" y="353"/>
                                  </a:lnTo>
                                  <a:lnTo>
                                    <a:pt x="1439" y="362"/>
                                  </a:lnTo>
                                  <a:lnTo>
                                    <a:pt x="1444" y="376"/>
                                  </a:lnTo>
                                  <a:lnTo>
                                    <a:pt x="1444" y="391"/>
                                  </a:lnTo>
                                  <a:lnTo>
                                    <a:pt x="1450" y="400"/>
                                  </a:lnTo>
                                  <a:lnTo>
                                    <a:pt x="1450" y="415"/>
                                  </a:lnTo>
                                  <a:lnTo>
                                    <a:pt x="1450" y="424"/>
                                  </a:lnTo>
                                  <a:lnTo>
                                    <a:pt x="1450" y="438"/>
                                  </a:lnTo>
                                  <a:lnTo>
                                    <a:pt x="1455" y="448"/>
                                  </a:lnTo>
                                  <a:lnTo>
                                    <a:pt x="1455" y="462"/>
                                  </a:lnTo>
                                  <a:lnTo>
                                    <a:pt x="1455" y="472"/>
                                  </a:lnTo>
                                  <a:lnTo>
                                    <a:pt x="1460" y="467"/>
                                  </a:lnTo>
                                  <a:lnTo>
                                    <a:pt x="1476" y="457"/>
                                  </a:lnTo>
                                  <a:lnTo>
                                    <a:pt x="1486" y="443"/>
                                  </a:lnTo>
                                  <a:lnTo>
                                    <a:pt x="1497" y="434"/>
                                  </a:lnTo>
                                  <a:lnTo>
                                    <a:pt x="1502" y="424"/>
                                  </a:lnTo>
                                  <a:lnTo>
                                    <a:pt x="1512" y="415"/>
                                  </a:lnTo>
                                  <a:lnTo>
                                    <a:pt x="1512" y="400"/>
                                  </a:lnTo>
                                  <a:lnTo>
                                    <a:pt x="1512" y="391"/>
                                  </a:lnTo>
                                  <a:lnTo>
                                    <a:pt x="1517" y="376"/>
                                  </a:lnTo>
                                  <a:lnTo>
                                    <a:pt x="1517" y="367"/>
                                  </a:lnTo>
                                  <a:lnTo>
                                    <a:pt x="1517" y="353"/>
                                  </a:lnTo>
                                  <a:lnTo>
                                    <a:pt x="1523" y="348"/>
                                  </a:lnTo>
                                  <a:lnTo>
                                    <a:pt x="1523" y="348"/>
                                  </a:lnTo>
                                  <a:lnTo>
                                    <a:pt x="1533" y="353"/>
                                  </a:lnTo>
                                  <a:lnTo>
                                    <a:pt x="1544" y="362"/>
                                  </a:lnTo>
                                  <a:lnTo>
                                    <a:pt x="1549" y="372"/>
                                  </a:lnTo>
                                  <a:lnTo>
                                    <a:pt x="1554" y="376"/>
                                  </a:lnTo>
                                  <a:lnTo>
                                    <a:pt x="1559" y="386"/>
                                  </a:lnTo>
                                  <a:lnTo>
                                    <a:pt x="1564" y="396"/>
                                  </a:lnTo>
                                  <a:lnTo>
                                    <a:pt x="1570" y="405"/>
                                  </a:lnTo>
                                  <a:lnTo>
                                    <a:pt x="1580" y="424"/>
                                  </a:lnTo>
                                  <a:lnTo>
                                    <a:pt x="1585" y="438"/>
                                  </a:lnTo>
                                  <a:lnTo>
                                    <a:pt x="1591" y="457"/>
                                  </a:lnTo>
                                  <a:lnTo>
                                    <a:pt x="1596" y="472"/>
                                  </a:lnTo>
                                  <a:lnTo>
                                    <a:pt x="1596" y="491"/>
                                  </a:lnTo>
                                  <a:lnTo>
                                    <a:pt x="1596" y="505"/>
                                  </a:lnTo>
                                  <a:lnTo>
                                    <a:pt x="1596" y="515"/>
                                  </a:lnTo>
                                  <a:lnTo>
                                    <a:pt x="1596" y="529"/>
                                  </a:lnTo>
                                  <a:lnTo>
                                    <a:pt x="1596" y="543"/>
                                  </a:lnTo>
                                  <a:lnTo>
                                    <a:pt x="1596" y="553"/>
                                  </a:lnTo>
                                  <a:lnTo>
                                    <a:pt x="1596" y="567"/>
                                  </a:lnTo>
                                  <a:lnTo>
                                    <a:pt x="1591" y="581"/>
                                  </a:lnTo>
                                  <a:lnTo>
                                    <a:pt x="1591" y="596"/>
                                  </a:lnTo>
                                  <a:lnTo>
                                    <a:pt x="1591" y="605"/>
                                  </a:lnTo>
                                  <a:lnTo>
                                    <a:pt x="1591" y="619"/>
                                  </a:lnTo>
                                  <a:lnTo>
                                    <a:pt x="1585" y="634"/>
                                  </a:lnTo>
                                  <a:lnTo>
                                    <a:pt x="1585" y="648"/>
                                  </a:lnTo>
                                  <a:lnTo>
                                    <a:pt x="1580" y="662"/>
                                  </a:lnTo>
                                  <a:lnTo>
                                    <a:pt x="1580" y="672"/>
                                  </a:lnTo>
                                  <a:lnTo>
                                    <a:pt x="1575" y="681"/>
                                  </a:lnTo>
                                  <a:lnTo>
                                    <a:pt x="1570" y="696"/>
                                  </a:lnTo>
                                  <a:lnTo>
                                    <a:pt x="1570" y="705"/>
                                  </a:lnTo>
                                  <a:lnTo>
                                    <a:pt x="1564" y="719"/>
                                  </a:lnTo>
                                  <a:lnTo>
                                    <a:pt x="1559" y="729"/>
                                  </a:lnTo>
                                  <a:lnTo>
                                    <a:pt x="1559" y="738"/>
                                  </a:lnTo>
                                  <a:lnTo>
                                    <a:pt x="1559" y="753"/>
                                  </a:lnTo>
                                  <a:lnTo>
                                    <a:pt x="1554" y="767"/>
                                  </a:lnTo>
                                  <a:lnTo>
                                    <a:pt x="1554" y="772"/>
                                  </a:lnTo>
                                  <a:lnTo>
                                    <a:pt x="1554" y="776"/>
                                  </a:lnTo>
                                  <a:lnTo>
                                    <a:pt x="1554" y="786"/>
                                  </a:lnTo>
                                  <a:lnTo>
                                    <a:pt x="1554" y="791"/>
                                  </a:lnTo>
                                  <a:lnTo>
                                    <a:pt x="1554" y="805"/>
                                  </a:lnTo>
                                  <a:lnTo>
                                    <a:pt x="1559" y="819"/>
                                  </a:lnTo>
                                  <a:lnTo>
                                    <a:pt x="1559" y="838"/>
                                  </a:lnTo>
                                  <a:lnTo>
                                    <a:pt x="1559" y="853"/>
                                  </a:lnTo>
                                  <a:lnTo>
                                    <a:pt x="1564" y="872"/>
                                  </a:lnTo>
                                  <a:lnTo>
                                    <a:pt x="1564" y="881"/>
                                  </a:lnTo>
                                  <a:lnTo>
                                    <a:pt x="1564" y="891"/>
                                  </a:lnTo>
                                  <a:lnTo>
                                    <a:pt x="1570" y="905"/>
                                  </a:lnTo>
                                  <a:lnTo>
                                    <a:pt x="1570" y="915"/>
                                  </a:lnTo>
                                  <a:lnTo>
                                    <a:pt x="1570" y="924"/>
                                  </a:lnTo>
                                  <a:lnTo>
                                    <a:pt x="1570" y="934"/>
                                  </a:lnTo>
                                  <a:lnTo>
                                    <a:pt x="1570" y="943"/>
                                  </a:lnTo>
                                  <a:lnTo>
                                    <a:pt x="1575" y="957"/>
                                  </a:lnTo>
                                  <a:lnTo>
                                    <a:pt x="1575" y="976"/>
                                  </a:lnTo>
                                  <a:lnTo>
                                    <a:pt x="1575" y="991"/>
                                  </a:lnTo>
                                  <a:lnTo>
                                    <a:pt x="1575" y="1010"/>
                                  </a:lnTo>
                                  <a:lnTo>
                                    <a:pt x="1575" y="1024"/>
                                  </a:lnTo>
                                  <a:lnTo>
                                    <a:pt x="1570" y="1038"/>
                                  </a:lnTo>
                                  <a:lnTo>
                                    <a:pt x="1570" y="1053"/>
                                  </a:lnTo>
                                  <a:lnTo>
                                    <a:pt x="1559" y="1062"/>
                                  </a:lnTo>
                                  <a:lnTo>
                                    <a:pt x="1559" y="1076"/>
                                  </a:lnTo>
                                  <a:lnTo>
                                    <a:pt x="1549" y="1091"/>
                                  </a:lnTo>
                                  <a:lnTo>
                                    <a:pt x="1544" y="1105"/>
                                  </a:lnTo>
                                  <a:lnTo>
                                    <a:pt x="1538" y="1119"/>
                                  </a:lnTo>
                                  <a:lnTo>
                                    <a:pt x="1533" y="1134"/>
                                  </a:lnTo>
                                  <a:lnTo>
                                    <a:pt x="1523" y="1143"/>
                                  </a:lnTo>
                                  <a:lnTo>
                                    <a:pt x="1512" y="1153"/>
                                  </a:lnTo>
                                  <a:lnTo>
                                    <a:pt x="1507" y="1162"/>
                                  </a:lnTo>
                                  <a:lnTo>
                                    <a:pt x="1502" y="1172"/>
                                  </a:lnTo>
                                  <a:lnTo>
                                    <a:pt x="1497" y="1186"/>
                                  </a:lnTo>
                                  <a:lnTo>
                                    <a:pt x="1497" y="1191"/>
                                  </a:lnTo>
                                  <a:lnTo>
                                    <a:pt x="1491" y="1196"/>
                                  </a:lnTo>
                                  <a:lnTo>
                                    <a:pt x="1491" y="1210"/>
                                  </a:lnTo>
                                  <a:lnTo>
                                    <a:pt x="1486" y="1219"/>
                                  </a:lnTo>
                                  <a:lnTo>
                                    <a:pt x="1486" y="1234"/>
                                  </a:lnTo>
                                  <a:lnTo>
                                    <a:pt x="1481" y="1248"/>
                                  </a:lnTo>
                                  <a:lnTo>
                                    <a:pt x="1481" y="1267"/>
                                  </a:lnTo>
                                  <a:lnTo>
                                    <a:pt x="1476" y="1281"/>
                                  </a:lnTo>
                                  <a:lnTo>
                                    <a:pt x="1471" y="1300"/>
                                  </a:lnTo>
                                  <a:lnTo>
                                    <a:pt x="1465" y="1310"/>
                                  </a:lnTo>
                                  <a:lnTo>
                                    <a:pt x="1465" y="1324"/>
                                  </a:lnTo>
                                  <a:lnTo>
                                    <a:pt x="1460" y="1334"/>
                                  </a:lnTo>
                                  <a:lnTo>
                                    <a:pt x="1460" y="1343"/>
                                  </a:lnTo>
                                  <a:lnTo>
                                    <a:pt x="1450" y="1353"/>
                                  </a:lnTo>
                                  <a:lnTo>
                                    <a:pt x="1450" y="1367"/>
                                  </a:lnTo>
                                  <a:lnTo>
                                    <a:pt x="1444" y="1376"/>
                                  </a:lnTo>
                                  <a:lnTo>
                                    <a:pt x="1439" y="1386"/>
                                  </a:lnTo>
                                  <a:lnTo>
                                    <a:pt x="1434" y="1400"/>
                                  </a:lnTo>
                                  <a:lnTo>
                                    <a:pt x="1434" y="1410"/>
                                  </a:lnTo>
                                  <a:lnTo>
                                    <a:pt x="1429" y="1419"/>
                                  </a:lnTo>
                                  <a:lnTo>
                                    <a:pt x="1424" y="1434"/>
                                  </a:lnTo>
                                  <a:lnTo>
                                    <a:pt x="1413" y="1443"/>
                                  </a:lnTo>
                                  <a:lnTo>
                                    <a:pt x="1408" y="1457"/>
                                  </a:lnTo>
                                  <a:lnTo>
                                    <a:pt x="1398" y="1467"/>
                                  </a:lnTo>
                                  <a:lnTo>
                                    <a:pt x="1387" y="1476"/>
                                  </a:lnTo>
                                  <a:lnTo>
                                    <a:pt x="1377" y="1491"/>
                                  </a:lnTo>
                                  <a:lnTo>
                                    <a:pt x="1366" y="1500"/>
                                  </a:lnTo>
                                  <a:lnTo>
                                    <a:pt x="1351" y="1515"/>
                                  </a:lnTo>
                                  <a:lnTo>
                                    <a:pt x="1335" y="1529"/>
                                  </a:lnTo>
                                  <a:lnTo>
                                    <a:pt x="1319" y="1538"/>
                                  </a:lnTo>
                                  <a:lnTo>
                                    <a:pt x="1304" y="1553"/>
                                  </a:lnTo>
                                  <a:lnTo>
                                    <a:pt x="1283" y="1562"/>
                                  </a:lnTo>
                                  <a:lnTo>
                                    <a:pt x="1262" y="1576"/>
                                  </a:lnTo>
                                  <a:lnTo>
                                    <a:pt x="1246" y="1586"/>
                                  </a:lnTo>
                                  <a:lnTo>
                                    <a:pt x="1225" y="1600"/>
                                  </a:lnTo>
                                  <a:lnTo>
                                    <a:pt x="1199" y="1610"/>
                                  </a:lnTo>
                                  <a:lnTo>
                                    <a:pt x="1184" y="1624"/>
                                  </a:lnTo>
                                  <a:lnTo>
                                    <a:pt x="1168" y="1629"/>
                                  </a:lnTo>
                                  <a:lnTo>
                                    <a:pt x="1152" y="1634"/>
                                  </a:lnTo>
                                  <a:lnTo>
                                    <a:pt x="1142" y="1638"/>
                                  </a:lnTo>
                                  <a:lnTo>
                                    <a:pt x="1132" y="1643"/>
                                  </a:lnTo>
                                  <a:lnTo>
                                    <a:pt x="1116" y="1643"/>
                                  </a:lnTo>
                                  <a:lnTo>
                                    <a:pt x="1105" y="1653"/>
                                  </a:lnTo>
                                  <a:lnTo>
                                    <a:pt x="1090" y="1653"/>
                                  </a:lnTo>
                                  <a:lnTo>
                                    <a:pt x="1079" y="1662"/>
                                  </a:lnTo>
                                  <a:lnTo>
                                    <a:pt x="1064" y="1662"/>
                                  </a:lnTo>
                                  <a:lnTo>
                                    <a:pt x="1053" y="1667"/>
                                  </a:lnTo>
                                  <a:lnTo>
                                    <a:pt x="1038" y="1672"/>
                                  </a:lnTo>
                                  <a:lnTo>
                                    <a:pt x="1022" y="1676"/>
                                  </a:lnTo>
                                  <a:lnTo>
                                    <a:pt x="1012" y="1681"/>
                                  </a:lnTo>
                                  <a:lnTo>
                                    <a:pt x="996" y="1686"/>
                                  </a:lnTo>
                                  <a:lnTo>
                                    <a:pt x="986" y="1686"/>
                                  </a:lnTo>
                                  <a:lnTo>
                                    <a:pt x="970" y="1691"/>
                                  </a:lnTo>
                                  <a:lnTo>
                                    <a:pt x="954" y="1695"/>
                                  </a:lnTo>
                                  <a:lnTo>
                                    <a:pt x="939" y="1695"/>
                                  </a:lnTo>
                                  <a:lnTo>
                                    <a:pt x="923" y="1695"/>
                                  </a:lnTo>
                                  <a:lnTo>
                                    <a:pt x="913" y="1700"/>
                                  </a:lnTo>
                                  <a:lnTo>
                                    <a:pt x="897" y="1705"/>
                                  </a:lnTo>
                                  <a:lnTo>
                                    <a:pt x="881" y="1705"/>
                                  </a:lnTo>
                                  <a:lnTo>
                                    <a:pt x="866" y="1705"/>
                                  </a:lnTo>
                                  <a:lnTo>
                                    <a:pt x="850" y="1710"/>
                                  </a:lnTo>
                                  <a:lnTo>
                                    <a:pt x="834" y="1710"/>
                                  </a:lnTo>
                                  <a:lnTo>
                                    <a:pt x="819" y="1715"/>
                                  </a:lnTo>
                                  <a:lnTo>
                                    <a:pt x="803" y="1715"/>
                                  </a:lnTo>
                                  <a:lnTo>
                                    <a:pt x="787" y="1715"/>
                                  </a:lnTo>
                                  <a:lnTo>
                                    <a:pt x="772" y="1715"/>
                                  </a:lnTo>
                                  <a:lnTo>
                                    <a:pt x="756" y="1715"/>
                                  </a:lnTo>
                                  <a:lnTo>
                                    <a:pt x="740" y="1715"/>
                                  </a:lnTo>
                                  <a:lnTo>
                                    <a:pt x="730" y="1715"/>
                                  </a:lnTo>
                                  <a:lnTo>
                                    <a:pt x="709" y="1715"/>
                                  </a:lnTo>
                                  <a:lnTo>
                                    <a:pt x="693" y="1715"/>
                                  </a:lnTo>
                                  <a:lnTo>
                                    <a:pt x="678" y="1710"/>
                                  </a:lnTo>
                                  <a:lnTo>
                                    <a:pt x="662" y="1710"/>
                                  </a:lnTo>
                                  <a:lnTo>
                                    <a:pt x="647" y="1705"/>
                                  </a:lnTo>
                                  <a:lnTo>
                                    <a:pt x="636" y="1705"/>
                                  </a:lnTo>
                                  <a:lnTo>
                                    <a:pt x="615" y="1700"/>
                                  </a:lnTo>
                                  <a:lnTo>
                                    <a:pt x="605" y="1700"/>
                                  </a:lnTo>
                                  <a:lnTo>
                                    <a:pt x="589" y="1695"/>
                                  </a:lnTo>
                                  <a:lnTo>
                                    <a:pt x="574" y="1691"/>
                                  </a:lnTo>
                                  <a:lnTo>
                                    <a:pt x="563" y="1686"/>
                                  </a:lnTo>
                                  <a:lnTo>
                                    <a:pt x="547" y="1681"/>
                                  </a:lnTo>
                                  <a:lnTo>
                                    <a:pt x="537" y="1676"/>
                                  </a:lnTo>
                                  <a:lnTo>
                                    <a:pt x="521" y="1672"/>
                                  </a:lnTo>
                                  <a:lnTo>
                                    <a:pt x="511" y="1667"/>
                                  </a:lnTo>
                                  <a:lnTo>
                                    <a:pt x="495" y="1662"/>
                                  </a:lnTo>
                                  <a:lnTo>
                                    <a:pt x="485" y="1653"/>
                                  </a:lnTo>
                                  <a:lnTo>
                                    <a:pt x="469" y="1643"/>
                                  </a:lnTo>
                                  <a:lnTo>
                                    <a:pt x="459" y="1638"/>
                                  </a:lnTo>
                                  <a:lnTo>
                                    <a:pt x="448" y="1634"/>
                                  </a:lnTo>
                                  <a:lnTo>
                                    <a:pt x="433" y="1624"/>
                                  </a:lnTo>
                                  <a:lnTo>
                                    <a:pt x="422" y="1619"/>
                                  </a:lnTo>
                                  <a:lnTo>
                                    <a:pt x="412" y="1610"/>
                                  </a:lnTo>
                                  <a:lnTo>
                                    <a:pt x="401" y="1605"/>
                                  </a:lnTo>
                                  <a:lnTo>
                                    <a:pt x="381" y="1586"/>
                                  </a:lnTo>
                                  <a:lnTo>
                                    <a:pt x="360" y="1567"/>
                                  </a:lnTo>
                                  <a:lnTo>
                                    <a:pt x="339" y="1548"/>
                                  </a:lnTo>
                                  <a:lnTo>
                                    <a:pt x="323" y="1529"/>
                                  </a:lnTo>
                                  <a:lnTo>
                                    <a:pt x="313" y="1519"/>
                                  </a:lnTo>
                                  <a:lnTo>
                                    <a:pt x="302" y="1510"/>
                                  </a:lnTo>
                                  <a:lnTo>
                                    <a:pt x="292" y="1496"/>
                                  </a:lnTo>
                                  <a:lnTo>
                                    <a:pt x="287" y="1486"/>
                                  </a:lnTo>
                                  <a:lnTo>
                                    <a:pt x="276" y="1476"/>
                                  </a:lnTo>
                                  <a:lnTo>
                                    <a:pt x="271" y="1462"/>
                                  </a:lnTo>
                                  <a:lnTo>
                                    <a:pt x="261" y="1453"/>
                                  </a:lnTo>
                                  <a:lnTo>
                                    <a:pt x="255" y="1443"/>
                                  </a:lnTo>
                                  <a:lnTo>
                                    <a:pt x="245" y="1429"/>
                                  </a:lnTo>
                                  <a:lnTo>
                                    <a:pt x="240" y="1415"/>
                                  </a:lnTo>
                                  <a:lnTo>
                                    <a:pt x="229" y="1400"/>
                                  </a:lnTo>
                                  <a:lnTo>
                                    <a:pt x="224" y="1391"/>
                                  </a:lnTo>
                                  <a:lnTo>
                                    <a:pt x="219" y="1376"/>
                                  </a:lnTo>
                                  <a:lnTo>
                                    <a:pt x="214" y="1367"/>
                                  </a:lnTo>
                                  <a:lnTo>
                                    <a:pt x="208" y="1353"/>
                                  </a:lnTo>
                                  <a:lnTo>
                                    <a:pt x="203" y="1338"/>
                                  </a:lnTo>
                                  <a:lnTo>
                                    <a:pt x="198" y="1324"/>
                                  </a:lnTo>
                                  <a:lnTo>
                                    <a:pt x="193" y="1315"/>
                                  </a:lnTo>
                                  <a:lnTo>
                                    <a:pt x="188" y="1300"/>
                                  </a:lnTo>
                                  <a:lnTo>
                                    <a:pt x="182" y="1286"/>
                                  </a:lnTo>
                                  <a:lnTo>
                                    <a:pt x="177" y="1272"/>
                                  </a:lnTo>
                                  <a:lnTo>
                                    <a:pt x="172" y="1257"/>
                                  </a:lnTo>
                                  <a:lnTo>
                                    <a:pt x="167" y="1248"/>
                                  </a:lnTo>
                                  <a:lnTo>
                                    <a:pt x="167" y="1234"/>
                                  </a:lnTo>
                                  <a:lnTo>
                                    <a:pt x="162" y="1219"/>
                                  </a:lnTo>
                                  <a:lnTo>
                                    <a:pt x="156" y="1205"/>
                                  </a:lnTo>
                                  <a:lnTo>
                                    <a:pt x="156" y="1191"/>
                                  </a:lnTo>
                                  <a:lnTo>
                                    <a:pt x="151" y="1176"/>
                                  </a:lnTo>
                                  <a:lnTo>
                                    <a:pt x="151" y="1162"/>
                                  </a:lnTo>
                                  <a:lnTo>
                                    <a:pt x="146" y="1148"/>
                                  </a:lnTo>
                                  <a:lnTo>
                                    <a:pt x="146" y="1134"/>
                                  </a:lnTo>
                                  <a:lnTo>
                                    <a:pt x="146" y="1119"/>
                                  </a:lnTo>
                                  <a:lnTo>
                                    <a:pt x="141" y="1115"/>
                                  </a:lnTo>
                                  <a:lnTo>
                                    <a:pt x="130" y="1105"/>
                                  </a:lnTo>
                                  <a:lnTo>
                                    <a:pt x="125" y="1096"/>
                                  </a:lnTo>
                                  <a:lnTo>
                                    <a:pt x="115" y="1086"/>
                                  </a:lnTo>
                                  <a:lnTo>
                                    <a:pt x="109" y="1072"/>
                                  </a:lnTo>
                                  <a:lnTo>
                                    <a:pt x="99" y="1062"/>
                                  </a:lnTo>
                                  <a:lnTo>
                                    <a:pt x="89" y="1048"/>
                                  </a:lnTo>
                                  <a:lnTo>
                                    <a:pt x="78" y="1034"/>
                                  </a:lnTo>
                                  <a:lnTo>
                                    <a:pt x="68" y="1019"/>
                                  </a:lnTo>
                                  <a:lnTo>
                                    <a:pt x="57" y="1005"/>
                                  </a:lnTo>
                                  <a:lnTo>
                                    <a:pt x="47" y="986"/>
                                  </a:lnTo>
                                  <a:lnTo>
                                    <a:pt x="36" y="972"/>
                                  </a:lnTo>
                                  <a:lnTo>
                                    <a:pt x="26" y="957"/>
                                  </a:lnTo>
                                  <a:lnTo>
                                    <a:pt x="21" y="938"/>
                                  </a:lnTo>
                                  <a:lnTo>
                                    <a:pt x="10" y="924"/>
                                  </a:lnTo>
                                  <a:lnTo>
                                    <a:pt x="5" y="905"/>
                                  </a:lnTo>
                                  <a:lnTo>
                                    <a:pt x="0" y="886"/>
                                  </a:lnTo>
                                  <a:lnTo>
                                    <a:pt x="0" y="872"/>
                                  </a:lnTo>
                                  <a:lnTo>
                                    <a:pt x="0" y="853"/>
                                  </a:lnTo>
                                  <a:lnTo>
                                    <a:pt x="0" y="834"/>
                                  </a:lnTo>
                                  <a:lnTo>
                                    <a:pt x="5" y="815"/>
                                  </a:lnTo>
                                  <a:lnTo>
                                    <a:pt x="10" y="800"/>
                                  </a:lnTo>
                                  <a:lnTo>
                                    <a:pt x="16" y="781"/>
                                  </a:lnTo>
                                  <a:lnTo>
                                    <a:pt x="21" y="767"/>
                                  </a:lnTo>
                                  <a:lnTo>
                                    <a:pt x="26" y="753"/>
                                  </a:lnTo>
                                  <a:lnTo>
                                    <a:pt x="36" y="738"/>
                                  </a:lnTo>
                                  <a:lnTo>
                                    <a:pt x="42" y="729"/>
                                  </a:lnTo>
                                  <a:lnTo>
                                    <a:pt x="52" y="719"/>
                                  </a:lnTo>
                                  <a:lnTo>
                                    <a:pt x="62" y="710"/>
                                  </a:lnTo>
                                  <a:lnTo>
                                    <a:pt x="68" y="700"/>
                                  </a:lnTo>
                                  <a:lnTo>
                                    <a:pt x="78" y="696"/>
                                  </a:lnTo>
                                  <a:lnTo>
                                    <a:pt x="89" y="691"/>
                                  </a:lnTo>
                                  <a:lnTo>
                                    <a:pt x="99" y="686"/>
                                  </a:lnTo>
                                  <a:lnTo>
                                    <a:pt x="115" y="686"/>
                                  </a:lnTo>
                                  <a:lnTo>
                                    <a:pt x="125" y="681"/>
                                  </a:lnTo>
                                  <a:lnTo>
                                    <a:pt x="141" y="681"/>
                                  </a:lnTo>
                                  <a:lnTo>
                                    <a:pt x="156" y="681"/>
                                  </a:lnTo>
                                  <a:lnTo>
                                    <a:pt x="167" y="681"/>
                                  </a:lnTo>
                                  <a:lnTo>
                                    <a:pt x="177" y="681"/>
                                  </a:lnTo>
                                  <a:lnTo>
                                    <a:pt x="193" y="681"/>
                                  </a:lnTo>
                                  <a:lnTo>
                                    <a:pt x="203" y="686"/>
                                  </a:lnTo>
                                  <a:lnTo>
                                    <a:pt x="214" y="686"/>
                                  </a:lnTo>
                                  <a:lnTo>
                                    <a:pt x="235" y="696"/>
                                  </a:lnTo>
                                  <a:lnTo>
                                    <a:pt x="250" y="700"/>
                                  </a:lnTo>
                                  <a:lnTo>
                                    <a:pt x="255" y="710"/>
                                  </a:lnTo>
                                  <a:lnTo>
                                    <a:pt x="266" y="729"/>
                                  </a:lnTo>
                                  <a:lnTo>
                                    <a:pt x="266" y="738"/>
                                  </a:lnTo>
                                  <a:lnTo>
                                    <a:pt x="271" y="753"/>
                                  </a:lnTo>
                                  <a:lnTo>
                                    <a:pt x="276" y="762"/>
                                  </a:lnTo>
                                  <a:lnTo>
                                    <a:pt x="281" y="776"/>
                                  </a:lnTo>
                                  <a:lnTo>
                                    <a:pt x="287" y="786"/>
                                  </a:lnTo>
                                  <a:lnTo>
                                    <a:pt x="287" y="796"/>
                                  </a:lnTo>
                                  <a:lnTo>
                                    <a:pt x="287" y="805"/>
                                  </a:lnTo>
                                  <a:lnTo>
                                    <a:pt x="292" y="819"/>
                                  </a:lnTo>
                                  <a:lnTo>
                                    <a:pt x="297" y="829"/>
                                  </a:lnTo>
                                  <a:lnTo>
                                    <a:pt x="297" y="838"/>
                                  </a:lnTo>
                                  <a:lnTo>
                                    <a:pt x="276" y="848"/>
                                  </a:lnTo>
                                  <a:lnTo>
                                    <a:pt x="276" y="8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31"/>
                          <wps:cNvSpPr>
                            <a:spLocks/>
                          </wps:cNvSpPr>
                          <wps:spPr bwMode="auto">
                            <a:xfrm>
                              <a:off x="4476" y="9504"/>
                              <a:ext cx="469" cy="633"/>
                            </a:xfrm>
                            <a:custGeom>
                              <a:avLst/>
                              <a:gdLst>
                                <a:gd name="T0" fmla="*/ 5 w 469"/>
                                <a:gd name="T1" fmla="*/ 167 h 633"/>
                                <a:gd name="T2" fmla="*/ 31 w 469"/>
                                <a:gd name="T3" fmla="*/ 186 h 633"/>
                                <a:gd name="T4" fmla="*/ 57 w 469"/>
                                <a:gd name="T5" fmla="*/ 205 h 633"/>
                                <a:gd name="T6" fmla="*/ 78 w 469"/>
                                <a:gd name="T7" fmla="*/ 229 h 633"/>
                                <a:gd name="T8" fmla="*/ 99 w 469"/>
                                <a:gd name="T9" fmla="*/ 252 h 633"/>
                                <a:gd name="T10" fmla="*/ 115 w 469"/>
                                <a:gd name="T11" fmla="*/ 286 h 633"/>
                                <a:gd name="T12" fmla="*/ 125 w 469"/>
                                <a:gd name="T13" fmla="*/ 319 h 633"/>
                                <a:gd name="T14" fmla="*/ 141 w 469"/>
                                <a:gd name="T15" fmla="*/ 357 h 633"/>
                                <a:gd name="T16" fmla="*/ 151 w 469"/>
                                <a:gd name="T17" fmla="*/ 390 h 633"/>
                                <a:gd name="T18" fmla="*/ 161 w 469"/>
                                <a:gd name="T19" fmla="*/ 424 h 633"/>
                                <a:gd name="T20" fmla="*/ 167 w 469"/>
                                <a:gd name="T21" fmla="*/ 443 h 633"/>
                                <a:gd name="T22" fmla="*/ 172 w 469"/>
                                <a:gd name="T23" fmla="*/ 457 h 633"/>
                                <a:gd name="T24" fmla="*/ 323 w 469"/>
                                <a:gd name="T25" fmla="*/ 443 h 633"/>
                                <a:gd name="T26" fmla="*/ 380 w 469"/>
                                <a:gd name="T27" fmla="*/ 624 h 633"/>
                                <a:gd name="T28" fmla="*/ 396 w 469"/>
                                <a:gd name="T29" fmla="*/ 262 h 633"/>
                                <a:gd name="T30" fmla="*/ 391 w 469"/>
                                <a:gd name="T31" fmla="*/ 252 h 633"/>
                                <a:gd name="T32" fmla="*/ 380 w 469"/>
                                <a:gd name="T33" fmla="*/ 229 h 633"/>
                                <a:gd name="T34" fmla="*/ 360 w 469"/>
                                <a:gd name="T35" fmla="*/ 190 h 633"/>
                                <a:gd name="T36" fmla="*/ 349 w 469"/>
                                <a:gd name="T37" fmla="*/ 167 h 633"/>
                                <a:gd name="T38" fmla="*/ 339 w 469"/>
                                <a:gd name="T39" fmla="*/ 148 h 633"/>
                                <a:gd name="T40" fmla="*/ 318 w 469"/>
                                <a:gd name="T41" fmla="*/ 124 h 633"/>
                                <a:gd name="T42" fmla="*/ 302 w 469"/>
                                <a:gd name="T43" fmla="*/ 100 h 633"/>
                                <a:gd name="T44" fmla="*/ 281 w 469"/>
                                <a:gd name="T45" fmla="*/ 76 h 633"/>
                                <a:gd name="T46" fmla="*/ 255 w 469"/>
                                <a:gd name="T47" fmla="*/ 57 h 633"/>
                                <a:gd name="T48" fmla="*/ 229 w 469"/>
                                <a:gd name="T49" fmla="*/ 38 h 633"/>
                                <a:gd name="T50" fmla="*/ 203 w 469"/>
                                <a:gd name="T51" fmla="*/ 19 h 633"/>
                                <a:gd name="T52" fmla="*/ 172 w 469"/>
                                <a:gd name="T53" fmla="*/ 10 h 633"/>
                                <a:gd name="T54" fmla="*/ 141 w 469"/>
                                <a:gd name="T55" fmla="*/ 0 h 633"/>
                                <a:gd name="T56" fmla="*/ 88 w 469"/>
                                <a:gd name="T57" fmla="*/ 52 h 633"/>
                                <a:gd name="T58" fmla="*/ 109 w 469"/>
                                <a:gd name="T59" fmla="*/ 67 h 633"/>
                                <a:gd name="T60" fmla="*/ 135 w 469"/>
                                <a:gd name="T61" fmla="*/ 95 h 633"/>
                                <a:gd name="T62" fmla="*/ 161 w 469"/>
                                <a:gd name="T63" fmla="*/ 124 h 633"/>
                                <a:gd name="T64" fmla="*/ 172 w 469"/>
                                <a:gd name="T65" fmla="*/ 152 h 633"/>
                                <a:gd name="T66" fmla="*/ 172 w 469"/>
                                <a:gd name="T67" fmla="*/ 167 h 633"/>
                                <a:gd name="T68" fmla="*/ 141 w 469"/>
                                <a:gd name="T69" fmla="*/ 157 h 633"/>
                                <a:gd name="T70" fmla="*/ 109 w 469"/>
                                <a:gd name="T71" fmla="*/ 148 h 633"/>
                                <a:gd name="T72" fmla="*/ 88 w 469"/>
                                <a:gd name="T73" fmla="*/ 138 h 633"/>
                                <a:gd name="T74" fmla="*/ 57 w 469"/>
                                <a:gd name="T75" fmla="*/ 133 h 633"/>
                                <a:gd name="T76" fmla="*/ 0 w 469"/>
                                <a:gd name="T77" fmla="*/ 167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69" h="633">
                                  <a:moveTo>
                                    <a:pt x="0" y="167"/>
                                  </a:moveTo>
                                  <a:lnTo>
                                    <a:pt x="5" y="167"/>
                                  </a:lnTo>
                                  <a:lnTo>
                                    <a:pt x="21" y="181"/>
                                  </a:lnTo>
                                  <a:lnTo>
                                    <a:pt x="31" y="186"/>
                                  </a:lnTo>
                                  <a:lnTo>
                                    <a:pt x="52" y="200"/>
                                  </a:lnTo>
                                  <a:lnTo>
                                    <a:pt x="57" y="205"/>
                                  </a:lnTo>
                                  <a:lnTo>
                                    <a:pt x="68" y="219"/>
                                  </a:lnTo>
                                  <a:lnTo>
                                    <a:pt x="78" y="229"/>
                                  </a:lnTo>
                                  <a:lnTo>
                                    <a:pt x="88" y="243"/>
                                  </a:lnTo>
                                  <a:lnTo>
                                    <a:pt x="99" y="252"/>
                                  </a:lnTo>
                                  <a:lnTo>
                                    <a:pt x="104" y="271"/>
                                  </a:lnTo>
                                  <a:lnTo>
                                    <a:pt x="115" y="286"/>
                                  </a:lnTo>
                                  <a:lnTo>
                                    <a:pt x="120" y="305"/>
                                  </a:lnTo>
                                  <a:lnTo>
                                    <a:pt x="125" y="319"/>
                                  </a:lnTo>
                                  <a:lnTo>
                                    <a:pt x="135" y="338"/>
                                  </a:lnTo>
                                  <a:lnTo>
                                    <a:pt x="141" y="357"/>
                                  </a:lnTo>
                                  <a:lnTo>
                                    <a:pt x="151" y="376"/>
                                  </a:lnTo>
                                  <a:lnTo>
                                    <a:pt x="151" y="390"/>
                                  </a:lnTo>
                                  <a:lnTo>
                                    <a:pt x="156" y="409"/>
                                  </a:lnTo>
                                  <a:lnTo>
                                    <a:pt x="161" y="424"/>
                                  </a:lnTo>
                                  <a:lnTo>
                                    <a:pt x="167" y="433"/>
                                  </a:lnTo>
                                  <a:lnTo>
                                    <a:pt x="167" y="443"/>
                                  </a:lnTo>
                                  <a:lnTo>
                                    <a:pt x="167" y="452"/>
                                  </a:lnTo>
                                  <a:lnTo>
                                    <a:pt x="172" y="457"/>
                                  </a:lnTo>
                                  <a:lnTo>
                                    <a:pt x="172" y="462"/>
                                  </a:lnTo>
                                  <a:lnTo>
                                    <a:pt x="323" y="443"/>
                                  </a:lnTo>
                                  <a:lnTo>
                                    <a:pt x="365" y="490"/>
                                  </a:lnTo>
                                  <a:lnTo>
                                    <a:pt x="380" y="624"/>
                                  </a:lnTo>
                                  <a:lnTo>
                                    <a:pt x="469" y="633"/>
                                  </a:lnTo>
                                  <a:lnTo>
                                    <a:pt x="396" y="262"/>
                                  </a:lnTo>
                                  <a:lnTo>
                                    <a:pt x="396" y="257"/>
                                  </a:lnTo>
                                  <a:lnTo>
                                    <a:pt x="391" y="252"/>
                                  </a:lnTo>
                                  <a:lnTo>
                                    <a:pt x="386" y="243"/>
                                  </a:lnTo>
                                  <a:lnTo>
                                    <a:pt x="380" y="229"/>
                                  </a:lnTo>
                                  <a:lnTo>
                                    <a:pt x="370" y="209"/>
                                  </a:lnTo>
                                  <a:lnTo>
                                    <a:pt x="360" y="190"/>
                                  </a:lnTo>
                                  <a:lnTo>
                                    <a:pt x="354" y="181"/>
                                  </a:lnTo>
                                  <a:lnTo>
                                    <a:pt x="349" y="167"/>
                                  </a:lnTo>
                                  <a:lnTo>
                                    <a:pt x="344" y="157"/>
                                  </a:lnTo>
                                  <a:lnTo>
                                    <a:pt x="339" y="148"/>
                                  </a:lnTo>
                                  <a:lnTo>
                                    <a:pt x="328" y="133"/>
                                  </a:lnTo>
                                  <a:lnTo>
                                    <a:pt x="318" y="124"/>
                                  </a:lnTo>
                                  <a:lnTo>
                                    <a:pt x="307" y="109"/>
                                  </a:lnTo>
                                  <a:lnTo>
                                    <a:pt x="302" y="100"/>
                                  </a:lnTo>
                                  <a:lnTo>
                                    <a:pt x="292" y="90"/>
                                  </a:lnTo>
                                  <a:lnTo>
                                    <a:pt x="281" y="76"/>
                                  </a:lnTo>
                                  <a:lnTo>
                                    <a:pt x="266" y="67"/>
                                  </a:lnTo>
                                  <a:lnTo>
                                    <a:pt x="255" y="57"/>
                                  </a:lnTo>
                                  <a:lnTo>
                                    <a:pt x="245" y="48"/>
                                  </a:lnTo>
                                  <a:lnTo>
                                    <a:pt x="229" y="38"/>
                                  </a:lnTo>
                                  <a:lnTo>
                                    <a:pt x="214" y="29"/>
                                  </a:lnTo>
                                  <a:lnTo>
                                    <a:pt x="203" y="19"/>
                                  </a:lnTo>
                                  <a:lnTo>
                                    <a:pt x="188" y="14"/>
                                  </a:lnTo>
                                  <a:lnTo>
                                    <a:pt x="172" y="10"/>
                                  </a:lnTo>
                                  <a:lnTo>
                                    <a:pt x="156" y="5"/>
                                  </a:lnTo>
                                  <a:lnTo>
                                    <a:pt x="141" y="0"/>
                                  </a:lnTo>
                                  <a:lnTo>
                                    <a:pt x="88" y="52"/>
                                  </a:lnTo>
                                  <a:lnTo>
                                    <a:pt x="88" y="52"/>
                                  </a:lnTo>
                                  <a:lnTo>
                                    <a:pt x="99" y="57"/>
                                  </a:lnTo>
                                  <a:lnTo>
                                    <a:pt x="109" y="67"/>
                                  </a:lnTo>
                                  <a:lnTo>
                                    <a:pt x="125" y="81"/>
                                  </a:lnTo>
                                  <a:lnTo>
                                    <a:pt x="135" y="95"/>
                                  </a:lnTo>
                                  <a:lnTo>
                                    <a:pt x="151" y="114"/>
                                  </a:lnTo>
                                  <a:lnTo>
                                    <a:pt x="161" y="124"/>
                                  </a:lnTo>
                                  <a:lnTo>
                                    <a:pt x="167" y="138"/>
                                  </a:lnTo>
                                  <a:lnTo>
                                    <a:pt x="172" y="152"/>
                                  </a:lnTo>
                                  <a:lnTo>
                                    <a:pt x="182" y="167"/>
                                  </a:lnTo>
                                  <a:lnTo>
                                    <a:pt x="172" y="167"/>
                                  </a:lnTo>
                                  <a:lnTo>
                                    <a:pt x="161" y="162"/>
                                  </a:lnTo>
                                  <a:lnTo>
                                    <a:pt x="141" y="157"/>
                                  </a:lnTo>
                                  <a:lnTo>
                                    <a:pt x="125" y="152"/>
                                  </a:lnTo>
                                  <a:lnTo>
                                    <a:pt x="109" y="148"/>
                                  </a:lnTo>
                                  <a:lnTo>
                                    <a:pt x="99" y="143"/>
                                  </a:lnTo>
                                  <a:lnTo>
                                    <a:pt x="88" y="138"/>
                                  </a:lnTo>
                                  <a:lnTo>
                                    <a:pt x="78" y="138"/>
                                  </a:lnTo>
                                  <a:lnTo>
                                    <a:pt x="57" y="133"/>
                                  </a:lnTo>
                                  <a:lnTo>
                                    <a:pt x="42" y="129"/>
                                  </a:lnTo>
                                  <a:lnTo>
                                    <a:pt x="0" y="167"/>
                                  </a:lnTo>
                                  <a:lnTo>
                                    <a:pt x="0" y="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32"/>
                          <wps:cNvSpPr>
                            <a:spLocks/>
                          </wps:cNvSpPr>
                          <wps:spPr bwMode="auto">
                            <a:xfrm>
                              <a:off x="5456" y="10556"/>
                              <a:ext cx="256" cy="138"/>
                            </a:xfrm>
                            <a:custGeom>
                              <a:avLst/>
                              <a:gdLst>
                                <a:gd name="T0" fmla="*/ 5 w 256"/>
                                <a:gd name="T1" fmla="*/ 0 h 138"/>
                                <a:gd name="T2" fmla="*/ 5 w 256"/>
                                <a:gd name="T3" fmla="*/ 0 h 138"/>
                                <a:gd name="T4" fmla="*/ 16 w 256"/>
                                <a:gd name="T5" fmla="*/ 10 h 138"/>
                                <a:gd name="T6" fmla="*/ 26 w 256"/>
                                <a:gd name="T7" fmla="*/ 19 h 138"/>
                                <a:gd name="T8" fmla="*/ 47 w 256"/>
                                <a:gd name="T9" fmla="*/ 38 h 138"/>
                                <a:gd name="T10" fmla="*/ 52 w 256"/>
                                <a:gd name="T11" fmla="*/ 43 h 138"/>
                                <a:gd name="T12" fmla="*/ 63 w 256"/>
                                <a:gd name="T13" fmla="*/ 53 h 138"/>
                                <a:gd name="T14" fmla="*/ 78 w 256"/>
                                <a:gd name="T15" fmla="*/ 57 h 138"/>
                                <a:gd name="T16" fmla="*/ 89 w 256"/>
                                <a:gd name="T17" fmla="*/ 67 h 138"/>
                                <a:gd name="T18" fmla="*/ 99 w 256"/>
                                <a:gd name="T19" fmla="*/ 72 h 138"/>
                                <a:gd name="T20" fmla="*/ 110 w 256"/>
                                <a:gd name="T21" fmla="*/ 77 h 138"/>
                                <a:gd name="T22" fmla="*/ 125 w 256"/>
                                <a:gd name="T23" fmla="*/ 77 h 138"/>
                                <a:gd name="T24" fmla="*/ 136 w 256"/>
                                <a:gd name="T25" fmla="*/ 81 h 138"/>
                                <a:gd name="T26" fmla="*/ 157 w 256"/>
                                <a:gd name="T27" fmla="*/ 81 h 138"/>
                                <a:gd name="T28" fmla="*/ 178 w 256"/>
                                <a:gd name="T29" fmla="*/ 81 h 138"/>
                                <a:gd name="T30" fmla="*/ 198 w 256"/>
                                <a:gd name="T31" fmla="*/ 77 h 138"/>
                                <a:gd name="T32" fmla="*/ 214 w 256"/>
                                <a:gd name="T33" fmla="*/ 77 h 138"/>
                                <a:gd name="T34" fmla="*/ 230 w 256"/>
                                <a:gd name="T35" fmla="*/ 72 h 138"/>
                                <a:gd name="T36" fmla="*/ 240 w 256"/>
                                <a:gd name="T37" fmla="*/ 72 h 138"/>
                                <a:gd name="T38" fmla="*/ 251 w 256"/>
                                <a:gd name="T39" fmla="*/ 72 h 138"/>
                                <a:gd name="T40" fmla="*/ 256 w 256"/>
                                <a:gd name="T41" fmla="*/ 72 h 138"/>
                                <a:gd name="T42" fmla="*/ 251 w 256"/>
                                <a:gd name="T43" fmla="*/ 72 h 138"/>
                                <a:gd name="T44" fmla="*/ 251 w 256"/>
                                <a:gd name="T45" fmla="*/ 81 h 138"/>
                                <a:gd name="T46" fmla="*/ 240 w 256"/>
                                <a:gd name="T47" fmla="*/ 91 h 138"/>
                                <a:gd name="T48" fmla="*/ 235 w 256"/>
                                <a:gd name="T49" fmla="*/ 105 h 138"/>
                                <a:gd name="T50" fmla="*/ 224 w 256"/>
                                <a:gd name="T51" fmla="*/ 110 h 138"/>
                                <a:gd name="T52" fmla="*/ 219 w 256"/>
                                <a:gd name="T53" fmla="*/ 115 h 138"/>
                                <a:gd name="T54" fmla="*/ 209 w 256"/>
                                <a:gd name="T55" fmla="*/ 119 h 138"/>
                                <a:gd name="T56" fmla="*/ 198 w 256"/>
                                <a:gd name="T57" fmla="*/ 124 h 138"/>
                                <a:gd name="T58" fmla="*/ 183 w 256"/>
                                <a:gd name="T59" fmla="*/ 129 h 138"/>
                                <a:gd name="T60" fmla="*/ 172 w 256"/>
                                <a:gd name="T61" fmla="*/ 134 h 138"/>
                                <a:gd name="T62" fmla="*/ 157 w 256"/>
                                <a:gd name="T63" fmla="*/ 138 h 138"/>
                                <a:gd name="T64" fmla="*/ 141 w 256"/>
                                <a:gd name="T65" fmla="*/ 138 h 138"/>
                                <a:gd name="T66" fmla="*/ 120 w 256"/>
                                <a:gd name="T67" fmla="*/ 138 h 138"/>
                                <a:gd name="T68" fmla="*/ 99 w 256"/>
                                <a:gd name="T69" fmla="*/ 134 h 138"/>
                                <a:gd name="T70" fmla="*/ 89 w 256"/>
                                <a:gd name="T71" fmla="*/ 129 h 138"/>
                                <a:gd name="T72" fmla="*/ 73 w 256"/>
                                <a:gd name="T73" fmla="*/ 124 h 138"/>
                                <a:gd name="T74" fmla="*/ 63 w 256"/>
                                <a:gd name="T75" fmla="*/ 119 h 138"/>
                                <a:gd name="T76" fmla="*/ 52 w 256"/>
                                <a:gd name="T77" fmla="*/ 115 h 138"/>
                                <a:gd name="T78" fmla="*/ 42 w 256"/>
                                <a:gd name="T79" fmla="*/ 105 h 138"/>
                                <a:gd name="T80" fmla="*/ 37 w 256"/>
                                <a:gd name="T81" fmla="*/ 100 h 138"/>
                                <a:gd name="T82" fmla="*/ 21 w 256"/>
                                <a:gd name="T83" fmla="*/ 86 h 138"/>
                                <a:gd name="T84" fmla="*/ 16 w 256"/>
                                <a:gd name="T85" fmla="*/ 72 h 138"/>
                                <a:gd name="T86" fmla="*/ 11 w 256"/>
                                <a:gd name="T87" fmla="*/ 62 h 138"/>
                                <a:gd name="T88" fmla="*/ 5 w 256"/>
                                <a:gd name="T89" fmla="*/ 57 h 138"/>
                                <a:gd name="T90" fmla="*/ 0 w 256"/>
                                <a:gd name="T91" fmla="*/ 48 h 138"/>
                                <a:gd name="T92" fmla="*/ 0 w 256"/>
                                <a:gd name="T93" fmla="*/ 38 h 138"/>
                                <a:gd name="T94" fmla="*/ 0 w 256"/>
                                <a:gd name="T95" fmla="*/ 29 h 138"/>
                                <a:gd name="T96" fmla="*/ 0 w 256"/>
                                <a:gd name="T97" fmla="*/ 19 h 138"/>
                                <a:gd name="T98" fmla="*/ 0 w 256"/>
                                <a:gd name="T99" fmla="*/ 5 h 138"/>
                                <a:gd name="T100" fmla="*/ 5 w 256"/>
                                <a:gd name="T101" fmla="*/ 0 h 138"/>
                                <a:gd name="T102" fmla="*/ 5 w 256"/>
                                <a:gd name="T103"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56" h="138">
                                  <a:moveTo>
                                    <a:pt x="5" y="0"/>
                                  </a:moveTo>
                                  <a:lnTo>
                                    <a:pt x="5" y="0"/>
                                  </a:lnTo>
                                  <a:lnTo>
                                    <a:pt x="16" y="10"/>
                                  </a:lnTo>
                                  <a:lnTo>
                                    <a:pt x="26" y="19"/>
                                  </a:lnTo>
                                  <a:lnTo>
                                    <a:pt x="47" y="38"/>
                                  </a:lnTo>
                                  <a:lnTo>
                                    <a:pt x="52" y="43"/>
                                  </a:lnTo>
                                  <a:lnTo>
                                    <a:pt x="63" y="53"/>
                                  </a:lnTo>
                                  <a:lnTo>
                                    <a:pt x="78" y="57"/>
                                  </a:lnTo>
                                  <a:lnTo>
                                    <a:pt x="89" y="67"/>
                                  </a:lnTo>
                                  <a:lnTo>
                                    <a:pt x="99" y="72"/>
                                  </a:lnTo>
                                  <a:lnTo>
                                    <a:pt x="110" y="77"/>
                                  </a:lnTo>
                                  <a:lnTo>
                                    <a:pt x="125" y="77"/>
                                  </a:lnTo>
                                  <a:lnTo>
                                    <a:pt x="136" y="81"/>
                                  </a:lnTo>
                                  <a:lnTo>
                                    <a:pt x="157" y="81"/>
                                  </a:lnTo>
                                  <a:lnTo>
                                    <a:pt x="178" y="81"/>
                                  </a:lnTo>
                                  <a:lnTo>
                                    <a:pt x="198" y="77"/>
                                  </a:lnTo>
                                  <a:lnTo>
                                    <a:pt x="214" y="77"/>
                                  </a:lnTo>
                                  <a:lnTo>
                                    <a:pt x="230" y="72"/>
                                  </a:lnTo>
                                  <a:lnTo>
                                    <a:pt x="240" y="72"/>
                                  </a:lnTo>
                                  <a:lnTo>
                                    <a:pt x="251" y="72"/>
                                  </a:lnTo>
                                  <a:lnTo>
                                    <a:pt x="256" y="72"/>
                                  </a:lnTo>
                                  <a:lnTo>
                                    <a:pt x="251" y="72"/>
                                  </a:lnTo>
                                  <a:lnTo>
                                    <a:pt x="251" y="81"/>
                                  </a:lnTo>
                                  <a:lnTo>
                                    <a:pt x="240" y="91"/>
                                  </a:lnTo>
                                  <a:lnTo>
                                    <a:pt x="235" y="105"/>
                                  </a:lnTo>
                                  <a:lnTo>
                                    <a:pt x="224" y="110"/>
                                  </a:lnTo>
                                  <a:lnTo>
                                    <a:pt x="219" y="115"/>
                                  </a:lnTo>
                                  <a:lnTo>
                                    <a:pt x="209" y="119"/>
                                  </a:lnTo>
                                  <a:lnTo>
                                    <a:pt x="198" y="124"/>
                                  </a:lnTo>
                                  <a:lnTo>
                                    <a:pt x="183" y="129"/>
                                  </a:lnTo>
                                  <a:lnTo>
                                    <a:pt x="172" y="134"/>
                                  </a:lnTo>
                                  <a:lnTo>
                                    <a:pt x="157" y="138"/>
                                  </a:lnTo>
                                  <a:lnTo>
                                    <a:pt x="141" y="138"/>
                                  </a:lnTo>
                                  <a:lnTo>
                                    <a:pt x="120" y="138"/>
                                  </a:lnTo>
                                  <a:lnTo>
                                    <a:pt x="99" y="134"/>
                                  </a:lnTo>
                                  <a:lnTo>
                                    <a:pt x="89" y="129"/>
                                  </a:lnTo>
                                  <a:lnTo>
                                    <a:pt x="73" y="124"/>
                                  </a:lnTo>
                                  <a:lnTo>
                                    <a:pt x="63" y="119"/>
                                  </a:lnTo>
                                  <a:lnTo>
                                    <a:pt x="52" y="115"/>
                                  </a:lnTo>
                                  <a:lnTo>
                                    <a:pt x="42" y="105"/>
                                  </a:lnTo>
                                  <a:lnTo>
                                    <a:pt x="37" y="100"/>
                                  </a:lnTo>
                                  <a:lnTo>
                                    <a:pt x="21" y="86"/>
                                  </a:lnTo>
                                  <a:lnTo>
                                    <a:pt x="16" y="72"/>
                                  </a:lnTo>
                                  <a:lnTo>
                                    <a:pt x="11" y="62"/>
                                  </a:lnTo>
                                  <a:lnTo>
                                    <a:pt x="5" y="57"/>
                                  </a:lnTo>
                                  <a:lnTo>
                                    <a:pt x="0" y="48"/>
                                  </a:lnTo>
                                  <a:lnTo>
                                    <a:pt x="0" y="38"/>
                                  </a:lnTo>
                                  <a:lnTo>
                                    <a:pt x="0" y="29"/>
                                  </a:lnTo>
                                  <a:lnTo>
                                    <a:pt x="0" y="19"/>
                                  </a:lnTo>
                                  <a:lnTo>
                                    <a:pt x="0" y="5"/>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33"/>
                          <wps:cNvSpPr>
                            <a:spLocks/>
                          </wps:cNvSpPr>
                          <wps:spPr bwMode="auto">
                            <a:xfrm>
                              <a:off x="5044" y="10537"/>
                              <a:ext cx="590" cy="286"/>
                            </a:xfrm>
                            <a:custGeom>
                              <a:avLst/>
                              <a:gdLst>
                                <a:gd name="T0" fmla="*/ 485 w 590"/>
                                <a:gd name="T1" fmla="*/ 191 h 286"/>
                                <a:gd name="T2" fmla="*/ 444 w 590"/>
                                <a:gd name="T3" fmla="*/ 191 h 286"/>
                                <a:gd name="T4" fmla="*/ 397 w 590"/>
                                <a:gd name="T5" fmla="*/ 191 h 286"/>
                                <a:gd name="T6" fmla="*/ 350 w 590"/>
                                <a:gd name="T7" fmla="*/ 186 h 286"/>
                                <a:gd name="T8" fmla="*/ 313 w 590"/>
                                <a:gd name="T9" fmla="*/ 186 h 286"/>
                                <a:gd name="T10" fmla="*/ 282 w 590"/>
                                <a:gd name="T11" fmla="*/ 172 h 286"/>
                                <a:gd name="T12" fmla="*/ 245 w 590"/>
                                <a:gd name="T13" fmla="*/ 157 h 286"/>
                                <a:gd name="T14" fmla="*/ 209 w 590"/>
                                <a:gd name="T15" fmla="*/ 138 h 286"/>
                                <a:gd name="T16" fmla="*/ 178 w 590"/>
                                <a:gd name="T17" fmla="*/ 110 h 286"/>
                                <a:gd name="T18" fmla="*/ 151 w 590"/>
                                <a:gd name="T19" fmla="*/ 72 h 286"/>
                                <a:gd name="T20" fmla="*/ 167 w 590"/>
                                <a:gd name="T21" fmla="*/ 57 h 286"/>
                                <a:gd name="T22" fmla="*/ 183 w 590"/>
                                <a:gd name="T23" fmla="*/ 24 h 286"/>
                                <a:gd name="T24" fmla="*/ 162 w 590"/>
                                <a:gd name="T25" fmla="*/ 5 h 286"/>
                                <a:gd name="T26" fmla="*/ 136 w 590"/>
                                <a:gd name="T27" fmla="*/ 0 h 286"/>
                                <a:gd name="T28" fmla="*/ 99 w 590"/>
                                <a:gd name="T29" fmla="*/ 0 h 286"/>
                                <a:gd name="T30" fmla="*/ 63 w 590"/>
                                <a:gd name="T31" fmla="*/ 0 h 286"/>
                                <a:gd name="T32" fmla="*/ 26 w 590"/>
                                <a:gd name="T33" fmla="*/ 5 h 286"/>
                                <a:gd name="T34" fmla="*/ 0 w 590"/>
                                <a:gd name="T35" fmla="*/ 34 h 286"/>
                                <a:gd name="T36" fmla="*/ 11 w 590"/>
                                <a:gd name="T37" fmla="*/ 57 h 286"/>
                                <a:gd name="T38" fmla="*/ 47 w 590"/>
                                <a:gd name="T39" fmla="*/ 67 h 286"/>
                                <a:gd name="T40" fmla="*/ 78 w 590"/>
                                <a:gd name="T41" fmla="*/ 81 h 286"/>
                                <a:gd name="T42" fmla="*/ 78 w 590"/>
                                <a:gd name="T43" fmla="*/ 100 h 286"/>
                                <a:gd name="T44" fmla="*/ 78 w 590"/>
                                <a:gd name="T45" fmla="*/ 129 h 286"/>
                                <a:gd name="T46" fmla="*/ 84 w 590"/>
                                <a:gd name="T47" fmla="*/ 167 h 286"/>
                                <a:gd name="T48" fmla="*/ 105 w 590"/>
                                <a:gd name="T49" fmla="*/ 210 h 286"/>
                                <a:gd name="T50" fmla="*/ 131 w 590"/>
                                <a:gd name="T51" fmla="*/ 248 h 286"/>
                                <a:gd name="T52" fmla="*/ 172 w 590"/>
                                <a:gd name="T53" fmla="*/ 272 h 286"/>
                                <a:gd name="T54" fmla="*/ 214 w 590"/>
                                <a:gd name="T55" fmla="*/ 281 h 286"/>
                                <a:gd name="T56" fmla="*/ 251 w 590"/>
                                <a:gd name="T57" fmla="*/ 286 h 286"/>
                                <a:gd name="T58" fmla="*/ 287 w 590"/>
                                <a:gd name="T59" fmla="*/ 281 h 286"/>
                                <a:gd name="T60" fmla="*/ 271 w 590"/>
                                <a:gd name="T61" fmla="*/ 276 h 286"/>
                                <a:gd name="T62" fmla="*/ 240 w 590"/>
                                <a:gd name="T63" fmla="*/ 262 h 286"/>
                                <a:gd name="T64" fmla="*/ 204 w 590"/>
                                <a:gd name="T65" fmla="*/ 253 h 286"/>
                                <a:gd name="T66" fmla="*/ 167 w 590"/>
                                <a:gd name="T67" fmla="*/ 229 h 286"/>
                                <a:gd name="T68" fmla="*/ 136 w 590"/>
                                <a:gd name="T69" fmla="*/ 191 h 286"/>
                                <a:gd name="T70" fmla="*/ 131 w 590"/>
                                <a:gd name="T71" fmla="*/ 157 h 286"/>
                                <a:gd name="T72" fmla="*/ 120 w 590"/>
                                <a:gd name="T73" fmla="*/ 124 h 286"/>
                                <a:gd name="T74" fmla="*/ 120 w 590"/>
                                <a:gd name="T75" fmla="*/ 100 h 286"/>
                                <a:gd name="T76" fmla="*/ 125 w 590"/>
                                <a:gd name="T77" fmla="*/ 105 h 286"/>
                                <a:gd name="T78" fmla="*/ 172 w 590"/>
                                <a:gd name="T79" fmla="*/ 148 h 286"/>
                                <a:gd name="T80" fmla="*/ 214 w 590"/>
                                <a:gd name="T81" fmla="*/ 181 h 286"/>
                                <a:gd name="T82" fmla="*/ 251 w 590"/>
                                <a:gd name="T83" fmla="*/ 200 h 286"/>
                                <a:gd name="T84" fmla="*/ 298 w 590"/>
                                <a:gd name="T85" fmla="*/ 215 h 286"/>
                                <a:gd name="T86" fmla="*/ 355 w 590"/>
                                <a:gd name="T87" fmla="*/ 219 h 286"/>
                                <a:gd name="T88" fmla="*/ 412 w 590"/>
                                <a:gd name="T89" fmla="*/ 224 h 286"/>
                                <a:gd name="T90" fmla="*/ 454 w 590"/>
                                <a:gd name="T91" fmla="*/ 224 h 286"/>
                                <a:gd name="T92" fmla="*/ 470 w 590"/>
                                <a:gd name="T93" fmla="*/ 224 h 286"/>
                                <a:gd name="T94" fmla="*/ 543 w 590"/>
                                <a:gd name="T95" fmla="*/ 248 h 286"/>
                                <a:gd name="T96" fmla="*/ 584 w 590"/>
                                <a:gd name="T97" fmla="*/ 229 h 286"/>
                                <a:gd name="T98" fmla="*/ 574 w 590"/>
                                <a:gd name="T99" fmla="*/ 205 h 286"/>
                                <a:gd name="T100" fmla="*/ 527 w 590"/>
                                <a:gd name="T101" fmla="*/ 196 h 286"/>
                                <a:gd name="T102" fmla="*/ 511 w 590"/>
                                <a:gd name="T103" fmla="*/ 191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90" h="286">
                                  <a:moveTo>
                                    <a:pt x="511" y="191"/>
                                  </a:moveTo>
                                  <a:lnTo>
                                    <a:pt x="501" y="191"/>
                                  </a:lnTo>
                                  <a:lnTo>
                                    <a:pt x="485" y="191"/>
                                  </a:lnTo>
                                  <a:lnTo>
                                    <a:pt x="470" y="191"/>
                                  </a:lnTo>
                                  <a:lnTo>
                                    <a:pt x="459" y="191"/>
                                  </a:lnTo>
                                  <a:lnTo>
                                    <a:pt x="444" y="191"/>
                                  </a:lnTo>
                                  <a:lnTo>
                                    <a:pt x="428" y="191"/>
                                  </a:lnTo>
                                  <a:lnTo>
                                    <a:pt x="412" y="191"/>
                                  </a:lnTo>
                                  <a:lnTo>
                                    <a:pt x="397" y="191"/>
                                  </a:lnTo>
                                  <a:lnTo>
                                    <a:pt x="381" y="186"/>
                                  </a:lnTo>
                                  <a:lnTo>
                                    <a:pt x="365" y="186"/>
                                  </a:lnTo>
                                  <a:lnTo>
                                    <a:pt x="350" y="186"/>
                                  </a:lnTo>
                                  <a:lnTo>
                                    <a:pt x="334" y="186"/>
                                  </a:lnTo>
                                  <a:lnTo>
                                    <a:pt x="324" y="186"/>
                                  </a:lnTo>
                                  <a:lnTo>
                                    <a:pt x="313" y="186"/>
                                  </a:lnTo>
                                  <a:lnTo>
                                    <a:pt x="303" y="181"/>
                                  </a:lnTo>
                                  <a:lnTo>
                                    <a:pt x="292" y="176"/>
                                  </a:lnTo>
                                  <a:lnTo>
                                    <a:pt x="282" y="172"/>
                                  </a:lnTo>
                                  <a:lnTo>
                                    <a:pt x="271" y="172"/>
                                  </a:lnTo>
                                  <a:lnTo>
                                    <a:pt x="261" y="167"/>
                                  </a:lnTo>
                                  <a:lnTo>
                                    <a:pt x="245" y="157"/>
                                  </a:lnTo>
                                  <a:lnTo>
                                    <a:pt x="235" y="153"/>
                                  </a:lnTo>
                                  <a:lnTo>
                                    <a:pt x="224" y="148"/>
                                  </a:lnTo>
                                  <a:lnTo>
                                    <a:pt x="209" y="138"/>
                                  </a:lnTo>
                                  <a:lnTo>
                                    <a:pt x="198" y="129"/>
                                  </a:lnTo>
                                  <a:lnTo>
                                    <a:pt x="183" y="119"/>
                                  </a:lnTo>
                                  <a:lnTo>
                                    <a:pt x="178" y="110"/>
                                  </a:lnTo>
                                  <a:lnTo>
                                    <a:pt x="167" y="100"/>
                                  </a:lnTo>
                                  <a:lnTo>
                                    <a:pt x="157" y="86"/>
                                  </a:lnTo>
                                  <a:lnTo>
                                    <a:pt x="151" y="72"/>
                                  </a:lnTo>
                                  <a:lnTo>
                                    <a:pt x="146" y="57"/>
                                  </a:lnTo>
                                  <a:lnTo>
                                    <a:pt x="151" y="57"/>
                                  </a:lnTo>
                                  <a:lnTo>
                                    <a:pt x="167" y="57"/>
                                  </a:lnTo>
                                  <a:lnTo>
                                    <a:pt x="178" y="48"/>
                                  </a:lnTo>
                                  <a:lnTo>
                                    <a:pt x="188" y="38"/>
                                  </a:lnTo>
                                  <a:lnTo>
                                    <a:pt x="183" y="24"/>
                                  </a:lnTo>
                                  <a:lnTo>
                                    <a:pt x="183" y="15"/>
                                  </a:lnTo>
                                  <a:lnTo>
                                    <a:pt x="172" y="5"/>
                                  </a:lnTo>
                                  <a:lnTo>
                                    <a:pt x="162" y="5"/>
                                  </a:lnTo>
                                  <a:lnTo>
                                    <a:pt x="151" y="0"/>
                                  </a:lnTo>
                                  <a:lnTo>
                                    <a:pt x="146" y="0"/>
                                  </a:lnTo>
                                  <a:lnTo>
                                    <a:pt x="136" y="0"/>
                                  </a:lnTo>
                                  <a:lnTo>
                                    <a:pt x="125" y="0"/>
                                  </a:lnTo>
                                  <a:lnTo>
                                    <a:pt x="115" y="0"/>
                                  </a:lnTo>
                                  <a:lnTo>
                                    <a:pt x="99" y="0"/>
                                  </a:lnTo>
                                  <a:lnTo>
                                    <a:pt x="89" y="0"/>
                                  </a:lnTo>
                                  <a:lnTo>
                                    <a:pt x="78" y="0"/>
                                  </a:lnTo>
                                  <a:lnTo>
                                    <a:pt x="63" y="0"/>
                                  </a:lnTo>
                                  <a:lnTo>
                                    <a:pt x="47" y="0"/>
                                  </a:lnTo>
                                  <a:lnTo>
                                    <a:pt x="37" y="5"/>
                                  </a:lnTo>
                                  <a:lnTo>
                                    <a:pt x="26" y="5"/>
                                  </a:lnTo>
                                  <a:lnTo>
                                    <a:pt x="11" y="15"/>
                                  </a:lnTo>
                                  <a:lnTo>
                                    <a:pt x="0" y="24"/>
                                  </a:lnTo>
                                  <a:lnTo>
                                    <a:pt x="0" y="34"/>
                                  </a:lnTo>
                                  <a:lnTo>
                                    <a:pt x="0" y="43"/>
                                  </a:lnTo>
                                  <a:lnTo>
                                    <a:pt x="0" y="48"/>
                                  </a:lnTo>
                                  <a:lnTo>
                                    <a:pt x="11" y="57"/>
                                  </a:lnTo>
                                  <a:lnTo>
                                    <a:pt x="21" y="62"/>
                                  </a:lnTo>
                                  <a:lnTo>
                                    <a:pt x="32" y="67"/>
                                  </a:lnTo>
                                  <a:lnTo>
                                    <a:pt x="47" y="67"/>
                                  </a:lnTo>
                                  <a:lnTo>
                                    <a:pt x="63" y="76"/>
                                  </a:lnTo>
                                  <a:lnTo>
                                    <a:pt x="73" y="76"/>
                                  </a:lnTo>
                                  <a:lnTo>
                                    <a:pt x="78" y="81"/>
                                  </a:lnTo>
                                  <a:lnTo>
                                    <a:pt x="78" y="81"/>
                                  </a:lnTo>
                                  <a:lnTo>
                                    <a:pt x="78" y="91"/>
                                  </a:lnTo>
                                  <a:lnTo>
                                    <a:pt x="78" y="100"/>
                                  </a:lnTo>
                                  <a:lnTo>
                                    <a:pt x="78" y="105"/>
                                  </a:lnTo>
                                  <a:lnTo>
                                    <a:pt x="78" y="119"/>
                                  </a:lnTo>
                                  <a:lnTo>
                                    <a:pt x="78" y="129"/>
                                  </a:lnTo>
                                  <a:lnTo>
                                    <a:pt x="78" y="143"/>
                                  </a:lnTo>
                                  <a:lnTo>
                                    <a:pt x="84" y="153"/>
                                  </a:lnTo>
                                  <a:lnTo>
                                    <a:pt x="84" y="167"/>
                                  </a:lnTo>
                                  <a:lnTo>
                                    <a:pt x="94" y="181"/>
                                  </a:lnTo>
                                  <a:lnTo>
                                    <a:pt x="94" y="191"/>
                                  </a:lnTo>
                                  <a:lnTo>
                                    <a:pt x="105" y="210"/>
                                  </a:lnTo>
                                  <a:lnTo>
                                    <a:pt x="110" y="224"/>
                                  </a:lnTo>
                                  <a:lnTo>
                                    <a:pt x="120" y="238"/>
                                  </a:lnTo>
                                  <a:lnTo>
                                    <a:pt x="131" y="248"/>
                                  </a:lnTo>
                                  <a:lnTo>
                                    <a:pt x="141" y="257"/>
                                  </a:lnTo>
                                  <a:lnTo>
                                    <a:pt x="157" y="262"/>
                                  </a:lnTo>
                                  <a:lnTo>
                                    <a:pt x="172" y="272"/>
                                  </a:lnTo>
                                  <a:lnTo>
                                    <a:pt x="183" y="276"/>
                                  </a:lnTo>
                                  <a:lnTo>
                                    <a:pt x="198" y="276"/>
                                  </a:lnTo>
                                  <a:lnTo>
                                    <a:pt x="214" y="281"/>
                                  </a:lnTo>
                                  <a:lnTo>
                                    <a:pt x="224" y="286"/>
                                  </a:lnTo>
                                  <a:lnTo>
                                    <a:pt x="240" y="286"/>
                                  </a:lnTo>
                                  <a:lnTo>
                                    <a:pt x="251" y="286"/>
                                  </a:lnTo>
                                  <a:lnTo>
                                    <a:pt x="261" y="286"/>
                                  </a:lnTo>
                                  <a:lnTo>
                                    <a:pt x="271" y="286"/>
                                  </a:lnTo>
                                  <a:lnTo>
                                    <a:pt x="287" y="281"/>
                                  </a:lnTo>
                                  <a:lnTo>
                                    <a:pt x="292" y="281"/>
                                  </a:lnTo>
                                  <a:lnTo>
                                    <a:pt x="287" y="276"/>
                                  </a:lnTo>
                                  <a:lnTo>
                                    <a:pt x="271" y="276"/>
                                  </a:lnTo>
                                  <a:lnTo>
                                    <a:pt x="261" y="272"/>
                                  </a:lnTo>
                                  <a:lnTo>
                                    <a:pt x="251" y="267"/>
                                  </a:lnTo>
                                  <a:lnTo>
                                    <a:pt x="240" y="262"/>
                                  </a:lnTo>
                                  <a:lnTo>
                                    <a:pt x="230" y="262"/>
                                  </a:lnTo>
                                  <a:lnTo>
                                    <a:pt x="219" y="253"/>
                                  </a:lnTo>
                                  <a:lnTo>
                                    <a:pt x="204" y="253"/>
                                  </a:lnTo>
                                  <a:lnTo>
                                    <a:pt x="193" y="243"/>
                                  </a:lnTo>
                                  <a:lnTo>
                                    <a:pt x="183" y="243"/>
                                  </a:lnTo>
                                  <a:lnTo>
                                    <a:pt x="167" y="229"/>
                                  </a:lnTo>
                                  <a:lnTo>
                                    <a:pt x="157" y="224"/>
                                  </a:lnTo>
                                  <a:lnTo>
                                    <a:pt x="146" y="210"/>
                                  </a:lnTo>
                                  <a:lnTo>
                                    <a:pt x="136" y="191"/>
                                  </a:lnTo>
                                  <a:lnTo>
                                    <a:pt x="136" y="176"/>
                                  </a:lnTo>
                                  <a:lnTo>
                                    <a:pt x="131" y="167"/>
                                  </a:lnTo>
                                  <a:lnTo>
                                    <a:pt x="131" y="157"/>
                                  </a:lnTo>
                                  <a:lnTo>
                                    <a:pt x="131" y="148"/>
                                  </a:lnTo>
                                  <a:lnTo>
                                    <a:pt x="125" y="134"/>
                                  </a:lnTo>
                                  <a:lnTo>
                                    <a:pt x="120" y="124"/>
                                  </a:lnTo>
                                  <a:lnTo>
                                    <a:pt x="120" y="115"/>
                                  </a:lnTo>
                                  <a:lnTo>
                                    <a:pt x="120" y="110"/>
                                  </a:lnTo>
                                  <a:lnTo>
                                    <a:pt x="120" y="100"/>
                                  </a:lnTo>
                                  <a:lnTo>
                                    <a:pt x="120" y="96"/>
                                  </a:lnTo>
                                  <a:lnTo>
                                    <a:pt x="120" y="96"/>
                                  </a:lnTo>
                                  <a:lnTo>
                                    <a:pt x="125" y="105"/>
                                  </a:lnTo>
                                  <a:lnTo>
                                    <a:pt x="136" y="115"/>
                                  </a:lnTo>
                                  <a:lnTo>
                                    <a:pt x="157" y="134"/>
                                  </a:lnTo>
                                  <a:lnTo>
                                    <a:pt x="172" y="148"/>
                                  </a:lnTo>
                                  <a:lnTo>
                                    <a:pt x="193" y="167"/>
                                  </a:lnTo>
                                  <a:lnTo>
                                    <a:pt x="204" y="172"/>
                                  </a:lnTo>
                                  <a:lnTo>
                                    <a:pt x="214" y="181"/>
                                  </a:lnTo>
                                  <a:lnTo>
                                    <a:pt x="224" y="191"/>
                                  </a:lnTo>
                                  <a:lnTo>
                                    <a:pt x="235" y="200"/>
                                  </a:lnTo>
                                  <a:lnTo>
                                    <a:pt x="251" y="200"/>
                                  </a:lnTo>
                                  <a:lnTo>
                                    <a:pt x="266" y="210"/>
                                  </a:lnTo>
                                  <a:lnTo>
                                    <a:pt x="282" y="210"/>
                                  </a:lnTo>
                                  <a:lnTo>
                                    <a:pt x="298" y="215"/>
                                  </a:lnTo>
                                  <a:lnTo>
                                    <a:pt x="318" y="219"/>
                                  </a:lnTo>
                                  <a:lnTo>
                                    <a:pt x="334" y="219"/>
                                  </a:lnTo>
                                  <a:lnTo>
                                    <a:pt x="355" y="219"/>
                                  </a:lnTo>
                                  <a:lnTo>
                                    <a:pt x="376" y="224"/>
                                  </a:lnTo>
                                  <a:lnTo>
                                    <a:pt x="391" y="224"/>
                                  </a:lnTo>
                                  <a:lnTo>
                                    <a:pt x="412" y="224"/>
                                  </a:lnTo>
                                  <a:lnTo>
                                    <a:pt x="428" y="224"/>
                                  </a:lnTo>
                                  <a:lnTo>
                                    <a:pt x="444" y="224"/>
                                  </a:lnTo>
                                  <a:lnTo>
                                    <a:pt x="454" y="224"/>
                                  </a:lnTo>
                                  <a:lnTo>
                                    <a:pt x="464" y="224"/>
                                  </a:lnTo>
                                  <a:lnTo>
                                    <a:pt x="464" y="224"/>
                                  </a:lnTo>
                                  <a:lnTo>
                                    <a:pt x="470" y="224"/>
                                  </a:lnTo>
                                  <a:lnTo>
                                    <a:pt x="360" y="286"/>
                                  </a:lnTo>
                                  <a:lnTo>
                                    <a:pt x="501" y="243"/>
                                  </a:lnTo>
                                  <a:lnTo>
                                    <a:pt x="543" y="248"/>
                                  </a:lnTo>
                                  <a:lnTo>
                                    <a:pt x="548" y="243"/>
                                  </a:lnTo>
                                  <a:lnTo>
                                    <a:pt x="569" y="238"/>
                                  </a:lnTo>
                                  <a:lnTo>
                                    <a:pt x="584" y="229"/>
                                  </a:lnTo>
                                  <a:lnTo>
                                    <a:pt x="590" y="219"/>
                                  </a:lnTo>
                                  <a:lnTo>
                                    <a:pt x="584" y="210"/>
                                  </a:lnTo>
                                  <a:lnTo>
                                    <a:pt x="574" y="205"/>
                                  </a:lnTo>
                                  <a:lnTo>
                                    <a:pt x="558" y="200"/>
                                  </a:lnTo>
                                  <a:lnTo>
                                    <a:pt x="543" y="200"/>
                                  </a:lnTo>
                                  <a:lnTo>
                                    <a:pt x="527" y="196"/>
                                  </a:lnTo>
                                  <a:lnTo>
                                    <a:pt x="517" y="191"/>
                                  </a:lnTo>
                                  <a:lnTo>
                                    <a:pt x="511" y="191"/>
                                  </a:lnTo>
                                  <a:lnTo>
                                    <a:pt x="511" y="191"/>
                                  </a:lnTo>
                                  <a:lnTo>
                                    <a:pt x="511" y="1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34"/>
                          <wps:cNvSpPr>
                            <a:spLocks/>
                          </wps:cNvSpPr>
                          <wps:spPr bwMode="auto">
                            <a:xfrm>
                              <a:off x="3245" y="9523"/>
                              <a:ext cx="1695" cy="2033"/>
                            </a:xfrm>
                            <a:custGeom>
                              <a:avLst/>
                              <a:gdLst>
                                <a:gd name="T0" fmla="*/ 1252 w 1695"/>
                                <a:gd name="T1" fmla="*/ 548 h 2033"/>
                                <a:gd name="T2" fmla="*/ 1059 w 1695"/>
                                <a:gd name="T3" fmla="*/ 433 h 2033"/>
                                <a:gd name="T4" fmla="*/ 850 w 1695"/>
                                <a:gd name="T5" fmla="*/ 343 h 2033"/>
                                <a:gd name="T6" fmla="*/ 730 w 1695"/>
                                <a:gd name="T7" fmla="*/ 243 h 2033"/>
                                <a:gd name="T8" fmla="*/ 558 w 1695"/>
                                <a:gd name="T9" fmla="*/ 90 h 2033"/>
                                <a:gd name="T10" fmla="*/ 428 w 1695"/>
                                <a:gd name="T11" fmla="*/ 0 h 2033"/>
                                <a:gd name="T12" fmla="*/ 287 w 1695"/>
                                <a:gd name="T13" fmla="*/ 124 h 2033"/>
                                <a:gd name="T14" fmla="*/ 146 w 1695"/>
                                <a:gd name="T15" fmla="*/ 262 h 2033"/>
                                <a:gd name="T16" fmla="*/ 31 w 1695"/>
                                <a:gd name="T17" fmla="*/ 362 h 2033"/>
                                <a:gd name="T18" fmla="*/ 89 w 1695"/>
                                <a:gd name="T19" fmla="*/ 467 h 2033"/>
                                <a:gd name="T20" fmla="*/ 219 w 1695"/>
                                <a:gd name="T21" fmla="*/ 548 h 2033"/>
                                <a:gd name="T22" fmla="*/ 391 w 1695"/>
                                <a:gd name="T23" fmla="*/ 657 h 2033"/>
                                <a:gd name="T24" fmla="*/ 574 w 1695"/>
                                <a:gd name="T25" fmla="*/ 776 h 2033"/>
                                <a:gd name="T26" fmla="*/ 730 w 1695"/>
                                <a:gd name="T27" fmla="*/ 871 h 2033"/>
                                <a:gd name="T28" fmla="*/ 834 w 1695"/>
                                <a:gd name="T29" fmla="*/ 938 h 2033"/>
                                <a:gd name="T30" fmla="*/ 798 w 1695"/>
                                <a:gd name="T31" fmla="*/ 1033 h 2033"/>
                                <a:gd name="T32" fmla="*/ 746 w 1695"/>
                                <a:gd name="T33" fmla="*/ 1171 h 2033"/>
                                <a:gd name="T34" fmla="*/ 683 w 1695"/>
                                <a:gd name="T35" fmla="*/ 1286 h 2033"/>
                                <a:gd name="T36" fmla="*/ 600 w 1695"/>
                                <a:gd name="T37" fmla="*/ 1348 h 2033"/>
                                <a:gd name="T38" fmla="*/ 459 w 1695"/>
                                <a:gd name="T39" fmla="*/ 1429 h 2033"/>
                                <a:gd name="T40" fmla="*/ 339 w 1695"/>
                                <a:gd name="T41" fmla="*/ 1509 h 2033"/>
                                <a:gd name="T42" fmla="*/ 188 w 1695"/>
                                <a:gd name="T43" fmla="*/ 1600 h 2033"/>
                                <a:gd name="T44" fmla="*/ 42 w 1695"/>
                                <a:gd name="T45" fmla="*/ 1705 h 2033"/>
                                <a:gd name="T46" fmla="*/ 73 w 1695"/>
                                <a:gd name="T47" fmla="*/ 1786 h 2033"/>
                                <a:gd name="T48" fmla="*/ 203 w 1695"/>
                                <a:gd name="T49" fmla="*/ 1833 h 2033"/>
                                <a:gd name="T50" fmla="*/ 339 w 1695"/>
                                <a:gd name="T51" fmla="*/ 1871 h 2033"/>
                                <a:gd name="T52" fmla="*/ 501 w 1695"/>
                                <a:gd name="T53" fmla="*/ 1767 h 2033"/>
                                <a:gd name="T54" fmla="*/ 615 w 1695"/>
                                <a:gd name="T55" fmla="*/ 1843 h 2033"/>
                                <a:gd name="T56" fmla="*/ 782 w 1695"/>
                                <a:gd name="T57" fmla="*/ 1938 h 2033"/>
                                <a:gd name="T58" fmla="*/ 954 w 1695"/>
                                <a:gd name="T59" fmla="*/ 2014 h 2033"/>
                                <a:gd name="T60" fmla="*/ 1074 w 1695"/>
                                <a:gd name="T61" fmla="*/ 2000 h 2033"/>
                                <a:gd name="T62" fmla="*/ 1226 w 1695"/>
                                <a:gd name="T63" fmla="*/ 1871 h 2033"/>
                                <a:gd name="T64" fmla="*/ 1340 w 1695"/>
                                <a:gd name="T65" fmla="*/ 1781 h 2033"/>
                                <a:gd name="T66" fmla="*/ 1455 w 1695"/>
                                <a:gd name="T67" fmla="*/ 1638 h 2033"/>
                                <a:gd name="T68" fmla="*/ 1533 w 1695"/>
                                <a:gd name="T69" fmla="*/ 1524 h 2033"/>
                                <a:gd name="T70" fmla="*/ 1606 w 1695"/>
                                <a:gd name="T71" fmla="*/ 1409 h 2033"/>
                                <a:gd name="T72" fmla="*/ 1679 w 1695"/>
                                <a:gd name="T73" fmla="*/ 1286 h 2033"/>
                                <a:gd name="T74" fmla="*/ 1580 w 1695"/>
                                <a:gd name="T75" fmla="*/ 1281 h 2033"/>
                                <a:gd name="T76" fmla="*/ 1507 w 1695"/>
                                <a:gd name="T77" fmla="*/ 1405 h 2033"/>
                                <a:gd name="T78" fmla="*/ 1434 w 1695"/>
                                <a:gd name="T79" fmla="*/ 1524 h 2033"/>
                                <a:gd name="T80" fmla="*/ 1366 w 1695"/>
                                <a:gd name="T81" fmla="*/ 1638 h 2033"/>
                                <a:gd name="T82" fmla="*/ 1262 w 1695"/>
                                <a:gd name="T83" fmla="*/ 1748 h 2033"/>
                                <a:gd name="T84" fmla="*/ 1126 w 1695"/>
                                <a:gd name="T85" fmla="*/ 1857 h 2033"/>
                                <a:gd name="T86" fmla="*/ 1012 w 1695"/>
                                <a:gd name="T87" fmla="*/ 1957 h 2033"/>
                                <a:gd name="T88" fmla="*/ 913 w 1695"/>
                                <a:gd name="T89" fmla="*/ 1914 h 2033"/>
                                <a:gd name="T90" fmla="*/ 746 w 1695"/>
                                <a:gd name="T91" fmla="*/ 1833 h 2033"/>
                                <a:gd name="T92" fmla="*/ 615 w 1695"/>
                                <a:gd name="T93" fmla="*/ 1762 h 2033"/>
                                <a:gd name="T94" fmla="*/ 433 w 1695"/>
                                <a:gd name="T95" fmla="*/ 1733 h 2033"/>
                                <a:gd name="T96" fmla="*/ 266 w 1695"/>
                                <a:gd name="T97" fmla="*/ 1719 h 2033"/>
                                <a:gd name="T98" fmla="*/ 688 w 1695"/>
                                <a:gd name="T99" fmla="*/ 1386 h 2033"/>
                                <a:gd name="T100" fmla="*/ 803 w 1695"/>
                                <a:gd name="T101" fmla="*/ 1290 h 2033"/>
                                <a:gd name="T102" fmla="*/ 861 w 1695"/>
                                <a:gd name="T103" fmla="*/ 1176 h 2033"/>
                                <a:gd name="T104" fmla="*/ 928 w 1695"/>
                                <a:gd name="T105" fmla="*/ 1057 h 2033"/>
                                <a:gd name="T106" fmla="*/ 1022 w 1695"/>
                                <a:gd name="T107" fmla="*/ 1048 h 2033"/>
                                <a:gd name="T108" fmla="*/ 1132 w 1695"/>
                                <a:gd name="T109" fmla="*/ 1067 h 2033"/>
                                <a:gd name="T110" fmla="*/ 1007 w 1695"/>
                                <a:gd name="T111" fmla="*/ 995 h 2033"/>
                                <a:gd name="T112" fmla="*/ 668 w 1695"/>
                                <a:gd name="T113" fmla="*/ 386 h 2033"/>
                                <a:gd name="T114" fmla="*/ 793 w 1695"/>
                                <a:gd name="T115" fmla="*/ 429 h 2033"/>
                                <a:gd name="T116" fmla="*/ 907 w 1695"/>
                                <a:gd name="T117" fmla="*/ 443 h 2033"/>
                                <a:gd name="T118" fmla="*/ 1043 w 1695"/>
                                <a:gd name="T119" fmla="*/ 486 h 2033"/>
                                <a:gd name="T120" fmla="*/ 1205 w 1695"/>
                                <a:gd name="T121" fmla="*/ 590 h 2033"/>
                                <a:gd name="T122" fmla="*/ 1351 w 1695"/>
                                <a:gd name="T123" fmla="*/ 695 h 2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95" h="2033">
                                  <a:moveTo>
                                    <a:pt x="1351" y="614"/>
                                  </a:moveTo>
                                  <a:lnTo>
                                    <a:pt x="1346" y="614"/>
                                  </a:lnTo>
                                  <a:lnTo>
                                    <a:pt x="1335" y="605"/>
                                  </a:lnTo>
                                  <a:lnTo>
                                    <a:pt x="1325" y="600"/>
                                  </a:lnTo>
                                  <a:lnTo>
                                    <a:pt x="1319" y="595"/>
                                  </a:lnTo>
                                  <a:lnTo>
                                    <a:pt x="1309" y="586"/>
                                  </a:lnTo>
                                  <a:lnTo>
                                    <a:pt x="1299" y="581"/>
                                  </a:lnTo>
                                  <a:lnTo>
                                    <a:pt x="1283" y="571"/>
                                  </a:lnTo>
                                  <a:lnTo>
                                    <a:pt x="1267" y="562"/>
                                  </a:lnTo>
                                  <a:lnTo>
                                    <a:pt x="1252" y="548"/>
                                  </a:lnTo>
                                  <a:lnTo>
                                    <a:pt x="1236" y="538"/>
                                  </a:lnTo>
                                  <a:lnTo>
                                    <a:pt x="1215" y="529"/>
                                  </a:lnTo>
                                  <a:lnTo>
                                    <a:pt x="1199" y="519"/>
                                  </a:lnTo>
                                  <a:lnTo>
                                    <a:pt x="1179" y="505"/>
                                  </a:lnTo>
                                  <a:lnTo>
                                    <a:pt x="1163" y="495"/>
                                  </a:lnTo>
                                  <a:lnTo>
                                    <a:pt x="1142" y="481"/>
                                  </a:lnTo>
                                  <a:lnTo>
                                    <a:pt x="1121" y="467"/>
                                  </a:lnTo>
                                  <a:lnTo>
                                    <a:pt x="1100" y="457"/>
                                  </a:lnTo>
                                  <a:lnTo>
                                    <a:pt x="1080" y="448"/>
                                  </a:lnTo>
                                  <a:lnTo>
                                    <a:pt x="1059" y="433"/>
                                  </a:lnTo>
                                  <a:lnTo>
                                    <a:pt x="1038" y="424"/>
                                  </a:lnTo>
                                  <a:lnTo>
                                    <a:pt x="1012" y="410"/>
                                  </a:lnTo>
                                  <a:lnTo>
                                    <a:pt x="996" y="400"/>
                                  </a:lnTo>
                                  <a:lnTo>
                                    <a:pt x="970" y="390"/>
                                  </a:lnTo>
                                  <a:lnTo>
                                    <a:pt x="949" y="376"/>
                                  </a:lnTo>
                                  <a:lnTo>
                                    <a:pt x="928" y="367"/>
                                  </a:lnTo>
                                  <a:lnTo>
                                    <a:pt x="913" y="362"/>
                                  </a:lnTo>
                                  <a:lnTo>
                                    <a:pt x="892" y="352"/>
                                  </a:lnTo>
                                  <a:lnTo>
                                    <a:pt x="871" y="348"/>
                                  </a:lnTo>
                                  <a:lnTo>
                                    <a:pt x="850" y="343"/>
                                  </a:lnTo>
                                  <a:lnTo>
                                    <a:pt x="834" y="338"/>
                                  </a:lnTo>
                                  <a:lnTo>
                                    <a:pt x="829" y="333"/>
                                  </a:lnTo>
                                  <a:lnTo>
                                    <a:pt x="819" y="319"/>
                                  </a:lnTo>
                                  <a:lnTo>
                                    <a:pt x="808" y="310"/>
                                  </a:lnTo>
                                  <a:lnTo>
                                    <a:pt x="798" y="305"/>
                                  </a:lnTo>
                                  <a:lnTo>
                                    <a:pt x="787" y="290"/>
                                  </a:lnTo>
                                  <a:lnTo>
                                    <a:pt x="777" y="281"/>
                                  </a:lnTo>
                                  <a:lnTo>
                                    <a:pt x="761" y="271"/>
                                  </a:lnTo>
                                  <a:lnTo>
                                    <a:pt x="746" y="257"/>
                                  </a:lnTo>
                                  <a:lnTo>
                                    <a:pt x="730" y="243"/>
                                  </a:lnTo>
                                  <a:lnTo>
                                    <a:pt x="714" y="229"/>
                                  </a:lnTo>
                                  <a:lnTo>
                                    <a:pt x="699" y="214"/>
                                  </a:lnTo>
                                  <a:lnTo>
                                    <a:pt x="678" y="200"/>
                                  </a:lnTo>
                                  <a:lnTo>
                                    <a:pt x="662" y="186"/>
                                  </a:lnTo>
                                  <a:lnTo>
                                    <a:pt x="647" y="171"/>
                                  </a:lnTo>
                                  <a:lnTo>
                                    <a:pt x="631" y="152"/>
                                  </a:lnTo>
                                  <a:lnTo>
                                    <a:pt x="610" y="138"/>
                                  </a:lnTo>
                                  <a:lnTo>
                                    <a:pt x="595" y="119"/>
                                  </a:lnTo>
                                  <a:lnTo>
                                    <a:pt x="574" y="105"/>
                                  </a:lnTo>
                                  <a:lnTo>
                                    <a:pt x="558" y="90"/>
                                  </a:lnTo>
                                  <a:lnTo>
                                    <a:pt x="542" y="76"/>
                                  </a:lnTo>
                                  <a:lnTo>
                                    <a:pt x="522" y="67"/>
                                  </a:lnTo>
                                  <a:lnTo>
                                    <a:pt x="511" y="52"/>
                                  </a:lnTo>
                                  <a:lnTo>
                                    <a:pt x="495" y="43"/>
                                  </a:lnTo>
                                  <a:lnTo>
                                    <a:pt x="485" y="33"/>
                                  </a:lnTo>
                                  <a:lnTo>
                                    <a:pt x="475" y="19"/>
                                  </a:lnTo>
                                  <a:lnTo>
                                    <a:pt x="464" y="14"/>
                                  </a:lnTo>
                                  <a:lnTo>
                                    <a:pt x="449" y="5"/>
                                  </a:lnTo>
                                  <a:lnTo>
                                    <a:pt x="438" y="0"/>
                                  </a:lnTo>
                                  <a:lnTo>
                                    <a:pt x="428" y="0"/>
                                  </a:lnTo>
                                  <a:lnTo>
                                    <a:pt x="412" y="10"/>
                                  </a:lnTo>
                                  <a:lnTo>
                                    <a:pt x="396" y="19"/>
                                  </a:lnTo>
                                  <a:lnTo>
                                    <a:pt x="375" y="38"/>
                                  </a:lnTo>
                                  <a:lnTo>
                                    <a:pt x="365" y="48"/>
                                  </a:lnTo>
                                  <a:lnTo>
                                    <a:pt x="355" y="62"/>
                                  </a:lnTo>
                                  <a:lnTo>
                                    <a:pt x="339" y="71"/>
                                  </a:lnTo>
                                  <a:lnTo>
                                    <a:pt x="329" y="86"/>
                                  </a:lnTo>
                                  <a:lnTo>
                                    <a:pt x="313" y="95"/>
                                  </a:lnTo>
                                  <a:lnTo>
                                    <a:pt x="302" y="110"/>
                                  </a:lnTo>
                                  <a:lnTo>
                                    <a:pt x="287" y="124"/>
                                  </a:lnTo>
                                  <a:lnTo>
                                    <a:pt x="276" y="138"/>
                                  </a:lnTo>
                                  <a:lnTo>
                                    <a:pt x="261" y="152"/>
                                  </a:lnTo>
                                  <a:lnTo>
                                    <a:pt x="245" y="167"/>
                                  </a:lnTo>
                                  <a:lnTo>
                                    <a:pt x="229" y="181"/>
                                  </a:lnTo>
                                  <a:lnTo>
                                    <a:pt x="219" y="195"/>
                                  </a:lnTo>
                                  <a:lnTo>
                                    <a:pt x="203" y="210"/>
                                  </a:lnTo>
                                  <a:lnTo>
                                    <a:pt x="188" y="224"/>
                                  </a:lnTo>
                                  <a:lnTo>
                                    <a:pt x="172" y="238"/>
                                  </a:lnTo>
                                  <a:lnTo>
                                    <a:pt x="162" y="252"/>
                                  </a:lnTo>
                                  <a:lnTo>
                                    <a:pt x="146" y="262"/>
                                  </a:lnTo>
                                  <a:lnTo>
                                    <a:pt x="136" y="276"/>
                                  </a:lnTo>
                                  <a:lnTo>
                                    <a:pt x="125" y="286"/>
                                  </a:lnTo>
                                  <a:lnTo>
                                    <a:pt x="115" y="300"/>
                                  </a:lnTo>
                                  <a:lnTo>
                                    <a:pt x="99" y="305"/>
                                  </a:lnTo>
                                  <a:lnTo>
                                    <a:pt x="89" y="314"/>
                                  </a:lnTo>
                                  <a:lnTo>
                                    <a:pt x="78" y="324"/>
                                  </a:lnTo>
                                  <a:lnTo>
                                    <a:pt x="73" y="333"/>
                                  </a:lnTo>
                                  <a:lnTo>
                                    <a:pt x="57" y="343"/>
                                  </a:lnTo>
                                  <a:lnTo>
                                    <a:pt x="42" y="352"/>
                                  </a:lnTo>
                                  <a:lnTo>
                                    <a:pt x="31" y="362"/>
                                  </a:lnTo>
                                  <a:lnTo>
                                    <a:pt x="26" y="371"/>
                                  </a:lnTo>
                                  <a:lnTo>
                                    <a:pt x="16" y="386"/>
                                  </a:lnTo>
                                  <a:lnTo>
                                    <a:pt x="16" y="395"/>
                                  </a:lnTo>
                                  <a:lnTo>
                                    <a:pt x="26" y="414"/>
                                  </a:lnTo>
                                  <a:lnTo>
                                    <a:pt x="42" y="433"/>
                                  </a:lnTo>
                                  <a:lnTo>
                                    <a:pt x="42" y="433"/>
                                  </a:lnTo>
                                  <a:lnTo>
                                    <a:pt x="52" y="438"/>
                                  </a:lnTo>
                                  <a:lnTo>
                                    <a:pt x="63" y="448"/>
                                  </a:lnTo>
                                  <a:lnTo>
                                    <a:pt x="78" y="457"/>
                                  </a:lnTo>
                                  <a:lnTo>
                                    <a:pt x="89" y="467"/>
                                  </a:lnTo>
                                  <a:lnTo>
                                    <a:pt x="99" y="471"/>
                                  </a:lnTo>
                                  <a:lnTo>
                                    <a:pt x="110" y="476"/>
                                  </a:lnTo>
                                  <a:lnTo>
                                    <a:pt x="120" y="486"/>
                                  </a:lnTo>
                                  <a:lnTo>
                                    <a:pt x="130" y="495"/>
                                  </a:lnTo>
                                  <a:lnTo>
                                    <a:pt x="141" y="500"/>
                                  </a:lnTo>
                                  <a:lnTo>
                                    <a:pt x="156" y="510"/>
                                  </a:lnTo>
                                  <a:lnTo>
                                    <a:pt x="172" y="519"/>
                                  </a:lnTo>
                                  <a:lnTo>
                                    <a:pt x="188" y="529"/>
                                  </a:lnTo>
                                  <a:lnTo>
                                    <a:pt x="203" y="538"/>
                                  </a:lnTo>
                                  <a:lnTo>
                                    <a:pt x="219" y="548"/>
                                  </a:lnTo>
                                  <a:lnTo>
                                    <a:pt x="235" y="557"/>
                                  </a:lnTo>
                                  <a:lnTo>
                                    <a:pt x="250" y="571"/>
                                  </a:lnTo>
                                  <a:lnTo>
                                    <a:pt x="266" y="581"/>
                                  </a:lnTo>
                                  <a:lnTo>
                                    <a:pt x="282" y="590"/>
                                  </a:lnTo>
                                  <a:lnTo>
                                    <a:pt x="302" y="605"/>
                                  </a:lnTo>
                                  <a:lnTo>
                                    <a:pt x="318" y="614"/>
                                  </a:lnTo>
                                  <a:lnTo>
                                    <a:pt x="339" y="624"/>
                                  </a:lnTo>
                                  <a:lnTo>
                                    <a:pt x="355" y="638"/>
                                  </a:lnTo>
                                  <a:lnTo>
                                    <a:pt x="375" y="648"/>
                                  </a:lnTo>
                                  <a:lnTo>
                                    <a:pt x="391" y="657"/>
                                  </a:lnTo>
                                  <a:lnTo>
                                    <a:pt x="412" y="671"/>
                                  </a:lnTo>
                                  <a:lnTo>
                                    <a:pt x="428" y="681"/>
                                  </a:lnTo>
                                  <a:lnTo>
                                    <a:pt x="449" y="695"/>
                                  </a:lnTo>
                                  <a:lnTo>
                                    <a:pt x="464" y="705"/>
                                  </a:lnTo>
                                  <a:lnTo>
                                    <a:pt x="485" y="719"/>
                                  </a:lnTo>
                                  <a:lnTo>
                                    <a:pt x="501" y="729"/>
                                  </a:lnTo>
                                  <a:lnTo>
                                    <a:pt x="522" y="738"/>
                                  </a:lnTo>
                                  <a:lnTo>
                                    <a:pt x="537" y="752"/>
                                  </a:lnTo>
                                  <a:lnTo>
                                    <a:pt x="553" y="762"/>
                                  </a:lnTo>
                                  <a:lnTo>
                                    <a:pt x="574" y="776"/>
                                  </a:lnTo>
                                  <a:lnTo>
                                    <a:pt x="589" y="786"/>
                                  </a:lnTo>
                                  <a:lnTo>
                                    <a:pt x="605" y="795"/>
                                  </a:lnTo>
                                  <a:lnTo>
                                    <a:pt x="626" y="805"/>
                                  </a:lnTo>
                                  <a:lnTo>
                                    <a:pt x="641" y="814"/>
                                  </a:lnTo>
                                  <a:lnTo>
                                    <a:pt x="657" y="824"/>
                                  </a:lnTo>
                                  <a:lnTo>
                                    <a:pt x="673" y="833"/>
                                  </a:lnTo>
                                  <a:lnTo>
                                    <a:pt x="688" y="843"/>
                                  </a:lnTo>
                                  <a:lnTo>
                                    <a:pt x="699" y="852"/>
                                  </a:lnTo>
                                  <a:lnTo>
                                    <a:pt x="720" y="867"/>
                                  </a:lnTo>
                                  <a:lnTo>
                                    <a:pt x="730" y="871"/>
                                  </a:lnTo>
                                  <a:lnTo>
                                    <a:pt x="741" y="881"/>
                                  </a:lnTo>
                                  <a:lnTo>
                                    <a:pt x="751" y="886"/>
                                  </a:lnTo>
                                  <a:lnTo>
                                    <a:pt x="767" y="895"/>
                                  </a:lnTo>
                                  <a:lnTo>
                                    <a:pt x="777" y="900"/>
                                  </a:lnTo>
                                  <a:lnTo>
                                    <a:pt x="787" y="910"/>
                                  </a:lnTo>
                                  <a:lnTo>
                                    <a:pt x="798" y="914"/>
                                  </a:lnTo>
                                  <a:lnTo>
                                    <a:pt x="808" y="919"/>
                                  </a:lnTo>
                                  <a:lnTo>
                                    <a:pt x="819" y="929"/>
                                  </a:lnTo>
                                  <a:lnTo>
                                    <a:pt x="829" y="933"/>
                                  </a:lnTo>
                                  <a:lnTo>
                                    <a:pt x="834" y="938"/>
                                  </a:lnTo>
                                  <a:lnTo>
                                    <a:pt x="840" y="943"/>
                                  </a:lnTo>
                                  <a:lnTo>
                                    <a:pt x="840" y="943"/>
                                  </a:lnTo>
                                  <a:lnTo>
                                    <a:pt x="834" y="952"/>
                                  </a:lnTo>
                                  <a:lnTo>
                                    <a:pt x="829" y="962"/>
                                  </a:lnTo>
                                  <a:lnTo>
                                    <a:pt x="829" y="971"/>
                                  </a:lnTo>
                                  <a:lnTo>
                                    <a:pt x="819" y="986"/>
                                  </a:lnTo>
                                  <a:lnTo>
                                    <a:pt x="814" y="1005"/>
                                  </a:lnTo>
                                  <a:lnTo>
                                    <a:pt x="808" y="1014"/>
                                  </a:lnTo>
                                  <a:lnTo>
                                    <a:pt x="803" y="1019"/>
                                  </a:lnTo>
                                  <a:lnTo>
                                    <a:pt x="798" y="1033"/>
                                  </a:lnTo>
                                  <a:lnTo>
                                    <a:pt x="798" y="1043"/>
                                  </a:lnTo>
                                  <a:lnTo>
                                    <a:pt x="787" y="1062"/>
                                  </a:lnTo>
                                  <a:lnTo>
                                    <a:pt x="782" y="1081"/>
                                  </a:lnTo>
                                  <a:lnTo>
                                    <a:pt x="772" y="1090"/>
                                  </a:lnTo>
                                  <a:lnTo>
                                    <a:pt x="772" y="1105"/>
                                  </a:lnTo>
                                  <a:lnTo>
                                    <a:pt x="767" y="1114"/>
                                  </a:lnTo>
                                  <a:lnTo>
                                    <a:pt x="761" y="1124"/>
                                  </a:lnTo>
                                  <a:lnTo>
                                    <a:pt x="756" y="1138"/>
                                  </a:lnTo>
                                  <a:lnTo>
                                    <a:pt x="751" y="1157"/>
                                  </a:lnTo>
                                  <a:lnTo>
                                    <a:pt x="746" y="1171"/>
                                  </a:lnTo>
                                  <a:lnTo>
                                    <a:pt x="741" y="1181"/>
                                  </a:lnTo>
                                  <a:lnTo>
                                    <a:pt x="735" y="1190"/>
                                  </a:lnTo>
                                  <a:lnTo>
                                    <a:pt x="730" y="1200"/>
                                  </a:lnTo>
                                  <a:lnTo>
                                    <a:pt x="725" y="1214"/>
                                  </a:lnTo>
                                  <a:lnTo>
                                    <a:pt x="720" y="1224"/>
                                  </a:lnTo>
                                  <a:lnTo>
                                    <a:pt x="714" y="1233"/>
                                  </a:lnTo>
                                  <a:lnTo>
                                    <a:pt x="709" y="1243"/>
                                  </a:lnTo>
                                  <a:lnTo>
                                    <a:pt x="699" y="1257"/>
                                  </a:lnTo>
                                  <a:lnTo>
                                    <a:pt x="694" y="1267"/>
                                  </a:lnTo>
                                  <a:lnTo>
                                    <a:pt x="683" y="1286"/>
                                  </a:lnTo>
                                  <a:lnTo>
                                    <a:pt x="673" y="1300"/>
                                  </a:lnTo>
                                  <a:lnTo>
                                    <a:pt x="668" y="1309"/>
                                  </a:lnTo>
                                  <a:lnTo>
                                    <a:pt x="668" y="1309"/>
                                  </a:lnTo>
                                  <a:lnTo>
                                    <a:pt x="662" y="1309"/>
                                  </a:lnTo>
                                  <a:lnTo>
                                    <a:pt x="662" y="1314"/>
                                  </a:lnTo>
                                  <a:lnTo>
                                    <a:pt x="652" y="1319"/>
                                  </a:lnTo>
                                  <a:lnTo>
                                    <a:pt x="641" y="1324"/>
                                  </a:lnTo>
                                  <a:lnTo>
                                    <a:pt x="626" y="1329"/>
                                  </a:lnTo>
                                  <a:lnTo>
                                    <a:pt x="615" y="1338"/>
                                  </a:lnTo>
                                  <a:lnTo>
                                    <a:pt x="600" y="1348"/>
                                  </a:lnTo>
                                  <a:lnTo>
                                    <a:pt x="584" y="1357"/>
                                  </a:lnTo>
                                  <a:lnTo>
                                    <a:pt x="563" y="1371"/>
                                  </a:lnTo>
                                  <a:lnTo>
                                    <a:pt x="542" y="1381"/>
                                  </a:lnTo>
                                  <a:lnTo>
                                    <a:pt x="532" y="1386"/>
                                  </a:lnTo>
                                  <a:lnTo>
                                    <a:pt x="522" y="1395"/>
                                  </a:lnTo>
                                  <a:lnTo>
                                    <a:pt x="506" y="1400"/>
                                  </a:lnTo>
                                  <a:lnTo>
                                    <a:pt x="495" y="1409"/>
                                  </a:lnTo>
                                  <a:lnTo>
                                    <a:pt x="485" y="1414"/>
                                  </a:lnTo>
                                  <a:lnTo>
                                    <a:pt x="475" y="1424"/>
                                  </a:lnTo>
                                  <a:lnTo>
                                    <a:pt x="459" y="1429"/>
                                  </a:lnTo>
                                  <a:lnTo>
                                    <a:pt x="449" y="1438"/>
                                  </a:lnTo>
                                  <a:lnTo>
                                    <a:pt x="438" y="1448"/>
                                  </a:lnTo>
                                  <a:lnTo>
                                    <a:pt x="422" y="1457"/>
                                  </a:lnTo>
                                  <a:lnTo>
                                    <a:pt x="412" y="1462"/>
                                  </a:lnTo>
                                  <a:lnTo>
                                    <a:pt x="402" y="1471"/>
                                  </a:lnTo>
                                  <a:lnTo>
                                    <a:pt x="386" y="1481"/>
                                  </a:lnTo>
                                  <a:lnTo>
                                    <a:pt x="375" y="1486"/>
                                  </a:lnTo>
                                  <a:lnTo>
                                    <a:pt x="360" y="1495"/>
                                  </a:lnTo>
                                  <a:lnTo>
                                    <a:pt x="349" y="1505"/>
                                  </a:lnTo>
                                  <a:lnTo>
                                    <a:pt x="339" y="1509"/>
                                  </a:lnTo>
                                  <a:lnTo>
                                    <a:pt x="323" y="1519"/>
                                  </a:lnTo>
                                  <a:lnTo>
                                    <a:pt x="313" y="1524"/>
                                  </a:lnTo>
                                  <a:lnTo>
                                    <a:pt x="297" y="1533"/>
                                  </a:lnTo>
                                  <a:lnTo>
                                    <a:pt x="287" y="1538"/>
                                  </a:lnTo>
                                  <a:lnTo>
                                    <a:pt x="276" y="1548"/>
                                  </a:lnTo>
                                  <a:lnTo>
                                    <a:pt x="266" y="1557"/>
                                  </a:lnTo>
                                  <a:lnTo>
                                    <a:pt x="250" y="1562"/>
                                  </a:lnTo>
                                  <a:lnTo>
                                    <a:pt x="229" y="1576"/>
                                  </a:lnTo>
                                  <a:lnTo>
                                    <a:pt x="209" y="1590"/>
                                  </a:lnTo>
                                  <a:lnTo>
                                    <a:pt x="188" y="1600"/>
                                  </a:lnTo>
                                  <a:lnTo>
                                    <a:pt x="172" y="1614"/>
                                  </a:lnTo>
                                  <a:lnTo>
                                    <a:pt x="151" y="1624"/>
                                  </a:lnTo>
                                  <a:lnTo>
                                    <a:pt x="141" y="1633"/>
                                  </a:lnTo>
                                  <a:lnTo>
                                    <a:pt x="125" y="1643"/>
                                  </a:lnTo>
                                  <a:lnTo>
                                    <a:pt x="115" y="1648"/>
                                  </a:lnTo>
                                  <a:lnTo>
                                    <a:pt x="110" y="1652"/>
                                  </a:lnTo>
                                  <a:lnTo>
                                    <a:pt x="104" y="1657"/>
                                  </a:lnTo>
                                  <a:lnTo>
                                    <a:pt x="89" y="1671"/>
                                  </a:lnTo>
                                  <a:lnTo>
                                    <a:pt x="68" y="1690"/>
                                  </a:lnTo>
                                  <a:lnTo>
                                    <a:pt x="42" y="1705"/>
                                  </a:lnTo>
                                  <a:lnTo>
                                    <a:pt x="26" y="1724"/>
                                  </a:lnTo>
                                  <a:lnTo>
                                    <a:pt x="10" y="1733"/>
                                  </a:lnTo>
                                  <a:lnTo>
                                    <a:pt x="0" y="1748"/>
                                  </a:lnTo>
                                  <a:lnTo>
                                    <a:pt x="0" y="1757"/>
                                  </a:lnTo>
                                  <a:lnTo>
                                    <a:pt x="16" y="1762"/>
                                  </a:lnTo>
                                  <a:lnTo>
                                    <a:pt x="16" y="1762"/>
                                  </a:lnTo>
                                  <a:lnTo>
                                    <a:pt x="26" y="1767"/>
                                  </a:lnTo>
                                  <a:lnTo>
                                    <a:pt x="42" y="1771"/>
                                  </a:lnTo>
                                  <a:lnTo>
                                    <a:pt x="63" y="1781"/>
                                  </a:lnTo>
                                  <a:lnTo>
                                    <a:pt x="73" y="1786"/>
                                  </a:lnTo>
                                  <a:lnTo>
                                    <a:pt x="83" y="1790"/>
                                  </a:lnTo>
                                  <a:lnTo>
                                    <a:pt x="94" y="1795"/>
                                  </a:lnTo>
                                  <a:lnTo>
                                    <a:pt x="110" y="1800"/>
                                  </a:lnTo>
                                  <a:lnTo>
                                    <a:pt x="120" y="1805"/>
                                  </a:lnTo>
                                  <a:lnTo>
                                    <a:pt x="136" y="1809"/>
                                  </a:lnTo>
                                  <a:lnTo>
                                    <a:pt x="146" y="1814"/>
                                  </a:lnTo>
                                  <a:lnTo>
                                    <a:pt x="162" y="1819"/>
                                  </a:lnTo>
                                  <a:lnTo>
                                    <a:pt x="172" y="1824"/>
                                  </a:lnTo>
                                  <a:lnTo>
                                    <a:pt x="188" y="1829"/>
                                  </a:lnTo>
                                  <a:lnTo>
                                    <a:pt x="203" y="1833"/>
                                  </a:lnTo>
                                  <a:lnTo>
                                    <a:pt x="219" y="1838"/>
                                  </a:lnTo>
                                  <a:lnTo>
                                    <a:pt x="229" y="1843"/>
                                  </a:lnTo>
                                  <a:lnTo>
                                    <a:pt x="245" y="1848"/>
                                  </a:lnTo>
                                  <a:lnTo>
                                    <a:pt x="261" y="1852"/>
                                  </a:lnTo>
                                  <a:lnTo>
                                    <a:pt x="276" y="1857"/>
                                  </a:lnTo>
                                  <a:lnTo>
                                    <a:pt x="287" y="1862"/>
                                  </a:lnTo>
                                  <a:lnTo>
                                    <a:pt x="297" y="1862"/>
                                  </a:lnTo>
                                  <a:lnTo>
                                    <a:pt x="313" y="1862"/>
                                  </a:lnTo>
                                  <a:lnTo>
                                    <a:pt x="329" y="1867"/>
                                  </a:lnTo>
                                  <a:lnTo>
                                    <a:pt x="339" y="1871"/>
                                  </a:lnTo>
                                  <a:lnTo>
                                    <a:pt x="349" y="1871"/>
                                  </a:lnTo>
                                  <a:lnTo>
                                    <a:pt x="360" y="1871"/>
                                  </a:lnTo>
                                  <a:lnTo>
                                    <a:pt x="375" y="1871"/>
                                  </a:lnTo>
                                  <a:lnTo>
                                    <a:pt x="417" y="1762"/>
                                  </a:lnTo>
                                  <a:lnTo>
                                    <a:pt x="433" y="1762"/>
                                  </a:lnTo>
                                  <a:lnTo>
                                    <a:pt x="449" y="1762"/>
                                  </a:lnTo>
                                  <a:lnTo>
                                    <a:pt x="464" y="1762"/>
                                  </a:lnTo>
                                  <a:lnTo>
                                    <a:pt x="480" y="1762"/>
                                  </a:lnTo>
                                  <a:lnTo>
                                    <a:pt x="490" y="1762"/>
                                  </a:lnTo>
                                  <a:lnTo>
                                    <a:pt x="501" y="1767"/>
                                  </a:lnTo>
                                  <a:lnTo>
                                    <a:pt x="511" y="1767"/>
                                  </a:lnTo>
                                  <a:lnTo>
                                    <a:pt x="522" y="1771"/>
                                  </a:lnTo>
                                  <a:lnTo>
                                    <a:pt x="532" y="1776"/>
                                  </a:lnTo>
                                  <a:lnTo>
                                    <a:pt x="548" y="1786"/>
                                  </a:lnTo>
                                  <a:lnTo>
                                    <a:pt x="558" y="1795"/>
                                  </a:lnTo>
                                  <a:lnTo>
                                    <a:pt x="574" y="1809"/>
                                  </a:lnTo>
                                  <a:lnTo>
                                    <a:pt x="579" y="1814"/>
                                  </a:lnTo>
                                  <a:lnTo>
                                    <a:pt x="595" y="1824"/>
                                  </a:lnTo>
                                  <a:lnTo>
                                    <a:pt x="605" y="1829"/>
                                  </a:lnTo>
                                  <a:lnTo>
                                    <a:pt x="615" y="1843"/>
                                  </a:lnTo>
                                  <a:lnTo>
                                    <a:pt x="631" y="1852"/>
                                  </a:lnTo>
                                  <a:lnTo>
                                    <a:pt x="641" y="1862"/>
                                  </a:lnTo>
                                  <a:lnTo>
                                    <a:pt x="657" y="1871"/>
                                  </a:lnTo>
                                  <a:lnTo>
                                    <a:pt x="678" y="1881"/>
                                  </a:lnTo>
                                  <a:lnTo>
                                    <a:pt x="694" y="1890"/>
                                  </a:lnTo>
                                  <a:lnTo>
                                    <a:pt x="709" y="1900"/>
                                  </a:lnTo>
                                  <a:lnTo>
                                    <a:pt x="725" y="1909"/>
                                  </a:lnTo>
                                  <a:lnTo>
                                    <a:pt x="746" y="1919"/>
                                  </a:lnTo>
                                  <a:lnTo>
                                    <a:pt x="761" y="1929"/>
                                  </a:lnTo>
                                  <a:lnTo>
                                    <a:pt x="782" y="1938"/>
                                  </a:lnTo>
                                  <a:lnTo>
                                    <a:pt x="798" y="1948"/>
                                  </a:lnTo>
                                  <a:lnTo>
                                    <a:pt x="819" y="1957"/>
                                  </a:lnTo>
                                  <a:lnTo>
                                    <a:pt x="834" y="1962"/>
                                  </a:lnTo>
                                  <a:lnTo>
                                    <a:pt x="855" y="1971"/>
                                  </a:lnTo>
                                  <a:lnTo>
                                    <a:pt x="871" y="1981"/>
                                  </a:lnTo>
                                  <a:lnTo>
                                    <a:pt x="892" y="1990"/>
                                  </a:lnTo>
                                  <a:lnTo>
                                    <a:pt x="902" y="1995"/>
                                  </a:lnTo>
                                  <a:lnTo>
                                    <a:pt x="923" y="2000"/>
                                  </a:lnTo>
                                  <a:lnTo>
                                    <a:pt x="939" y="2005"/>
                                  </a:lnTo>
                                  <a:lnTo>
                                    <a:pt x="954" y="2014"/>
                                  </a:lnTo>
                                  <a:lnTo>
                                    <a:pt x="965" y="2019"/>
                                  </a:lnTo>
                                  <a:lnTo>
                                    <a:pt x="975" y="2024"/>
                                  </a:lnTo>
                                  <a:lnTo>
                                    <a:pt x="986" y="2024"/>
                                  </a:lnTo>
                                  <a:lnTo>
                                    <a:pt x="1001" y="2029"/>
                                  </a:lnTo>
                                  <a:lnTo>
                                    <a:pt x="1017" y="2033"/>
                                  </a:lnTo>
                                  <a:lnTo>
                                    <a:pt x="1033" y="2033"/>
                                  </a:lnTo>
                                  <a:lnTo>
                                    <a:pt x="1038" y="2024"/>
                                  </a:lnTo>
                                  <a:lnTo>
                                    <a:pt x="1048" y="2019"/>
                                  </a:lnTo>
                                  <a:lnTo>
                                    <a:pt x="1059" y="2009"/>
                                  </a:lnTo>
                                  <a:lnTo>
                                    <a:pt x="1074" y="2000"/>
                                  </a:lnTo>
                                  <a:lnTo>
                                    <a:pt x="1085" y="1986"/>
                                  </a:lnTo>
                                  <a:lnTo>
                                    <a:pt x="1106" y="1971"/>
                                  </a:lnTo>
                                  <a:lnTo>
                                    <a:pt x="1121" y="1957"/>
                                  </a:lnTo>
                                  <a:lnTo>
                                    <a:pt x="1142" y="1943"/>
                                  </a:lnTo>
                                  <a:lnTo>
                                    <a:pt x="1163" y="1924"/>
                                  </a:lnTo>
                                  <a:lnTo>
                                    <a:pt x="1179" y="1905"/>
                                  </a:lnTo>
                                  <a:lnTo>
                                    <a:pt x="1189" y="1895"/>
                                  </a:lnTo>
                                  <a:lnTo>
                                    <a:pt x="1199" y="1886"/>
                                  </a:lnTo>
                                  <a:lnTo>
                                    <a:pt x="1215" y="1876"/>
                                  </a:lnTo>
                                  <a:lnTo>
                                    <a:pt x="1226" y="1871"/>
                                  </a:lnTo>
                                  <a:lnTo>
                                    <a:pt x="1236" y="1862"/>
                                  </a:lnTo>
                                  <a:lnTo>
                                    <a:pt x="1246" y="1852"/>
                                  </a:lnTo>
                                  <a:lnTo>
                                    <a:pt x="1257" y="1843"/>
                                  </a:lnTo>
                                  <a:lnTo>
                                    <a:pt x="1273" y="1833"/>
                                  </a:lnTo>
                                  <a:lnTo>
                                    <a:pt x="1283" y="1829"/>
                                  </a:lnTo>
                                  <a:lnTo>
                                    <a:pt x="1293" y="1819"/>
                                  </a:lnTo>
                                  <a:lnTo>
                                    <a:pt x="1309" y="1809"/>
                                  </a:lnTo>
                                  <a:lnTo>
                                    <a:pt x="1319" y="1805"/>
                                  </a:lnTo>
                                  <a:lnTo>
                                    <a:pt x="1330" y="1795"/>
                                  </a:lnTo>
                                  <a:lnTo>
                                    <a:pt x="1340" y="1781"/>
                                  </a:lnTo>
                                  <a:lnTo>
                                    <a:pt x="1356" y="1767"/>
                                  </a:lnTo>
                                  <a:lnTo>
                                    <a:pt x="1366" y="1752"/>
                                  </a:lnTo>
                                  <a:lnTo>
                                    <a:pt x="1382" y="1738"/>
                                  </a:lnTo>
                                  <a:lnTo>
                                    <a:pt x="1398" y="1719"/>
                                  </a:lnTo>
                                  <a:lnTo>
                                    <a:pt x="1413" y="1700"/>
                                  </a:lnTo>
                                  <a:lnTo>
                                    <a:pt x="1429" y="1681"/>
                                  </a:lnTo>
                                  <a:lnTo>
                                    <a:pt x="1434" y="1671"/>
                                  </a:lnTo>
                                  <a:lnTo>
                                    <a:pt x="1439" y="1662"/>
                                  </a:lnTo>
                                  <a:lnTo>
                                    <a:pt x="1450" y="1648"/>
                                  </a:lnTo>
                                  <a:lnTo>
                                    <a:pt x="1455" y="1638"/>
                                  </a:lnTo>
                                  <a:lnTo>
                                    <a:pt x="1465" y="1629"/>
                                  </a:lnTo>
                                  <a:lnTo>
                                    <a:pt x="1471" y="1614"/>
                                  </a:lnTo>
                                  <a:lnTo>
                                    <a:pt x="1481" y="1605"/>
                                  </a:lnTo>
                                  <a:lnTo>
                                    <a:pt x="1486" y="1595"/>
                                  </a:lnTo>
                                  <a:lnTo>
                                    <a:pt x="1492" y="1581"/>
                                  </a:lnTo>
                                  <a:lnTo>
                                    <a:pt x="1502" y="1571"/>
                                  </a:lnTo>
                                  <a:lnTo>
                                    <a:pt x="1512" y="1557"/>
                                  </a:lnTo>
                                  <a:lnTo>
                                    <a:pt x="1518" y="1548"/>
                                  </a:lnTo>
                                  <a:lnTo>
                                    <a:pt x="1523" y="1538"/>
                                  </a:lnTo>
                                  <a:lnTo>
                                    <a:pt x="1533" y="1524"/>
                                  </a:lnTo>
                                  <a:lnTo>
                                    <a:pt x="1538" y="1514"/>
                                  </a:lnTo>
                                  <a:lnTo>
                                    <a:pt x="1549" y="1505"/>
                                  </a:lnTo>
                                  <a:lnTo>
                                    <a:pt x="1554" y="1490"/>
                                  </a:lnTo>
                                  <a:lnTo>
                                    <a:pt x="1559" y="1481"/>
                                  </a:lnTo>
                                  <a:lnTo>
                                    <a:pt x="1570" y="1467"/>
                                  </a:lnTo>
                                  <a:lnTo>
                                    <a:pt x="1575" y="1452"/>
                                  </a:lnTo>
                                  <a:lnTo>
                                    <a:pt x="1580" y="1443"/>
                                  </a:lnTo>
                                  <a:lnTo>
                                    <a:pt x="1591" y="1433"/>
                                  </a:lnTo>
                                  <a:lnTo>
                                    <a:pt x="1596" y="1419"/>
                                  </a:lnTo>
                                  <a:lnTo>
                                    <a:pt x="1606" y="1409"/>
                                  </a:lnTo>
                                  <a:lnTo>
                                    <a:pt x="1606" y="1400"/>
                                  </a:lnTo>
                                  <a:lnTo>
                                    <a:pt x="1617" y="1390"/>
                                  </a:lnTo>
                                  <a:lnTo>
                                    <a:pt x="1622" y="1381"/>
                                  </a:lnTo>
                                  <a:lnTo>
                                    <a:pt x="1627" y="1371"/>
                                  </a:lnTo>
                                  <a:lnTo>
                                    <a:pt x="1638" y="1352"/>
                                  </a:lnTo>
                                  <a:lnTo>
                                    <a:pt x="1648" y="1338"/>
                                  </a:lnTo>
                                  <a:lnTo>
                                    <a:pt x="1658" y="1319"/>
                                  </a:lnTo>
                                  <a:lnTo>
                                    <a:pt x="1669" y="1309"/>
                                  </a:lnTo>
                                  <a:lnTo>
                                    <a:pt x="1674" y="1295"/>
                                  </a:lnTo>
                                  <a:lnTo>
                                    <a:pt x="1679" y="1286"/>
                                  </a:lnTo>
                                  <a:lnTo>
                                    <a:pt x="1690" y="1271"/>
                                  </a:lnTo>
                                  <a:lnTo>
                                    <a:pt x="1695" y="1267"/>
                                  </a:lnTo>
                                  <a:lnTo>
                                    <a:pt x="1638" y="1186"/>
                                  </a:lnTo>
                                  <a:lnTo>
                                    <a:pt x="1632" y="1190"/>
                                  </a:lnTo>
                                  <a:lnTo>
                                    <a:pt x="1622" y="1205"/>
                                  </a:lnTo>
                                  <a:lnTo>
                                    <a:pt x="1617" y="1219"/>
                                  </a:lnTo>
                                  <a:lnTo>
                                    <a:pt x="1611" y="1233"/>
                                  </a:lnTo>
                                  <a:lnTo>
                                    <a:pt x="1601" y="1248"/>
                                  </a:lnTo>
                                  <a:lnTo>
                                    <a:pt x="1591" y="1267"/>
                                  </a:lnTo>
                                  <a:lnTo>
                                    <a:pt x="1580" y="1281"/>
                                  </a:lnTo>
                                  <a:lnTo>
                                    <a:pt x="1570" y="1300"/>
                                  </a:lnTo>
                                  <a:lnTo>
                                    <a:pt x="1559" y="1314"/>
                                  </a:lnTo>
                                  <a:lnTo>
                                    <a:pt x="1554" y="1324"/>
                                  </a:lnTo>
                                  <a:lnTo>
                                    <a:pt x="1549" y="1333"/>
                                  </a:lnTo>
                                  <a:lnTo>
                                    <a:pt x="1544" y="1348"/>
                                  </a:lnTo>
                                  <a:lnTo>
                                    <a:pt x="1533" y="1357"/>
                                  </a:lnTo>
                                  <a:lnTo>
                                    <a:pt x="1528" y="1367"/>
                                  </a:lnTo>
                                  <a:lnTo>
                                    <a:pt x="1523" y="1381"/>
                                  </a:lnTo>
                                  <a:lnTo>
                                    <a:pt x="1512" y="1395"/>
                                  </a:lnTo>
                                  <a:lnTo>
                                    <a:pt x="1507" y="1405"/>
                                  </a:lnTo>
                                  <a:lnTo>
                                    <a:pt x="1502" y="1419"/>
                                  </a:lnTo>
                                  <a:lnTo>
                                    <a:pt x="1492" y="1429"/>
                                  </a:lnTo>
                                  <a:lnTo>
                                    <a:pt x="1486" y="1443"/>
                                  </a:lnTo>
                                  <a:lnTo>
                                    <a:pt x="1481" y="1452"/>
                                  </a:lnTo>
                                  <a:lnTo>
                                    <a:pt x="1471" y="1467"/>
                                  </a:lnTo>
                                  <a:lnTo>
                                    <a:pt x="1465" y="1476"/>
                                  </a:lnTo>
                                  <a:lnTo>
                                    <a:pt x="1455" y="1490"/>
                                  </a:lnTo>
                                  <a:lnTo>
                                    <a:pt x="1450" y="1500"/>
                                  </a:lnTo>
                                  <a:lnTo>
                                    <a:pt x="1439" y="1514"/>
                                  </a:lnTo>
                                  <a:lnTo>
                                    <a:pt x="1434" y="1524"/>
                                  </a:lnTo>
                                  <a:lnTo>
                                    <a:pt x="1429" y="1538"/>
                                  </a:lnTo>
                                  <a:lnTo>
                                    <a:pt x="1419" y="1548"/>
                                  </a:lnTo>
                                  <a:lnTo>
                                    <a:pt x="1413" y="1562"/>
                                  </a:lnTo>
                                  <a:lnTo>
                                    <a:pt x="1408" y="1571"/>
                                  </a:lnTo>
                                  <a:lnTo>
                                    <a:pt x="1398" y="1581"/>
                                  </a:lnTo>
                                  <a:lnTo>
                                    <a:pt x="1392" y="1590"/>
                                  </a:lnTo>
                                  <a:lnTo>
                                    <a:pt x="1387" y="1605"/>
                                  </a:lnTo>
                                  <a:lnTo>
                                    <a:pt x="1382" y="1614"/>
                                  </a:lnTo>
                                  <a:lnTo>
                                    <a:pt x="1377" y="1624"/>
                                  </a:lnTo>
                                  <a:lnTo>
                                    <a:pt x="1366" y="1638"/>
                                  </a:lnTo>
                                  <a:lnTo>
                                    <a:pt x="1351" y="1657"/>
                                  </a:lnTo>
                                  <a:lnTo>
                                    <a:pt x="1340" y="1671"/>
                                  </a:lnTo>
                                  <a:lnTo>
                                    <a:pt x="1330" y="1686"/>
                                  </a:lnTo>
                                  <a:lnTo>
                                    <a:pt x="1325" y="1695"/>
                                  </a:lnTo>
                                  <a:lnTo>
                                    <a:pt x="1314" y="1709"/>
                                  </a:lnTo>
                                  <a:lnTo>
                                    <a:pt x="1309" y="1714"/>
                                  </a:lnTo>
                                  <a:lnTo>
                                    <a:pt x="1309" y="1719"/>
                                  </a:lnTo>
                                  <a:lnTo>
                                    <a:pt x="1293" y="1724"/>
                                  </a:lnTo>
                                  <a:lnTo>
                                    <a:pt x="1278" y="1733"/>
                                  </a:lnTo>
                                  <a:lnTo>
                                    <a:pt x="1262" y="1748"/>
                                  </a:lnTo>
                                  <a:lnTo>
                                    <a:pt x="1241" y="1767"/>
                                  </a:lnTo>
                                  <a:lnTo>
                                    <a:pt x="1226" y="1776"/>
                                  </a:lnTo>
                                  <a:lnTo>
                                    <a:pt x="1215" y="1786"/>
                                  </a:lnTo>
                                  <a:lnTo>
                                    <a:pt x="1205" y="1795"/>
                                  </a:lnTo>
                                  <a:lnTo>
                                    <a:pt x="1189" y="1805"/>
                                  </a:lnTo>
                                  <a:lnTo>
                                    <a:pt x="1179" y="1814"/>
                                  </a:lnTo>
                                  <a:lnTo>
                                    <a:pt x="1163" y="1829"/>
                                  </a:lnTo>
                                  <a:lnTo>
                                    <a:pt x="1153" y="1838"/>
                                  </a:lnTo>
                                  <a:lnTo>
                                    <a:pt x="1142" y="1848"/>
                                  </a:lnTo>
                                  <a:lnTo>
                                    <a:pt x="1126" y="1857"/>
                                  </a:lnTo>
                                  <a:lnTo>
                                    <a:pt x="1116" y="1871"/>
                                  </a:lnTo>
                                  <a:lnTo>
                                    <a:pt x="1100" y="1876"/>
                                  </a:lnTo>
                                  <a:lnTo>
                                    <a:pt x="1090" y="1890"/>
                                  </a:lnTo>
                                  <a:lnTo>
                                    <a:pt x="1080" y="1900"/>
                                  </a:lnTo>
                                  <a:lnTo>
                                    <a:pt x="1064" y="1909"/>
                                  </a:lnTo>
                                  <a:lnTo>
                                    <a:pt x="1053" y="1919"/>
                                  </a:lnTo>
                                  <a:lnTo>
                                    <a:pt x="1048" y="1929"/>
                                  </a:lnTo>
                                  <a:lnTo>
                                    <a:pt x="1027" y="1938"/>
                                  </a:lnTo>
                                  <a:lnTo>
                                    <a:pt x="1017" y="1952"/>
                                  </a:lnTo>
                                  <a:lnTo>
                                    <a:pt x="1012" y="1957"/>
                                  </a:lnTo>
                                  <a:lnTo>
                                    <a:pt x="1007" y="1962"/>
                                  </a:lnTo>
                                  <a:lnTo>
                                    <a:pt x="1001" y="1957"/>
                                  </a:lnTo>
                                  <a:lnTo>
                                    <a:pt x="991" y="1952"/>
                                  </a:lnTo>
                                  <a:lnTo>
                                    <a:pt x="980" y="1948"/>
                                  </a:lnTo>
                                  <a:lnTo>
                                    <a:pt x="975" y="1948"/>
                                  </a:lnTo>
                                  <a:lnTo>
                                    <a:pt x="965" y="1938"/>
                                  </a:lnTo>
                                  <a:lnTo>
                                    <a:pt x="954" y="1938"/>
                                  </a:lnTo>
                                  <a:lnTo>
                                    <a:pt x="939" y="1929"/>
                                  </a:lnTo>
                                  <a:lnTo>
                                    <a:pt x="923" y="1924"/>
                                  </a:lnTo>
                                  <a:lnTo>
                                    <a:pt x="913" y="1914"/>
                                  </a:lnTo>
                                  <a:lnTo>
                                    <a:pt x="897" y="1909"/>
                                  </a:lnTo>
                                  <a:lnTo>
                                    <a:pt x="881" y="1900"/>
                                  </a:lnTo>
                                  <a:lnTo>
                                    <a:pt x="866" y="1895"/>
                                  </a:lnTo>
                                  <a:lnTo>
                                    <a:pt x="845" y="1886"/>
                                  </a:lnTo>
                                  <a:lnTo>
                                    <a:pt x="829" y="1876"/>
                                  </a:lnTo>
                                  <a:lnTo>
                                    <a:pt x="814" y="1871"/>
                                  </a:lnTo>
                                  <a:lnTo>
                                    <a:pt x="798" y="1862"/>
                                  </a:lnTo>
                                  <a:lnTo>
                                    <a:pt x="777" y="1852"/>
                                  </a:lnTo>
                                  <a:lnTo>
                                    <a:pt x="761" y="1843"/>
                                  </a:lnTo>
                                  <a:lnTo>
                                    <a:pt x="746" y="1833"/>
                                  </a:lnTo>
                                  <a:lnTo>
                                    <a:pt x="730" y="1829"/>
                                  </a:lnTo>
                                  <a:lnTo>
                                    <a:pt x="714" y="1819"/>
                                  </a:lnTo>
                                  <a:lnTo>
                                    <a:pt x="699" y="1814"/>
                                  </a:lnTo>
                                  <a:lnTo>
                                    <a:pt x="688" y="1805"/>
                                  </a:lnTo>
                                  <a:lnTo>
                                    <a:pt x="673" y="1800"/>
                                  </a:lnTo>
                                  <a:lnTo>
                                    <a:pt x="662" y="1795"/>
                                  </a:lnTo>
                                  <a:lnTo>
                                    <a:pt x="652" y="1786"/>
                                  </a:lnTo>
                                  <a:lnTo>
                                    <a:pt x="636" y="1776"/>
                                  </a:lnTo>
                                  <a:lnTo>
                                    <a:pt x="626" y="1767"/>
                                  </a:lnTo>
                                  <a:lnTo>
                                    <a:pt x="615" y="1762"/>
                                  </a:lnTo>
                                  <a:lnTo>
                                    <a:pt x="595" y="1752"/>
                                  </a:lnTo>
                                  <a:lnTo>
                                    <a:pt x="584" y="1752"/>
                                  </a:lnTo>
                                  <a:lnTo>
                                    <a:pt x="568" y="1748"/>
                                  </a:lnTo>
                                  <a:lnTo>
                                    <a:pt x="553" y="1743"/>
                                  </a:lnTo>
                                  <a:lnTo>
                                    <a:pt x="537" y="1743"/>
                                  </a:lnTo>
                                  <a:lnTo>
                                    <a:pt x="516" y="1743"/>
                                  </a:lnTo>
                                  <a:lnTo>
                                    <a:pt x="495" y="1738"/>
                                  </a:lnTo>
                                  <a:lnTo>
                                    <a:pt x="475" y="1733"/>
                                  </a:lnTo>
                                  <a:lnTo>
                                    <a:pt x="459" y="1733"/>
                                  </a:lnTo>
                                  <a:lnTo>
                                    <a:pt x="433" y="1733"/>
                                  </a:lnTo>
                                  <a:lnTo>
                                    <a:pt x="412" y="1729"/>
                                  </a:lnTo>
                                  <a:lnTo>
                                    <a:pt x="391" y="1729"/>
                                  </a:lnTo>
                                  <a:lnTo>
                                    <a:pt x="370" y="1729"/>
                                  </a:lnTo>
                                  <a:lnTo>
                                    <a:pt x="360" y="1724"/>
                                  </a:lnTo>
                                  <a:lnTo>
                                    <a:pt x="344" y="1724"/>
                                  </a:lnTo>
                                  <a:lnTo>
                                    <a:pt x="339" y="1724"/>
                                  </a:lnTo>
                                  <a:lnTo>
                                    <a:pt x="329" y="1724"/>
                                  </a:lnTo>
                                  <a:lnTo>
                                    <a:pt x="302" y="1719"/>
                                  </a:lnTo>
                                  <a:lnTo>
                                    <a:pt x="282" y="1719"/>
                                  </a:lnTo>
                                  <a:lnTo>
                                    <a:pt x="266" y="1719"/>
                                  </a:lnTo>
                                  <a:lnTo>
                                    <a:pt x="245" y="1719"/>
                                  </a:lnTo>
                                  <a:lnTo>
                                    <a:pt x="224" y="1719"/>
                                  </a:lnTo>
                                  <a:lnTo>
                                    <a:pt x="209" y="1719"/>
                                  </a:lnTo>
                                  <a:lnTo>
                                    <a:pt x="193" y="1714"/>
                                  </a:lnTo>
                                  <a:lnTo>
                                    <a:pt x="183" y="1714"/>
                                  </a:lnTo>
                                  <a:lnTo>
                                    <a:pt x="167" y="1714"/>
                                  </a:lnTo>
                                  <a:lnTo>
                                    <a:pt x="156" y="1714"/>
                                  </a:lnTo>
                                  <a:lnTo>
                                    <a:pt x="141" y="1714"/>
                                  </a:lnTo>
                                  <a:lnTo>
                                    <a:pt x="141" y="1714"/>
                                  </a:lnTo>
                                  <a:lnTo>
                                    <a:pt x="688" y="1386"/>
                                  </a:lnTo>
                                  <a:lnTo>
                                    <a:pt x="694" y="1381"/>
                                  </a:lnTo>
                                  <a:lnTo>
                                    <a:pt x="704" y="1376"/>
                                  </a:lnTo>
                                  <a:lnTo>
                                    <a:pt x="720" y="1367"/>
                                  </a:lnTo>
                                  <a:lnTo>
                                    <a:pt x="735" y="1362"/>
                                  </a:lnTo>
                                  <a:lnTo>
                                    <a:pt x="756" y="1348"/>
                                  </a:lnTo>
                                  <a:lnTo>
                                    <a:pt x="772" y="1333"/>
                                  </a:lnTo>
                                  <a:lnTo>
                                    <a:pt x="787" y="1324"/>
                                  </a:lnTo>
                                  <a:lnTo>
                                    <a:pt x="798" y="1309"/>
                                  </a:lnTo>
                                  <a:lnTo>
                                    <a:pt x="798" y="1300"/>
                                  </a:lnTo>
                                  <a:lnTo>
                                    <a:pt x="803" y="1290"/>
                                  </a:lnTo>
                                  <a:lnTo>
                                    <a:pt x="803" y="1281"/>
                                  </a:lnTo>
                                  <a:lnTo>
                                    <a:pt x="808" y="1271"/>
                                  </a:lnTo>
                                  <a:lnTo>
                                    <a:pt x="819" y="1262"/>
                                  </a:lnTo>
                                  <a:lnTo>
                                    <a:pt x="824" y="1252"/>
                                  </a:lnTo>
                                  <a:lnTo>
                                    <a:pt x="829" y="1238"/>
                                  </a:lnTo>
                                  <a:lnTo>
                                    <a:pt x="834" y="1229"/>
                                  </a:lnTo>
                                  <a:lnTo>
                                    <a:pt x="840" y="1214"/>
                                  </a:lnTo>
                                  <a:lnTo>
                                    <a:pt x="845" y="1205"/>
                                  </a:lnTo>
                                  <a:lnTo>
                                    <a:pt x="855" y="1190"/>
                                  </a:lnTo>
                                  <a:lnTo>
                                    <a:pt x="861" y="1176"/>
                                  </a:lnTo>
                                  <a:lnTo>
                                    <a:pt x="871" y="1162"/>
                                  </a:lnTo>
                                  <a:lnTo>
                                    <a:pt x="876" y="1152"/>
                                  </a:lnTo>
                                  <a:lnTo>
                                    <a:pt x="881" y="1138"/>
                                  </a:lnTo>
                                  <a:lnTo>
                                    <a:pt x="892" y="1124"/>
                                  </a:lnTo>
                                  <a:lnTo>
                                    <a:pt x="897" y="1114"/>
                                  </a:lnTo>
                                  <a:lnTo>
                                    <a:pt x="902" y="1100"/>
                                  </a:lnTo>
                                  <a:lnTo>
                                    <a:pt x="913" y="1090"/>
                                  </a:lnTo>
                                  <a:lnTo>
                                    <a:pt x="918" y="1076"/>
                                  </a:lnTo>
                                  <a:lnTo>
                                    <a:pt x="923" y="1067"/>
                                  </a:lnTo>
                                  <a:lnTo>
                                    <a:pt x="928" y="1057"/>
                                  </a:lnTo>
                                  <a:lnTo>
                                    <a:pt x="939" y="1038"/>
                                  </a:lnTo>
                                  <a:lnTo>
                                    <a:pt x="949" y="1029"/>
                                  </a:lnTo>
                                  <a:lnTo>
                                    <a:pt x="949" y="1019"/>
                                  </a:lnTo>
                                  <a:lnTo>
                                    <a:pt x="954" y="1019"/>
                                  </a:lnTo>
                                  <a:lnTo>
                                    <a:pt x="960" y="1019"/>
                                  </a:lnTo>
                                  <a:lnTo>
                                    <a:pt x="970" y="1024"/>
                                  </a:lnTo>
                                  <a:lnTo>
                                    <a:pt x="980" y="1029"/>
                                  </a:lnTo>
                                  <a:lnTo>
                                    <a:pt x="996" y="1033"/>
                                  </a:lnTo>
                                  <a:lnTo>
                                    <a:pt x="1007" y="1043"/>
                                  </a:lnTo>
                                  <a:lnTo>
                                    <a:pt x="1022" y="1048"/>
                                  </a:lnTo>
                                  <a:lnTo>
                                    <a:pt x="1043" y="1057"/>
                                  </a:lnTo>
                                  <a:lnTo>
                                    <a:pt x="1059" y="1062"/>
                                  </a:lnTo>
                                  <a:lnTo>
                                    <a:pt x="1074" y="1067"/>
                                  </a:lnTo>
                                  <a:lnTo>
                                    <a:pt x="1090" y="1071"/>
                                  </a:lnTo>
                                  <a:lnTo>
                                    <a:pt x="1106" y="1081"/>
                                  </a:lnTo>
                                  <a:lnTo>
                                    <a:pt x="1116" y="1081"/>
                                  </a:lnTo>
                                  <a:lnTo>
                                    <a:pt x="1126" y="1081"/>
                                  </a:lnTo>
                                  <a:lnTo>
                                    <a:pt x="1132" y="1081"/>
                                  </a:lnTo>
                                  <a:lnTo>
                                    <a:pt x="1142" y="1081"/>
                                  </a:lnTo>
                                  <a:lnTo>
                                    <a:pt x="1132" y="1067"/>
                                  </a:lnTo>
                                  <a:lnTo>
                                    <a:pt x="1121" y="1052"/>
                                  </a:lnTo>
                                  <a:lnTo>
                                    <a:pt x="1106" y="1048"/>
                                  </a:lnTo>
                                  <a:lnTo>
                                    <a:pt x="1095" y="1038"/>
                                  </a:lnTo>
                                  <a:lnTo>
                                    <a:pt x="1085" y="1029"/>
                                  </a:lnTo>
                                  <a:lnTo>
                                    <a:pt x="1074" y="1024"/>
                                  </a:lnTo>
                                  <a:lnTo>
                                    <a:pt x="1059" y="1019"/>
                                  </a:lnTo>
                                  <a:lnTo>
                                    <a:pt x="1048" y="1014"/>
                                  </a:lnTo>
                                  <a:lnTo>
                                    <a:pt x="1033" y="1005"/>
                                  </a:lnTo>
                                  <a:lnTo>
                                    <a:pt x="1022" y="1005"/>
                                  </a:lnTo>
                                  <a:lnTo>
                                    <a:pt x="1007" y="995"/>
                                  </a:lnTo>
                                  <a:lnTo>
                                    <a:pt x="1001" y="995"/>
                                  </a:lnTo>
                                  <a:lnTo>
                                    <a:pt x="125" y="390"/>
                                  </a:lnTo>
                                  <a:lnTo>
                                    <a:pt x="464" y="86"/>
                                  </a:lnTo>
                                  <a:lnTo>
                                    <a:pt x="756" y="352"/>
                                  </a:lnTo>
                                  <a:lnTo>
                                    <a:pt x="751" y="352"/>
                                  </a:lnTo>
                                  <a:lnTo>
                                    <a:pt x="735" y="352"/>
                                  </a:lnTo>
                                  <a:lnTo>
                                    <a:pt x="720" y="357"/>
                                  </a:lnTo>
                                  <a:lnTo>
                                    <a:pt x="699" y="367"/>
                                  </a:lnTo>
                                  <a:lnTo>
                                    <a:pt x="678" y="371"/>
                                  </a:lnTo>
                                  <a:lnTo>
                                    <a:pt x="668" y="386"/>
                                  </a:lnTo>
                                  <a:lnTo>
                                    <a:pt x="662" y="390"/>
                                  </a:lnTo>
                                  <a:lnTo>
                                    <a:pt x="673" y="410"/>
                                  </a:lnTo>
                                  <a:lnTo>
                                    <a:pt x="678" y="410"/>
                                  </a:lnTo>
                                  <a:lnTo>
                                    <a:pt x="688" y="414"/>
                                  </a:lnTo>
                                  <a:lnTo>
                                    <a:pt x="699" y="414"/>
                                  </a:lnTo>
                                  <a:lnTo>
                                    <a:pt x="720" y="419"/>
                                  </a:lnTo>
                                  <a:lnTo>
                                    <a:pt x="730" y="424"/>
                                  </a:lnTo>
                                  <a:lnTo>
                                    <a:pt x="751" y="424"/>
                                  </a:lnTo>
                                  <a:lnTo>
                                    <a:pt x="772" y="424"/>
                                  </a:lnTo>
                                  <a:lnTo>
                                    <a:pt x="793" y="429"/>
                                  </a:lnTo>
                                  <a:lnTo>
                                    <a:pt x="798" y="429"/>
                                  </a:lnTo>
                                  <a:lnTo>
                                    <a:pt x="808" y="429"/>
                                  </a:lnTo>
                                  <a:lnTo>
                                    <a:pt x="824" y="429"/>
                                  </a:lnTo>
                                  <a:lnTo>
                                    <a:pt x="834" y="429"/>
                                  </a:lnTo>
                                  <a:lnTo>
                                    <a:pt x="845" y="429"/>
                                  </a:lnTo>
                                  <a:lnTo>
                                    <a:pt x="855" y="433"/>
                                  </a:lnTo>
                                  <a:lnTo>
                                    <a:pt x="871" y="433"/>
                                  </a:lnTo>
                                  <a:lnTo>
                                    <a:pt x="881" y="438"/>
                                  </a:lnTo>
                                  <a:lnTo>
                                    <a:pt x="897" y="438"/>
                                  </a:lnTo>
                                  <a:lnTo>
                                    <a:pt x="907" y="443"/>
                                  </a:lnTo>
                                  <a:lnTo>
                                    <a:pt x="923" y="443"/>
                                  </a:lnTo>
                                  <a:lnTo>
                                    <a:pt x="934" y="448"/>
                                  </a:lnTo>
                                  <a:lnTo>
                                    <a:pt x="944" y="448"/>
                                  </a:lnTo>
                                  <a:lnTo>
                                    <a:pt x="960" y="452"/>
                                  </a:lnTo>
                                  <a:lnTo>
                                    <a:pt x="975" y="457"/>
                                  </a:lnTo>
                                  <a:lnTo>
                                    <a:pt x="986" y="462"/>
                                  </a:lnTo>
                                  <a:lnTo>
                                    <a:pt x="1001" y="467"/>
                                  </a:lnTo>
                                  <a:lnTo>
                                    <a:pt x="1012" y="471"/>
                                  </a:lnTo>
                                  <a:lnTo>
                                    <a:pt x="1027" y="476"/>
                                  </a:lnTo>
                                  <a:lnTo>
                                    <a:pt x="1043" y="486"/>
                                  </a:lnTo>
                                  <a:lnTo>
                                    <a:pt x="1059" y="490"/>
                                  </a:lnTo>
                                  <a:lnTo>
                                    <a:pt x="1074" y="500"/>
                                  </a:lnTo>
                                  <a:lnTo>
                                    <a:pt x="1090" y="510"/>
                                  </a:lnTo>
                                  <a:lnTo>
                                    <a:pt x="1106" y="524"/>
                                  </a:lnTo>
                                  <a:lnTo>
                                    <a:pt x="1126" y="533"/>
                                  </a:lnTo>
                                  <a:lnTo>
                                    <a:pt x="1142" y="543"/>
                                  </a:lnTo>
                                  <a:lnTo>
                                    <a:pt x="1158" y="552"/>
                                  </a:lnTo>
                                  <a:lnTo>
                                    <a:pt x="1173" y="567"/>
                                  </a:lnTo>
                                  <a:lnTo>
                                    <a:pt x="1189" y="576"/>
                                  </a:lnTo>
                                  <a:lnTo>
                                    <a:pt x="1205" y="590"/>
                                  </a:lnTo>
                                  <a:lnTo>
                                    <a:pt x="1226" y="600"/>
                                  </a:lnTo>
                                  <a:lnTo>
                                    <a:pt x="1241" y="614"/>
                                  </a:lnTo>
                                  <a:lnTo>
                                    <a:pt x="1257" y="624"/>
                                  </a:lnTo>
                                  <a:lnTo>
                                    <a:pt x="1273" y="633"/>
                                  </a:lnTo>
                                  <a:lnTo>
                                    <a:pt x="1283" y="648"/>
                                  </a:lnTo>
                                  <a:lnTo>
                                    <a:pt x="1299" y="657"/>
                                  </a:lnTo>
                                  <a:lnTo>
                                    <a:pt x="1314" y="667"/>
                                  </a:lnTo>
                                  <a:lnTo>
                                    <a:pt x="1325" y="676"/>
                                  </a:lnTo>
                                  <a:lnTo>
                                    <a:pt x="1335" y="686"/>
                                  </a:lnTo>
                                  <a:lnTo>
                                    <a:pt x="1351" y="695"/>
                                  </a:lnTo>
                                  <a:lnTo>
                                    <a:pt x="1366" y="705"/>
                                  </a:lnTo>
                                  <a:lnTo>
                                    <a:pt x="1382" y="719"/>
                                  </a:lnTo>
                                  <a:lnTo>
                                    <a:pt x="1392" y="724"/>
                                  </a:lnTo>
                                  <a:lnTo>
                                    <a:pt x="1392" y="729"/>
                                  </a:lnTo>
                                  <a:lnTo>
                                    <a:pt x="1351" y="614"/>
                                  </a:lnTo>
                                  <a:lnTo>
                                    <a:pt x="1351" y="6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35"/>
                          <wps:cNvSpPr>
                            <a:spLocks/>
                          </wps:cNvSpPr>
                          <wps:spPr bwMode="auto">
                            <a:xfrm>
                              <a:off x="3010" y="11256"/>
                              <a:ext cx="2916" cy="1443"/>
                            </a:xfrm>
                            <a:custGeom>
                              <a:avLst/>
                              <a:gdLst>
                                <a:gd name="T0" fmla="*/ 647 w 2916"/>
                                <a:gd name="T1" fmla="*/ 157 h 1443"/>
                                <a:gd name="T2" fmla="*/ 689 w 2916"/>
                                <a:gd name="T3" fmla="*/ 324 h 1443"/>
                                <a:gd name="T4" fmla="*/ 793 w 2916"/>
                                <a:gd name="T5" fmla="*/ 496 h 1443"/>
                                <a:gd name="T6" fmla="*/ 970 w 2916"/>
                                <a:gd name="T7" fmla="*/ 610 h 1443"/>
                                <a:gd name="T8" fmla="*/ 1184 w 2916"/>
                                <a:gd name="T9" fmla="*/ 667 h 1443"/>
                                <a:gd name="T10" fmla="*/ 1377 w 2916"/>
                                <a:gd name="T11" fmla="*/ 681 h 1443"/>
                                <a:gd name="T12" fmla="*/ 1508 w 2916"/>
                                <a:gd name="T13" fmla="*/ 691 h 1443"/>
                                <a:gd name="T14" fmla="*/ 1648 w 2916"/>
                                <a:gd name="T15" fmla="*/ 767 h 1443"/>
                                <a:gd name="T16" fmla="*/ 1800 w 2916"/>
                                <a:gd name="T17" fmla="*/ 800 h 1443"/>
                                <a:gd name="T18" fmla="*/ 1977 w 2916"/>
                                <a:gd name="T19" fmla="*/ 976 h 1443"/>
                                <a:gd name="T20" fmla="*/ 2191 w 2916"/>
                                <a:gd name="T21" fmla="*/ 1148 h 1443"/>
                                <a:gd name="T22" fmla="*/ 2347 w 2916"/>
                                <a:gd name="T23" fmla="*/ 1067 h 1443"/>
                                <a:gd name="T24" fmla="*/ 2509 w 2916"/>
                                <a:gd name="T25" fmla="*/ 910 h 1443"/>
                                <a:gd name="T26" fmla="*/ 2670 w 2916"/>
                                <a:gd name="T27" fmla="*/ 762 h 1443"/>
                                <a:gd name="T28" fmla="*/ 2817 w 2916"/>
                                <a:gd name="T29" fmla="*/ 619 h 1443"/>
                                <a:gd name="T30" fmla="*/ 2634 w 2916"/>
                                <a:gd name="T31" fmla="*/ 500 h 1443"/>
                                <a:gd name="T32" fmla="*/ 2410 w 2916"/>
                                <a:gd name="T33" fmla="*/ 357 h 1443"/>
                                <a:gd name="T34" fmla="*/ 2180 w 2916"/>
                                <a:gd name="T35" fmla="*/ 210 h 1443"/>
                                <a:gd name="T36" fmla="*/ 1993 w 2916"/>
                                <a:gd name="T37" fmla="*/ 105 h 1443"/>
                                <a:gd name="T38" fmla="*/ 1763 w 2916"/>
                                <a:gd name="T39" fmla="*/ 81 h 1443"/>
                                <a:gd name="T40" fmla="*/ 1544 w 2916"/>
                                <a:gd name="T41" fmla="*/ 86 h 1443"/>
                                <a:gd name="T42" fmla="*/ 1627 w 2916"/>
                                <a:gd name="T43" fmla="*/ 5 h 1443"/>
                                <a:gd name="T44" fmla="*/ 1857 w 2916"/>
                                <a:gd name="T45" fmla="*/ 10 h 1443"/>
                                <a:gd name="T46" fmla="*/ 2097 w 2916"/>
                                <a:gd name="T47" fmla="*/ 43 h 1443"/>
                                <a:gd name="T48" fmla="*/ 2274 w 2916"/>
                                <a:gd name="T49" fmla="*/ 143 h 1443"/>
                                <a:gd name="T50" fmla="*/ 2509 w 2916"/>
                                <a:gd name="T51" fmla="*/ 296 h 1443"/>
                                <a:gd name="T52" fmla="*/ 2728 w 2916"/>
                                <a:gd name="T53" fmla="*/ 453 h 1443"/>
                                <a:gd name="T54" fmla="*/ 2905 w 2916"/>
                                <a:gd name="T55" fmla="*/ 596 h 1443"/>
                                <a:gd name="T56" fmla="*/ 2806 w 2916"/>
                                <a:gd name="T57" fmla="*/ 743 h 1443"/>
                                <a:gd name="T58" fmla="*/ 2634 w 2916"/>
                                <a:gd name="T59" fmla="*/ 929 h 1443"/>
                                <a:gd name="T60" fmla="*/ 2441 w 2916"/>
                                <a:gd name="T61" fmla="*/ 1119 h 1443"/>
                                <a:gd name="T62" fmla="*/ 2274 w 2916"/>
                                <a:gd name="T63" fmla="*/ 1262 h 1443"/>
                                <a:gd name="T64" fmla="*/ 2097 w 2916"/>
                                <a:gd name="T65" fmla="*/ 1153 h 1443"/>
                                <a:gd name="T66" fmla="*/ 1836 w 2916"/>
                                <a:gd name="T67" fmla="*/ 934 h 1443"/>
                                <a:gd name="T68" fmla="*/ 1659 w 2916"/>
                                <a:gd name="T69" fmla="*/ 824 h 1443"/>
                                <a:gd name="T70" fmla="*/ 1497 w 2916"/>
                                <a:gd name="T71" fmla="*/ 824 h 1443"/>
                                <a:gd name="T72" fmla="*/ 1445 w 2916"/>
                                <a:gd name="T73" fmla="*/ 815 h 1443"/>
                                <a:gd name="T74" fmla="*/ 1388 w 2916"/>
                                <a:gd name="T75" fmla="*/ 957 h 1443"/>
                                <a:gd name="T76" fmla="*/ 1210 w 2916"/>
                                <a:gd name="T77" fmla="*/ 1053 h 1443"/>
                                <a:gd name="T78" fmla="*/ 965 w 2916"/>
                                <a:gd name="T79" fmla="*/ 1148 h 1443"/>
                                <a:gd name="T80" fmla="*/ 684 w 2916"/>
                                <a:gd name="T81" fmla="*/ 1272 h 1443"/>
                                <a:gd name="T82" fmla="*/ 428 w 2916"/>
                                <a:gd name="T83" fmla="*/ 1376 h 1443"/>
                                <a:gd name="T84" fmla="*/ 277 w 2916"/>
                                <a:gd name="T85" fmla="*/ 1443 h 1443"/>
                                <a:gd name="T86" fmla="*/ 152 w 2916"/>
                                <a:gd name="T87" fmla="*/ 1291 h 1443"/>
                                <a:gd name="T88" fmla="*/ 63 w 2916"/>
                                <a:gd name="T89" fmla="*/ 1138 h 1443"/>
                                <a:gd name="T90" fmla="*/ 6 w 2916"/>
                                <a:gd name="T91" fmla="*/ 948 h 1443"/>
                                <a:gd name="T92" fmla="*/ 79 w 2916"/>
                                <a:gd name="T93" fmla="*/ 800 h 1443"/>
                                <a:gd name="T94" fmla="*/ 105 w 2916"/>
                                <a:gd name="T95" fmla="*/ 857 h 1443"/>
                                <a:gd name="T96" fmla="*/ 105 w 2916"/>
                                <a:gd name="T97" fmla="*/ 991 h 1443"/>
                                <a:gd name="T98" fmla="*/ 188 w 2916"/>
                                <a:gd name="T99" fmla="*/ 1186 h 1443"/>
                                <a:gd name="T100" fmla="*/ 292 w 2916"/>
                                <a:gd name="T101" fmla="*/ 1343 h 1443"/>
                                <a:gd name="T102" fmla="*/ 438 w 2916"/>
                                <a:gd name="T103" fmla="*/ 1310 h 1443"/>
                                <a:gd name="T104" fmla="*/ 689 w 2916"/>
                                <a:gd name="T105" fmla="*/ 1205 h 1443"/>
                                <a:gd name="T106" fmla="*/ 970 w 2916"/>
                                <a:gd name="T107" fmla="*/ 1076 h 1443"/>
                                <a:gd name="T108" fmla="*/ 1200 w 2916"/>
                                <a:gd name="T109" fmla="*/ 972 h 1443"/>
                                <a:gd name="T110" fmla="*/ 1335 w 2916"/>
                                <a:gd name="T111" fmla="*/ 824 h 1443"/>
                                <a:gd name="T112" fmla="*/ 1288 w 2916"/>
                                <a:gd name="T113" fmla="*/ 729 h 1443"/>
                                <a:gd name="T114" fmla="*/ 1080 w 2916"/>
                                <a:gd name="T115" fmla="*/ 691 h 1443"/>
                                <a:gd name="T116" fmla="*/ 824 w 2916"/>
                                <a:gd name="T117" fmla="*/ 586 h 1443"/>
                                <a:gd name="T118" fmla="*/ 626 w 2916"/>
                                <a:gd name="T119" fmla="*/ 386 h 1443"/>
                                <a:gd name="T120" fmla="*/ 595 w 2916"/>
                                <a:gd name="T121" fmla="*/ 62 h 1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916" h="1443">
                                  <a:moveTo>
                                    <a:pt x="699" y="19"/>
                                  </a:moveTo>
                                  <a:lnTo>
                                    <a:pt x="694" y="24"/>
                                  </a:lnTo>
                                  <a:lnTo>
                                    <a:pt x="678" y="38"/>
                                  </a:lnTo>
                                  <a:lnTo>
                                    <a:pt x="673" y="48"/>
                                  </a:lnTo>
                                  <a:lnTo>
                                    <a:pt x="663" y="62"/>
                                  </a:lnTo>
                                  <a:lnTo>
                                    <a:pt x="657" y="72"/>
                                  </a:lnTo>
                                  <a:lnTo>
                                    <a:pt x="657" y="81"/>
                                  </a:lnTo>
                                  <a:lnTo>
                                    <a:pt x="652" y="91"/>
                                  </a:lnTo>
                                  <a:lnTo>
                                    <a:pt x="652" y="105"/>
                                  </a:lnTo>
                                  <a:lnTo>
                                    <a:pt x="647" y="115"/>
                                  </a:lnTo>
                                  <a:lnTo>
                                    <a:pt x="647" y="129"/>
                                  </a:lnTo>
                                  <a:lnTo>
                                    <a:pt x="647" y="138"/>
                                  </a:lnTo>
                                  <a:lnTo>
                                    <a:pt x="647" y="157"/>
                                  </a:lnTo>
                                  <a:lnTo>
                                    <a:pt x="647" y="172"/>
                                  </a:lnTo>
                                  <a:lnTo>
                                    <a:pt x="647" y="186"/>
                                  </a:lnTo>
                                  <a:lnTo>
                                    <a:pt x="652" y="205"/>
                                  </a:lnTo>
                                  <a:lnTo>
                                    <a:pt x="657" y="229"/>
                                  </a:lnTo>
                                  <a:lnTo>
                                    <a:pt x="657" y="238"/>
                                  </a:lnTo>
                                  <a:lnTo>
                                    <a:pt x="663" y="248"/>
                                  </a:lnTo>
                                  <a:lnTo>
                                    <a:pt x="663" y="257"/>
                                  </a:lnTo>
                                  <a:lnTo>
                                    <a:pt x="668" y="267"/>
                                  </a:lnTo>
                                  <a:lnTo>
                                    <a:pt x="668" y="276"/>
                                  </a:lnTo>
                                  <a:lnTo>
                                    <a:pt x="673" y="286"/>
                                  </a:lnTo>
                                  <a:lnTo>
                                    <a:pt x="678" y="300"/>
                                  </a:lnTo>
                                  <a:lnTo>
                                    <a:pt x="684" y="315"/>
                                  </a:lnTo>
                                  <a:lnTo>
                                    <a:pt x="689" y="324"/>
                                  </a:lnTo>
                                  <a:lnTo>
                                    <a:pt x="694" y="338"/>
                                  </a:lnTo>
                                  <a:lnTo>
                                    <a:pt x="699" y="348"/>
                                  </a:lnTo>
                                  <a:lnTo>
                                    <a:pt x="710" y="367"/>
                                  </a:lnTo>
                                  <a:lnTo>
                                    <a:pt x="715" y="376"/>
                                  </a:lnTo>
                                  <a:lnTo>
                                    <a:pt x="720" y="391"/>
                                  </a:lnTo>
                                  <a:lnTo>
                                    <a:pt x="730" y="405"/>
                                  </a:lnTo>
                                  <a:lnTo>
                                    <a:pt x="736" y="424"/>
                                  </a:lnTo>
                                  <a:lnTo>
                                    <a:pt x="746" y="434"/>
                                  </a:lnTo>
                                  <a:lnTo>
                                    <a:pt x="751" y="448"/>
                                  </a:lnTo>
                                  <a:lnTo>
                                    <a:pt x="762" y="462"/>
                                  </a:lnTo>
                                  <a:lnTo>
                                    <a:pt x="772" y="476"/>
                                  </a:lnTo>
                                  <a:lnTo>
                                    <a:pt x="783" y="486"/>
                                  </a:lnTo>
                                  <a:lnTo>
                                    <a:pt x="793" y="496"/>
                                  </a:lnTo>
                                  <a:lnTo>
                                    <a:pt x="803" y="510"/>
                                  </a:lnTo>
                                  <a:lnTo>
                                    <a:pt x="819" y="519"/>
                                  </a:lnTo>
                                  <a:lnTo>
                                    <a:pt x="830" y="529"/>
                                  </a:lnTo>
                                  <a:lnTo>
                                    <a:pt x="840" y="543"/>
                                  </a:lnTo>
                                  <a:lnTo>
                                    <a:pt x="856" y="553"/>
                                  </a:lnTo>
                                  <a:lnTo>
                                    <a:pt x="871" y="562"/>
                                  </a:lnTo>
                                  <a:lnTo>
                                    <a:pt x="882" y="567"/>
                                  </a:lnTo>
                                  <a:lnTo>
                                    <a:pt x="897" y="576"/>
                                  </a:lnTo>
                                  <a:lnTo>
                                    <a:pt x="913" y="586"/>
                                  </a:lnTo>
                                  <a:lnTo>
                                    <a:pt x="929" y="596"/>
                                  </a:lnTo>
                                  <a:lnTo>
                                    <a:pt x="944" y="600"/>
                                  </a:lnTo>
                                  <a:lnTo>
                                    <a:pt x="960" y="605"/>
                                  </a:lnTo>
                                  <a:lnTo>
                                    <a:pt x="970" y="610"/>
                                  </a:lnTo>
                                  <a:lnTo>
                                    <a:pt x="986" y="619"/>
                                  </a:lnTo>
                                  <a:lnTo>
                                    <a:pt x="1002" y="619"/>
                                  </a:lnTo>
                                  <a:lnTo>
                                    <a:pt x="1022" y="629"/>
                                  </a:lnTo>
                                  <a:lnTo>
                                    <a:pt x="1033" y="634"/>
                                  </a:lnTo>
                                  <a:lnTo>
                                    <a:pt x="1054" y="638"/>
                                  </a:lnTo>
                                  <a:lnTo>
                                    <a:pt x="1069" y="638"/>
                                  </a:lnTo>
                                  <a:lnTo>
                                    <a:pt x="1085" y="648"/>
                                  </a:lnTo>
                                  <a:lnTo>
                                    <a:pt x="1101" y="648"/>
                                  </a:lnTo>
                                  <a:lnTo>
                                    <a:pt x="1116" y="653"/>
                                  </a:lnTo>
                                  <a:lnTo>
                                    <a:pt x="1137" y="653"/>
                                  </a:lnTo>
                                  <a:lnTo>
                                    <a:pt x="1153" y="657"/>
                                  </a:lnTo>
                                  <a:lnTo>
                                    <a:pt x="1169" y="662"/>
                                  </a:lnTo>
                                  <a:lnTo>
                                    <a:pt x="1184" y="667"/>
                                  </a:lnTo>
                                  <a:lnTo>
                                    <a:pt x="1200" y="667"/>
                                  </a:lnTo>
                                  <a:lnTo>
                                    <a:pt x="1215" y="667"/>
                                  </a:lnTo>
                                  <a:lnTo>
                                    <a:pt x="1231" y="672"/>
                                  </a:lnTo>
                                  <a:lnTo>
                                    <a:pt x="1247" y="672"/>
                                  </a:lnTo>
                                  <a:lnTo>
                                    <a:pt x="1262" y="672"/>
                                  </a:lnTo>
                                  <a:lnTo>
                                    <a:pt x="1278" y="672"/>
                                  </a:lnTo>
                                  <a:lnTo>
                                    <a:pt x="1294" y="676"/>
                                  </a:lnTo>
                                  <a:lnTo>
                                    <a:pt x="1309" y="676"/>
                                  </a:lnTo>
                                  <a:lnTo>
                                    <a:pt x="1320" y="676"/>
                                  </a:lnTo>
                                  <a:lnTo>
                                    <a:pt x="1335" y="676"/>
                                  </a:lnTo>
                                  <a:lnTo>
                                    <a:pt x="1351" y="676"/>
                                  </a:lnTo>
                                  <a:lnTo>
                                    <a:pt x="1361" y="681"/>
                                  </a:lnTo>
                                  <a:lnTo>
                                    <a:pt x="1377" y="681"/>
                                  </a:lnTo>
                                  <a:lnTo>
                                    <a:pt x="1388" y="681"/>
                                  </a:lnTo>
                                  <a:lnTo>
                                    <a:pt x="1398" y="681"/>
                                  </a:lnTo>
                                  <a:lnTo>
                                    <a:pt x="1414" y="681"/>
                                  </a:lnTo>
                                  <a:lnTo>
                                    <a:pt x="1429" y="681"/>
                                  </a:lnTo>
                                  <a:lnTo>
                                    <a:pt x="1450" y="681"/>
                                  </a:lnTo>
                                  <a:lnTo>
                                    <a:pt x="1466" y="681"/>
                                  </a:lnTo>
                                  <a:lnTo>
                                    <a:pt x="1481" y="681"/>
                                  </a:lnTo>
                                  <a:lnTo>
                                    <a:pt x="1492" y="676"/>
                                  </a:lnTo>
                                  <a:lnTo>
                                    <a:pt x="1502" y="676"/>
                                  </a:lnTo>
                                  <a:lnTo>
                                    <a:pt x="1508" y="676"/>
                                  </a:lnTo>
                                  <a:lnTo>
                                    <a:pt x="1508" y="676"/>
                                  </a:lnTo>
                                  <a:lnTo>
                                    <a:pt x="1508" y="681"/>
                                  </a:lnTo>
                                  <a:lnTo>
                                    <a:pt x="1508" y="691"/>
                                  </a:lnTo>
                                  <a:lnTo>
                                    <a:pt x="1508" y="700"/>
                                  </a:lnTo>
                                  <a:lnTo>
                                    <a:pt x="1518" y="715"/>
                                  </a:lnTo>
                                  <a:lnTo>
                                    <a:pt x="1523" y="729"/>
                                  </a:lnTo>
                                  <a:lnTo>
                                    <a:pt x="1528" y="743"/>
                                  </a:lnTo>
                                  <a:lnTo>
                                    <a:pt x="1539" y="753"/>
                                  </a:lnTo>
                                  <a:lnTo>
                                    <a:pt x="1554" y="762"/>
                                  </a:lnTo>
                                  <a:lnTo>
                                    <a:pt x="1560" y="762"/>
                                  </a:lnTo>
                                  <a:lnTo>
                                    <a:pt x="1570" y="762"/>
                                  </a:lnTo>
                                  <a:lnTo>
                                    <a:pt x="1581" y="762"/>
                                  </a:lnTo>
                                  <a:lnTo>
                                    <a:pt x="1601" y="767"/>
                                  </a:lnTo>
                                  <a:lnTo>
                                    <a:pt x="1612" y="767"/>
                                  </a:lnTo>
                                  <a:lnTo>
                                    <a:pt x="1633" y="767"/>
                                  </a:lnTo>
                                  <a:lnTo>
                                    <a:pt x="1648" y="767"/>
                                  </a:lnTo>
                                  <a:lnTo>
                                    <a:pt x="1669" y="767"/>
                                  </a:lnTo>
                                  <a:lnTo>
                                    <a:pt x="1685" y="762"/>
                                  </a:lnTo>
                                  <a:lnTo>
                                    <a:pt x="1700" y="762"/>
                                  </a:lnTo>
                                  <a:lnTo>
                                    <a:pt x="1716" y="762"/>
                                  </a:lnTo>
                                  <a:lnTo>
                                    <a:pt x="1732" y="762"/>
                                  </a:lnTo>
                                  <a:lnTo>
                                    <a:pt x="1742" y="762"/>
                                  </a:lnTo>
                                  <a:lnTo>
                                    <a:pt x="1753" y="762"/>
                                  </a:lnTo>
                                  <a:lnTo>
                                    <a:pt x="1758" y="762"/>
                                  </a:lnTo>
                                  <a:lnTo>
                                    <a:pt x="1758" y="762"/>
                                  </a:lnTo>
                                  <a:lnTo>
                                    <a:pt x="1763" y="762"/>
                                  </a:lnTo>
                                  <a:lnTo>
                                    <a:pt x="1779" y="781"/>
                                  </a:lnTo>
                                  <a:lnTo>
                                    <a:pt x="1784" y="791"/>
                                  </a:lnTo>
                                  <a:lnTo>
                                    <a:pt x="1800" y="800"/>
                                  </a:lnTo>
                                  <a:lnTo>
                                    <a:pt x="1810" y="815"/>
                                  </a:lnTo>
                                  <a:lnTo>
                                    <a:pt x="1831" y="834"/>
                                  </a:lnTo>
                                  <a:lnTo>
                                    <a:pt x="1841" y="848"/>
                                  </a:lnTo>
                                  <a:lnTo>
                                    <a:pt x="1862" y="867"/>
                                  </a:lnTo>
                                  <a:lnTo>
                                    <a:pt x="1878" y="886"/>
                                  </a:lnTo>
                                  <a:lnTo>
                                    <a:pt x="1904" y="905"/>
                                  </a:lnTo>
                                  <a:lnTo>
                                    <a:pt x="1909" y="915"/>
                                  </a:lnTo>
                                  <a:lnTo>
                                    <a:pt x="1920" y="924"/>
                                  </a:lnTo>
                                  <a:lnTo>
                                    <a:pt x="1930" y="934"/>
                                  </a:lnTo>
                                  <a:lnTo>
                                    <a:pt x="1940" y="943"/>
                                  </a:lnTo>
                                  <a:lnTo>
                                    <a:pt x="1951" y="953"/>
                                  </a:lnTo>
                                  <a:lnTo>
                                    <a:pt x="1961" y="967"/>
                                  </a:lnTo>
                                  <a:lnTo>
                                    <a:pt x="1977" y="976"/>
                                  </a:lnTo>
                                  <a:lnTo>
                                    <a:pt x="1987" y="986"/>
                                  </a:lnTo>
                                  <a:lnTo>
                                    <a:pt x="2008" y="1005"/>
                                  </a:lnTo>
                                  <a:lnTo>
                                    <a:pt x="2029" y="1024"/>
                                  </a:lnTo>
                                  <a:lnTo>
                                    <a:pt x="2039" y="1034"/>
                                  </a:lnTo>
                                  <a:lnTo>
                                    <a:pt x="2055" y="1043"/>
                                  </a:lnTo>
                                  <a:lnTo>
                                    <a:pt x="2060" y="1053"/>
                                  </a:lnTo>
                                  <a:lnTo>
                                    <a:pt x="2076" y="1062"/>
                                  </a:lnTo>
                                  <a:lnTo>
                                    <a:pt x="2097" y="1081"/>
                                  </a:lnTo>
                                  <a:lnTo>
                                    <a:pt x="2118" y="1095"/>
                                  </a:lnTo>
                                  <a:lnTo>
                                    <a:pt x="2133" y="1115"/>
                                  </a:lnTo>
                                  <a:lnTo>
                                    <a:pt x="2154" y="1129"/>
                                  </a:lnTo>
                                  <a:lnTo>
                                    <a:pt x="2170" y="1138"/>
                                  </a:lnTo>
                                  <a:lnTo>
                                    <a:pt x="2191" y="1148"/>
                                  </a:lnTo>
                                  <a:lnTo>
                                    <a:pt x="2201" y="1157"/>
                                  </a:lnTo>
                                  <a:lnTo>
                                    <a:pt x="2217" y="1162"/>
                                  </a:lnTo>
                                  <a:lnTo>
                                    <a:pt x="2227" y="1167"/>
                                  </a:lnTo>
                                  <a:lnTo>
                                    <a:pt x="2243" y="1167"/>
                                  </a:lnTo>
                                  <a:lnTo>
                                    <a:pt x="2253" y="1167"/>
                                  </a:lnTo>
                                  <a:lnTo>
                                    <a:pt x="2258" y="1162"/>
                                  </a:lnTo>
                                  <a:lnTo>
                                    <a:pt x="2264" y="1153"/>
                                  </a:lnTo>
                                  <a:lnTo>
                                    <a:pt x="2274" y="1143"/>
                                  </a:lnTo>
                                  <a:lnTo>
                                    <a:pt x="2285" y="1129"/>
                                  </a:lnTo>
                                  <a:lnTo>
                                    <a:pt x="2300" y="1119"/>
                                  </a:lnTo>
                                  <a:lnTo>
                                    <a:pt x="2311" y="1100"/>
                                  </a:lnTo>
                                  <a:lnTo>
                                    <a:pt x="2332" y="1086"/>
                                  </a:lnTo>
                                  <a:lnTo>
                                    <a:pt x="2347" y="1067"/>
                                  </a:lnTo>
                                  <a:lnTo>
                                    <a:pt x="2368" y="1048"/>
                                  </a:lnTo>
                                  <a:lnTo>
                                    <a:pt x="2378" y="1034"/>
                                  </a:lnTo>
                                  <a:lnTo>
                                    <a:pt x="2389" y="1024"/>
                                  </a:lnTo>
                                  <a:lnTo>
                                    <a:pt x="2399" y="1015"/>
                                  </a:lnTo>
                                  <a:lnTo>
                                    <a:pt x="2415" y="1000"/>
                                  </a:lnTo>
                                  <a:lnTo>
                                    <a:pt x="2425" y="991"/>
                                  </a:lnTo>
                                  <a:lnTo>
                                    <a:pt x="2436" y="981"/>
                                  </a:lnTo>
                                  <a:lnTo>
                                    <a:pt x="2451" y="967"/>
                                  </a:lnTo>
                                  <a:lnTo>
                                    <a:pt x="2462" y="962"/>
                                  </a:lnTo>
                                  <a:lnTo>
                                    <a:pt x="2472" y="948"/>
                                  </a:lnTo>
                                  <a:lnTo>
                                    <a:pt x="2488" y="934"/>
                                  </a:lnTo>
                                  <a:lnTo>
                                    <a:pt x="2498" y="924"/>
                                  </a:lnTo>
                                  <a:lnTo>
                                    <a:pt x="2509" y="910"/>
                                  </a:lnTo>
                                  <a:lnTo>
                                    <a:pt x="2524" y="900"/>
                                  </a:lnTo>
                                  <a:lnTo>
                                    <a:pt x="2535" y="891"/>
                                  </a:lnTo>
                                  <a:lnTo>
                                    <a:pt x="2551" y="876"/>
                                  </a:lnTo>
                                  <a:lnTo>
                                    <a:pt x="2561" y="867"/>
                                  </a:lnTo>
                                  <a:lnTo>
                                    <a:pt x="2571" y="853"/>
                                  </a:lnTo>
                                  <a:lnTo>
                                    <a:pt x="2587" y="843"/>
                                  </a:lnTo>
                                  <a:lnTo>
                                    <a:pt x="2597" y="829"/>
                                  </a:lnTo>
                                  <a:lnTo>
                                    <a:pt x="2608" y="819"/>
                                  </a:lnTo>
                                  <a:lnTo>
                                    <a:pt x="2624" y="805"/>
                                  </a:lnTo>
                                  <a:lnTo>
                                    <a:pt x="2634" y="795"/>
                                  </a:lnTo>
                                  <a:lnTo>
                                    <a:pt x="2644" y="786"/>
                                  </a:lnTo>
                                  <a:lnTo>
                                    <a:pt x="2660" y="776"/>
                                  </a:lnTo>
                                  <a:lnTo>
                                    <a:pt x="2670" y="762"/>
                                  </a:lnTo>
                                  <a:lnTo>
                                    <a:pt x="2681" y="753"/>
                                  </a:lnTo>
                                  <a:lnTo>
                                    <a:pt x="2691" y="743"/>
                                  </a:lnTo>
                                  <a:lnTo>
                                    <a:pt x="2702" y="734"/>
                                  </a:lnTo>
                                  <a:lnTo>
                                    <a:pt x="2723" y="715"/>
                                  </a:lnTo>
                                  <a:lnTo>
                                    <a:pt x="2744" y="700"/>
                                  </a:lnTo>
                                  <a:lnTo>
                                    <a:pt x="2759" y="681"/>
                                  </a:lnTo>
                                  <a:lnTo>
                                    <a:pt x="2775" y="667"/>
                                  </a:lnTo>
                                  <a:lnTo>
                                    <a:pt x="2790" y="653"/>
                                  </a:lnTo>
                                  <a:lnTo>
                                    <a:pt x="2801" y="648"/>
                                  </a:lnTo>
                                  <a:lnTo>
                                    <a:pt x="2822" y="629"/>
                                  </a:lnTo>
                                  <a:lnTo>
                                    <a:pt x="2827" y="629"/>
                                  </a:lnTo>
                                  <a:lnTo>
                                    <a:pt x="2822" y="624"/>
                                  </a:lnTo>
                                  <a:lnTo>
                                    <a:pt x="2817" y="619"/>
                                  </a:lnTo>
                                  <a:lnTo>
                                    <a:pt x="2806" y="610"/>
                                  </a:lnTo>
                                  <a:lnTo>
                                    <a:pt x="2796" y="605"/>
                                  </a:lnTo>
                                  <a:lnTo>
                                    <a:pt x="2775" y="591"/>
                                  </a:lnTo>
                                  <a:lnTo>
                                    <a:pt x="2754" y="581"/>
                                  </a:lnTo>
                                  <a:lnTo>
                                    <a:pt x="2744" y="572"/>
                                  </a:lnTo>
                                  <a:lnTo>
                                    <a:pt x="2733" y="567"/>
                                  </a:lnTo>
                                  <a:lnTo>
                                    <a:pt x="2717" y="557"/>
                                  </a:lnTo>
                                  <a:lnTo>
                                    <a:pt x="2707" y="553"/>
                                  </a:lnTo>
                                  <a:lnTo>
                                    <a:pt x="2691" y="538"/>
                                  </a:lnTo>
                                  <a:lnTo>
                                    <a:pt x="2681" y="529"/>
                                  </a:lnTo>
                                  <a:lnTo>
                                    <a:pt x="2665" y="519"/>
                                  </a:lnTo>
                                  <a:lnTo>
                                    <a:pt x="2650" y="510"/>
                                  </a:lnTo>
                                  <a:lnTo>
                                    <a:pt x="2634" y="500"/>
                                  </a:lnTo>
                                  <a:lnTo>
                                    <a:pt x="2618" y="491"/>
                                  </a:lnTo>
                                  <a:lnTo>
                                    <a:pt x="2603" y="481"/>
                                  </a:lnTo>
                                  <a:lnTo>
                                    <a:pt x="2587" y="472"/>
                                  </a:lnTo>
                                  <a:lnTo>
                                    <a:pt x="2571" y="457"/>
                                  </a:lnTo>
                                  <a:lnTo>
                                    <a:pt x="2551" y="448"/>
                                  </a:lnTo>
                                  <a:lnTo>
                                    <a:pt x="2535" y="434"/>
                                  </a:lnTo>
                                  <a:lnTo>
                                    <a:pt x="2519" y="424"/>
                                  </a:lnTo>
                                  <a:lnTo>
                                    <a:pt x="2498" y="415"/>
                                  </a:lnTo>
                                  <a:lnTo>
                                    <a:pt x="2483" y="400"/>
                                  </a:lnTo>
                                  <a:lnTo>
                                    <a:pt x="2462" y="391"/>
                                  </a:lnTo>
                                  <a:lnTo>
                                    <a:pt x="2446" y="381"/>
                                  </a:lnTo>
                                  <a:lnTo>
                                    <a:pt x="2425" y="367"/>
                                  </a:lnTo>
                                  <a:lnTo>
                                    <a:pt x="2410" y="357"/>
                                  </a:lnTo>
                                  <a:lnTo>
                                    <a:pt x="2389" y="343"/>
                                  </a:lnTo>
                                  <a:lnTo>
                                    <a:pt x="2373" y="329"/>
                                  </a:lnTo>
                                  <a:lnTo>
                                    <a:pt x="2352" y="319"/>
                                  </a:lnTo>
                                  <a:lnTo>
                                    <a:pt x="2337" y="305"/>
                                  </a:lnTo>
                                  <a:lnTo>
                                    <a:pt x="2316" y="296"/>
                                  </a:lnTo>
                                  <a:lnTo>
                                    <a:pt x="2300" y="286"/>
                                  </a:lnTo>
                                  <a:lnTo>
                                    <a:pt x="2279" y="272"/>
                                  </a:lnTo>
                                  <a:lnTo>
                                    <a:pt x="2264" y="262"/>
                                  </a:lnTo>
                                  <a:lnTo>
                                    <a:pt x="2243" y="253"/>
                                  </a:lnTo>
                                  <a:lnTo>
                                    <a:pt x="2227" y="238"/>
                                  </a:lnTo>
                                  <a:lnTo>
                                    <a:pt x="2212" y="229"/>
                                  </a:lnTo>
                                  <a:lnTo>
                                    <a:pt x="2196" y="219"/>
                                  </a:lnTo>
                                  <a:lnTo>
                                    <a:pt x="2180" y="210"/>
                                  </a:lnTo>
                                  <a:lnTo>
                                    <a:pt x="2165" y="205"/>
                                  </a:lnTo>
                                  <a:lnTo>
                                    <a:pt x="2149" y="191"/>
                                  </a:lnTo>
                                  <a:lnTo>
                                    <a:pt x="2133" y="181"/>
                                  </a:lnTo>
                                  <a:lnTo>
                                    <a:pt x="2118" y="172"/>
                                  </a:lnTo>
                                  <a:lnTo>
                                    <a:pt x="2107" y="167"/>
                                  </a:lnTo>
                                  <a:lnTo>
                                    <a:pt x="2092" y="157"/>
                                  </a:lnTo>
                                  <a:lnTo>
                                    <a:pt x="2081" y="148"/>
                                  </a:lnTo>
                                  <a:lnTo>
                                    <a:pt x="2066" y="143"/>
                                  </a:lnTo>
                                  <a:lnTo>
                                    <a:pt x="2055" y="138"/>
                                  </a:lnTo>
                                  <a:lnTo>
                                    <a:pt x="2034" y="124"/>
                                  </a:lnTo>
                                  <a:lnTo>
                                    <a:pt x="2019" y="115"/>
                                  </a:lnTo>
                                  <a:lnTo>
                                    <a:pt x="2003" y="110"/>
                                  </a:lnTo>
                                  <a:lnTo>
                                    <a:pt x="1993" y="105"/>
                                  </a:lnTo>
                                  <a:lnTo>
                                    <a:pt x="1982" y="100"/>
                                  </a:lnTo>
                                  <a:lnTo>
                                    <a:pt x="1972" y="96"/>
                                  </a:lnTo>
                                  <a:lnTo>
                                    <a:pt x="1956" y="91"/>
                                  </a:lnTo>
                                  <a:lnTo>
                                    <a:pt x="1940" y="91"/>
                                  </a:lnTo>
                                  <a:lnTo>
                                    <a:pt x="1925" y="86"/>
                                  </a:lnTo>
                                  <a:lnTo>
                                    <a:pt x="1904" y="86"/>
                                  </a:lnTo>
                                  <a:lnTo>
                                    <a:pt x="1888" y="86"/>
                                  </a:lnTo>
                                  <a:lnTo>
                                    <a:pt x="1867" y="86"/>
                                  </a:lnTo>
                                  <a:lnTo>
                                    <a:pt x="1846" y="81"/>
                                  </a:lnTo>
                                  <a:lnTo>
                                    <a:pt x="1826" y="81"/>
                                  </a:lnTo>
                                  <a:lnTo>
                                    <a:pt x="1805" y="81"/>
                                  </a:lnTo>
                                  <a:lnTo>
                                    <a:pt x="1784" y="81"/>
                                  </a:lnTo>
                                  <a:lnTo>
                                    <a:pt x="1763" y="81"/>
                                  </a:lnTo>
                                  <a:lnTo>
                                    <a:pt x="1742" y="81"/>
                                  </a:lnTo>
                                  <a:lnTo>
                                    <a:pt x="1721" y="81"/>
                                  </a:lnTo>
                                  <a:lnTo>
                                    <a:pt x="1700" y="81"/>
                                  </a:lnTo>
                                  <a:lnTo>
                                    <a:pt x="1685" y="81"/>
                                  </a:lnTo>
                                  <a:lnTo>
                                    <a:pt x="1674" y="81"/>
                                  </a:lnTo>
                                  <a:lnTo>
                                    <a:pt x="1664" y="81"/>
                                  </a:lnTo>
                                  <a:lnTo>
                                    <a:pt x="1654" y="81"/>
                                  </a:lnTo>
                                  <a:lnTo>
                                    <a:pt x="1633" y="81"/>
                                  </a:lnTo>
                                  <a:lnTo>
                                    <a:pt x="1612" y="81"/>
                                  </a:lnTo>
                                  <a:lnTo>
                                    <a:pt x="1591" y="81"/>
                                  </a:lnTo>
                                  <a:lnTo>
                                    <a:pt x="1575" y="86"/>
                                  </a:lnTo>
                                  <a:lnTo>
                                    <a:pt x="1554" y="86"/>
                                  </a:lnTo>
                                  <a:lnTo>
                                    <a:pt x="1544" y="86"/>
                                  </a:lnTo>
                                  <a:lnTo>
                                    <a:pt x="1523" y="86"/>
                                  </a:lnTo>
                                  <a:lnTo>
                                    <a:pt x="1513" y="86"/>
                                  </a:lnTo>
                                  <a:lnTo>
                                    <a:pt x="1502" y="86"/>
                                  </a:lnTo>
                                  <a:lnTo>
                                    <a:pt x="1492" y="86"/>
                                  </a:lnTo>
                                  <a:lnTo>
                                    <a:pt x="1481" y="86"/>
                                  </a:lnTo>
                                  <a:lnTo>
                                    <a:pt x="1476" y="91"/>
                                  </a:lnTo>
                                  <a:lnTo>
                                    <a:pt x="1575" y="5"/>
                                  </a:lnTo>
                                  <a:lnTo>
                                    <a:pt x="1575" y="5"/>
                                  </a:lnTo>
                                  <a:lnTo>
                                    <a:pt x="1591" y="5"/>
                                  </a:lnTo>
                                  <a:lnTo>
                                    <a:pt x="1596" y="5"/>
                                  </a:lnTo>
                                  <a:lnTo>
                                    <a:pt x="1607" y="5"/>
                                  </a:lnTo>
                                  <a:lnTo>
                                    <a:pt x="1617" y="5"/>
                                  </a:lnTo>
                                  <a:lnTo>
                                    <a:pt x="1627" y="5"/>
                                  </a:lnTo>
                                  <a:lnTo>
                                    <a:pt x="1638" y="5"/>
                                  </a:lnTo>
                                  <a:lnTo>
                                    <a:pt x="1654" y="5"/>
                                  </a:lnTo>
                                  <a:lnTo>
                                    <a:pt x="1664" y="5"/>
                                  </a:lnTo>
                                  <a:lnTo>
                                    <a:pt x="1685" y="5"/>
                                  </a:lnTo>
                                  <a:lnTo>
                                    <a:pt x="1700" y="5"/>
                                  </a:lnTo>
                                  <a:lnTo>
                                    <a:pt x="1721" y="5"/>
                                  </a:lnTo>
                                  <a:lnTo>
                                    <a:pt x="1737" y="5"/>
                                  </a:lnTo>
                                  <a:lnTo>
                                    <a:pt x="1758" y="5"/>
                                  </a:lnTo>
                                  <a:lnTo>
                                    <a:pt x="1779" y="5"/>
                                  </a:lnTo>
                                  <a:lnTo>
                                    <a:pt x="1794" y="5"/>
                                  </a:lnTo>
                                  <a:lnTo>
                                    <a:pt x="1815" y="5"/>
                                  </a:lnTo>
                                  <a:lnTo>
                                    <a:pt x="1836" y="10"/>
                                  </a:lnTo>
                                  <a:lnTo>
                                    <a:pt x="1857" y="10"/>
                                  </a:lnTo>
                                  <a:lnTo>
                                    <a:pt x="1878" y="10"/>
                                  </a:lnTo>
                                  <a:lnTo>
                                    <a:pt x="1899" y="10"/>
                                  </a:lnTo>
                                  <a:lnTo>
                                    <a:pt x="1920" y="15"/>
                                  </a:lnTo>
                                  <a:lnTo>
                                    <a:pt x="1940" y="15"/>
                                  </a:lnTo>
                                  <a:lnTo>
                                    <a:pt x="1956" y="19"/>
                                  </a:lnTo>
                                  <a:lnTo>
                                    <a:pt x="1977" y="19"/>
                                  </a:lnTo>
                                  <a:lnTo>
                                    <a:pt x="1998" y="24"/>
                                  </a:lnTo>
                                  <a:lnTo>
                                    <a:pt x="2013" y="24"/>
                                  </a:lnTo>
                                  <a:lnTo>
                                    <a:pt x="2029" y="29"/>
                                  </a:lnTo>
                                  <a:lnTo>
                                    <a:pt x="2045" y="29"/>
                                  </a:lnTo>
                                  <a:lnTo>
                                    <a:pt x="2066" y="34"/>
                                  </a:lnTo>
                                  <a:lnTo>
                                    <a:pt x="2081" y="38"/>
                                  </a:lnTo>
                                  <a:lnTo>
                                    <a:pt x="2097" y="43"/>
                                  </a:lnTo>
                                  <a:lnTo>
                                    <a:pt x="2107" y="48"/>
                                  </a:lnTo>
                                  <a:lnTo>
                                    <a:pt x="2118" y="53"/>
                                  </a:lnTo>
                                  <a:lnTo>
                                    <a:pt x="2133" y="62"/>
                                  </a:lnTo>
                                  <a:lnTo>
                                    <a:pt x="2144" y="67"/>
                                  </a:lnTo>
                                  <a:lnTo>
                                    <a:pt x="2154" y="72"/>
                                  </a:lnTo>
                                  <a:lnTo>
                                    <a:pt x="2170" y="81"/>
                                  </a:lnTo>
                                  <a:lnTo>
                                    <a:pt x="2180" y="86"/>
                                  </a:lnTo>
                                  <a:lnTo>
                                    <a:pt x="2201" y="96"/>
                                  </a:lnTo>
                                  <a:lnTo>
                                    <a:pt x="2212" y="105"/>
                                  </a:lnTo>
                                  <a:lnTo>
                                    <a:pt x="2227" y="115"/>
                                  </a:lnTo>
                                  <a:lnTo>
                                    <a:pt x="2243" y="124"/>
                                  </a:lnTo>
                                  <a:lnTo>
                                    <a:pt x="2264" y="134"/>
                                  </a:lnTo>
                                  <a:lnTo>
                                    <a:pt x="2274" y="143"/>
                                  </a:lnTo>
                                  <a:lnTo>
                                    <a:pt x="2295" y="153"/>
                                  </a:lnTo>
                                  <a:lnTo>
                                    <a:pt x="2311" y="162"/>
                                  </a:lnTo>
                                  <a:lnTo>
                                    <a:pt x="2326" y="176"/>
                                  </a:lnTo>
                                  <a:lnTo>
                                    <a:pt x="2342" y="186"/>
                                  </a:lnTo>
                                  <a:lnTo>
                                    <a:pt x="2363" y="196"/>
                                  </a:lnTo>
                                  <a:lnTo>
                                    <a:pt x="2378" y="210"/>
                                  </a:lnTo>
                                  <a:lnTo>
                                    <a:pt x="2399" y="219"/>
                                  </a:lnTo>
                                  <a:lnTo>
                                    <a:pt x="2415" y="234"/>
                                  </a:lnTo>
                                  <a:lnTo>
                                    <a:pt x="2436" y="248"/>
                                  </a:lnTo>
                                  <a:lnTo>
                                    <a:pt x="2451" y="257"/>
                                  </a:lnTo>
                                  <a:lnTo>
                                    <a:pt x="2472" y="272"/>
                                  </a:lnTo>
                                  <a:lnTo>
                                    <a:pt x="2488" y="281"/>
                                  </a:lnTo>
                                  <a:lnTo>
                                    <a:pt x="2509" y="296"/>
                                  </a:lnTo>
                                  <a:lnTo>
                                    <a:pt x="2524" y="310"/>
                                  </a:lnTo>
                                  <a:lnTo>
                                    <a:pt x="2545" y="324"/>
                                  </a:lnTo>
                                  <a:lnTo>
                                    <a:pt x="2561" y="334"/>
                                  </a:lnTo>
                                  <a:lnTo>
                                    <a:pt x="2582" y="348"/>
                                  </a:lnTo>
                                  <a:lnTo>
                                    <a:pt x="2597" y="357"/>
                                  </a:lnTo>
                                  <a:lnTo>
                                    <a:pt x="2618" y="372"/>
                                  </a:lnTo>
                                  <a:lnTo>
                                    <a:pt x="2634" y="381"/>
                                  </a:lnTo>
                                  <a:lnTo>
                                    <a:pt x="2650" y="396"/>
                                  </a:lnTo>
                                  <a:lnTo>
                                    <a:pt x="2665" y="410"/>
                                  </a:lnTo>
                                  <a:lnTo>
                                    <a:pt x="2681" y="419"/>
                                  </a:lnTo>
                                  <a:lnTo>
                                    <a:pt x="2697" y="434"/>
                                  </a:lnTo>
                                  <a:lnTo>
                                    <a:pt x="2712" y="443"/>
                                  </a:lnTo>
                                  <a:lnTo>
                                    <a:pt x="2728" y="453"/>
                                  </a:lnTo>
                                  <a:lnTo>
                                    <a:pt x="2749" y="467"/>
                                  </a:lnTo>
                                  <a:lnTo>
                                    <a:pt x="2759" y="476"/>
                                  </a:lnTo>
                                  <a:lnTo>
                                    <a:pt x="2775" y="486"/>
                                  </a:lnTo>
                                  <a:lnTo>
                                    <a:pt x="2790" y="496"/>
                                  </a:lnTo>
                                  <a:lnTo>
                                    <a:pt x="2801" y="510"/>
                                  </a:lnTo>
                                  <a:lnTo>
                                    <a:pt x="2811" y="515"/>
                                  </a:lnTo>
                                  <a:lnTo>
                                    <a:pt x="2827" y="524"/>
                                  </a:lnTo>
                                  <a:lnTo>
                                    <a:pt x="2837" y="534"/>
                                  </a:lnTo>
                                  <a:lnTo>
                                    <a:pt x="2848" y="543"/>
                                  </a:lnTo>
                                  <a:lnTo>
                                    <a:pt x="2869" y="562"/>
                                  </a:lnTo>
                                  <a:lnTo>
                                    <a:pt x="2884" y="576"/>
                                  </a:lnTo>
                                  <a:lnTo>
                                    <a:pt x="2895" y="586"/>
                                  </a:lnTo>
                                  <a:lnTo>
                                    <a:pt x="2905" y="596"/>
                                  </a:lnTo>
                                  <a:lnTo>
                                    <a:pt x="2910" y="605"/>
                                  </a:lnTo>
                                  <a:lnTo>
                                    <a:pt x="2916" y="610"/>
                                  </a:lnTo>
                                  <a:lnTo>
                                    <a:pt x="2910" y="615"/>
                                  </a:lnTo>
                                  <a:lnTo>
                                    <a:pt x="2910" y="624"/>
                                  </a:lnTo>
                                  <a:lnTo>
                                    <a:pt x="2900" y="634"/>
                                  </a:lnTo>
                                  <a:lnTo>
                                    <a:pt x="2890" y="653"/>
                                  </a:lnTo>
                                  <a:lnTo>
                                    <a:pt x="2874" y="667"/>
                                  </a:lnTo>
                                  <a:lnTo>
                                    <a:pt x="2858" y="686"/>
                                  </a:lnTo>
                                  <a:lnTo>
                                    <a:pt x="2848" y="696"/>
                                  </a:lnTo>
                                  <a:lnTo>
                                    <a:pt x="2837" y="705"/>
                                  </a:lnTo>
                                  <a:lnTo>
                                    <a:pt x="2827" y="719"/>
                                  </a:lnTo>
                                  <a:lnTo>
                                    <a:pt x="2822" y="734"/>
                                  </a:lnTo>
                                  <a:lnTo>
                                    <a:pt x="2806" y="743"/>
                                  </a:lnTo>
                                  <a:lnTo>
                                    <a:pt x="2796" y="757"/>
                                  </a:lnTo>
                                  <a:lnTo>
                                    <a:pt x="2780" y="767"/>
                                  </a:lnTo>
                                  <a:lnTo>
                                    <a:pt x="2770" y="781"/>
                                  </a:lnTo>
                                  <a:lnTo>
                                    <a:pt x="2754" y="795"/>
                                  </a:lnTo>
                                  <a:lnTo>
                                    <a:pt x="2744" y="810"/>
                                  </a:lnTo>
                                  <a:lnTo>
                                    <a:pt x="2728" y="824"/>
                                  </a:lnTo>
                                  <a:lnTo>
                                    <a:pt x="2717" y="843"/>
                                  </a:lnTo>
                                  <a:lnTo>
                                    <a:pt x="2702" y="853"/>
                                  </a:lnTo>
                                  <a:lnTo>
                                    <a:pt x="2691" y="867"/>
                                  </a:lnTo>
                                  <a:lnTo>
                                    <a:pt x="2670" y="886"/>
                                  </a:lnTo>
                                  <a:lnTo>
                                    <a:pt x="2660" y="900"/>
                                  </a:lnTo>
                                  <a:lnTo>
                                    <a:pt x="2644" y="915"/>
                                  </a:lnTo>
                                  <a:lnTo>
                                    <a:pt x="2634" y="929"/>
                                  </a:lnTo>
                                  <a:lnTo>
                                    <a:pt x="2618" y="943"/>
                                  </a:lnTo>
                                  <a:lnTo>
                                    <a:pt x="2603" y="962"/>
                                  </a:lnTo>
                                  <a:lnTo>
                                    <a:pt x="2587" y="976"/>
                                  </a:lnTo>
                                  <a:lnTo>
                                    <a:pt x="2571" y="991"/>
                                  </a:lnTo>
                                  <a:lnTo>
                                    <a:pt x="2556" y="1005"/>
                                  </a:lnTo>
                                  <a:lnTo>
                                    <a:pt x="2545" y="1019"/>
                                  </a:lnTo>
                                  <a:lnTo>
                                    <a:pt x="2524" y="1034"/>
                                  </a:lnTo>
                                  <a:lnTo>
                                    <a:pt x="2514" y="1048"/>
                                  </a:lnTo>
                                  <a:lnTo>
                                    <a:pt x="2498" y="1062"/>
                                  </a:lnTo>
                                  <a:lnTo>
                                    <a:pt x="2483" y="1076"/>
                                  </a:lnTo>
                                  <a:lnTo>
                                    <a:pt x="2467" y="1091"/>
                                  </a:lnTo>
                                  <a:lnTo>
                                    <a:pt x="2451" y="1105"/>
                                  </a:lnTo>
                                  <a:lnTo>
                                    <a:pt x="2441" y="1119"/>
                                  </a:lnTo>
                                  <a:lnTo>
                                    <a:pt x="2425" y="1129"/>
                                  </a:lnTo>
                                  <a:lnTo>
                                    <a:pt x="2415" y="1143"/>
                                  </a:lnTo>
                                  <a:lnTo>
                                    <a:pt x="2399" y="1157"/>
                                  </a:lnTo>
                                  <a:lnTo>
                                    <a:pt x="2389" y="1167"/>
                                  </a:lnTo>
                                  <a:lnTo>
                                    <a:pt x="2378" y="1181"/>
                                  </a:lnTo>
                                  <a:lnTo>
                                    <a:pt x="2368" y="1191"/>
                                  </a:lnTo>
                                  <a:lnTo>
                                    <a:pt x="2352" y="1200"/>
                                  </a:lnTo>
                                  <a:lnTo>
                                    <a:pt x="2342" y="1205"/>
                                  </a:lnTo>
                                  <a:lnTo>
                                    <a:pt x="2332" y="1215"/>
                                  </a:lnTo>
                                  <a:lnTo>
                                    <a:pt x="2316" y="1229"/>
                                  </a:lnTo>
                                  <a:lnTo>
                                    <a:pt x="2300" y="1248"/>
                                  </a:lnTo>
                                  <a:lnTo>
                                    <a:pt x="2285" y="1257"/>
                                  </a:lnTo>
                                  <a:lnTo>
                                    <a:pt x="2274" y="1262"/>
                                  </a:lnTo>
                                  <a:lnTo>
                                    <a:pt x="2269" y="1267"/>
                                  </a:lnTo>
                                  <a:lnTo>
                                    <a:pt x="2264" y="1267"/>
                                  </a:lnTo>
                                  <a:lnTo>
                                    <a:pt x="2258" y="1262"/>
                                  </a:lnTo>
                                  <a:lnTo>
                                    <a:pt x="2238" y="1248"/>
                                  </a:lnTo>
                                  <a:lnTo>
                                    <a:pt x="2227" y="1238"/>
                                  </a:lnTo>
                                  <a:lnTo>
                                    <a:pt x="2217" y="1234"/>
                                  </a:lnTo>
                                  <a:lnTo>
                                    <a:pt x="2201" y="1224"/>
                                  </a:lnTo>
                                  <a:lnTo>
                                    <a:pt x="2191" y="1215"/>
                                  </a:lnTo>
                                  <a:lnTo>
                                    <a:pt x="2170" y="1205"/>
                                  </a:lnTo>
                                  <a:lnTo>
                                    <a:pt x="2154" y="1191"/>
                                  </a:lnTo>
                                  <a:lnTo>
                                    <a:pt x="2133" y="1181"/>
                                  </a:lnTo>
                                  <a:lnTo>
                                    <a:pt x="2118" y="1167"/>
                                  </a:lnTo>
                                  <a:lnTo>
                                    <a:pt x="2097" y="1153"/>
                                  </a:lnTo>
                                  <a:lnTo>
                                    <a:pt x="2076" y="1138"/>
                                  </a:lnTo>
                                  <a:lnTo>
                                    <a:pt x="2055" y="1124"/>
                                  </a:lnTo>
                                  <a:lnTo>
                                    <a:pt x="2039" y="1110"/>
                                  </a:lnTo>
                                  <a:lnTo>
                                    <a:pt x="2013" y="1091"/>
                                  </a:lnTo>
                                  <a:lnTo>
                                    <a:pt x="1998" y="1076"/>
                                  </a:lnTo>
                                  <a:lnTo>
                                    <a:pt x="1972" y="1057"/>
                                  </a:lnTo>
                                  <a:lnTo>
                                    <a:pt x="1951" y="1043"/>
                                  </a:lnTo>
                                  <a:lnTo>
                                    <a:pt x="1930" y="1024"/>
                                  </a:lnTo>
                                  <a:lnTo>
                                    <a:pt x="1914" y="1005"/>
                                  </a:lnTo>
                                  <a:lnTo>
                                    <a:pt x="1893" y="986"/>
                                  </a:lnTo>
                                  <a:lnTo>
                                    <a:pt x="1873" y="972"/>
                                  </a:lnTo>
                                  <a:lnTo>
                                    <a:pt x="1852" y="953"/>
                                  </a:lnTo>
                                  <a:lnTo>
                                    <a:pt x="1836" y="934"/>
                                  </a:lnTo>
                                  <a:lnTo>
                                    <a:pt x="1815" y="910"/>
                                  </a:lnTo>
                                  <a:lnTo>
                                    <a:pt x="1805" y="895"/>
                                  </a:lnTo>
                                  <a:lnTo>
                                    <a:pt x="1784" y="876"/>
                                  </a:lnTo>
                                  <a:lnTo>
                                    <a:pt x="1773" y="857"/>
                                  </a:lnTo>
                                  <a:lnTo>
                                    <a:pt x="1758" y="838"/>
                                  </a:lnTo>
                                  <a:lnTo>
                                    <a:pt x="1747" y="819"/>
                                  </a:lnTo>
                                  <a:lnTo>
                                    <a:pt x="1747" y="819"/>
                                  </a:lnTo>
                                  <a:lnTo>
                                    <a:pt x="1737" y="819"/>
                                  </a:lnTo>
                                  <a:lnTo>
                                    <a:pt x="1727" y="824"/>
                                  </a:lnTo>
                                  <a:lnTo>
                                    <a:pt x="1711" y="824"/>
                                  </a:lnTo>
                                  <a:lnTo>
                                    <a:pt x="1690" y="824"/>
                                  </a:lnTo>
                                  <a:lnTo>
                                    <a:pt x="1669" y="824"/>
                                  </a:lnTo>
                                  <a:lnTo>
                                    <a:pt x="1659" y="824"/>
                                  </a:lnTo>
                                  <a:lnTo>
                                    <a:pt x="1648" y="829"/>
                                  </a:lnTo>
                                  <a:lnTo>
                                    <a:pt x="1633" y="829"/>
                                  </a:lnTo>
                                  <a:lnTo>
                                    <a:pt x="1627" y="829"/>
                                  </a:lnTo>
                                  <a:lnTo>
                                    <a:pt x="1612" y="829"/>
                                  </a:lnTo>
                                  <a:lnTo>
                                    <a:pt x="1601" y="829"/>
                                  </a:lnTo>
                                  <a:lnTo>
                                    <a:pt x="1586" y="829"/>
                                  </a:lnTo>
                                  <a:lnTo>
                                    <a:pt x="1575" y="829"/>
                                  </a:lnTo>
                                  <a:lnTo>
                                    <a:pt x="1565" y="829"/>
                                  </a:lnTo>
                                  <a:lnTo>
                                    <a:pt x="1554" y="829"/>
                                  </a:lnTo>
                                  <a:lnTo>
                                    <a:pt x="1539" y="829"/>
                                  </a:lnTo>
                                  <a:lnTo>
                                    <a:pt x="1534" y="829"/>
                                  </a:lnTo>
                                  <a:lnTo>
                                    <a:pt x="1513" y="824"/>
                                  </a:lnTo>
                                  <a:lnTo>
                                    <a:pt x="1497" y="824"/>
                                  </a:lnTo>
                                  <a:lnTo>
                                    <a:pt x="1481" y="819"/>
                                  </a:lnTo>
                                  <a:lnTo>
                                    <a:pt x="1476" y="815"/>
                                  </a:lnTo>
                                  <a:lnTo>
                                    <a:pt x="1466" y="800"/>
                                  </a:lnTo>
                                  <a:lnTo>
                                    <a:pt x="1461" y="791"/>
                                  </a:lnTo>
                                  <a:lnTo>
                                    <a:pt x="1455" y="776"/>
                                  </a:lnTo>
                                  <a:lnTo>
                                    <a:pt x="1450" y="767"/>
                                  </a:lnTo>
                                  <a:lnTo>
                                    <a:pt x="1450" y="748"/>
                                  </a:lnTo>
                                  <a:lnTo>
                                    <a:pt x="1450" y="748"/>
                                  </a:lnTo>
                                  <a:lnTo>
                                    <a:pt x="1450" y="753"/>
                                  </a:lnTo>
                                  <a:lnTo>
                                    <a:pt x="1450" y="762"/>
                                  </a:lnTo>
                                  <a:lnTo>
                                    <a:pt x="1450" y="781"/>
                                  </a:lnTo>
                                  <a:lnTo>
                                    <a:pt x="1450" y="795"/>
                                  </a:lnTo>
                                  <a:lnTo>
                                    <a:pt x="1445" y="815"/>
                                  </a:lnTo>
                                  <a:lnTo>
                                    <a:pt x="1445" y="824"/>
                                  </a:lnTo>
                                  <a:lnTo>
                                    <a:pt x="1440" y="834"/>
                                  </a:lnTo>
                                  <a:lnTo>
                                    <a:pt x="1440" y="848"/>
                                  </a:lnTo>
                                  <a:lnTo>
                                    <a:pt x="1440" y="857"/>
                                  </a:lnTo>
                                  <a:lnTo>
                                    <a:pt x="1434" y="867"/>
                                  </a:lnTo>
                                  <a:lnTo>
                                    <a:pt x="1429" y="881"/>
                                  </a:lnTo>
                                  <a:lnTo>
                                    <a:pt x="1424" y="891"/>
                                  </a:lnTo>
                                  <a:lnTo>
                                    <a:pt x="1419" y="900"/>
                                  </a:lnTo>
                                  <a:lnTo>
                                    <a:pt x="1414" y="915"/>
                                  </a:lnTo>
                                  <a:lnTo>
                                    <a:pt x="1408" y="924"/>
                                  </a:lnTo>
                                  <a:lnTo>
                                    <a:pt x="1403" y="934"/>
                                  </a:lnTo>
                                  <a:lnTo>
                                    <a:pt x="1398" y="948"/>
                                  </a:lnTo>
                                  <a:lnTo>
                                    <a:pt x="1388" y="957"/>
                                  </a:lnTo>
                                  <a:lnTo>
                                    <a:pt x="1377" y="967"/>
                                  </a:lnTo>
                                  <a:lnTo>
                                    <a:pt x="1367" y="976"/>
                                  </a:lnTo>
                                  <a:lnTo>
                                    <a:pt x="1356" y="986"/>
                                  </a:lnTo>
                                  <a:lnTo>
                                    <a:pt x="1341" y="995"/>
                                  </a:lnTo>
                                  <a:lnTo>
                                    <a:pt x="1330" y="1000"/>
                                  </a:lnTo>
                                  <a:lnTo>
                                    <a:pt x="1315" y="1010"/>
                                  </a:lnTo>
                                  <a:lnTo>
                                    <a:pt x="1304" y="1019"/>
                                  </a:lnTo>
                                  <a:lnTo>
                                    <a:pt x="1283" y="1024"/>
                                  </a:lnTo>
                                  <a:lnTo>
                                    <a:pt x="1262" y="1034"/>
                                  </a:lnTo>
                                  <a:lnTo>
                                    <a:pt x="1247" y="1034"/>
                                  </a:lnTo>
                                  <a:lnTo>
                                    <a:pt x="1236" y="1043"/>
                                  </a:lnTo>
                                  <a:lnTo>
                                    <a:pt x="1221" y="1048"/>
                                  </a:lnTo>
                                  <a:lnTo>
                                    <a:pt x="1210" y="1053"/>
                                  </a:lnTo>
                                  <a:lnTo>
                                    <a:pt x="1195" y="1062"/>
                                  </a:lnTo>
                                  <a:lnTo>
                                    <a:pt x="1179" y="1067"/>
                                  </a:lnTo>
                                  <a:lnTo>
                                    <a:pt x="1158" y="1072"/>
                                  </a:lnTo>
                                  <a:lnTo>
                                    <a:pt x="1142" y="1076"/>
                                  </a:lnTo>
                                  <a:lnTo>
                                    <a:pt x="1127" y="1086"/>
                                  </a:lnTo>
                                  <a:lnTo>
                                    <a:pt x="1106" y="1095"/>
                                  </a:lnTo>
                                  <a:lnTo>
                                    <a:pt x="1090" y="1100"/>
                                  </a:lnTo>
                                  <a:lnTo>
                                    <a:pt x="1069" y="1110"/>
                                  </a:lnTo>
                                  <a:lnTo>
                                    <a:pt x="1049" y="1115"/>
                                  </a:lnTo>
                                  <a:lnTo>
                                    <a:pt x="1028" y="1124"/>
                                  </a:lnTo>
                                  <a:lnTo>
                                    <a:pt x="1007" y="1134"/>
                                  </a:lnTo>
                                  <a:lnTo>
                                    <a:pt x="986" y="1143"/>
                                  </a:lnTo>
                                  <a:lnTo>
                                    <a:pt x="965" y="1148"/>
                                  </a:lnTo>
                                  <a:lnTo>
                                    <a:pt x="944" y="1162"/>
                                  </a:lnTo>
                                  <a:lnTo>
                                    <a:pt x="923" y="1167"/>
                                  </a:lnTo>
                                  <a:lnTo>
                                    <a:pt x="903" y="1181"/>
                                  </a:lnTo>
                                  <a:lnTo>
                                    <a:pt x="876" y="1186"/>
                                  </a:lnTo>
                                  <a:lnTo>
                                    <a:pt x="861" y="1195"/>
                                  </a:lnTo>
                                  <a:lnTo>
                                    <a:pt x="835" y="1205"/>
                                  </a:lnTo>
                                  <a:lnTo>
                                    <a:pt x="814" y="1215"/>
                                  </a:lnTo>
                                  <a:lnTo>
                                    <a:pt x="793" y="1224"/>
                                  </a:lnTo>
                                  <a:lnTo>
                                    <a:pt x="767" y="1234"/>
                                  </a:lnTo>
                                  <a:lnTo>
                                    <a:pt x="746" y="1243"/>
                                  </a:lnTo>
                                  <a:lnTo>
                                    <a:pt x="725" y="1253"/>
                                  </a:lnTo>
                                  <a:lnTo>
                                    <a:pt x="704" y="1262"/>
                                  </a:lnTo>
                                  <a:lnTo>
                                    <a:pt x="684" y="1272"/>
                                  </a:lnTo>
                                  <a:lnTo>
                                    <a:pt x="657" y="1276"/>
                                  </a:lnTo>
                                  <a:lnTo>
                                    <a:pt x="637" y="1286"/>
                                  </a:lnTo>
                                  <a:lnTo>
                                    <a:pt x="616" y="1295"/>
                                  </a:lnTo>
                                  <a:lnTo>
                                    <a:pt x="595" y="1305"/>
                                  </a:lnTo>
                                  <a:lnTo>
                                    <a:pt x="574" y="1315"/>
                                  </a:lnTo>
                                  <a:lnTo>
                                    <a:pt x="553" y="1324"/>
                                  </a:lnTo>
                                  <a:lnTo>
                                    <a:pt x="532" y="1329"/>
                                  </a:lnTo>
                                  <a:lnTo>
                                    <a:pt x="517" y="1338"/>
                                  </a:lnTo>
                                  <a:lnTo>
                                    <a:pt x="496" y="1343"/>
                                  </a:lnTo>
                                  <a:lnTo>
                                    <a:pt x="480" y="1353"/>
                                  </a:lnTo>
                                  <a:lnTo>
                                    <a:pt x="459" y="1357"/>
                                  </a:lnTo>
                                  <a:lnTo>
                                    <a:pt x="444" y="1367"/>
                                  </a:lnTo>
                                  <a:lnTo>
                                    <a:pt x="428" y="1376"/>
                                  </a:lnTo>
                                  <a:lnTo>
                                    <a:pt x="412" y="1386"/>
                                  </a:lnTo>
                                  <a:lnTo>
                                    <a:pt x="397" y="1391"/>
                                  </a:lnTo>
                                  <a:lnTo>
                                    <a:pt x="381" y="1395"/>
                                  </a:lnTo>
                                  <a:lnTo>
                                    <a:pt x="365" y="1400"/>
                                  </a:lnTo>
                                  <a:lnTo>
                                    <a:pt x="355" y="1405"/>
                                  </a:lnTo>
                                  <a:lnTo>
                                    <a:pt x="339" y="1410"/>
                                  </a:lnTo>
                                  <a:lnTo>
                                    <a:pt x="329" y="1415"/>
                                  </a:lnTo>
                                  <a:lnTo>
                                    <a:pt x="318" y="1419"/>
                                  </a:lnTo>
                                  <a:lnTo>
                                    <a:pt x="313" y="1424"/>
                                  </a:lnTo>
                                  <a:lnTo>
                                    <a:pt x="292" y="1429"/>
                                  </a:lnTo>
                                  <a:lnTo>
                                    <a:pt x="287" y="1438"/>
                                  </a:lnTo>
                                  <a:lnTo>
                                    <a:pt x="277" y="1438"/>
                                  </a:lnTo>
                                  <a:lnTo>
                                    <a:pt x="277" y="1443"/>
                                  </a:lnTo>
                                  <a:lnTo>
                                    <a:pt x="272" y="1438"/>
                                  </a:lnTo>
                                  <a:lnTo>
                                    <a:pt x="261" y="1429"/>
                                  </a:lnTo>
                                  <a:lnTo>
                                    <a:pt x="256" y="1424"/>
                                  </a:lnTo>
                                  <a:lnTo>
                                    <a:pt x="251" y="1415"/>
                                  </a:lnTo>
                                  <a:lnTo>
                                    <a:pt x="240" y="1405"/>
                                  </a:lnTo>
                                  <a:lnTo>
                                    <a:pt x="230" y="1395"/>
                                  </a:lnTo>
                                  <a:lnTo>
                                    <a:pt x="219" y="1386"/>
                                  </a:lnTo>
                                  <a:lnTo>
                                    <a:pt x="209" y="1372"/>
                                  </a:lnTo>
                                  <a:lnTo>
                                    <a:pt x="198" y="1357"/>
                                  </a:lnTo>
                                  <a:lnTo>
                                    <a:pt x="188" y="1343"/>
                                  </a:lnTo>
                                  <a:lnTo>
                                    <a:pt x="172" y="1329"/>
                                  </a:lnTo>
                                  <a:lnTo>
                                    <a:pt x="162" y="1310"/>
                                  </a:lnTo>
                                  <a:lnTo>
                                    <a:pt x="152" y="1291"/>
                                  </a:lnTo>
                                  <a:lnTo>
                                    <a:pt x="136" y="1276"/>
                                  </a:lnTo>
                                  <a:lnTo>
                                    <a:pt x="131" y="1267"/>
                                  </a:lnTo>
                                  <a:lnTo>
                                    <a:pt x="125" y="1253"/>
                                  </a:lnTo>
                                  <a:lnTo>
                                    <a:pt x="120" y="1243"/>
                                  </a:lnTo>
                                  <a:lnTo>
                                    <a:pt x="110" y="1229"/>
                                  </a:lnTo>
                                  <a:lnTo>
                                    <a:pt x="105" y="1219"/>
                                  </a:lnTo>
                                  <a:lnTo>
                                    <a:pt x="99" y="1210"/>
                                  </a:lnTo>
                                  <a:lnTo>
                                    <a:pt x="94" y="1200"/>
                                  </a:lnTo>
                                  <a:lnTo>
                                    <a:pt x="89" y="1186"/>
                                  </a:lnTo>
                                  <a:lnTo>
                                    <a:pt x="84" y="1172"/>
                                  </a:lnTo>
                                  <a:lnTo>
                                    <a:pt x="73" y="1162"/>
                                  </a:lnTo>
                                  <a:lnTo>
                                    <a:pt x="68" y="1148"/>
                                  </a:lnTo>
                                  <a:lnTo>
                                    <a:pt x="63" y="1138"/>
                                  </a:lnTo>
                                  <a:lnTo>
                                    <a:pt x="58" y="1124"/>
                                  </a:lnTo>
                                  <a:lnTo>
                                    <a:pt x="52" y="1110"/>
                                  </a:lnTo>
                                  <a:lnTo>
                                    <a:pt x="47" y="1095"/>
                                  </a:lnTo>
                                  <a:lnTo>
                                    <a:pt x="42" y="1086"/>
                                  </a:lnTo>
                                  <a:lnTo>
                                    <a:pt x="37" y="1072"/>
                                  </a:lnTo>
                                  <a:lnTo>
                                    <a:pt x="32" y="1053"/>
                                  </a:lnTo>
                                  <a:lnTo>
                                    <a:pt x="26" y="1038"/>
                                  </a:lnTo>
                                  <a:lnTo>
                                    <a:pt x="21" y="1024"/>
                                  </a:lnTo>
                                  <a:lnTo>
                                    <a:pt x="16" y="1010"/>
                                  </a:lnTo>
                                  <a:lnTo>
                                    <a:pt x="16" y="995"/>
                                  </a:lnTo>
                                  <a:lnTo>
                                    <a:pt x="11" y="981"/>
                                  </a:lnTo>
                                  <a:lnTo>
                                    <a:pt x="11" y="967"/>
                                  </a:lnTo>
                                  <a:lnTo>
                                    <a:pt x="6" y="948"/>
                                  </a:lnTo>
                                  <a:lnTo>
                                    <a:pt x="6" y="934"/>
                                  </a:lnTo>
                                  <a:lnTo>
                                    <a:pt x="0" y="915"/>
                                  </a:lnTo>
                                  <a:lnTo>
                                    <a:pt x="0" y="900"/>
                                  </a:lnTo>
                                  <a:lnTo>
                                    <a:pt x="0" y="886"/>
                                  </a:lnTo>
                                  <a:lnTo>
                                    <a:pt x="0" y="867"/>
                                  </a:lnTo>
                                  <a:lnTo>
                                    <a:pt x="0" y="848"/>
                                  </a:lnTo>
                                  <a:lnTo>
                                    <a:pt x="0" y="834"/>
                                  </a:lnTo>
                                  <a:lnTo>
                                    <a:pt x="6" y="834"/>
                                  </a:lnTo>
                                  <a:lnTo>
                                    <a:pt x="21" y="824"/>
                                  </a:lnTo>
                                  <a:lnTo>
                                    <a:pt x="37" y="819"/>
                                  </a:lnTo>
                                  <a:lnTo>
                                    <a:pt x="47" y="815"/>
                                  </a:lnTo>
                                  <a:lnTo>
                                    <a:pt x="63" y="805"/>
                                  </a:lnTo>
                                  <a:lnTo>
                                    <a:pt x="79" y="800"/>
                                  </a:lnTo>
                                  <a:lnTo>
                                    <a:pt x="89" y="795"/>
                                  </a:lnTo>
                                  <a:lnTo>
                                    <a:pt x="105" y="791"/>
                                  </a:lnTo>
                                  <a:lnTo>
                                    <a:pt x="115" y="786"/>
                                  </a:lnTo>
                                  <a:lnTo>
                                    <a:pt x="131" y="786"/>
                                  </a:lnTo>
                                  <a:lnTo>
                                    <a:pt x="141" y="781"/>
                                  </a:lnTo>
                                  <a:lnTo>
                                    <a:pt x="146" y="786"/>
                                  </a:lnTo>
                                  <a:lnTo>
                                    <a:pt x="152" y="791"/>
                                  </a:lnTo>
                                  <a:lnTo>
                                    <a:pt x="157" y="795"/>
                                  </a:lnTo>
                                  <a:lnTo>
                                    <a:pt x="152" y="805"/>
                                  </a:lnTo>
                                  <a:lnTo>
                                    <a:pt x="146" y="824"/>
                                  </a:lnTo>
                                  <a:lnTo>
                                    <a:pt x="131" y="834"/>
                                  </a:lnTo>
                                  <a:lnTo>
                                    <a:pt x="120" y="848"/>
                                  </a:lnTo>
                                  <a:lnTo>
                                    <a:pt x="105" y="857"/>
                                  </a:lnTo>
                                  <a:lnTo>
                                    <a:pt x="94" y="872"/>
                                  </a:lnTo>
                                  <a:lnTo>
                                    <a:pt x="89" y="876"/>
                                  </a:lnTo>
                                  <a:lnTo>
                                    <a:pt x="84" y="881"/>
                                  </a:lnTo>
                                  <a:lnTo>
                                    <a:pt x="84" y="881"/>
                                  </a:lnTo>
                                  <a:lnTo>
                                    <a:pt x="84" y="891"/>
                                  </a:lnTo>
                                  <a:lnTo>
                                    <a:pt x="84" y="900"/>
                                  </a:lnTo>
                                  <a:lnTo>
                                    <a:pt x="89" y="919"/>
                                  </a:lnTo>
                                  <a:lnTo>
                                    <a:pt x="89" y="924"/>
                                  </a:lnTo>
                                  <a:lnTo>
                                    <a:pt x="89" y="934"/>
                                  </a:lnTo>
                                  <a:lnTo>
                                    <a:pt x="89" y="948"/>
                                  </a:lnTo>
                                  <a:lnTo>
                                    <a:pt x="94" y="962"/>
                                  </a:lnTo>
                                  <a:lnTo>
                                    <a:pt x="99" y="976"/>
                                  </a:lnTo>
                                  <a:lnTo>
                                    <a:pt x="105" y="991"/>
                                  </a:lnTo>
                                  <a:lnTo>
                                    <a:pt x="110" y="1005"/>
                                  </a:lnTo>
                                  <a:lnTo>
                                    <a:pt x="115" y="1024"/>
                                  </a:lnTo>
                                  <a:lnTo>
                                    <a:pt x="120" y="1038"/>
                                  </a:lnTo>
                                  <a:lnTo>
                                    <a:pt x="125" y="1053"/>
                                  </a:lnTo>
                                  <a:lnTo>
                                    <a:pt x="131" y="1072"/>
                                  </a:lnTo>
                                  <a:lnTo>
                                    <a:pt x="141" y="1095"/>
                                  </a:lnTo>
                                  <a:lnTo>
                                    <a:pt x="146" y="1115"/>
                                  </a:lnTo>
                                  <a:lnTo>
                                    <a:pt x="157" y="1134"/>
                                  </a:lnTo>
                                  <a:lnTo>
                                    <a:pt x="167" y="1143"/>
                                  </a:lnTo>
                                  <a:lnTo>
                                    <a:pt x="172" y="1157"/>
                                  </a:lnTo>
                                  <a:lnTo>
                                    <a:pt x="178" y="1167"/>
                                  </a:lnTo>
                                  <a:lnTo>
                                    <a:pt x="183" y="1176"/>
                                  </a:lnTo>
                                  <a:lnTo>
                                    <a:pt x="188" y="1186"/>
                                  </a:lnTo>
                                  <a:lnTo>
                                    <a:pt x="193" y="1200"/>
                                  </a:lnTo>
                                  <a:lnTo>
                                    <a:pt x="204" y="1210"/>
                                  </a:lnTo>
                                  <a:lnTo>
                                    <a:pt x="209" y="1219"/>
                                  </a:lnTo>
                                  <a:lnTo>
                                    <a:pt x="214" y="1229"/>
                                  </a:lnTo>
                                  <a:lnTo>
                                    <a:pt x="219" y="1243"/>
                                  </a:lnTo>
                                  <a:lnTo>
                                    <a:pt x="230" y="1257"/>
                                  </a:lnTo>
                                  <a:lnTo>
                                    <a:pt x="240" y="1267"/>
                                  </a:lnTo>
                                  <a:lnTo>
                                    <a:pt x="245" y="1281"/>
                                  </a:lnTo>
                                  <a:lnTo>
                                    <a:pt x="256" y="1291"/>
                                  </a:lnTo>
                                  <a:lnTo>
                                    <a:pt x="261" y="1305"/>
                                  </a:lnTo>
                                  <a:lnTo>
                                    <a:pt x="277" y="1315"/>
                                  </a:lnTo>
                                  <a:lnTo>
                                    <a:pt x="282" y="1329"/>
                                  </a:lnTo>
                                  <a:lnTo>
                                    <a:pt x="292" y="1343"/>
                                  </a:lnTo>
                                  <a:lnTo>
                                    <a:pt x="303" y="1353"/>
                                  </a:lnTo>
                                  <a:lnTo>
                                    <a:pt x="313" y="1367"/>
                                  </a:lnTo>
                                  <a:lnTo>
                                    <a:pt x="318" y="1367"/>
                                  </a:lnTo>
                                  <a:lnTo>
                                    <a:pt x="324" y="1362"/>
                                  </a:lnTo>
                                  <a:lnTo>
                                    <a:pt x="334" y="1357"/>
                                  </a:lnTo>
                                  <a:lnTo>
                                    <a:pt x="355" y="1353"/>
                                  </a:lnTo>
                                  <a:lnTo>
                                    <a:pt x="360" y="1343"/>
                                  </a:lnTo>
                                  <a:lnTo>
                                    <a:pt x="371" y="1338"/>
                                  </a:lnTo>
                                  <a:lnTo>
                                    <a:pt x="386" y="1334"/>
                                  </a:lnTo>
                                  <a:lnTo>
                                    <a:pt x="397" y="1329"/>
                                  </a:lnTo>
                                  <a:lnTo>
                                    <a:pt x="412" y="1324"/>
                                  </a:lnTo>
                                  <a:lnTo>
                                    <a:pt x="423" y="1315"/>
                                  </a:lnTo>
                                  <a:lnTo>
                                    <a:pt x="438" y="1310"/>
                                  </a:lnTo>
                                  <a:lnTo>
                                    <a:pt x="459" y="1305"/>
                                  </a:lnTo>
                                  <a:lnTo>
                                    <a:pt x="470" y="1295"/>
                                  </a:lnTo>
                                  <a:lnTo>
                                    <a:pt x="491" y="1291"/>
                                  </a:lnTo>
                                  <a:lnTo>
                                    <a:pt x="506" y="1281"/>
                                  </a:lnTo>
                                  <a:lnTo>
                                    <a:pt x="527" y="1272"/>
                                  </a:lnTo>
                                  <a:lnTo>
                                    <a:pt x="543" y="1267"/>
                                  </a:lnTo>
                                  <a:lnTo>
                                    <a:pt x="564" y="1257"/>
                                  </a:lnTo>
                                  <a:lnTo>
                                    <a:pt x="579" y="1248"/>
                                  </a:lnTo>
                                  <a:lnTo>
                                    <a:pt x="605" y="1238"/>
                                  </a:lnTo>
                                  <a:lnTo>
                                    <a:pt x="621" y="1229"/>
                                  </a:lnTo>
                                  <a:lnTo>
                                    <a:pt x="647" y="1224"/>
                                  </a:lnTo>
                                  <a:lnTo>
                                    <a:pt x="668" y="1215"/>
                                  </a:lnTo>
                                  <a:lnTo>
                                    <a:pt x="689" y="1205"/>
                                  </a:lnTo>
                                  <a:lnTo>
                                    <a:pt x="710" y="1195"/>
                                  </a:lnTo>
                                  <a:lnTo>
                                    <a:pt x="730" y="1186"/>
                                  </a:lnTo>
                                  <a:lnTo>
                                    <a:pt x="751" y="1176"/>
                                  </a:lnTo>
                                  <a:lnTo>
                                    <a:pt x="777" y="1167"/>
                                  </a:lnTo>
                                  <a:lnTo>
                                    <a:pt x="798" y="1157"/>
                                  </a:lnTo>
                                  <a:lnTo>
                                    <a:pt x="819" y="1148"/>
                                  </a:lnTo>
                                  <a:lnTo>
                                    <a:pt x="840" y="1138"/>
                                  </a:lnTo>
                                  <a:lnTo>
                                    <a:pt x="866" y="1129"/>
                                  </a:lnTo>
                                  <a:lnTo>
                                    <a:pt x="887" y="1115"/>
                                  </a:lnTo>
                                  <a:lnTo>
                                    <a:pt x="908" y="1105"/>
                                  </a:lnTo>
                                  <a:lnTo>
                                    <a:pt x="929" y="1095"/>
                                  </a:lnTo>
                                  <a:lnTo>
                                    <a:pt x="955" y="1091"/>
                                  </a:lnTo>
                                  <a:lnTo>
                                    <a:pt x="970" y="1076"/>
                                  </a:lnTo>
                                  <a:lnTo>
                                    <a:pt x="991" y="1072"/>
                                  </a:lnTo>
                                  <a:lnTo>
                                    <a:pt x="1012" y="1062"/>
                                  </a:lnTo>
                                  <a:lnTo>
                                    <a:pt x="1033" y="1053"/>
                                  </a:lnTo>
                                  <a:lnTo>
                                    <a:pt x="1054" y="1043"/>
                                  </a:lnTo>
                                  <a:lnTo>
                                    <a:pt x="1069" y="1034"/>
                                  </a:lnTo>
                                  <a:lnTo>
                                    <a:pt x="1090" y="1024"/>
                                  </a:lnTo>
                                  <a:lnTo>
                                    <a:pt x="1111" y="1019"/>
                                  </a:lnTo>
                                  <a:lnTo>
                                    <a:pt x="1127" y="1010"/>
                                  </a:lnTo>
                                  <a:lnTo>
                                    <a:pt x="1142" y="1000"/>
                                  </a:lnTo>
                                  <a:lnTo>
                                    <a:pt x="1158" y="991"/>
                                  </a:lnTo>
                                  <a:lnTo>
                                    <a:pt x="1174" y="986"/>
                                  </a:lnTo>
                                  <a:lnTo>
                                    <a:pt x="1184" y="976"/>
                                  </a:lnTo>
                                  <a:lnTo>
                                    <a:pt x="1200" y="972"/>
                                  </a:lnTo>
                                  <a:lnTo>
                                    <a:pt x="1210" y="967"/>
                                  </a:lnTo>
                                  <a:lnTo>
                                    <a:pt x="1226" y="962"/>
                                  </a:lnTo>
                                  <a:lnTo>
                                    <a:pt x="1247" y="948"/>
                                  </a:lnTo>
                                  <a:lnTo>
                                    <a:pt x="1268" y="938"/>
                                  </a:lnTo>
                                  <a:lnTo>
                                    <a:pt x="1278" y="929"/>
                                  </a:lnTo>
                                  <a:lnTo>
                                    <a:pt x="1288" y="924"/>
                                  </a:lnTo>
                                  <a:lnTo>
                                    <a:pt x="1294" y="910"/>
                                  </a:lnTo>
                                  <a:lnTo>
                                    <a:pt x="1304" y="900"/>
                                  </a:lnTo>
                                  <a:lnTo>
                                    <a:pt x="1309" y="886"/>
                                  </a:lnTo>
                                  <a:lnTo>
                                    <a:pt x="1320" y="872"/>
                                  </a:lnTo>
                                  <a:lnTo>
                                    <a:pt x="1325" y="853"/>
                                  </a:lnTo>
                                  <a:lnTo>
                                    <a:pt x="1330" y="838"/>
                                  </a:lnTo>
                                  <a:lnTo>
                                    <a:pt x="1335" y="824"/>
                                  </a:lnTo>
                                  <a:lnTo>
                                    <a:pt x="1341" y="810"/>
                                  </a:lnTo>
                                  <a:lnTo>
                                    <a:pt x="1341" y="791"/>
                                  </a:lnTo>
                                  <a:lnTo>
                                    <a:pt x="1341" y="781"/>
                                  </a:lnTo>
                                  <a:lnTo>
                                    <a:pt x="1346" y="767"/>
                                  </a:lnTo>
                                  <a:lnTo>
                                    <a:pt x="1351" y="757"/>
                                  </a:lnTo>
                                  <a:lnTo>
                                    <a:pt x="1351" y="738"/>
                                  </a:lnTo>
                                  <a:lnTo>
                                    <a:pt x="1351" y="738"/>
                                  </a:lnTo>
                                  <a:lnTo>
                                    <a:pt x="1351" y="734"/>
                                  </a:lnTo>
                                  <a:lnTo>
                                    <a:pt x="1341" y="734"/>
                                  </a:lnTo>
                                  <a:lnTo>
                                    <a:pt x="1325" y="734"/>
                                  </a:lnTo>
                                  <a:lnTo>
                                    <a:pt x="1309" y="734"/>
                                  </a:lnTo>
                                  <a:lnTo>
                                    <a:pt x="1299" y="734"/>
                                  </a:lnTo>
                                  <a:lnTo>
                                    <a:pt x="1288" y="729"/>
                                  </a:lnTo>
                                  <a:lnTo>
                                    <a:pt x="1273" y="729"/>
                                  </a:lnTo>
                                  <a:lnTo>
                                    <a:pt x="1262" y="724"/>
                                  </a:lnTo>
                                  <a:lnTo>
                                    <a:pt x="1247" y="724"/>
                                  </a:lnTo>
                                  <a:lnTo>
                                    <a:pt x="1236" y="724"/>
                                  </a:lnTo>
                                  <a:lnTo>
                                    <a:pt x="1221" y="719"/>
                                  </a:lnTo>
                                  <a:lnTo>
                                    <a:pt x="1205" y="719"/>
                                  </a:lnTo>
                                  <a:lnTo>
                                    <a:pt x="1189" y="715"/>
                                  </a:lnTo>
                                  <a:lnTo>
                                    <a:pt x="1169" y="710"/>
                                  </a:lnTo>
                                  <a:lnTo>
                                    <a:pt x="1153" y="705"/>
                                  </a:lnTo>
                                  <a:lnTo>
                                    <a:pt x="1137" y="705"/>
                                  </a:lnTo>
                                  <a:lnTo>
                                    <a:pt x="1116" y="696"/>
                                  </a:lnTo>
                                  <a:lnTo>
                                    <a:pt x="1096" y="696"/>
                                  </a:lnTo>
                                  <a:lnTo>
                                    <a:pt x="1080" y="691"/>
                                  </a:lnTo>
                                  <a:lnTo>
                                    <a:pt x="1059" y="686"/>
                                  </a:lnTo>
                                  <a:lnTo>
                                    <a:pt x="1038" y="676"/>
                                  </a:lnTo>
                                  <a:lnTo>
                                    <a:pt x="1017" y="672"/>
                                  </a:lnTo>
                                  <a:lnTo>
                                    <a:pt x="996" y="667"/>
                                  </a:lnTo>
                                  <a:lnTo>
                                    <a:pt x="981" y="662"/>
                                  </a:lnTo>
                                  <a:lnTo>
                                    <a:pt x="960" y="653"/>
                                  </a:lnTo>
                                  <a:lnTo>
                                    <a:pt x="939" y="643"/>
                                  </a:lnTo>
                                  <a:lnTo>
                                    <a:pt x="918" y="638"/>
                                  </a:lnTo>
                                  <a:lnTo>
                                    <a:pt x="903" y="629"/>
                                  </a:lnTo>
                                  <a:lnTo>
                                    <a:pt x="882" y="619"/>
                                  </a:lnTo>
                                  <a:lnTo>
                                    <a:pt x="861" y="610"/>
                                  </a:lnTo>
                                  <a:lnTo>
                                    <a:pt x="840" y="596"/>
                                  </a:lnTo>
                                  <a:lnTo>
                                    <a:pt x="824" y="586"/>
                                  </a:lnTo>
                                  <a:lnTo>
                                    <a:pt x="803" y="576"/>
                                  </a:lnTo>
                                  <a:lnTo>
                                    <a:pt x="783" y="562"/>
                                  </a:lnTo>
                                  <a:lnTo>
                                    <a:pt x="767" y="553"/>
                                  </a:lnTo>
                                  <a:lnTo>
                                    <a:pt x="751" y="538"/>
                                  </a:lnTo>
                                  <a:lnTo>
                                    <a:pt x="730" y="524"/>
                                  </a:lnTo>
                                  <a:lnTo>
                                    <a:pt x="715" y="510"/>
                                  </a:lnTo>
                                  <a:lnTo>
                                    <a:pt x="699" y="491"/>
                                  </a:lnTo>
                                  <a:lnTo>
                                    <a:pt x="689" y="476"/>
                                  </a:lnTo>
                                  <a:lnTo>
                                    <a:pt x="673" y="457"/>
                                  </a:lnTo>
                                  <a:lnTo>
                                    <a:pt x="657" y="443"/>
                                  </a:lnTo>
                                  <a:lnTo>
                                    <a:pt x="647" y="424"/>
                                  </a:lnTo>
                                  <a:lnTo>
                                    <a:pt x="637" y="410"/>
                                  </a:lnTo>
                                  <a:lnTo>
                                    <a:pt x="626" y="386"/>
                                  </a:lnTo>
                                  <a:lnTo>
                                    <a:pt x="616" y="367"/>
                                  </a:lnTo>
                                  <a:lnTo>
                                    <a:pt x="605" y="343"/>
                                  </a:lnTo>
                                  <a:lnTo>
                                    <a:pt x="600" y="324"/>
                                  </a:lnTo>
                                  <a:lnTo>
                                    <a:pt x="590" y="300"/>
                                  </a:lnTo>
                                  <a:lnTo>
                                    <a:pt x="584" y="281"/>
                                  </a:lnTo>
                                  <a:lnTo>
                                    <a:pt x="579" y="257"/>
                                  </a:lnTo>
                                  <a:lnTo>
                                    <a:pt x="579" y="229"/>
                                  </a:lnTo>
                                  <a:lnTo>
                                    <a:pt x="579" y="205"/>
                                  </a:lnTo>
                                  <a:lnTo>
                                    <a:pt x="579" y="176"/>
                                  </a:lnTo>
                                  <a:lnTo>
                                    <a:pt x="579" y="148"/>
                                  </a:lnTo>
                                  <a:lnTo>
                                    <a:pt x="584" y="119"/>
                                  </a:lnTo>
                                  <a:lnTo>
                                    <a:pt x="584" y="91"/>
                                  </a:lnTo>
                                  <a:lnTo>
                                    <a:pt x="595" y="62"/>
                                  </a:lnTo>
                                  <a:lnTo>
                                    <a:pt x="600" y="29"/>
                                  </a:lnTo>
                                  <a:lnTo>
                                    <a:pt x="610" y="0"/>
                                  </a:lnTo>
                                  <a:lnTo>
                                    <a:pt x="699" y="19"/>
                                  </a:lnTo>
                                  <a:lnTo>
                                    <a:pt x="69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36"/>
                          <wps:cNvSpPr>
                            <a:spLocks/>
                          </wps:cNvSpPr>
                          <wps:spPr bwMode="auto">
                            <a:xfrm>
                              <a:off x="5008" y="10932"/>
                              <a:ext cx="287" cy="415"/>
                            </a:xfrm>
                            <a:custGeom>
                              <a:avLst/>
                              <a:gdLst>
                                <a:gd name="T0" fmla="*/ 214 w 287"/>
                                <a:gd name="T1" fmla="*/ 5 h 415"/>
                                <a:gd name="T2" fmla="*/ 214 w 287"/>
                                <a:gd name="T3" fmla="*/ 5 h 415"/>
                                <a:gd name="T4" fmla="*/ 214 w 287"/>
                                <a:gd name="T5" fmla="*/ 10 h 415"/>
                                <a:gd name="T6" fmla="*/ 208 w 287"/>
                                <a:gd name="T7" fmla="*/ 20 h 415"/>
                                <a:gd name="T8" fmla="*/ 208 w 287"/>
                                <a:gd name="T9" fmla="*/ 34 h 415"/>
                                <a:gd name="T10" fmla="*/ 203 w 287"/>
                                <a:gd name="T11" fmla="*/ 43 h 415"/>
                                <a:gd name="T12" fmla="*/ 198 w 287"/>
                                <a:gd name="T13" fmla="*/ 58 h 415"/>
                                <a:gd name="T14" fmla="*/ 193 w 287"/>
                                <a:gd name="T15" fmla="*/ 77 h 415"/>
                                <a:gd name="T16" fmla="*/ 193 w 287"/>
                                <a:gd name="T17" fmla="*/ 96 h 415"/>
                                <a:gd name="T18" fmla="*/ 187 w 287"/>
                                <a:gd name="T19" fmla="*/ 110 h 415"/>
                                <a:gd name="T20" fmla="*/ 182 w 287"/>
                                <a:gd name="T21" fmla="*/ 129 h 415"/>
                                <a:gd name="T22" fmla="*/ 172 w 287"/>
                                <a:gd name="T23" fmla="*/ 148 h 415"/>
                                <a:gd name="T24" fmla="*/ 172 w 287"/>
                                <a:gd name="T25" fmla="*/ 162 h 415"/>
                                <a:gd name="T26" fmla="*/ 167 w 287"/>
                                <a:gd name="T27" fmla="*/ 181 h 415"/>
                                <a:gd name="T28" fmla="*/ 156 w 287"/>
                                <a:gd name="T29" fmla="*/ 196 h 415"/>
                                <a:gd name="T30" fmla="*/ 151 w 287"/>
                                <a:gd name="T31" fmla="*/ 205 h 415"/>
                                <a:gd name="T32" fmla="*/ 146 w 287"/>
                                <a:gd name="T33" fmla="*/ 220 h 415"/>
                                <a:gd name="T34" fmla="*/ 135 w 287"/>
                                <a:gd name="T35" fmla="*/ 229 h 415"/>
                                <a:gd name="T36" fmla="*/ 130 w 287"/>
                                <a:gd name="T37" fmla="*/ 239 h 415"/>
                                <a:gd name="T38" fmla="*/ 120 w 287"/>
                                <a:gd name="T39" fmla="*/ 248 h 415"/>
                                <a:gd name="T40" fmla="*/ 109 w 287"/>
                                <a:gd name="T41" fmla="*/ 262 h 415"/>
                                <a:gd name="T42" fmla="*/ 94 w 287"/>
                                <a:gd name="T43" fmla="*/ 272 h 415"/>
                                <a:gd name="T44" fmla="*/ 83 w 287"/>
                                <a:gd name="T45" fmla="*/ 291 h 415"/>
                                <a:gd name="T46" fmla="*/ 73 w 287"/>
                                <a:gd name="T47" fmla="*/ 300 h 415"/>
                                <a:gd name="T48" fmla="*/ 57 w 287"/>
                                <a:gd name="T49" fmla="*/ 315 h 415"/>
                                <a:gd name="T50" fmla="*/ 47 w 287"/>
                                <a:gd name="T51" fmla="*/ 329 h 415"/>
                                <a:gd name="T52" fmla="*/ 36 w 287"/>
                                <a:gd name="T53" fmla="*/ 339 h 415"/>
                                <a:gd name="T54" fmla="*/ 26 w 287"/>
                                <a:gd name="T55" fmla="*/ 348 h 415"/>
                                <a:gd name="T56" fmla="*/ 15 w 287"/>
                                <a:gd name="T57" fmla="*/ 358 h 415"/>
                                <a:gd name="T58" fmla="*/ 5 w 287"/>
                                <a:gd name="T59" fmla="*/ 377 h 415"/>
                                <a:gd name="T60" fmla="*/ 0 w 287"/>
                                <a:gd name="T61" fmla="*/ 381 h 415"/>
                                <a:gd name="T62" fmla="*/ 78 w 287"/>
                                <a:gd name="T63" fmla="*/ 415 h 415"/>
                                <a:gd name="T64" fmla="*/ 78 w 287"/>
                                <a:gd name="T65" fmla="*/ 410 h 415"/>
                                <a:gd name="T66" fmla="*/ 83 w 287"/>
                                <a:gd name="T67" fmla="*/ 400 h 415"/>
                                <a:gd name="T68" fmla="*/ 94 w 287"/>
                                <a:gd name="T69" fmla="*/ 391 h 415"/>
                                <a:gd name="T70" fmla="*/ 109 w 287"/>
                                <a:gd name="T71" fmla="*/ 372 h 415"/>
                                <a:gd name="T72" fmla="*/ 114 w 287"/>
                                <a:gd name="T73" fmla="*/ 362 h 415"/>
                                <a:gd name="T74" fmla="*/ 120 w 287"/>
                                <a:gd name="T75" fmla="*/ 353 h 415"/>
                                <a:gd name="T76" fmla="*/ 130 w 287"/>
                                <a:gd name="T77" fmla="*/ 339 h 415"/>
                                <a:gd name="T78" fmla="*/ 141 w 287"/>
                                <a:gd name="T79" fmla="*/ 329 h 415"/>
                                <a:gd name="T80" fmla="*/ 146 w 287"/>
                                <a:gd name="T81" fmla="*/ 315 h 415"/>
                                <a:gd name="T82" fmla="*/ 161 w 287"/>
                                <a:gd name="T83" fmla="*/ 300 h 415"/>
                                <a:gd name="T84" fmla="*/ 167 w 287"/>
                                <a:gd name="T85" fmla="*/ 286 h 415"/>
                                <a:gd name="T86" fmla="*/ 182 w 287"/>
                                <a:gd name="T87" fmla="*/ 272 h 415"/>
                                <a:gd name="T88" fmla="*/ 187 w 287"/>
                                <a:gd name="T89" fmla="*/ 258 h 415"/>
                                <a:gd name="T90" fmla="*/ 198 w 287"/>
                                <a:gd name="T91" fmla="*/ 239 h 415"/>
                                <a:gd name="T92" fmla="*/ 208 w 287"/>
                                <a:gd name="T93" fmla="*/ 224 h 415"/>
                                <a:gd name="T94" fmla="*/ 219 w 287"/>
                                <a:gd name="T95" fmla="*/ 210 h 415"/>
                                <a:gd name="T96" fmla="*/ 229 w 287"/>
                                <a:gd name="T97" fmla="*/ 191 h 415"/>
                                <a:gd name="T98" fmla="*/ 234 w 287"/>
                                <a:gd name="T99" fmla="*/ 172 h 415"/>
                                <a:gd name="T100" fmla="*/ 245 w 287"/>
                                <a:gd name="T101" fmla="*/ 158 h 415"/>
                                <a:gd name="T102" fmla="*/ 250 w 287"/>
                                <a:gd name="T103" fmla="*/ 139 h 415"/>
                                <a:gd name="T104" fmla="*/ 260 w 287"/>
                                <a:gd name="T105" fmla="*/ 120 h 415"/>
                                <a:gd name="T106" fmla="*/ 266 w 287"/>
                                <a:gd name="T107" fmla="*/ 105 h 415"/>
                                <a:gd name="T108" fmla="*/ 271 w 287"/>
                                <a:gd name="T109" fmla="*/ 86 h 415"/>
                                <a:gd name="T110" fmla="*/ 276 w 287"/>
                                <a:gd name="T111" fmla="*/ 72 h 415"/>
                                <a:gd name="T112" fmla="*/ 276 w 287"/>
                                <a:gd name="T113" fmla="*/ 53 h 415"/>
                                <a:gd name="T114" fmla="*/ 281 w 287"/>
                                <a:gd name="T115" fmla="*/ 34 h 415"/>
                                <a:gd name="T116" fmla="*/ 287 w 287"/>
                                <a:gd name="T117" fmla="*/ 20 h 415"/>
                                <a:gd name="T118" fmla="*/ 287 w 287"/>
                                <a:gd name="T119" fmla="*/ 0 h 415"/>
                                <a:gd name="T120" fmla="*/ 214 w 287"/>
                                <a:gd name="T121" fmla="*/ 5 h 415"/>
                                <a:gd name="T122" fmla="*/ 214 w 287"/>
                                <a:gd name="T123" fmla="*/ 5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87" h="415">
                                  <a:moveTo>
                                    <a:pt x="214" y="5"/>
                                  </a:moveTo>
                                  <a:lnTo>
                                    <a:pt x="214" y="5"/>
                                  </a:lnTo>
                                  <a:lnTo>
                                    <a:pt x="214" y="10"/>
                                  </a:lnTo>
                                  <a:lnTo>
                                    <a:pt x="208" y="20"/>
                                  </a:lnTo>
                                  <a:lnTo>
                                    <a:pt x="208" y="34"/>
                                  </a:lnTo>
                                  <a:lnTo>
                                    <a:pt x="203" y="43"/>
                                  </a:lnTo>
                                  <a:lnTo>
                                    <a:pt x="198" y="58"/>
                                  </a:lnTo>
                                  <a:lnTo>
                                    <a:pt x="193" y="77"/>
                                  </a:lnTo>
                                  <a:lnTo>
                                    <a:pt x="193" y="96"/>
                                  </a:lnTo>
                                  <a:lnTo>
                                    <a:pt x="187" y="110"/>
                                  </a:lnTo>
                                  <a:lnTo>
                                    <a:pt x="182" y="129"/>
                                  </a:lnTo>
                                  <a:lnTo>
                                    <a:pt x="172" y="148"/>
                                  </a:lnTo>
                                  <a:lnTo>
                                    <a:pt x="172" y="162"/>
                                  </a:lnTo>
                                  <a:lnTo>
                                    <a:pt x="167" y="181"/>
                                  </a:lnTo>
                                  <a:lnTo>
                                    <a:pt x="156" y="196"/>
                                  </a:lnTo>
                                  <a:lnTo>
                                    <a:pt x="151" y="205"/>
                                  </a:lnTo>
                                  <a:lnTo>
                                    <a:pt x="146" y="220"/>
                                  </a:lnTo>
                                  <a:lnTo>
                                    <a:pt x="135" y="229"/>
                                  </a:lnTo>
                                  <a:lnTo>
                                    <a:pt x="130" y="239"/>
                                  </a:lnTo>
                                  <a:lnTo>
                                    <a:pt x="120" y="248"/>
                                  </a:lnTo>
                                  <a:lnTo>
                                    <a:pt x="109" y="262"/>
                                  </a:lnTo>
                                  <a:lnTo>
                                    <a:pt x="94" y="272"/>
                                  </a:lnTo>
                                  <a:lnTo>
                                    <a:pt x="83" y="291"/>
                                  </a:lnTo>
                                  <a:lnTo>
                                    <a:pt x="73" y="300"/>
                                  </a:lnTo>
                                  <a:lnTo>
                                    <a:pt x="57" y="315"/>
                                  </a:lnTo>
                                  <a:lnTo>
                                    <a:pt x="47" y="329"/>
                                  </a:lnTo>
                                  <a:lnTo>
                                    <a:pt x="36" y="339"/>
                                  </a:lnTo>
                                  <a:lnTo>
                                    <a:pt x="26" y="348"/>
                                  </a:lnTo>
                                  <a:lnTo>
                                    <a:pt x="15" y="358"/>
                                  </a:lnTo>
                                  <a:lnTo>
                                    <a:pt x="5" y="377"/>
                                  </a:lnTo>
                                  <a:lnTo>
                                    <a:pt x="0" y="381"/>
                                  </a:lnTo>
                                  <a:lnTo>
                                    <a:pt x="78" y="415"/>
                                  </a:lnTo>
                                  <a:lnTo>
                                    <a:pt x="78" y="410"/>
                                  </a:lnTo>
                                  <a:lnTo>
                                    <a:pt x="83" y="400"/>
                                  </a:lnTo>
                                  <a:lnTo>
                                    <a:pt x="94" y="391"/>
                                  </a:lnTo>
                                  <a:lnTo>
                                    <a:pt x="109" y="372"/>
                                  </a:lnTo>
                                  <a:lnTo>
                                    <a:pt x="114" y="362"/>
                                  </a:lnTo>
                                  <a:lnTo>
                                    <a:pt x="120" y="353"/>
                                  </a:lnTo>
                                  <a:lnTo>
                                    <a:pt x="130" y="339"/>
                                  </a:lnTo>
                                  <a:lnTo>
                                    <a:pt x="141" y="329"/>
                                  </a:lnTo>
                                  <a:lnTo>
                                    <a:pt x="146" y="315"/>
                                  </a:lnTo>
                                  <a:lnTo>
                                    <a:pt x="161" y="300"/>
                                  </a:lnTo>
                                  <a:lnTo>
                                    <a:pt x="167" y="286"/>
                                  </a:lnTo>
                                  <a:lnTo>
                                    <a:pt x="182" y="272"/>
                                  </a:lnTo>
                                  <a:lnTo>
                                    <a:pt x="187" y="258"/>
                                  </a:lnTo>
                                  <a:lnTo>
                                    <a:pt x="198" y="239"/>
                                  </a:lnTo>
                                  <a:lnTo>
                                    <a:pt x="208" y="224"/>
                                  </a:lnTo>
                                  <a:lnTo>
                                    <a:pt x="219" y="210"/>
                                  </a:lnTo>
                                  <a:lnTo>
                                    <a:pt x="229" y="191"/>
                                  </a:lnTo>
                                  <a:lnTo>
                                    <a:pt x="234" y="172"/>
                                  </a:lnTo>
                                  <a:lnTo>
                                    <a:pt x="245" y="158"/>
                                  </a:lnTo>
                                  <a:lnTo>
                                    <a:pt x="250" y="139"/>
                                  </a:lnTo>
                                  <a:lnTo>
                                    <a:pt x="260" y="120"/>
                                  </a:lnTo>
                                  <a:lnTo>
                                    <a:pt x="266" y="105"/>
                                  </a:lnTo>
                                  <a:lnTo>
                                    <a:pt x="271" y="86"/>
                                  </a:lnTo>
                                  <a:lnTo>
                                    <a:pt x="276" y="72"/>
                                  </a:lnTo>
                                  <a:lnTo>
                                    <a:pt x="276" y="53"/>
                                  </a:lnTo>
                                  <a:lnTo>
                                    <a:pt x="281" y="34"/>
                                  </a:lnTo>
                                  <a:lnTo>
                                    <a:pt x="287" y="20"/>
                                  </a:lnTo>
                                  <a:lnTo>
                                    <a:pt x="287" y="0"/>
                                  </a:lnTo>
                                  <a:lnTo>
                                    <a:pt x="214" y="5"/>
                                  </a:lnTo>
                                  <a:lnTo>
                                    <a:pt x="214"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37"/>
                          <wps:cNvSpPr>
                            <a:spLocks/>
                          </wps:cNvSpPr>
                          <wps:spPr bwMode="auto">
                            <a:xfrm>
                              <a:off x="5295" y="10894"/>
                              <a:ext cx="354" cy="634"/>
                            </a:xfrm>
                            <a:custGeom>
                              <a:avLst/>
                              <a:gdLst>
                                <a:gd name="T0" fmla="*/ 271 w 354"/>
                                <a:gd name="T1" fmla="*/ 24 h 634"/>
                                <a:gd name="T2" fmla="*/ 271 w 354"/>
                                <a:gd name="T3" fmla="*/ 38 h 634"/>
                                <a:gd name="T4" fmla="*/ 271 w 354"/>
                                <a:gd name="T5" fmla="*/ 58 h 634"/>
                                <a:gd name="T6" fmla="*/ 266 w 354"/>
                                <a:gd name="T7" fmla="*/ 81 h 634"/>
                                <a:gd name="T8" fmla="*/ 266 w 354"/>
                                <a:gd name="T9" fmla="*/ 110 h 634"/>
                                <a:gd name="T10" fmla="*/ 260 w 354"/>
                                <a:gd name="T11" fmla="*/ 138 h 634"/>
                                <a:gd name="T12" fmla="*/ 255 w 354"/>
                                <a:gd name="T13" fmla="*/ 172 h 634"/>
                                <a:gd name="T14" fmla="*/ 250 w 354"/>
                                <a:gd name="T15" fmla="*/ 196 h 634"/>
                                <a:gd name="T16" fmla="*/ 239 w 354"/>
                                <a:gd name="T17" fmla="*/ 219 h 634"/>
                                <a:gd name="T18" fmla="*/ 224 w 354"/>
                                <a:gd name="T19" fmla="*/ 243 h 634"/>
                                <a:gd name="T20" fmla="*/ 213 w 354"/>
                                <a:gd name="T21" fmla="*/ 272 h 634"/>
                                <a:gd name="T22" fmla="*/ 193 w 354"/>
                                <a:gd name="T23" fmla="*/ 305 h 634"/>
                                <a:gd name="T24" fmla="*/ 172 w 354"/>
                                <a:gd name="T25" fmla="*/ 334 h 634"/>
                                <a:gd name="T26" fmla="*/ 151 w 354"/>
                                <a:gd name="T27" fmla="*/ 367 h 634"/>
                                <a:gd name="T28" fmla="*/ 130 w 354"/>
                                <a:gd name="T29" fmla="*/ 400 h 634"/>
                                <a:gd name="T30" fmla="*/ 104 w 354"/>
                                <a:gd name="T31" fmla="*/ 429 h 634"/>
                                <a:gd name="T32" fmla="*/ 83 w 354"/>
                                <a:gd name="T33" fmla="*/ 462 h 634"/>
                                <a:gd name="T34" fmla="*/ 62 w 354"/>
                                <a:gd name="T35" fmla="*/ 491 h 634"/>
                                <a:gd name="T36" fmla="*/ 41 w 354"/>
                                <a:gd name="T37" fmla="*/ 515 h 634"/>
                                <a:gd name="T38" fmla="*/ 26 w 354"/>
                                <a:gd name="T39" fmla="*/ 538 h 634"/>
                                <a:gd name="T40" fmla="*/ 15 w 354"/>
                                <a:gd name="T41" fmla="*/ 553 h 634"/>
                                <a:gd name="T42" fmla="*/ 0 w 354"/>
                                <a:gd name="T43" fmla="*/ 572 h 634"/>
                                <a:gd name="T44" fmla="*/ 67 w 354"/>
                                <a:gd name="T45" fmla="*/ 634 h 634"/>
                                <a:gd name="T46" fmla="*/ 73 w 354"/>
                                <a:gd name="T47" fmla="*/ 619 h 634"/>
                                <a:gd name="T48" fmla="*/ 83 w 354"/>
                                <a:gd name="T49" fmla="*/ 600 h 634"/>
                                <a:gd name="T50" fmla="*/ 99 w 354"/>
                                <a:gd name="T51" fmla="*/ 581 h 634"/>
                                <a:gd name="T52" fmla="*/ 120 w 354"/>
                                <a:gd name="T53" fmla="*/ 553 h 634"/>
                                <a:gd name="T54" fmla="*/ 135 w 354"/>
                                <a:gd name="T55" fmla="*/ 524 h 634"/>
                                <a:gd name="T56" fmla="*/ 156 w 354"/>
                                <a:gd name="T57" fmla="*/ 491 h 634"/>
                                <a:gd name="T58" fmla="*/ 182 w 354"/>
                                <a:gd name="T59" fmla="*/ 458 h 634"/>
                                <a:gd name="T60" fmla="*/ 203 w 354"/>
                                <a:gd name="T61" fmla="*/ 424 h 634"/>
                                <a:gd name="T62" fmla="*/ 224 w 354"/>
                                <a:gd name="T63" fmla="*/ 386 h 634"/>
                                <a:gd name="T64" fmla="*/ 245 w 354"/>
                                <a:gd name="T65" fmla="*/ 353 h 634"/>
                                <a:gd name="T66" fmla="*/ 266 w 354"/>
                                <a:gd name="T67" fmla="*/ 319 h 634"/>
                                <a:gd name="T68" fmla="*/ 281 w 354"/>
                                <a:gd name="T69" fmla="*/ 286 h 634"/>
                                <a:gd name="T70" fmla="*/ 297 w 354"/>
                                <a:gd name="T71" fmla="*/ 262 h 634"/>
                                <a:gd name="T72" fmla="*/ 307 w 354"/>
                                <a:gd name="T73" fmla="*/ 238 h 634"/>
                                <a:gd name="T74" fmla="*/ 318 w 354"/>
                                <a:gd name="T75" fmla="*/ 224 h 634"/>
                                <a:gd name="T76" fmla="*/ 323 w 354"/>
                                <a:gd name="T77" fmla="*/ 191 h 634"/>
                                <a:gd name="T78" fmla="*/ 333 w 354"/>
                                <a:gd name="T79" fmla="*/ 153 h 634"/>
                                <a:gd name="T80" fmla="*/ 339 w 354"/>
                                <a:gd name="T81" fmla="*/ 115 h 634"/>
                                <a:gd name="T82" fmla="*/ 344 w 354"/>
                                <a:gd name="T83" fmla="*/ 81 h 634"/>
                                <a:gd name="T84" fmla="*/ 349 w 354"/>
                                <a:gd name="T85" fmla="*/ 48 h 634"/>
                                <a:gd name="T86" fmla="*/ 349 w 354"/>
                                <a:gd name="T87" fmla="*/ 24 h 634"/>
                                <a:gd name="T88" fmla="*/ 354 w 354"/>
                                <a:gd name="T89" fmla="*/ 5 h 634"/>
                                <a:gd name="T90" fmla="*/ 354 w 354"/>
                                <a:gd name="T91" fmla="*/ 0 h 634"/>
                                <a:gd name="T92" fmla="*/ 276 w 354"/>
                                <a:gd name="T93" fmla="*/ 19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54" h="634">
                                  <a:moveTo>
                                    <a:pt x="276" y="19"/>
                                  </a:moveTo>
                                  <a:lnTo>
                                    <a:pt x="271" y="24"/>
                                  </a:lnTo>
                                  <a:lnTo>
                                    <a:pt x="271" y="34"/>
                                  </a:lnTo>
                                  <a:lnTo>
                                    <a:pt x="271" y="38"/>
                                  </a:lnTo>
                                  <a:lnTo>
                                    <a:pt x="271" y="48"/>
                                  </a:lnTo>
                                  <a:lnTo>
                                    <a:pt x="271" y="58"/>
                                  </a:lnTo>
                                  <a:lnTo>
                                    <a:pt x="271" y="72"/>
                                  </a:lnTo>
                                  <a:lnTo>
                                    <a:pt x="266" y="81"/>
                                  </a:lnTo>
                                  <a:lnTo>
                                    <a:pt x="266" y="96"/>
                                  </a:lnTo>
                                  <a:lnTo>
                                    <a:pt x="266" y="110"/>
                                  </a:lnTo>
                                  <a:lnTo>
                                    <a:pt x="266" y="124"/>
                                  </a:lnTo>
                                  <a:lnTo>
                                    <a:pt x="260" y="138"/>
                                  </a:lnTo>
                                  <a:lnTo>
                                    <a:pt x="260" y="158"/>
                                  </a:lnTo>
                                  <a:lnTo>
                                    <a:pt x="255" y="172"/>
                                  </a:lnTo>
                                  <a:lnTo>
                                    <a:pt x="250" y="191"/>
                                  </a:lnTo>
                                  <a:lnTo>
                                    <a:pt x="250" y="196"/>
                                  </a:lnTo>
                                  <a:lnTo>
                                    <a:pt x="245" y="205"/>
                                  </a:lnTo>
                                  <a:lnTo>
                                    <a:pt x="239" y="219"/>
                                  </a:lnTo>
                                  <a:lnTo>
                                    <a:pt x="234" y="229"/>
                                  </a:lnTo>
                                  <a:lnTo>
                                    <a:pt x="224" y="243"/>
                                  </a:lnTo>
                                  <a:lnTo>
                                    <a:pt x="219" y="258"/>
                                  </a:lnTo>
                                  <a:lnTo>
                                    <a:pt x="213" y="272"/>
                                  </a:lnTo>
                                  <a:lnTo>
                                    <a:pt x="203" y="286"/>
                                  </a:lnTo>
                                  <a:lnTo>
                                    <a:pt x="193" y="305"/>
                                  </a:lnTo>
                                  <a:lnTo>
                                    <a:pt x="182" y="319"/>
                                  </a:lnTo>
                                  <a:lnTo>
                                    <a:pt x="172" y="334"/>
                                  </a:lnTo>
                                  <a:lnTo>
                                    <a:pt x="161" y="353"/>
                                  </a:lnTo>
                                  <a:lnTo>
                                    <a:pt x="151" y="367"/>
                                  </a:lnTo>
                                  <a:lnTo>
                                    <a:pt x="140" y="381"/>
                                  </a:lnTo>
                                  <a:lnTo>
                                    <a:pt x="130" y="400"/>
                                  </a:lnTo>
                                  <a:lnTo>
                                    <a:pt x="120" y="415"/>
                                  </a:lnTo>
                                  <a:lnTo>
                                    <a:pt x="104" y="429"/>
                                  </a:lnTo>
                                  <a:lnTo>
                                    <a:pt x="93" y="448"/>
                                  </a:lnTo>
                                  <a:lnTo>
                                    <a:pt x="83" y="462"/>
                                  </a:lnTo>
                                  <a:lnTo>
                                    <a:pt x="73" y="477"/>
                                  </a:lnTo>
                                  <a:lnTo>
                                    <a:pt x="62" y="491"/>
                                  </a:lnTo>
                                  <a:lnTo>
                                    <a:pt x="52" y="500"/>
                                  </a:lnTo>
                                  <a:lnTo>
                                    <a:pt x="41" y="515"/>
                                  </a:lnTo>
                                  <a:lnTo>
                                    <a:pt x="36" y="529"/>
                                  </a:lnTo>
                                  <a:lnTo>
                                    <a:pt x="26" y="538"/>
                                  </a:lnTo>
                                  <a:lnTo>
                                    <a:pt x="20" y="548"/>
                                  </a:lnTo>
                                  <a:lnTo>
                                    <a:pt x="15" y="553"/>
                                  </a:lnTo>
                                  <a:lnTo>
                                    <a:pt x="10" y="562"/>
                                  </a:lnTo>
                                  <a:lnTo>
                                    <a:pt x="0" y="572"/>
                                  </a:lnTo>
                                  <a:lnTo>
                                    <a:pt x="0" y="577"/>
                                  </a:lnTo>
                                  <a:lnTo>
                                    <a:pt x="67" y="634"/>
                                  </a:lnTo>
                                  <a:lnTo>
                                    <a:pt x="67" y="629"/>
                                  </a:lnTo>
                                  <a:lnTo>
                                    <a:pt x="73" y="619"/>
                                  </a:lnTo>
                                  <a:lnTo>
                                    <a:pt x="78" y="610"/>
                                  </a:lnTo>
                                  <a:lnTo>
                                    <a:pt x="83" y="600"/>
                                  </a:lnTo>
                                  <a:lnTo>
                                    <a:pt x="88" y="591"/>
                                  </a:lnTo>
                                  <a:lnTo>
                                    <a:pt x="99" y="581"/>
                                  </a:lnTo>
                                  <a:lnTo>
                                    <a:pt x="109" y="567"/>
                                  </a:lnTo>
                                  <a:lnTo>
                                    <a:pt x="120" y="553"/>
                                  </a:lnTo>
                                  <a:lnTo>
                                    <a:pt x="125" y="538"/>
                                  </a:lnTo>
                                  <a:lnTo>
                                    <a:pt x="135" y="524"/>
                                  </a:lnTo>
                                  <a:lnTo>
                                    <a:pt x="146" y="505"/>
                                  </a:lnTo>
                                  <a:lnTo>
                                    <a:pt x="156" y="491"/>
                                  </a:lnTo>
                                  <a:lnTo>
                                    <a:pt x="166" y="472"/>
                                  </a:lnTo>
                                  <a:lnTo>
                                    <a:pt x="182" y="458"/>
                                  </a:lnTo>
                                  <a:lnTo>
                                    <a:pt x="193" y="438"/>
                                  </a:lnTo>
                                  <a:lnTo>
                                    <a:pt x="203" y="424"/>
                                  </a:lnTo>
                                  <a:lnTo>
                                    <a:pt x="213" y="405"/>
                                  </a:lnTo>
                                  <a:lnTo>
                                    <a:pt x="224" y="386"/>
                                  </a:lnTo>
                                  <a:lnTo>
                                    <a:pt x="234" y="367"/>
                                  </a:lnTo>
                                  <a:lnTo>
                                    <a:pt x="245" y="353"/>
                                  </a:lnTo>
                                  <a:lnTo>
                                    <a:pt x="255" y="334"/>
                                  </a:lnTo>
                                  <a:lnTo>
                                    <a:pt x="266" y="319"/>
                                  </a:lnTo>
                                  <a:lnTo>
                                    <a:pt x="271" y="305"/>
                                  </a:lnTo>
                                  <a:lnTo>
                                    <a:pt x="281" y="286"/>
                                  </a:lnTo>
                                  <a:lnTo>
                                    <a:pt x="286" y="272"/>
                                  </a:lnTo>
                                  <a:lnTo>
                                    <a:pt x="297" y="262"/>
                                  </a:lnTo>
                                  <a:lnTo>
                                    <a:pt x="302" y="248"/>
                                  </a:lnTo>
                                  <a:lnTo>
                                    <a:pt x="307" y="238"/>
                                  </a:lnTo>
                                  <a:lnTo>
                                    <a:pt x="312" y="229"/>
                                  </a:lnTo>
                                  <a:lnTo>
                                    <a:pt x="318" y="224"/>
                                  </a:lnTo>
                                  <a:lnTo>
                                    <a:pt x="323" y="205"/>
                                  </a:lnTo>
                                  <a:lnTo>
                                    <a:pt x="323" y="191"/>
                                  </a:lnTo>
                                  <a:lnTo>
                                    <a:pt x="328" y="172"/>
                                  </a:lnTo>
                                  <a:lnTo>
                                    <a:pt x="333" y="153"/>
                                  </a:lnTo>
                                  <a:lnTo>
                                    <a:pt x="333" y="134"/>
                                  </a:lnTo>
                                  <a:lnTo>
                                    <a:pt x="339" y="115"/>
                                  </a:lnTo>
                                  <a:lnTo>
                                    <a:pt x="339" y="100"/>
                                  </a:lnTo>
                                  <a:lnTo>
                                    <a:pt x="344" y="81"/>
                                  </a:lnTo>
                                  <a:lnTo>
                                    <a:pt x="344" y="62"/>
                                  </a:lnTo>
                                  <a:lnTo>
                                    <a:pt x="349" y="48"/>
                                  </a:lnTo>
                                  <a:lnTo>
                                    <a:pt x="349" y="34"/>
                                  </a:lnTo>
                                  <a:lnTo>
                                    <a:pt x="349" y="24"/>
                                  </a:lnTo>
                                  <a:lnTo>
                                    <a:pt x="349" y="10"/>
                                  </a:lnTo>
                                  <a:lnTo>
                                    <a:pt x="354" y="5"/>
                                  </a:lnTo>
                                  <a:lnTo>
                                    <a:pt x="354" y="0"/>
                                  </a:lnTo>
                                  <a:lnTo>
                                    <a:pt x="354" y="0"/>
                                  </a:lnTo>
                                  <a:lnTo>
                                    <a:pt x="276" y="19"/>
                                  </a:lnTo>
                                  <a:lnTo>
                                    <a:pt x="27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38"/>
                          <wps:cNvSpPr>
                            <a:spLocks/>
                          </wps:cNvSpPr>
                          <wps:spPr bwMode="auto">
                            <a:xfrm>
                              <a:off x="5973" y="9447"/>
                              <a:ext cx="1705" cy="1238"/>
                            </a:xfrm>
                            <a:custGeom>
                              <a:avLst/>
                              <a:gdLst>
                                <a:gd name="T0" fmla="*/ 245 w 1705"/>
                                <a:gd name="T1" fmla="*/ 647 h 1238"/>
                                <a:gd name="T2" fmla="*/ 380 w 1705"/>
                                <a:gd name="T3" fmla="*/ 605 h 1238"/>
                                <a:gd name="T4" fmla="*/ 511 w 1705"/>
                                <a:gd name="T5" fmla="*/ 576 h 1238"/>
                                <a:gd name="T6" fmla="*/ 636 w 1705"/>
                                <a:gd name="T7" fmla="*/ 519 h 1238"/>
                                <a:gd name="T8" fmla="*/ 787 w 1705"/>
                                <a:gd name="T9" fmla="*/ 443 h 1238"/>
                                <a:gd name="T10" fmla="*/ 959 w 1705"/>
                                <a:gd name="T11" fmla="*/ 352 h 1238"/>
                                <a:gd name="T12" fmla="*/ 1011 w 1705"/>
                                <a:gd name="T13" fmla="*/ 371 h 1238"/>
                                <a:gd name="T14" fmla="*/ 1022 w 1705"/>
                                <a:gd name="T15" fmla="*/ 505 h 1238"/>
                                <a:gd name="T16" fmla="*/ 1027 w 1705"/>
                                <a:gd name="T17" fmla="*/ 676 h 1238"/>
                                <a:gd name="T18" fmla="*/ 1017 w 1705"/>
                                <a:gd name="T19" fmla="*/ 790 h 1238"/>
                                <a:gd name="T20" fmla="*/ 912 w 1705"/>
                                <a:gd name="T21" fmla="*/ 843 h 1238"/>
                                <a:gd name="T22" fmla="*/ 761 w 1705"/>
                                <a:gd name="T23" fmla="*/ 895 h 1238"/>
                                <a:gd name="T24" fmla="*/ 651 w 1705"/>
                                <a:gd name="T25" fmla="*/ 928 h 1238"/>
                                <a:gd name="T26" fmla="*/ 526 w 1705"/>
                                <a:gd name="T27" fmla="*/ 962 h 1238"/>
                                <a:gd name="T28" fmla="*/ 417 w 1705"/>
                                <a:gd name="T29" fmla="*/ 1000 h 1238"/>
                                <a:gd name="T30" fmla="*/ 276 w 1705"/>
                                <a:gd name="T31" fmla="*/ 1047 h 1238"/>
                                <a:gd name="T32" fmla="*/ 114 w 1705"/>
                                <a:gd name="T33" fmla="*/ 1105 h 1238"/>
                                <a:gd name="T34" fmla="*/ 0 w 1705"/>
                                <a:gd name="T35" fmla="*/ 1238 h 1238"/>
                                <a:gd name="T36" fmla="*/ 125 w 1705"/>
                                <a:gd name="T37" fmla="*/ 1181 h 1238"/>
                                <a:gd name="T38" fmla="*/ 266 w 1705"/>
                                <a:gd name="T39" fmla="*/ 1124 h 1238"/>
                                <a:gd name="T40" fmla="*/ 396 w 1705"/>
                                <a:gd name="T41" fmla="*/ 1066 h 1238"/>
                                <a:gd name="T42" fmla="*/ 511 w 1705"/>
                                <a:gd name="T43" fmla="*/ 1024 h 1238"/>
                                <a:gd name="T44" fmla="*/ 631 w 1705"/>
                                <a:gd name="T45" fmla="*/ 986 h 1238"/>
                                <a:gd name="T46" fmla="*/ 745 w 1705"/>
                                <a:gd name="T47" fmla="*/ 957 h 1238"/>
                                <a:gd name="T48" fmla="*/ 860 w 1705"/>
                                <a:gd name="T49" fmla="*/ 919 h 1238"/>
                                <a:gd name="T50" fmla="*/ 1017 w 1705"/>
                                <a:gd name="T51" fmla="*/ 871 h 1238"/>
                                <a:gd name="T52" fmla="*/ 1069 w 1705"/>
                                <a:gd name="T53" fmla="*/ 814 h 1238"/>
                                <a:gd name="T54" fmla="*/ 1069 w 1705"/>
                                <a:gd name="T55" fmla="*/ 686 h 1238"/>
                                <a:gd name="T56" fmla="*/ 1069 w 1705"/>
                                <a:gd name="T57" fmla="*/ 590 h 1238"/>
                                <a:gd name="T58" fmla="*/ 1063 w 1705"/>
                                <a:gd name="T59" fmla="*/ 476 h 1238"/>
                                <a:gd name="T60" fmla="*/ 1063 w 1705"/>
                                <a:gd name="T61" fmla="*/ 362 h 1238"/>
                                <a:gd name="T62" fmla="*/ 1142 w 1705"/>
                                <a:gd name="T63" fmla="*/ 300 h 1238"/>
                                <a:gd name="T64" fmla="*/ 1288 w 1705"/>
                                <a:gd name="T65" fmla="*/ 195 h 1238"/>
                                <a:gd name="T66" fmla="*/ 1413 w 1705"/>
                                <a:gd name="T67" fmla="*/ 114 h 1238"/>
                                <a:gd name="T68" fmla="*/ 1512 w 1705"/>
                                <a:gd name="T69" fmla="*/ 67 h 1238"/>
                                <a:gd name="T70" fmla="*/ 1627 w 1705"/>
                                <a:gd name="T71" fmla="*/ 62 h 1238"/>
                                <a:gd name="T72" fmla="*/ 1533 w 1705"/>
                                <a:gd name="T73" fmla="*/ 171 h 1238"/>
                                <a:gd name="T74" fmla="*/ 1397 w 1705"/>
                                <a:gd name="T75" fmla="*/ 271 h 1238"/>
                                <a:gd name="T76" fmla="*/ 1319 w 1705"/>
                                <a:gd name="T77" fmla="*/ 328 h 1238"/>
                                <a:gd name="T78" fmla="*/ 1465 w 1705"/>
                                <a:gd name="T79" fmla="*/ 276 h 1238"/>
                                <a:gd name="T80" fmla="*/ 1575 w 1705"/>
                                <a:gd name="T81" fmla="*/ 319 h 1238"/>
                                <a:gd name="T82" fmla="*/ 1481 w 1705"/>
                                <a:gd name="T83" fmla="*/ 386 h 1238"/>
                                <a:gd name="T84" fmla="*/ 1350 w 1705"/>
                                <a:gd name="T85" fmla="*/ 405 h 1238"/>
                                <a:gd name="T86" fmla="*/ 1272 w 1705"/>
                                <a:gd name="T87" fmla="*/ 471 h 1238"/>
                                <a:gd name="T88" fmla="*/ 1173 w 1705"/>
                                <a:gd name="T89" fmla="*/ 533 h 1238"/>
                                <a:gd name="T90" fmla="*/ 1199 w 1705"/>
                                <a:gd name="T91" fmla="*/ 562 h 1238"/>
                                <a:gd name="T92" fmla="*/ 1350 w 1705"/>
                                <a:gd name="T93" fmla="*/ 466 h 1238"/>
                                <a:gd name="T94" fmla="*/ 1434 w 1705"/>
                                <a:gd name="T95" fmla="*/ 433 h 1238"/>
                                <a:gd name="T96" fmla="*/ 1585 w 1705"/>
                                <a:gd name="T97" fmla="*/ 395 h 1238"/>
                                <a:gd name="T98" fmla="*/ 1642 w 1705"/>
                                <a:gd name="T99" fmla="*/ 286 h 1238"/>
                                <a:gd name="T100" fmla="*/ 1559 w 1705"/>
                                <a:gd name="T101" fmla="*/ 233 h 1238"/>
                                <a:gd name="T102" fmla="*/ 1590 w 1705"/>
                                <a:gd name="T103" fmla="*/ 186 h 1238"/>
                                <a:gd name="T104" fmla="*/ 1705 w 1705"/>
                                <a:gd name="T105" fmla="*/ 57 h 1238"/>
                                <a:gd name="T106" fmla="*/ 1627 w 1705"/>
                                <a:gd name="T107" fmla="*/ 5 h 1238"/>
                                <a:gd name="T108" fmla="*/ 1475 w 1705"/>
                                <a:gd name="T109" fmla="*/ 38 h 1238"/>
                                <a:gd name="T110" fmla="*/ 1335 w 1705"/>
                                <a:gd name="T111" fmla="*/ 90 h 1238"/>
                                <a:gd name="T112" fmla="*/ 1209 w 1705"/>
                                <a:gd name="T113" fmla="*/ 181 h 1238"/>
                                <a:gd name="T114" fmla="*/ 1079 w 1705"/>
                                <a:gd name="T115" fmla="*/ 290 h 1238"/>
                                <a:gd name="T116" fmla="*/ 1011 w 1705"/>
                                <a:gd name="T117" fmla="*/ 262 h 1238"/>
                                <a:gd name="T118" fmla="*/ 881 w 1705"/>
                                <a:gd name="T119" fmla="*/ 324 h 1238"/>
                                <a:gd name="T120" fmla="*/ 756 w 1705"/>
                                <a:gd name="T121" fmla="*/ 386 h 1238"/>
                                <a:gd name="T122" fmla="*/ 610 w 1705"/>
                                <a:gd name="T123" fmla="*/ 462 h 1238"/>
                                <a:gd name="T124" fmla="*/ 146 w 1705"/>
                                <a:gd name="T125" fmla="*/ 633 h 1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05" h="1238">
                                  <a:moveTo>
                                    <a:pt x="146" y="681"/>
                                  </a:moveTo>
                                  <a:lnTo>
                                    <a:pt x="146" y="681"/>
                                  </a:lnTo>
                                  <a:lnTo>
                                    <a:pt x="156" y="676"/>
                                  </a:lnTo>
                                  <a:lnTo>
                                    <a:pt x="172" y="671"/>
                                  </a:lnTo>
                                  <a:lnTo>
                                    <a:pt x="193" y="666"/>
                                  </a:lnTo>
                                  <a:lnTo>
                                    <a:pt x="203" y="662"/>
                                  </a:lnTo>
                                  <a:lnTo>
                                    <a:pt x="213" y="657"/>
                                  </a:lnTo>
                                  <a:lnTo>
                                    <a:pt x="229" y="652"/>
                                  </a:lnTo>
                                  <a:lnTo>
                                    <a:pt x="245" y="647"/>
                                  </a:lnTo>
                                  <a:lnTo>
                                    <a:pt x="255" y="643"/>
                                  </a:lnTo>
                                  <a:lnTo>
                                    <a:pt x="271" y="638"/>
                                  </a:lnTo>
                                  <a:lnTo>
                                    <a:pt x="286" y="638"/>
                                  </a:lnTo>
                                  <a:lnTo>
                                    <a:pt x="302" y="633"/>
                                  </a:lnTo>
                                  <a:lnTo>
                                    <a:pt x="318" y="628"/>
                                  </a:lnTo>
                                  <a:lnTo>
                                    <a:pt x="333" y="619"/>
                                  </a:lnTo>
                                  <a:lnTo>
                                    <a:pt x="349" y="614"/>
                                  </a:lnTo>
                                  <a:lnTo>
                                    <a:pt x="365" y="614"/>
                                  </a:lnTo>
                                  <a:lnTo>
                                    <a:pt x="380" y="605"/>
                                  </a:lnTo>
                                  <a:lnTo>
                                    <a:pt x="396" y="605"/>
                                  </a:lnTo>
                                  <a:lnTo>
                                    <a:pt x="412" y="600"/>
                                  </a:lnTo>
                                  <a:lnTo>
                                    <a:pt x="427" y="595"/>
                                  </a:lnTo>
                                  <a:lnTo>
                                    <a:pt x="438" y="590"/>
                                  </a:lnTo>
                                  <a:lnTo>
                                    <a:pt x="448" y="590"/>
                                  </a:lnTo>
                                  <a:lnTo>
                                    <a:pt x="464" y="586"/>
                                  </a:lnTo>
                                  <a:lnTo>
                                    <a:pt x="474" y="586"/>
                                  </a:lnTo>
                                  <a:lnTo>
                                    <a:pt x="495" y="576"/>
                                  </a:lnTo>
                                  <a:lnTo>
                                    <a:pt x="511" y="576"/>
                                  </a:lnTo>
                                  <a:lnTo>
                                    <a:pt x="516" y="576"/>
                                  </a:lnTo>
                                  <a:lnTo>
                                    <a:pt x="521" y="571"/>
                                  </a:lnTo>
                                  <a:lnTo>
                                    <a:pt x="531" y="566"/>
                                  </a:lnTo>
                                  <a:lnTo>
                                    <a:pt x="547" y="562"/>
                                  </a:lnTo>
                                  <a:lnTo>
                                    <a:pt x="558" y="557"/>
                                  </a:lnTo>
                                  <a:lnTo>
                                    <a:pt x="578" y="547"/>
                                  </a:lnTo>
                                  <a:lnTo>
                                    <a:pt x="594" y="538"/>
                                  </a:lnTo>
                                  <a:lnTo>
                                    <a:pt x="615" y="533"/>
                                  </a:lnTo>
                                  <a:lnTo>
                                    <a:pt x="636" y="519"/>
                                  </a:lnTo>
                                  <a:lnTo>
                                    <a:pt x="651" y="509"/>
                                  </a:lnTo>
                                  <a:lnTo>
                                    <a:pt x="672" y="500"/>
                                  </a:lnTo>
                                  <a:lnTo>
                                    <a:pt x="698" y="490"/>
                                  </a:lnTo>
                                  <a:lnTo>
                                    <a:pt x="714" y="476"/>
                                  </a:lnTo>
                                  <a:lnTo>
                                    <a:pt x="740" y="466"/>
                                  </a:lnTo>
                                  <a:lnTo>
                                    <a:pt x="751" y="462"/>
                                  </a:lnTo>
                                  <a:lnTo>
                                    <a:pt x="761" y="457"/>
                                  </a:lnTo>
                                  <a:lnTo>
                                    <a:pt x="771" y="452"/>
                                  </a:lnTo>
                                  <a:lnTo>
                                    <a:pt x="787" y="443"/>
                                  </a:lnTo>
                                  <a:lnTo>
                                    <a:pt x="808" y="433"/>
                                  </a:lnTo>
                                  <a:lnTo>
                                    <a:pt x="829" y="419"/>
                                  </a:lnTo>
                                  <a:lnTo>
                                    <a:pt x="844" y="409"/>
                                  </a:lnTo>
                                  <a:lnTo>
                                    <a:pt x="870" y="400"/>
                                  </a:lnTo>
                                  <a:lnTo>
                                    <a:pt x="886" y="386"/>
                                  </a:lnTo>
                                  <a:lnTo>
                                    <a:pt x="907" y="376"/>
                                  </a:lnTo>
                                  <a:lnTo>
                                    <a:pt x="923" y="366"/>
                                  </a:lnTo>
                                  <a:lnTo>
                                    <a:pt x="943" y="362"/>
                                  </a:lnTo>
                                  <a:lnTo>
                                    <a:pt x="959" y="352"/>
                                  </a:lnTo>
                                  <a:lnTo>
                                    <a:pt x="970" y="347"/>
                                  </a:lnTo>
                                  <a:lnTo>
                                    <a:pt x="980" y="343"/>
                                  </a:lnTo>
                                  <a:lnTo>
                                    <a:pt x="996" y="338"/>
                                  </a:lnTo>
                                  <a:lnTo>
                                    <a:pt x="1006" y="338"/>
                                  </a:lnTo>
                                  <a:lnTo>
                                    <a:pt x="1011" y="343"/>
                                  </a:lnTo>
                                  <a:lnTo>
                                    <a:pt x="1011" y="347"/>
                                  </a:lnTo>
                                  <a:lnTo>
                                    <a:pt x="1011" y="352"/>
                                  </a:lnTo>
                                  <a:lnTo>
                                    <a:pt x="1011" y="362"/>
                                  </a:lnTo>
                                  <a:lnTo>
                                    <a:pt x="1011" y="371"/>
                                  </a:lnTo>
                                  <a:lnTo>
                                    <a:pt x="1011" y="381"/>
                                  </a:lnTo>
                                  <a:lnTo>
                                    <a:pt x="1017" y="395"/>
                                  </a:lnTo>
                                  <a:lnTo>
                                    <a:pt x="1017" y="405"/>
                                  </a:lnTo>
                                  <a:lnTo>
                                    <a:pt x="1017" y="424"/>
                                  </a:lnTo>
                                  <a:lnTo>
                                    <a:pt x="1017" y="438"/>
                                  </a:lnTo>
                                  <a:lnTo>
                                    <a:pt x="1017" y="452"/>
                                  </a:lnTo>
                                  <a:lnTo>
                                    <a:pt x="1022" y="471"/>
                                  </a:lnTo>
                                  <a:lnTo>
                                    <a:pt x="1022" y="490"/>
                                  </a:lnTo>
                                  <a:lnTo>
                                    <a:pt x="1022" y="505"/>
                                  </a:lnTo>
                                  <a:lnTo>
                                    <a:pt x="1022" y="528"/>
                                  </a:lnTo>
                                  <a:lnTo>
                                    <a:pt x="1027" y="543"/>
                                  </a:lnTo>
                                  <a:lnTo>
                                    <a:pt x="1027" y="566"/>
                                  </a:lnTo>
                                  <a:lnTo>
                                    <a:pt x="1027" y="581"/>
                                  </a:lnTo>
                                  <a:lnTo>
                                    <a:pt x="1027" y="605"/>
                                  </a:lnTo>
                                  <a:lnTo>
                                    <a:pt x="1027" y="619"/>
                                  </a:lnTo>
                                  <a:lnTo>
                                    <a:pt x="1027" y="638"/>
                                  </a:lnTo>
                                  <a:lnTo>
                                    <a:pt x="1027" y="657"/>
                                  </a:lnTo>
                                  <a:lnTo>
                                    <a:pt x="1027" y="676"/>
                                  </a:lnTo>
                                  <a:lnTo>
                                    <a:pt x="1027" y="690"/>
                                  </a:lnTo>
                                  <a:lnTo>
                                    <a:pt x="1027" y="709"/>
                                  </a:lnTo>
                                  <a:lnTo>
                                    <a:pt x="1027" y="724"/>
                                  </a:lnTo>
                                  <a:lnTo>
                                    <a:pt x="1022" y="738"/>
                                  </a:lnTo>
                                  <a:lnTo>
                                    <a:pt x="1022" y="747"/>
                                  </a:lnTo>
                                  <a:lnTo>
                                    <a:pt x="1022" y="762"/>
                                  </a:lnTo>
                                  <a:lnTo>
                                    <a:pt x="1022" y="771"/>
                                  </a:lnTo>
                                  <a:lnTo>
                                    <a:pt x="1017" y="781"/>
                                  </a:lnTo>
                                  <a:lnTo>
                                    <a:pt x="1017" y="790"/>
                                  </a:lnTo>
                                  <a:lnTo>
                                    <a:pt x="1011" y="795"/>
                                  </a:lnTo>
                                  <a:lnTo>
                                    <a:pt x="1006" y="800"/>
                                  </a:lnTo>
                                  <a:lnTo>
                                    <a:pt x="996" y="805"/>
                                  </a:lnTo>
                                  <a:lnTo>
                                    <a:pt x="985" y="809"/>
                                  </a:lnTo>
                                  <a:lnTo>
                                    <a:pt x="975" y="814"/>
                                  </a:lnTo>
                                  <a:lnTo>
                                    <a:pt x="959" y="824"/>
                                  </a:lnTo>
                                  <a:lnTo>
                                    <a:pt x="949" y="828"/>
                                  </a:lnTo>
                                  <a:lnTo>
                                    <a:pt x="928" y="833"/>
                                  </a:lnTo>
                                  <a:lnTo>
                                    <a:pt x="912" y="843"/>
                                  </a:lnTo>
                                  <a:lnTo>
                                    <a:pt x="886" y="847"/>
                                  </a:lnTo>
                                  <a:lnTo>
                                    <a:pt x="865" y="857"/>
                                  </a:lnTo>
                                  <a:lnTo>
                                    <a:pt x="844" y="862"/>
                                  </a:lnTo>
                                  <a:lnTo>
                                    <a:pt x="824" y="871"/>
                                  </a:lnTo>
                                  <a:lnTo>
                                    <a:pt x="813" y="876"/>
                                  </a:lnTo>
                                  <a:lnTo>
                                    <a:pt x="803" y="881"/>
                                  </a:lnTo>
                                  <a:lnTo>
                                    <a:pt x="787" y="886"/>
                                  </a:lnTo>
                                  <a:lnTo>
                                    <a:pt x="777" y="890"/>
                                  </a:lnTo>
                                  <a:lnTo>
                                    <a:pt x="761" y="895"/>
                                  </a:lnTo>
                                  <a:lnTo>
                                    <a:pt x="751" y="895"/>
                                  </a:lnTo>
                                  <a:lnTo>
                                    <a:pt x="740" y="900"/>
                                  </a:lnTo>
                                  <a:lnTo>
                                    <a:pt x="730" y="905"/>
                                  </a:lnTo>
                                  <a:lnTo>
                                    <a:pt x="714" y="909"/>
                                  </a:lnTo>
                                  <a:lnTo>
                                    <a:pt x="704" y="909"/>
                                  </a:lnTo>
                                  <a:lnTo>
                                    <a:pt x="688" y="914"/>
                                  </a:lnTo>
                                  <a:lnTo>
                                    <a:pt x="678" y="919"/>
                                  </a:lnTo>
                                  <a:lnTo>
                                    <a:pt x="667" y="919"/>
                                  </a:lnTo>
                                  <a:lnTo>
                                    <a:pt x="651" y="928"/>
                                  </a:lnTo>
                                  <a:lnTo>
                                    <a:pt x="641" y="928"/>
                                  </a:lnTo>
                                  <a:lnTo>
                                    <a:pt x="631" y="933"/>
                                  </a:lnTo>
                                  <a:lnTo>
                                    <a:pt x="620" y="938"/>
                                  </a:lnTo>
                                  <a:lnTo>
                                    <a:pt x="605" y="938"/>
                                  </a:lnTo>
                                  <a:lnTo>
                                    <a:pt x="594" y="943"/>
                                  </a:lnTo>
                                  <a:lnTo>
                                    <a:pt x="584" y="947"/>
                                  </a:lnTo>
                                  <a:lnTo>
                                    <a:pt x="563" y="952"/>
                                  </a:lnTo>
                                  <a:lnTo>
                                    <a:pt x="547" y="962"/>
                                  </a:lnTo>
                                  <a:lnTo>
                                    <a:pt x="526" y="962"/>
                                  </a:lnTo>
                                  <a:lnTo>
                                    <a:pt x="511" y="966"/>
                                  </a:lnTo>
                                  <a:lnTo>
                                    <a:pt x="490" y="971"/>
                                  </a:lnTo>
                                  <a:lnTo>
                                    <a:pt x="479" y="976"/>
                                  </a:lnTo>
                                  <a:lnTo>
                                    <a:pt x="469" y="981"/>
                                  </a:lnTo>
                                  <a:lnTo>
                                    <a:pt x="458" y="986"/>
                                  </a:lnTo>
                                  <a:lnTo>
                                    <a:pt x="448" y="986"/>
                                  </a:lnTo>
                                  <a:lnTo>
                                    <a:pt x="448" y="990"/>
                                  </a:lnTo>
                                  <a:lnTo>
                                    <a:pt x="432" y="995"/>
                                  </a:lnTo>
                                  <a:lnTo>
                                    <a:pt x="417" y="1000"/>
                                  </a:lnTo>
                                  <a:lnTo>
                                    <a:pt x="401" y="1005"/>
                                  </a:lnTo>
                                  <a:lnTo>
                                    <a:pt x="391" y="1005"/>
                                  </a:lnTo>
                                  <a:lnTo>
                                    <a:pt x="375" y="1009"/>
                                  </a:lnTo>
                                  <a:lnTo>
                                    <a:pt x="365" y="1019"/>
                                  </a:lnTo>
                                  <a:lnTo>
                                    <a:pt x="344" y="1024"/>
                                  </a:lnTo>
                                  <a:lnTo>
                                    <a:pt x="328" y="1028"/>
                                  </a:lnTo>
                                  <a:lnTo>
                                    <a:pt x="307" y="1033"/>
                                  </a:lnTo>
                                  <a:lnTo>
                                    <a:pt x="292" y="1043"/>
                                  </a:lnTo>
                                  <a:lnTo>
                                    <a:pt x="276" y="1047"/>
                                  </a:lnTo>
                                  <a:lnTo>
                                    <a:pt x="255" y="1052"/>
                                  </a:lnTo>
                                  <a:lnTo>
                                    <a:pt x="239" y="1062"/>
                                  </a:lnTo>
                                  <a:lnTo>
                                    <a:pt x="219" y="1071"/>
                                  </a:lnTo>
                                  <a:lnTo>
                                    <a:pt x="198" y="1076"/>
                                  </a:lnTo>
                                  <a:lnTo>
                                    <a:pt x="182" y="1081"/>
                                  </a:lnTo>
                                  <a:lnTo>
                                    <a:pt x="161" y="1086"/>
                                  </a:lnTo>
                                  <a:lnTo>
                                    <a:pt x="146" y="1095"/>
                                  </a:lnTo>
                                  <a:lnTo>
                                    <a:pt x="125" y="1100"/>
                                  </a:lnTo>
                                  <a:lnTo>
                                    <a:pt x="114" y="1105"/>
                                  </a:lnTo>
                                  <a:lnTo>
                                    <a:pt x="99" y="1109"/>
                                  </a:lnTo>
                                  <a:lnTo>
                                    <a:pt x="83" y="1114"/>
                                  </a:lnTo>
                                  <a:lnTo>
                                    <a:pt x="67" y="1119"/>
                                  </a:lnTo>
                                  <a:lnTo>
                                    <a:pt x="57" y="1124"/>
                                  </a:lnTo>
                                  <a:lnTo>
                                    <a:pt x="46" y="1128"/>
                                  </a:lnTo>
                                  <a:lnTo>
                                    <a:pt x="41" y="1128"/>
                                  </a:lnTo>
                                  <a:lnTo>
                                    <a:pt x="26" y="1133"/>
                                  </a:lnTo>
                                  <a:lnTo>
                                    <a:pt x="26" y="1138"/>
                                  </a:lnTo>
                                  <a:lnTo>
                                    <a:pt x="0" y="1238"/>
                                  </a:lnTo>
                                  <a:lnTo>
                                    <a:pt x="5" y="1233"/>
                                  </a:lnTo>
                                  <a:lnTo>
                                    <a:pt x="15" y="1228"/>
                                  </a:lnTo>
                                  <a:lnTo>
                                    <a:pt x="26" y="1224"/>
                                  </a:lnTo>
                                  <a:lnTo>
                                    <a:pt x="41" y="1219"/>
                                  </a:lnTo>
                                  <a:lnTo>
                                    <a:pt x="52" y="1209"/>
                                  </a:lnTo>
                                  <a:lnTo>
                                    <a:pt x="73" y="1205"/>
                                  </a:lnTo>
                                  <a:lnTo>
                                    <a:pt x="88" y="1195"/>
                                  </a:lnTo>
                                  <a:lnTo>
                                    <a:pt x="104" y="1190"/>
                                  </a:lnTo>
                                  <a:lnTo>
                                    <a:pt x="125" y="1181"/>
                                  </a:lnTo>
                                  <a:lnTo>
                                    <a:pt x="151" y="1171"/>
                                  </a:lnTo>
                                  <a:lnTo>
                                    <a:pt x="172" y="1162"/>
                                  </a:lnTo>
                                  <a:lnTo>
                                    <a:pt x="193" y="1152"/>
                                  </a:lnTo>
                                  <a:lnTo>
                                    <a:pt x="203" y="1147"/>
                                  </a:lnTo>
                                  <a:lnTo>
                                    <a:pt x="219" y="1143"/>
                                  </a:lnTo>
                                  <a:lnTo>
                                    <a:pt x="229" y="1138"/>
                                  </a:lnTo>
                                  <a:lnTo>
                                    <a:pt x="239" y="1133"/>
                                  </a:lnTo>
                                  <a:lnTo>
                                    <a:pt x="250" y="1128"/>
                                  </a:lnTo>
                                  <a:lnTo>
                                    <a:pt x="266" y="1124"/>
                                  </a:lnTo>
                                  <a:lnTo>
                                    <a:pt x="271" y="1119"/>
                                  </a:lnTo>
                                  <a:lnTo>
                                    <a:pt x="286" y="1114"/>
                                  </a:lnTo>
                                  <a:lnTo>
                                    <a:pt x="297" y="1109"/>
                                  </a:lnTo>
                                  <a:lnTo>
                                    <a:pt x="307" y="1105"/>
                                  </a:lnTo>
                                  <a:lnTo>
                                    <a:pt x="318" y="1095"/>
                                  </a:lnTo>
                                  <a:lnTo>
                                    <a:pt x="328" y="1095"/>
                                  </a:lnTo>
                                  <a:lnTo>
                                    <a:pt x="349" y="1086"/>
                                  </a:lnTo>
                                  <a:lnTo>
                                    <a:pt x="375" y="1076"/>
                                  </a:lnTo>
                                  <a:lnTo>
                                    <a:pt x="396" y="1066"/>
                                  </a:lnTo>
                                  <a:lnTo>
                                    <a:pt x="412" y="1062"/>
                                  </a:lnTo>
                                  <a:lnTo>
                                    <a:pt x="432" y="1052"/>
                                  </a:lnTo>
                                  <a:lnTo>
                                    <a:pt x="448" y="1047"/>
                                  </a:lnTo>
                                  <a:lnTo>
                                    <a:pt x="464" y="1038"/>
                                  </a:lnTo>
                                  <a:lnTo>
                                    <a:pt x="479" y="1033"/>
                                  </a:lnTo>
                                  <a:lnTo>
                                    <a:pt x="485" y="1028"/>
                                  </a:lnTo>
                                  <a:lnTo>
                                    <a:pt x="495" y="1028"/>
                                  </a:lnTo>
                                  <a:lnTo>
                                    <a:pt x="505" y="1024"/>
                                  </a:lnTo>
                                  <a:lnTo>
                                    <a:pt x="511" y="1024"/>
                                  </a:lnTo>
                                  <a:lnTo>
                                    <a:pt x="511" y="1019"/>
                                  </a:lnTo>
                                  <a:lnTo>
                                    <a:pt x="521" y="1019"/>
                                  </a:lnTo>
                                  <a:lnTo>
                                    <a:pt x="526" y="1014"/>
                                  </a:lnTo>
                                  <a:lnTo>
                                    <a:pt x="542" y="1014"/>
                                  </a:lnTo>
                                  <a:lnTo>
                                    <a:pt x="552" y="1009"/>
                                  </a:lnTo>
                                  <a:lnTo>
                                    <a:pt x="573" y="1005"/>
                                  </a:lnTo>
                                  <a:lnTo>
                                    <a:pt x="589" y="1000"/>
                                  </a:lnTo>
                                  <a:lnTo>
                                    <a:pt x="610" y="995"/>
                                  </a:lnTo>
                                  <a:lnTo>
                                    <a:pt x="631" y="986"/>
                                  </a:lnTo>
                                  <a:lnTo>
                                    <a:pt x="651" y="981"/>
                                  </a:lnTo>
                                  <a:lnTo>
                                    <a:pt x="662" y="976"/>
                                  </a:lnTo>
                                  <a:lnTo>
                                    <a:pt x="672" y="976"/>
                                  </a:lnTo>
                                  <a:lnTo>
                                    <a:pt x="688" y="971"/>
                                  </a:lnTo>
                                  <a:lnTo>
                                    <a:pt x="698" y="966"/>
                                  </a:lnTo>
                                  <a:lnTo>
                                    <a:pt x="709" y="966"/>
                                  </a:lnTo>
                                  <a:lnTo>
                                    <a:pt x="724" y="962"/>
                                  </a:lnTo>
                                  <a:lnTo>
                                    <a:pt x="735" y="957"/>
                                  </a:lnTo>
                                  <a:lnTo>
                                    <a:pt x="745" y="957"/>
                                  </a:lnTo>
                                  <a:lnTo>
                                    <a:pt x="761" y="952"/>
                                  </a:lnTo>
                                  <a:lnTo>
                                    <a:pt x="771" y="947"/>
                                  </a:lnTo>
                                  <a:lnTo>
                                    <a:pt x="787" y="943"/>
                                  </a:lnTo>
                                  <a:lnTo>
                                    <a:pt x="803" y="943"/>
                                  </a:lnTo>
                                  <a:lnTo>
                                    <a:pt x="813" y="938"/>
                                  </a:lnTo>
                                  <a:lnTo>
                                    <a:pt x="824" y="933"/>
                                  </a:lnTo>
                                  <a:lnTo>
                                    <a:pt x="839" y="928"/>
                                  </a:lnTo>
                                  <a:lnTo>
                                    <a:pt x="850" y="928"/>
                                  </a:lnTo>
                                  <a:lnTo>
                                    <a:pt x="860" y="919"/>
                                  </a:lnTo>
                                  <a:lnTo>
                                    <a:pt x="876" y="919"/>
                                  </a:lnTo>
                                  <a:lnTo>
                                    <a:pt x="886" y="914"/>
                                  </a:lnTo>
                                  <a:lnTo>
                                    <a:pt x="897" y="909"/>
                                  </a:lnTo>
                                  <a:lnTo>
                                    <a:pt x="917" y="905"/>
                                  </a:lnTo>
                                  <a:lnTo>
                                    <a:pt x="938" y="895"/>
                                  </a:lnTo>
                                  <a:lnTo>
                                    <a:pt x="959" y="890"/>
                                  </a:lnTo>
                                  <a:lnTo>
                                    <a:pt x="985" y="886"/>
                                  </a:lnTo>
                                  <a:lnTo>
                                    <a:pt x="1001" y="876"/>
                                  </a:lnTo>
                                  <a:lnTo>
                                    <a:pt x="1017" y="871"/>
                                  </a:lnTo>
                                  <a:lnTo>
                                    <a:pt x="1027" y="866"/>
                                  </a:lnTo>
                                  <a:lnTo>
                                    <a:pt x="1043" y="857"/>
                                  </a:lnTo>
                                  <a:lnTo>
                                    <a:pt x="1053" y="852"/>
                                  </a:lnTo>
                                  <a:lnTo>
                                    <a:pt x="1058" y="847"/>
                                  </a:lnTo>
                                  <a:lnTo>
                                    <a:pt x="1063" y="843"/>
                                  </a:lnTo>
                                  <a:lnTo>
                                    <a:pt x="1069" y="843"/>
                                  </a:lnTo>
                                  <a:lnTo>
                                    <a:pt x="1069" y="833"/>
                                  </a:lnTo>
                                  <a:lnTo>
                                    <a:pt x="1069" y="824"/>
                                  </a:lnTo>
                                  <a:lnTo>
                                    <a:pt x="1069" y="814"/>
                                  </a:lnTo>
                                  <a:lnTo>
                                    <a:pt x="1069" y="805"/>
                                  </a:lnTo>
                                  <a:lnTo>
                                    <a:pt x="1069" y="790"/>
                                  </a:lnTo>
                                  <a:lnTo>
                                    <a:pt x="1069" y="776"/>
                                  </a:lnTo>
                                  <a:lnTo>
                                    <a:pt x="1069" y="762"/>
                                  </a:lnTo>
                                  <a:lnTo>
                                    <a:pt x="1069" y="747"/>
                                  </a:lnTo>
                                  <a:lnTo>
                                    <a:pt x="1069" y="724"/>
                                  </a:lnTo>
                                  <a:lnTo>
                                    <a:pt x="1069" y="705"/>
                                  </a:lnTo>
                                  <a:lnTo>
                                    <a:pt x="1069" y="695"/>
                                  </a:lnTo>
                                  <a:lnTo>
                                    <a:pt x="1069" y="686"/>
                                  </a:lnTo>
                                  <a:lnTo>
                                    <a:pt x="1069" y="676"/>
                                  </a:lnTo>
                                  <a:lnTo>
                                    <a:pt x="1069" y="666"/>
                                  </a:lnTo>
                                  <a:lnTo>
                                    <a:pt x="1069" y="657"/>
                                  </a:lnTo>
                                  <a:lnTo>
                                    <a:pt x="1069" y="643"/>
                                  </a:lnTo>
                                  <a:lnTo>
                                    <a:pt x="1069" y="633"/>
                                  </a:lnTo>
                                  <a:lnTo>
                                    <a:pt x="1069" y="624"/>
                                  </a:lnTo>
                                  <a:lnTo>
                                    <a:pt x="1069" y="614"/>
                                  </a:lnTo>
                                  <a:lnTo>
                                    <a:pt x="1069" y="605"/>
                                  </a:lnTo>
                                  <a:lnTo>
                                    <a:pt x="1069" y="590"/>
                                  </a:lnTo>
                                  <a:lnTo>
                                    <a:pt x="1069" y="581"/>
                                  </a:lnTo>
                                  <a:lnTo>
                                    <a:pt x="1063" y="571"/>
                                  </a:lnTo>
                                  <a:lnTo>
                                    <a:pt x="1063" y="562"/>
                                  </a:lnTo>
                                  <a:lnTo>
                                    <a:pt x="1063" y="547"/>
                                  </a:lnTo>
                                  <a:lnTo>
                                    <a:pt x="1063" y="538"/>
                                  </a:lnTo>
                                  <a:lnTo>
                                    <a:pt x="1063" y="519"/>
                                  </a:lnTo>
                                  <a:lnTo>
                                    <a:pt x="1063" y="500"/>
                                  </a:lnTo>
                                  <a:lnTo>
                                    <a:pt x="1063" y="486"/>
                                  </a:lnTo>
                                  <a:lnTo>
                                    <a:pt x="1063" y="476"/>
                                  </a:lnTo>
                                  <a:lnTo>
                                    <a:pt x="1063" y="466"/>
                                  </a:lnTo>
                                  <a:lnTo>
                                    <a:pt x="1063" y="462"/>
                                  </a:lnTo>
                                  <a:lnTo>
                                    <a:pt x="1063" y="443"/>
                                  </a:lnTo>
                                  <a:lnTo>
                                    <a:pt x="1063" y="424"/>
                                  </a:lnTo>
                                  <a:lnTo>
                                    <a:pt x="1063" y="409"/>
                                  </a:lnTo>
                                  <a:lnTo>
                                    <a:pt x="1063" y="400"/>
                                  </a:lnTo>
                                  <a:lnTo>
                                    <a:pt x="1063" y="386"/>
                                  </a:lnTo>
                                  <a:lnTo>
                                    <a:pt x="1063" y="376"/>
                                  </a:lnTo>
                                  <a:lnTo>
                                    <a:pt x="1063" y="362"/>
                                  </a:lnTo>
                                  <a:lnTo>
                                    <a:pt x="1063" y="357"/>
                                  </a:lnTo>
                                  <a:lnTo>
                                    <a:pt x="1063" y="357"/>
                                  </a:lnTo>
                                  <a:lnTo>
                                    <a:pt x="1079" y="347"/>
                                  </a:lnTo>
                                  <a:lnTo>
                                    <a:pt x="1084" y="338"/>
                                  </a:lnTo>
                                  <a:lnTo>
                                    <a:pt x="1095" y="333"/>
                                  </a:lnTo>
                                  <a:lnTo>
                                    <a:pt x="1105" y="328"/>
                                  </a:lnTo>
                                  <a:lnTo>
                                    <a:pt x="1116" y="319"/>
                                  </a:lnTo>
                                  <a:lnTo>
                                    <a:pt x="1126" y="309"/>
                                  </a:lnTo>
                                  <a:lnTo>
                                    <a:pt x="1142" y="300"/>
                                  </a:lnTo>
                                  <a:lnTo>
                                    <a:pt x="1152" y="290"/>
                                  </a:lnTo>
                                  <a:lnTo>
                                    <a:pt x="1173" y="281"/>
                                  </a:lnTo>
                                  <a:lnTo>
                                    <a:pt x="1189" y="266"/>
                                  </a:lnTo>
                                  <a:lnTo>
                                    <a:pt x="1204" y="257"/>
                                  </a:lnTo>
                                  <a:lnTo>
                                    <a:pt x="1220" y="247"/>
                                  </a:lnTo>
                                  <a:lnTo>
                                    <a:pt x="1241" y="233"/>
                                  </a:lnTo>
                                  <a:lnTo>
                                    <a:pt x="1256" y="224"/>
                                  </a:lnTo>
                                  <a:lnTo>
                                    <a:pt x="1272" y="209"/>
                                  </a:lnTo>
                                  <a:lnTo>
                                    <a:pt x="1288" y="195"/>
                                  </a:lnTo>
                                  <a:lnTo>
                                    <a:pt x="1303" y="186"/>
                                  </a:lnTo>
                                  <a:lnTo>
                                    <a:pt x="1319" y="176"/>
                                  </a:lnTo>
                                  <a:lnTo>
                                    <a:pt x="1335" y="162"/>
                                  </a:lnTo>
                                  <a:lnTo>
                                    <a:pt x="1350" y="152"/>
                                  </a:lnTo>
                                  <a:lnTo>
                                    <a:pt x="1366" y="147"/>
                                  </a:lnTo>
                                  <a:lnTo>
                                    <a:pt x="1376" y="133"/>
                                  </a:lnTo>
                                  <a:lnTo>
                                    <a:pt x="1392" y="128"/>
                                  </a:lnTo>
                                  <a:lnTo>
                                    <a:pt x="1402" y="119"/>
                                  </a:lnTo>
                                  <a:lnTo>
                                    <a:pt x="1413" y="114"/>
                                  </a:lnTo>
                                  <a:lnTo>
                                    <a:pt x="1429" y="105"/>
                                  </a:lnTo>
                                  <a:lnTo>
                                    <a:pt x="1439" y="100"/>
                                  </a:lnTo>
                                  <a:lnTo>
                                    <a:pt x="1444" y="95"/>
                                  </a:lnTo>
                                  <a:lnTo>
                                    <a:pt x="1455" y="95"/>
                                  </a:lnTo>
                                  <a:lnTo>
                                    <a:pt x="1465" y="86"/>
                                  </a:lnTo>
                                  <a:lnTo>
                                    <a:pt x="1475" y="86"/>
                                  </a:lnTo>
                                  <a:lnTo>
                                    <a:pt x="1486" y="76"/>
                                  </a:lnTo>
                                  <a:lnTo>
                                    <a:pt x="1502" y="71"/>
                                  </a:lnTo>
                                  <a:lnTo>
                                    <a:pt x="1512" y="67"/>
                                  </a:lnTo>
                                  <a:lnTo>
                                    <a:pt x="1528" y="62"/>
                                  </a:lnTo>
                                  <a:lnTo>
                                    <a:pt x="1538" y="57"/>
                                  </a:lnTo>
                                  <a:lnTo>
                                    <a:pt x="1554" y="52"/>
                                  </a:lnTo>
                                  <a:lnTo>
                                    <a:pt x="1569" y="47"/>
                                  </a:lnTo>
                                  <a:lnTo>
                                    <a:pt x="1585" y="47"/>
                                  </a:lnTo>
                                  <a:lnTo>
                                    <a:pt x="1595" y="47"/>
                                  </a:lnTo>
                                  <a:lnTo>
                                    <a:pt x="1606" y="47"/>
                                  </a:lnTo>
                                  <a:lnTo>
                                    <a:pt x="1616" y="52"/>
                                  </a:lnTo>
                                  <a:lnTo>
                                    <a:pt x="1627" y="62"/>
                                  </a:lnTo>
                                  <a:lnTo>
                                    <a:pt x="1632" y="67"/>
                                  </a:lnTo>
                                  <a:lnTo>
                                    <a:pt x="1627" y="81"/>
                                  </a:lnTo>
                                  <a:lnTo>
                                    <a:pt x="1611" y="95"/>
                                  </a:lnTo>
                                  <a:lnTo>
                                    <a:pt x="1595" y="119"/>
                                  </a:lnTo>
                                  <a:lnTo>
                                    <a:pt x="1585" y="128"/>
                                  </a:lnTo>
                                  <a:lnTo>
                                    <a:pt x="1575" y="138"/>
                                  </a:lnTo>
                                  <a:lnTo>
                                    <a:pt x="1559" y="147"/>
                                  </a:lnTo>
                                  <a:lnTo>
                                    <a:pt x="1548" y="162"/>
                                  </a:lnTo>
                                  <a:lnTo>
                                    <a:pt x="1533" y="171"/>
                                  </a:lnTo>
                                  <a:lnTo>
                                    <a:pt x="1517" y="186"/>
                                  </a:lnTo>
                                  <a:lnTo>
                                    <a:pt x="1502" y="195"/>
                                  </a:lnTo>
                                  <a:lnTo>
                                    <a:pt x="1491" y="209"/>
                                  </a:lnTo>
                                  <a:lnTo>
                                    <a:pt x="1470" y="219"/>
                                  </a:lnTo>
                                  <a:lnTo>
                                    <a:pt x="1455" y="228"/>
                                  </a:lnTo>
                                  <a:lnTo>
                                    <a:pt x="1439" y="243"/>
                                  </a:lnTo>
                                  <a:lnTo>
                                    <a:pt x="1429" y="252"/>
                                  </a:lnTo>
                                  <a:lnTo>
                                    <a:pt x="1408" y="262"/>
                                  </a:lnTo>
                                  <a:lnTo>
                                    <a:pt x="1397" y="271"/>
                                  </a:lnTo>
                                  <a:lnTo>
                                    <a:pt x="1382" y="281"/>
                                  </a:lnTo>
                                  <a:lnTo>
                                    <a:pt x="1371" y="290"/>
                                  </a:lnTo>
                                  <a:lnTo>
                                    <a:pt x="1361" y="300"/>
                                  </a:lnTo>
                                  <a:lnTo>
                                    <a:pt x="1350" y="305"/>
                                  </a:lnTo>
                                  <a:lnTo>
                                    <a:pt x="1340" y="314"/>
                                  </a:lnTo>
                                  <a:lnTo>
                                    <a:pt x="1335" y="319"/>
                                  </a:lnTo>
                                  <a:lnTo>
                                    <a:pt x="1319" y="324"/>
                                  </a:lnTo>
                                  <a:lnTo>
                                    <a:pt x="1319" y="328"/>
                                  </a:lnTo>
                                  <a:lnTo>
                                    <a:pt x="1319" y="328"/>
                                  </a:lnTo>
                                  <a:lnTo>
                                    <a:pt x="1329" y="324"/>
                                  </a:lnTo>
                                  <a:lnTo>
                                    <a:pt x="1335" y="319"/>
                                  </a:lnTo>
                                  <a:lnTo>
                                    <a:pt x="1350" y="314"/>
                                  </a:lnTo>
                                  <a:lnTo>
                                    <a:pt x="1366" y="305"/>
                                  </a:lnTo>
                                  <a:lnTo>
                                    <a:pt x="1382" y="300"/>
                                  </a:lnTo>
                                  <a:lnTo>
                                    <a:pt x="1402" y="295"/>
                                  </a:lnTo>
                                  <a:lnTo>
                                    <a:pt x="1423" y="290"/>
                                  </a:lnTo>
                                  <a:lnTo>
                                    <a:pt x="1444" y="281"/>
                                  </a:lnTo>
                                  <a:lnTo>
                                    <a:pt x="1465" y="276"/>
                                  </a:lnTo>
                                  <a:lnTo>
                                    <a:pt x="1486" y="271"/>
                                  </a:lnTo>
                                  <a:lnTo>
                                    <a:pt x="1507" y="271"/>
                                  </a:lnTo>
                                  <a:lnTo>
                                    <a:pt x="1522" y="271"/>
                                  </a:lnTo>
                                  <a:lnTo>
                                    <a:pt x="1538" y="276"/>
                                  </a:lnTo>
                                  <a:lnTo>
                                    <a:pt x="1548" y="281"/>
                                  </a:lnTo>
                                  <a:lnTo>
                                    <a:pt x="1564" y="290"/>
                                  </a:lnTo>
                                  <a:lnTo>
                                    <a:pt x="1569" y="300"/>
                                  </a:lnTo>
                                  <a:lnTo>
                                    <a:pt x="1575" y="309"/>
                                  </a:lnTo>
                                  <a:lnTo>
                                    <a:pt x="1575" y="319"/>
                                  </a:lnTo>
                                  <a:lnTo>
                                    <a:pt x="1580" y="328"/>
                                  </a:lnTo>
                                  <a:lnTo>
                                    <a:pt x="1575" y="338"/>
                                  </a:lnTo>
                                  <a:lnTo>
                                    <a:pt x="1569" y="352"/>
                                  </a:lnTo>
                                  <a:lnTo>
                                    <a:pt x="1554" y="362"/>
                                  </a:lnTo>
                                  <a:lnTo>
                                    <a:pt x="1538" y="371"/>
                                  </a:lnTo>
                                  <a:lnTo>
                                    <a:pt x="1522" y="376"/>
                                  </a:lnTo>
                                  <a:lnTo>
                                    <a:pt x="1502" y="381"/>
                                  </a:lnTo>
                                  <a:lnTo>
                                    <a:pt x="1491" y="381"/>
                                  </a:lnTo>
                                  <a:lnTo>
                                    <a:pt x="1481" y="386"/>
                                  </a:lnTo>
                                  <a:lnTo>
                                    <a:pt x="1465" y="390"/>
                                  </a:lnTo>
                                  <a:lnTo>
                                    <a:pt x="1455" y="390"/>
                                  </a:lnTo>
                                  <a:lnTo>
                                    <a:pt x="1439" y="390"/>
                                  </a:lnTo>
                                  <a:lnTo>
                                    <a:pt x="1423" y="395"/>
                                  </a:lnTo>
                                  <a:lnTo>
                                    <a:pt x="1408" y="400"/>
                                  </a:lnTo>
                                  <a:lnTo>
                                    <a:pt x="1392" y="400"/>
                                  </a:lnTo>
                                  <a:lnTo>
                                    <a:pt x="1376" y="400"/>
                                  </a:lnTo>
                                  <a:lnTo>
                                    <a:pt x="1361" y="405"/>
                                  </a:lnTo>
                                  <a:lnTo>
                                    <a:pt x="1350" y="405"/>
                                  </a:lnTo>
                                  <a:lnTo>
                                    <a:pt x="1340" y="409"/>
                                  </a:lnTo>
                                  <a:lnTo>
                                    <a:pt x="1324" y="409"/>
                                  </a:lnTo>
                                  <a:lnTo>
                                    <a:pt x="1319" y="414"/>
                                  </a:lnTo>
                                  <a:lnTo>
                                    <a:pt x="1314" y="414"/>
                                  </a:lnTo>
                                  <a:lnTo>
                                    <a:pt x="1309" y="419"/>
                                  </a:lnTo>
                                  <a:lnTo>
                                    <a:pt x="1303" y="428"/>
                                  </a:lnTo>
                                  <a:lnTo>
                                    <a:pt x="1293" y="443"/>
                                  </a:lnTo>
                                  <a:lnTo>
                                    <a:pt x="1282" y="457"/>
                                  </a:lnTo>
                                  <a:lnTo>
                                    <a:pt x="1272" y="471"/>
                                  </a:lnTo>
                                  <a:lnTo>
                                    <a:pt x="1256" y="486"/>
                                  </a:lnTo>
                                  <a:lnTo>
                                    <a:pt x="1246" y="500"/>
                                  </a:lnTo>
                                  <a:lnTo>
                                    <a:pt x="1236" y="505"/>
                                  </a:lnTo>
                                  <a:lnTo>
                                    <a:pt x="1230" y="509"/>
                                  </a:lnTo>
                                  <a:lnTo>
                                    <a:pt x="1215" y="519"/>
                                  </a:lnTo>
                                  <a:lnTo>
                                    <a:pt x="1204" y="524"/>
                                  </a:lnTo>
                                  <a:lnTo>
                                    <a:pt x="1194" y="528"/>
                                  </a:lnTo>
                                  <a:lnTo>
                                    <a:pt x="1183" y="528"/>
                                  </a:lnTo>
                                  <a:lnTo>
                                    <a:pt x="1173" y="533"/>
                                  </a:lnTo>
                                  <a:lnTo>
                                    <a:pt x="1163" y="538"/>
                                  </a:lnTo>
                                  <a:lnTo>
                                    <a:pt x="1142" y="543"/>
                                  </a:lnTo>
                                  <a:lnTo>
                                    <a:pt x="1131" y="552"/>
                                  </a:lnTo>
                                  <a:lnTo>
                                    <a:pt x="1126" y="552"/>
                                  </a:lnTo>
                                  <a:lnTo>
                                    <a:pt x="1136" y="557"/>
                                  </a:lnTo>
                                  <a:lnTo>
                                    <a:pt x="1147" y="562"/>
                                  </a:lnTo>
                                  <a:lnTo>
                                    <a:pt x="1163" y="562"/>
                                  </a:lnTo>
                                  <a:lnTo>
                                    <a:pt x="1178" y="562"/>
                                  </a:lnTo>
                                  <a:lnTo>
                                    <a:pt x="1199" y="562"/>
                                  </a:lnTo>
                                  <a:lnTo>
                                    <a:pt x="1215" y="562"/>
                                  </a:lnTo>
                                  <a:lnTo>
                                    <a:pt x="1230" y="557"/>
                                  </a:lnTo>
                                  <a:lnTo>
                                    <a:pt x="1246" y="552"/>
                                  </a:lnTo>
                                  <a:lnTo>
                                    <a:pt x="1262" y="547"/>
                                  </a:lnTo>
                                  <a:lnTo>
                                    <a:pt x="1277" y="538"/>
                                  </a:lnTo>
                                  <a:lnTo>
                                    <a:pt x="1293" y="524"/>
                                  </a:lnTo>
                                  <a:lnTo>
                                    <a:pt x="1314" y="505"/>
                                  </a:lnTo>
                                  <a:lnTo>
                                    <a:pt x="1335" y="486"/>
                                  </a:lnTo>
                                  <a:lnTo>
                                    <a:pt x="1350" y="466"/>
                                  </a:lnTo>
                                  <a:lnTo>
                                    <a:pt x="1366" y="457"/>
                                  </a:lnTo>
                                  <a:lnTo>
                                    <a:pt x="1376" y="443"/>
                                  </a:lnTo>
                                  <a:lnTo>
                                    <a:pt x="1376" y="443"/>
                                  </a:lnTo>
                                  <a:lnTo>
                                    <a:pt x="1376" y="443"/>
                                  </a:lnTo>
                                  <a:lnTo>
                                    <a:pt x="1382" y="443"/>
                                  </a:lnTo>
                                  <a:lnTo>
                                    <a:pt x="1392" y="438"/>
                                  </a:lnTo>
                                  <a:lnTo>
                                    <a:pt x="1402" y="438"/>
                                  </a:lnTo>
                                  <a:lnTo>
                                    <a:pt x="1418" y="433"/>
                                  </a:lnTo>
                                  <a:lnTo>
                                    <a:pt x="1434" y="433"/>
                                  </a:lnTo>
                                  <a:lnTo>
                                    <a:pt x="1449" y="433"/>
                                  </a:lnTo>
                                  <a:lnTo>
                                    <a:pt x="1470" y="428"/>
                                  </a:lnTo>
                                  <a:lnTo>
                                    <a:pt x="1486" y="424"/>
                                  </a:lnTo>
                                  <a:lnTo>
                                    <a:pt x="1502" y="419"/>
                                  </a:lnTo>
                                  <a:lnTo>
                                    <a:pt x="1522" y="414"/>
                                  </a:lnTo>
                                  <a:lnTo>
                                    <a:pt x="1538" y="409"/>
                                  </a:lnTo>
                                  <a:lnTo>
                                    <a:pt x="1559" y="405"/>
                                  </a:lnTo>
                                  <a:lnTo>
                                    <a:pt x="1569" y="400"/>
                                  </a:lnTo>
                                  <a:lnTo>
                                    <a:pt x="1585" y="395"/>
                                  </a:lnTo>
                                  <a:lnTo>
                                    <a:pt x="1595" y="390"/>
                                  </a:lnTo>
                                  <a:lnTo>
                                    <a:pt x="1611" y="371"/>
                                  </a:lnTo>
                                  <a:lnTo>
                                    <a:pt x="1627" y="352"/>
                                  </a:lnTo>
                                  <a:lnTo>
                                    <a:pt x="1627" y="338"/>
                                  </a:lnTo>
                                  <a:lnTo>
                                    <a:pt x="1632" y="328"/>
                                  </a:lnTo>
                                  <a:lnTo>
                                    <a:pt x="1637" y="319"/>
                                  </a:lnTo>
                                  <a:lnTo>
                                    <a:pt x="1642" y="309"/>
                                  </a:lnTo>
                                  <a:lnTo>
                                    <a:pt x="1642" y="300"/>
                                  </a:lnTo>
                                  <a:lnTo>
                                    <a:pt x="1642" y="286"/>
                                  </a:lnTo>
                                  <a:lnTo>
                                    <a:pt x="1642" y="276"/>
                                  </a:lnTo>
                                  <a:lnTo>
                                    <a:pt x="1642" y="271"/>
                                  </a:lnTo>
                                  <a:lnTo>
                                    <a:pt x="1642" y="257"/>
                                  </a:lnTo>
                                  <a:lnTo>
                                    <a:pt x="1632" y="247"/>
                                  </a:lnTo>
                                  <a:lnTo>
                                    <a:pt x="1621" y="238"/>
                                  </a:lnTo>
                                  <a:lnTo>
                                    <a:pt x="1606" y="233"/>
                                  </a:lnTo>
                                  <a:lnTo>
                                    <a:pt x="1590" y="233"/>
                                  </a:lnTo>
                                  <a:lnTo>
                                    <a:pt x="1575" y="233"/>
                                  </a:lnTo>
                                  <a:lnTo>
                                    <a:pt x="1559" y="233"/>
                                  </a:lnTo>
                                  <a:lnTo>
                                    <a:pt x="1548" y="238"/>
                                  </a:lnTo>
                                  <a:lnTo>
                                    <a:pt x="1538" y="238"/>
                                  </a:lnTo>
                                  <a:lnTo>
                                    <a:pt x="1538" y="238"/>
                                  </a:lnTo>
                                  <a:lnTo>
                                    <a:pt x="1538" y="238"/>
                                  </a:lnTo>
                                  <a:lnTo>
                                    <a:pt x="1543" y="233"/>
                                  </a:lnTo>
                                  <a:lnTo>
                                    <a:pt x="1548" y="224"/>
                                  </a:lnTo>
                                  <a:lnTo>
                                    <a:pt x="1564" y="214"/>
                                  </a:lnTo>
                                  <a:lnTo>
                                    <a:pt x="1575" y="200"/>
                                  </a:lnTo>
                                  <a:lnTo>
                                    <a:pt x="1590" y="186"/>
                                  </a:lnTo>
                                  <a:lnTo>
                                    <a:pt x="1606" y="171"/>
                                  </a:lnTo>
                                  <a:lnTo>
                                    <a:pt x="1627" y="157"/>
                                  </a:lnTo>
                                  <a:lnTo>
                                    <a:pt x="1642" y="138"/>
                                  </a:lnTo>
                                  <a:lnTo>
                                    <a:pt x="1658" y="119"/>
                                  </a:lnTo>
                                  <a:lnTo>
                                    <a:pt x="1668" y="105"/>
                                  </a:lnTo>
                                  <a:lnTo>
                                    <a:pt x="1684" y="90"/>
                                  </a:lnTo>
                                  <a:lnTo>
                                    <a:pt x="1694" y="76"/>
                                  </a:lnTo>
                                  <a:lnTo>
                                    <a:pt x="1700" y="67"/>
                                  </a:lnTo>
                                  <a:lnTo>
                                    <a:pt x="1705" y="57"/>
                                  </a:lnTo>
                                  <a:lnTo>
                                    <a:pt x="1705" y="52"/>
                                  </a:lnTo>
                                  <a:lnTo>
                                    <a:pt x="1700" y="38"/>
                                  </a:lnTo>
                                  <a:lnTo>
                                    <a:pt x="1689" y="28"/>
                                  </a:lnTo>
                                  <a:lnTo>
                                    <a:pt x="1684" y="19"/>
                                  </a:lnTo>
                                  <a:lnTo>
                                    <a:pt x="1679" y="19"/>
                                  </a:lnTo>
                                  <a:lnTo>
                                    <a:pt x="1663" y="9"/>
                                  </a:lnTo>
                                  <a:lnTo>
                                    <a:pt x="1653" y="9"/>
                                  </a:lnTo>
                                  <a:lnTo>
                                    <a:pt x="1642" y="5"/>
                                  </a:lnTo>
                                  <a:lnTo>
                                    <a:pt x="1627" y="5"/>
                                  </a:lnTo>
                                  <a:lnTo>
                                    <a:pt x="1616" y="0"/>
                                  </a:lnTo>
                                  <a:lnTo>
                                    <a:pt x="1606" y="5"/>
                                  </a:lnTo>
                                  <a:lnTo>
                                    <a:pt x="1590" y="5"/>
                                  </a:lnTo>
                                  <a:lnTo>
                                    <a:pt x="1575" y="9"/>
                                  </a:lnTo>
                                  <a:lnTo>
                                    <a:pt x="1554" y="9"/>
                                  </a:lnTo>
                                  <a:lnTo>
                                    <a:pt x="1533" y="19"/>
                                  </a:lnTo>
                                  <a:lnTo>
                                    <a:pt x="1512" y="24"/>
                                  </a:lnTo>
                                  <a:lnTo>
                                    <a:pt x="1496" y="28"/>
                                  </a:lnTo>
                                  <a:lnTo>
                                    <a:pt x="1475" y="38"/>
                                  </a:lnTo>
                                  <a:lnTo>
                                    <a:pt x="1455" y="43"/>
                                  </a:lnTo>
                                  <a:lnTo>
                                    <a:pt x="1434" y="47"/>
                                  </a:lnTo>
                                  <a:lnTo>
                                    <a:pt x="1418" y="52"/>
                                  </a:lnTo>
                                  <a:lnTo>
                                    <a:pt x="1397" y="62"/>
                                  </a:lnTo>
                                  <a:lnTo>
                                    <a:pt x="1382" y="67"/>
                                  </a:lnTo>
                                  <a:lnTo>
                                    <a:pt x="1371" y="71"/>
                                  </a:lnTo>
                                  <a:lnTo>
                                    <a:pt x="1361" y="76"/>
                                  </a:lnTo>
                                  <a:lnTo>
                                    <a:pt x="1350" y="81"/>
                                  </a:lnTo>
                                  <a:lnTo>
                                    <a:pt x="1335" y="90"/>
                                  </a:lnTo>
                                  <a:lnTo>
                                    <a:pt x="1314" y="100"/>
                                  </a:lnTo>
                                  <a:lnTo>
                                    <a:pt x="1293" y="119"/>
                                  </a:lnTo>
                                  <a:lnTo>
                                    <a:pt x="1282" y="124"/>
                                  </a:lnTo>
                                  <a:lnTo>
                                    <a:pt x="1272" y="133"/>
                                  </a:lnTo>
                                  <a:lnTo>
                                    <a:pt x="1256" y="143"/>
                                  </a:lnTo>
                                  <a:lnTo>
                                    <a:pt x="1246" y="152"/>
                                  </a:lnTo>
                                  <a:lnTo>
                                    <a:pt x="1236" y="162"/>
                                  </a:lnTo>
                                  <a:lnTo>
                                    <a:pt x="1220" y="171"/>
                                  </a:lnTo>
                                  <a:lnTo>
                                    <a:pt x="1209" y="181"/>
                                  </a:lnTo>
                                  <a:lnTo>
                                    <a:pt x="1199" y="195"/>
                                  </a:lnTo>
                                  <a:lnTo>
                                    <a:pt x="1183" y="205"/>
                                  </a:lnTo>
                                  <a:lnTo>
                                    <a:pt x="1173" y="214"/>
                                  </a:lnTo>
                                  <a:lnTo>
                                    <a:pt x="1157" y="224"/>
                                  </a:lnTo>
                                  <a:lnTo>
                                    <a:pt x="1147" y="228"/>
                                  </a:lnTo>
                                  <a:lnTo>
                                    <a:pt x="1126" y="247"/>
                                  </a:lnTo>
                                  <a:lnTo>
                                    <a:pt x="1105" y="266"/>
                                  </a:lnTo>
                                  <a:lnTo>
                                    <a:pt x="1090" y="281"/>
                                  </a:lnTo>
                                  <a:lnTo>
                                    <a:pt x="1079" y="290"/>
                                  </a:lnTo>
                                  <a:lnTo>
                                    <a:pt x="1069" y="295"/>
                                  </a:lnTo>
                                  <a:lnTo>
                                    <a:pt x="1069" y="300"/>
                                  </a:lnTo>
                                  <a:lnTo>
                                    <a:pt x="1063" y="290"/>
                                  </a:lnTo>
                                  <a:lnTo>
                                    <a:pt x="1058" y="281"/>
                                  </a:lnTo>
                                  <a:lnTo>
                                    <a:pt x="1048" y="271"/>
                                  </a:lnTo>
                                  <a:lnTo>
                                    <a:pt x="1043" y="266"/>
                                  </a:lnTo>
                                  <a:lnTo>
                                    <a:pt x="1032" y="262"/>
                                  </a:lnTo>
                                  <a:lnTo>
                                    <a:pt x="1022" y="262"/>
                                  </a:lnTo>
                                  <a:lnTo>
                                    <a:pt x="1011" y="262"/>
                                  </a:lnTo>
                                  <a:lnTo>
                                    <a:pt x="1006" y="262"/>
                                  </a:lnTo>
                                  <a:lnTo>
                                    <a:pt x="996" y="266"/>
                                  </a:lnTo>
                                  <a:lnTo>
                                    <a:pt x="985" y="271"/>
                                  </a:lnTo>
                                  <a:lnTo>
                                    <a:pt x="970" y="276"/>
                                  </a:lnTo>
                                  <a:lnTo>
                                    <a:pt x="954" y="281"/>
                                  </a:lnTo>
                                  <a:lnTo>
                                    <a:pt x="938" y="290"/>
                                  </a:lnTo>
                                  <a:lnTo>
                                    <a:pt x="923" y="300"/>
                                  </a:lnTo>
                                  <a:lnTo>
                                    <a:pt x="902" y="309"/>
                                  </a:lnTo>
                                  <a:lnTo>
                                    <a:pt x="881" y="324"/>
                                  </a:lnTo>
                                  <a:lnTo>
                                    <a:pt x="855" y="333"/>
                                  </a:lnTo>
                                  <a:lnTo>
                                    <a:pt x="839" y="343"/>
                                  </a:lnTo>
                                  <a:lnTo>
                                    <a:pt x="824" y="347"/>
                                  </a:lnTo>
                                  <a:lnTo>
                                    <a:pt x="813" y="357"/>
                                  </a:lnTo>
                                  <a:lnTo>
                                    <a:pt x="803" y="362"/>
                                  </a:lnTo>
                                  <a:lnTo>
                                    <a:pt x="792" y="366"/>
                                  </a:lnTo>
                                  <a:lnTo>
                                    <a:pt x="777" y="376"/>
                                  </a:lnTo>
                                  <a:lnTo>
                                    <a:pt x="766" y="381"/>
                                  </a:lnTo>
                                  <a:lnTo>
                                    <a:pt x="756" y="386"/>
                                  </a:lnTo>
                                  <a:lnTo>
                                    <a:pt x="745" y="395"/>
                                  </a:lnTo>
                                  <a:lnTo>
                                    <a:pt x="735" y="400"/>
                                  </a:lnTo>
                                  <a:lnTo>
                                    <a:pt x="719" y="405"/>
                                  </a:lnTo>
                                  <a:lnTo>
                                    <a:pt x="709" y="409"/>
                                  </a:lnTo>
                                  <a:lnTo>
                                    <a:pt x="698" y="419"/>
                                  </a:lnTo>
                                  <a:lnTo>
                                    <a:pt x="672" y="428"/>
                                  </a:lnTo>
                                  <a:lnTo>
                                    <a:pt x="651" y="443"/>
                                  </a:lnTo>
                                  <a:lnTo>
                                    <a:pt x="631" y="452"/>
                                  </a:lnTo>
                                  <a:lnTo>
                                    <a:pt x="610" y="462"/>
                                  </a:lnTo>
                                  <a:lnTo>
                                    <a:pt x="594" y="476"/>
                                  </a:lnTo>
                                  <a:lnTo>
                                    <a:pt x="578" y="486"/>
                                  </a:lnTo>
                                  <a:lnTo>
                                    <a:pt x="558" y="490"/>
                                  </a:lnTo>
                                  <a:lnTo>
                                    <a:pt x="547" y="500"/>
                                  </a:lnTo>
                                  <a:lnTo>
                                    <a:pt x="531" y="509"/>
                                  </a:lnTo>
                                  <a:lnTo>
                                    <a:pt x="521" y="514"/>
                                  </a:lnTo>
                                  <a:lnTo>
                                    <a:pt x="505" y="524"/>
                                  </a:lnTo>
                                  <a:lnTo>
                                    <a:pt x="505" y="528"/>
                                  </a:lnTo>
                                  <a:lnTo>
                                    <a:pt x="146" y="633"/>
                                  </a:lnTo>
                                  <a:lnTo>
                                    <a:pt x="146" y="681"/>
                                  </a:lnTo>
                                  <a:lnTo>
                                    <a:pt x="146" y="6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39"/>
                          <wps:cNvSpPr>
                            <a:spLocks/>
                          </wps:cNvSpPr>
                          <wps:spPr bwMode="auto">
                            <a:xfrm>
                              <a:off x="2791" y="9199"/>
                              <a:ext cx="783" cy="624"/>
                            </a:xfrm>
                            <a:custGeom>
                              <a:avLst/>
                              <a:gdLst>
                                <a:gd name="T0" fmla="*/ 756 w 783"/>
                                <a:gd name="T1" fmla="*/ 386 h 624"/>
                                <a:gd name="T2" fmla="*/ 678 w 783"/>
                                <a:gd name="T3" fmla="*/ 334 h 624"/>
                                <a:gd name="T4" fmla="*/ 621 w 783"/>
                                <a:gd name="T5" fmla="*/ 295 h 624"/>
                                <a:gd name="T6" fmla="*/ 553 w 783"/>
                                <a:gd name="T7" fmla="*/ 253 h 624"/>
                                <a:gd name="T8" fmla="*/ 485 w 783"/>
                                <a:gd name="T9" fmla="*/ 210 h 624"/>
                                <a:gd name="T10" fmla="*/ 412 w 783"/>
                                <a:gd name="T11" fmla="*/ 162 h 624"/>
                                <a:gd name="T12" fmla="*/ 344 w 783"/>
                                <a:gd name="T13" fmla="*/ 119 h 624"/>
                                <a:gd name="T14" fmla="*/ 282 w 783"/>
                                <a:gd name="T15" fmla="*/ 81 h 624"/>
                                <a:gd name="T16" fmla="*/ 225 w 783"/>
                                <a:gd name="T17" fmla="*/ 48 h 624"/>
                                <a:gd name="T18" fmla="*/ 146 w 783"/>
                                <a:gd name="T19" fmla="*/ 5 h 624"/>
                                <a:gd name="T20" fmla="*/ 89 w 783"/>
                                <a:gd name="T21" fmla="*/ 0 h 624"/>
                                <a:gd name="T22" fmla="*/ 32 w 783"/>
                                <a:gd name="T23" fmla="*/ 19 h 624"/>
                                <a:gd name="T24" fmla="*/ 0 w 783"/>
                                <a:gd name="T25" fmla="*/ 81 h 624"/>
                                <a:gd name="T26" fmla="*/ 37 w 783"/>
                                <a:gd name="T27" fmla="*/ 162 h 624"/>
                                <a:gd name="T28" fmla="*/ 94 w 783"/>
                                <a:gd name="T29" fmla="*/ 224 h 624"/>
                                <a:gd name="T30" fmla="*/ 172 w 783"/>
                                <a:gd name="T31" fmla="*/ 310 h 624"/>
                                <a:gd name="T32" fmla="*/ 183 w 783"/>
                                <a:gd name="T33" fmla="*/ 334 h 624"/>
                                <a:gd name="T34" fmla="*/ 162 w 783"/>
                                <a:gd name="T35" fmla="*/ 381 h 624"/>
                                <a:gd name="T36" fmla="*/ 188 w 783"/>
                                <a:gd name="T37" fmla="*/ 434 h 624"/>
                                <a:gd name="T38" fmla="*/ 271 w 783"/>
                                <a:gd name="T39" fmla="*/ 476 h 624"/>
                                <a:gd name="T40" fmla="*/ 339 w 783"/>
                                <a:gd name="T41" fmla="*/ 500 h 624"/>
                                <a:gd name="T42" fmla="*/ 360 w 783"/>
                                <a:gd name="T43" fmla="*/ 529 h 624"/>
                                <a:gd name="T44" fmla="*/ 391 w 783"/>
                                <a:gd name="T45" fmla="*/ 581 h 624"/>
                                <a:gd name="T46" fmla="*/ 464 w 783"/>
                                <a:gd name="T47" fmla="*/ 624 h 624"/>
                                <a:gd name="T48" fmla="*/ 532 w 783"/>
                                <a:gd name="T49" fmla="*/ 619 h 624"/>
                                <a:gd name="T50" fmla="*/ 590 w 783"/>
                                <a:gd name="T51" fmla="*/ 614 h 624"/>
                                <a:gd name="T52" fmla="*/ 584 w 783"/>
                                <a:gd name="T53" fmla="*/ 581 h 624"/>
                                <a:gd name="T54" fmla="*/ 522 w 783"/>
                                <a:gd name="T55" fmla="*/ 586 h 624"/>
                                <a:gd name="T56" fmla="*/ 459 w 783"/>
                                <a:gd name="T57" fmla="*/ 562 h 624"/>
                                <a:gd name="T58" fmla="*/ 428 w 783"/>
                                <a:gd name="T59" fmla="*/ 500 h 624"/>
                                <a:gd name="T60" fmla="*/ 391 w 783"/>
                                <a:gd name="T61" fmla="*/ 486 h 624"/>
                                <a:gd name="T62" fmla="*/ 303 w 783"/>
                                <a:gd name="T63" fmla="*/ 457 h 624"/>
                                <a:gd name="T64" fmla="*/ 230 w 783"/>
                                <a:gd name="T65" fmla="*/ 419 h 624"/>
                                <a:gd name="T66" fmla="*/ 230 w 783"/>
                                <a:gd name="T67" fmla="*/ 372 h 624"/>
                                <a:gd name="T68" fmla="*/ 303 w 783"/>
                                <a:gd name="T69" fmla="*/ 334 h 624"/>
                                <a:gd name="T70" fmla="*/ 360 w 783"/>
                                <a:gd name="T71" fmla="*/ 348 h 624"/>
                                <a:gd name="T72" fmla="*/ 428 w 783"/>
                                <a:gd name="T73" fmla="*/ 391 h 624"/>
                                <a:gd name="T74" fmla="*/ 496 w 783"/>
                                <a:gd name="T75" fmla="*/ 429 h 624"/>
                                <a:gd name="T76" fmla="*/ 506 w 783"/>
                                <a:gd name="T77" fmla="*/ 376 h 624"/>
                                <a:gd name="T78" fmla="*/ 417 w 783"/>
                                <a:gd name="T79" fmla="*/ 310 h 624"/>
                                <a:gd name="T80" fmla="*/ 329 w 783"/>
                                <a:gd name="T81" fmla="*/ 281 h 624"/>
                                <a:gd name="T82" fmla="*/ 251 w 783"/>
                                <a:gd name="T83" fmla="*/ 300 h 624"/>
                                <a:gd name="T84" fmla="*/ 219 w 783"/>
                                <a:gd name="T85" fmla="*/ 305 h 624"/>
                                <a:gd name="T86" fmla="*/ 162 w 783"/>
                                <a:gd name="T87" fmla="*/ 238 h 624"/>
                                <a:gd name="T88" fmla="*/ 99 w 783"/>
                                <a:gd name="T89" fmla="*/ 148 h 624"/>
                                <a:gd name="T90" fmla="*/ 84 w 783"/>
                                <a:gd name="T91" fmla="*/ 76 h 624"/>
                                <a:gd name="T92" fmla="*/ 141 w 783"/>
                                <a:gd name="T93" fmla="*/ 53 h 624"/>
                                <a:gd name="T94" fmla="*/ 198 w 783"/>
                                <a:gd name="T95" fmla="*/ 72 h 624"/>
                                <a:gd name="T96" fmla="*/ 266 w 783"/>
                                <a:gd name="T97" fmla="*/ 119 h 624"/>
                                <a:gd name="T98" fmla="*/ 360 w 783"/>
                                <a:gd name="T99" fmla="*/ 181 h 624"/>
                                <a:gd name="T100" fmla="*/ 423 w 783"/>
                                <a:gd name="T101" fmla="*/ 224 h 624"/>
                                <a:gd name="T102" fmla="*/ 480 w 783"/>
                                <a:gd name="T103" fmla="*/ 267 h 624"/>
                                <a:gd name="T104" fmla="*/ 543 w 783"/>
                                <a:gd name="T105" fmla="*/ 310 h 624"/>
                                <a:gd name="T106" fmla="*/ 610 w 783"/>
                                <a:gd name="T107" fmla="*/ 357 h 624"/>
                                <a:gd name="T108" fmla="*/ 699 w 783"/>
                                <a:gd name="T109" fmla="*/ 424 h 624"/>
                                <a:gd name="T110" fmla="*/ 783 w 783"/>
                                <a:gd name="T111" fmla="*/ 400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83" h="624">
                                  <a:moveTo>
                                    <a:pt x="783" y="400"/>
                                  </a:moveTo>
                                  <a:lnTo>
                                    <a:pt x="777" y="400"/>
                                  </a:lnTo>
                                  <a:lnTo>
                                    <a:pt x="772" y="395"/>
                                  </a:lnTo>
                                  <a:lnTo>
                                    <a:pt x="767" y="391"/>
                                  </a:lnTo>
                                  <a:lnTo>
                                    <a:pt x="756" y="386"/>
                                  </a:lnTo>
                                  <a:lnTo>
                                    <a:pt x="741" y="376"/>
                                  </a:lnTo>
                                  <a:lnTo>
                                    <a:pt x="725" y="367"/>
                                  </a:lnTo>
                                  <a:lnTo>
                                    <a:pt x="710" y="353"/>
                                  </a:lnTo>
                                  <a:lnTo>
                                    <a:pt x="689" y="343"/>
                                  </a:lnTo>
                                  <a:lnTo>
                                    <a:pt x="678" y="334"/>
                                  </a:lnTo>
                                  <a:lnTo>
                                    <a:pt x="668" y="324"/>
                                  </a:lnTo>
                                  <a:lnTo>
                                    <a:pt x="652" y="319"/>
                                  </a:lnTo>
                                  <a:lnTo>
                                    <a:pt x="642" y="310"/>
                                  </a:lnTo>
                                  <a:lnTo>
                                    <a:pt x="631" y="300"/>
                                  </a:lnTo>
                                  <a:lnTo>
                                    <a:pt x="621" y="295"/>
                                  </a:lnTo>
                                  <a:lnTo>
                                    <a:pt x="605" y="286"/>
                                  </a:lnTo>
                                  <a:lnTo>
                                    <a:pt x="595" y="281"/>
                                  </a:lnTo>
                                  <a:lnTo>
                                    <a:pt x="579" y="272"/>
                                  </a:lnTo>
                                  <a:lnTo>
                                    <a:pt x="569" y="262"/>
                                  </a:lnTo>
                                  <a:lnTo>
                                    <a:pt x="553" y="253"/>
                                  </a:lnTo>
                                  <a:lnTo>
                                    <a:pt x="543" y="243"/>
                                  </a:lnTo>
                                  <a:lnTo>
                                    <a:pt x="527" y="234"/>
                                  </a:lnTo>
                                  <a:lnTo>
                                    <a:pt x="511" y="229"/>
                                  </a:lnTo>
                                  <a:lnTo>
                                    <a:pt x="501" y="219"/>
                                  </a:lnTo>
                                  <a:lnTo>
                                    <a:pt x="485" y="210"/>
                                  </a:lnTo>
                                  <a:lnTo>
                                    <a:pt x="470" y="200"/>
                                  </a:lnTo>
                                  <a:lnTo>
                                    <a:pt x="459" y="191"/>
                                  </a:lnTo>
                                  <a:lnTo>
                                    <a:pt x="444" y="181"/>
                                  </a:lnTo>
                                  <a:lnTo>
                                    <a:pt x="428" y="172"/>
                                  </a:lnTo>
                                  <a:lnTo>
                                    <a:pt x="412" y="162"/>
                                  </a:lnTo>
                                  <a:lnTo>
                                    <a:pt x="402" y="157"/>
                                  </a:lnTo>
                                  <a:lnTo>
                                    <a:pt x="386" y="148"/>
                                  </a:lnTo>
                                  <a:lnTo>
                                    <a:pt x="376" y="138"/>
                                  </a:lnTo>
                                  <a:lnTo>
                                    <a:pt x="360" y="129"/>
                                  </a:lnTo>
                                  <a:lnTo>
                                    <a:pt x="344" y="119"/>
                                  </a:lnTo>
                                  <a:lnTo>
                                    <a:pt x="329" y="110"/>
                                  </a:lnTo>
                                  <a:lnTo>
                                    <a:pt x="318" y="105"/>
                                  </a:lnTo>
                                  <a:lnTo>
                                    <a:pt x="303" y="95"/>
                                  </a:lnTo>
                                  <a:lnTo>
                                    <a:pt x="292" y="86"/>
                                  </a:lnTo>
                                  <a:lnTo>
                                    <a:pt x="282" y="81"/>
                                  </a:lnTo>
                                  <a:lnTo>
                                    <a:pt x="271" y="76"/>
                                  </a:lnTo>
                                  <a:lnTo>
                                    <a:pt x="256" y="67"/>
                                  </a:lnTo>
                                  <a:lnTo>
                                    <a:pt x="245" y="62"/>
                                  </a:lnTo>
                                  <a:lnTo>
                                    <a:pt x="235" y="53"/>
                                  </a:lnTo>
                                  <a:lnTo>
                                    <a:pt x="225" y="48"/>
                                  </a:lnTo>
                                  <a:lnTo>
                                    <a:pt x="204" y="34"/>
                                  </a:lnTo>
                                  <a:lnTo>
                                    <a:pt x="188" y="29"/>
                                  </a:lnTo>
                                  <a:lnTo>
                                    <a:pt x="172" y="19"/>
                                  </a:lnTo>
                                  <a:lnTo>
                                    <a:pt x="157" y="10"/>
                                  </a:lnTo>
                                  <a:lnTo>
                                    <a:pt x="146" y="5"/>
                                  </a:lnTo>
                                  <a:lnTo>
                                    <a:pt x="141" y="5"/>
                                  </a:lnTo>
                                  <a:lnTo>
                                    <a:pt x="125" y="5"/>
                                  </a:lnTo>
                                  <a:lnTo>
                                    <a:pt x="115" y="0"/>
                                  </a:lnTo>
                                  <a:lnTo>
                                    <a:pt x="99" y="0"/>
                                  </a:lnTo>
                                  <a:lnTo>
                                    <a:pt x="89" y="0"/>
                                  </a:lnTo>
                                  <a:lnTo>
                                    <a:pt x="79" y="0"/>
                                  </a:lnTo>
                                  <a:lnTo>
                                    <a:pt x="68" y="5"/>
                                  </a:lnTo>
                                  <a:lnTo>
                                    <a:pt x="58" y="5"/>
                                  </a:lnTo>
                                  <a:lnTo>
                                    <a:pt x="52" y="10"/>
                                  </a:lnTo>
                                  <a:lnTo>
                                    <a:pt x="32" y="19"/>
                                  </a:lnTo>
                                  <a:lnTo>
                                    <a:pt x="21" y="38"/>
                                  </a:lnTo>
                                  <a:lnTo>
                                    <a:pt x="16" y="48"/>
                                  </a:lnTo>
                                  <a:lnTo>
                                    <a:pt x="5" y="57"/>
                                  </a:lnTo>
                                  <a:lnTo>
                                    <a:pt x="5" y="67"/>
                                  </a:lnTo>
                                  <a:lnTo>
                                    <a:pt x="0" y="81"/>
                                  </a:lnTo>
                                  <a:lnTo>
                                    <a:pt x="0" y="91"/>
                                  </a:lnTo>
                                  <a:lnTo>
                                    <a:pt x="5" y="105"/>
                                  </a:lnTo>
                                  <a:lnTo>
                                    <a:pt x="11" y="124"/>
                                  </a:lnTo>
                                  <a:lnTo>
                                    <a:pt x="26" y="143"/>
                                  </a:lnTo>
                                  <a:lnTo>
                                    <a:pt x="37" y="162"/>
                                  </a:lnTo>
                                  <a:lnTo>
                                    <a:pt x="52" y="181"/>
                                  </a:lnTo>
                                  <a:lnTo>
                                    <a:pt x="63" y="191"/>
                                  </a:lnTo>
                                  <a:lnTo>
                                    <a:pt x="73" y="205"/>
                                  </a:lnTo>
                                  <a:lnTo>
                                    <a:pt x="79" y="215"/>
                                  </a:lnTo>
                                  <a:lnTo>
                                    <a:pt x="94" y="224"/>
                                  </a:lnTo>
                                  <a:lnTo>
                                    <a:pt x="110" y="243"/>
                                  </a:lnTo>
                                  <a:lnTo>
                                    <a:pt x="131" y="262"/>
                                  </a:lnTo>
                                  <a:lnTo>
                                    <a:pt x="146" y="281"/>
                                  </a:lnTo>
                                  <a:lnTo>
                                    <a:pt x="162" y="295"/>
                                  </a:lnTo>
                                  <a:lnTo>
                                    <a:pt x="172" y="310"/>
                                  </a:lnTo>
                                  <a:lnTo>
                                    <a:pt x="188" y="319"/>
                                  </a:lnTo>
                                  <a:lnTo>
                                    <a:pt x="193" y="324"/>
                                  </a:lnTo>
                                  <a:lnTo>
                                    <a:pt x="198" y="329"/>
                                  </a:lnTo>
                                  <a:lnTo>
                                    <a:pt x="188" y="329"/>
                                  </a:lnTo>
                                  <a:lnTo>
                                    <a:pt x="183" y="334"/>
                                  </a:lnTo>
                                  <a:lnTo>
                                    <a:pt x="172" y="343"/>
                                  </a:lnTo>
                                  <a:lnTo>
                                    <a:pt x="167" y="353"/>
                                  </a:lnTo>
                                  <a:lnTo>
                                    <a:pt x="167" y="357"/>
                                  </a:lnTo>
                                  <a:lnTo>
                                    <a:pt x="162" y="372"/>
                                  </a:lnTo>
                                  <a:lnTo>
                                    <a:pt x="162" y="381"/>
                                  </a:lnTo>
                                  <a:lnTo>
                                    <a:pt x="162" y="395"/>
                                  </a:lnTo>
                                  <a:lnTo>
                                    <a:pt x="162" y="400"/>
                                  </a:lnTo>
                                  <a:lnTo>
                                    <a:pt x="172" y="414"/>
                                  </a:lnTo>
                                  <a:lnTo>
                                    <a:pt x="178" y="424"/>
                                  </a:lnTo>
                                  <a:lnTo>
                                    <a:pt x="188" y="434"/>
                                  </a:lnTo>
                                  <a:lnTo>
                                    <a:pt x="204" y="443"/>
                                  </a:lnTo>
                                  <a:lnTo>
                                    <a:pt x="219" y="453"/>
                                  </a:lnTo>
                                  <a:lnTo>
                                    <a:pt x="235" y="462"/>
                                  </a:lnTo>
                                  <a:lnTo>
                                    <a:pt x="256" y="472"/>
                                  </a:lnTo>
                                  <a:lnTo>
                                    <a:pt x="271" y="476"/>
                                  </a:lnTo>
                                  <a:lnTo>
                                    <a:pt x="287" y="481"/>
                                  </a:lnTo>
                                  <a:lnTo>
                                    <a:pt x="303" y="486"/>
                                  </a:lnTo>
                                  <a:lnTo>
                                    <a:pt x="318" y="495"/>
                                  </a:lnTo>
                                  <a:lnTo>
                                    <a:pt x="329" y="495"/>
                                  </a:lnTo>
                                  <a:lnTo>
                                    <a:pt x="339" y="500"/>
                                  </a:lnTo>
                                  <a:lnTo>
                                    <a:pt x="344" y="500"/>
                                  </a:lnTo>
                                  <a:lnTo>
                                    <a:pt x="350" y="505"/>
                                  </a:lnTo>
                                  <a:lnTo>
                                    <a:pt x="350" y="505"/>
                                  </a:lnTo>
                                  <a:lnTo>
                                    <a:pt x="355" y="519"/>
                                  </a:lnTo>
                                  <a:lnTo>
                                    <a:pt x="360" y="529"/>
                                  </a:lnTo>
                                  <a:lnTo>
                                    <a:pt x="365" y="538"/>
                                  </a:lnTo>
                                  <a:lnTo>
                                    <a:pt x="371" y="548"/>
                                  </a:lnTo>
                                  <a:lnTo>
                                    <a:pt x="381" y="557"/>
                                  </a:lnTo>
                                  <a:lnTo>
                                    <a:pt x="386" y="567"/>
                                  </a:lnTo>
                                  <a:lnTo>
                                    <a:pt x="391" y="581"/>
                                  </a:lnTo>
                                  <a:lnTo>
                                    <a:pt x="402" y="586"/>
                                  </a:lnTo>
                                  <a:lnTo>
                                    <a:pt x="412" y="600"/>
                                  </a:lnTo>
                                  <a:lnTo>
                                    <a:pt x="428" y="614"/>
                                  </a:lnTo>
                                  <a:lnTo>
                                    <a:pt x="449" y="624"/>
                                  </a:lnTo>
                                  <a:lnTo>
                                    <a:pt x="464" y="624"/>
                                  </a:lnTo>
                                  <a:lnTo>
                                    <a:pt x="485" y="624"/>
                                  </a:lnTo>
                                  <a:lnTo>
                                    <a:pt x="496" y="619"/>
                                  </a:lnTo>
                                  <a:lnTo>
                                    <a:pt x="511" y="619"/>
                                  </a:lnTo>
                                  <a:lnTo>
                                    <a:pt x="522" y="619"/>
                                  </a:lnTo>
                                  <a:lnTo>
                                    <a:pt x="532" y="619"/>
                                  </a:lnTo>
                                  <a:lnTo>
                                    <a:pt x="543" y="619"/>
                                  </a:lnTo>
                                  <a:lnTo>
                                    <a:pt x="558" y="619"/>
                                  </a:lnTo>
                                  <a:lnTo>
                                    <a:pt x="564" y="614"/>
                                  </a:lnTo>
                                  <a:lnTo>
                                    <a:pt x="574" y="614"/>
                                  </a:lnTo>
                                  <a:lnTo>
                                    <a:pt x="590" y="614"/>
                                  </a:lnTo>
                                  <a:lnTo>
                                    <a:pt x="595" y="614"/>
                                  </a:lnTo>
                                  <a:lnTo>
                                    <a:pt x="621" y="576"/>
                                  </a:lnTo>
                                  <a:lnTo>
                                    <a:pt x="610" y="576"/>
                                  </a:lnTo>
                                  <a:lnTo>
                                    <a:pt x="595" y="581"/>
                                  </a:lnTo>
                                  <a:lnTo>
                                    <a:pt x="584" y="581"/>
                                  </a:lnTo>
                                  <a:lnTo>
                                    <a:pt x="574" y="581"/>
                                  </a:lnTo>
                                  <a:lnTo>
                                    <a:pt x="558" y="581"/>
                                  </a:lnTo>
                                  <a:lnTo>
                                    <a:pt x="548" y="586"/>
                                  </a:lnTo>
                                  <a:lnTo>
                                    <a:pt x="532" y="586"/>
                                  </a:lnTo>
                                  <a:lnTo>
                                    <a:pt x="522" y="586"/>
                                  </a:lnTo>
                                  <a:lnTo>
                                    <a:pt x="506" y="586"/>
                                  </a:lnTo>
                                  <a:lnTo>
                                    <a:pt x="496" y="586"/>
                                  </a:lnTo>
                                  <a:lnTo>
                                    <a:pt x="480" y="581"/>
                                  </a:lnTo>
                                  <a:lnTo>
                                    <a:pt x="470" y="576"/>
                                  </a:lnTo>
                                  <a:lnTo>
                                    <a:pt x="459" y="562"/>
                                  </a:lnTo>
                                  <a:lnTo>
                                    <a:pt x="449" y="548"/>
                                  </a:lnTo>
                                  <a:lnTo>
                                    <a:pt x="444" y="534"/>
                                  </a:lnTo>
                                  <a:lnTo>
                                    <a:pt x="438" y="524"/>
                                  </a:lnTo>
                                  <a:lnTo>
                                    <a:pt x="433" y="510"/>
                                  </a:lnTo>
                                  <a:lnTo>
                                    <a:pt x="428" y="500"/>
                                  </a:lnTo>
                                  <a:lnTo>
                                    <a:pt x="423" y="495"/>
                                  </a:lnTo>
                                  <a:lnTo>
                                    <a:pt x="423" y="491"/>
                                  </a:lnTo>
                                  <a:lnTo>
                                    <a:pt x="412" y="491"/>
                                  </a:lnTo>
                                  <a:lnTo>
                                    <a:pt x="402" y="486"/>
                                  </a:lnTo>
                                  <a:lnTo>
                                    <a:pt x="391" y="486"/>
                                  </a:lnTo>
                                  <a:lnTo>
                                    <a:pt x="376" y="476"/>
                                  </a:lnTo>
                                  <a:lnTo>
                                    <a:pt x="360" y="476"/>
                                  </a:lnTo>
                                  <a:lnTo>
                                    <a:pt x="339" y="472"/>
                                  </a:lnTo>
                                  <a:lnTo>
                                    <a:pt x="324" y="467"/>
                                  </a:lnTo>
                                  <a:lnTo>
                                    <a:pt x="303" y="457"/>
                                  </a:lnTo>
                                  <a:lnTo>
                                    <a:pt x="282" y="453"/>
                                  </a:lnTo>
                                  <a:lnTo>
                                    <a:pt x="266" y="443"/>
                                  </a:lnTo>
                                  <a:lnTo>
                                    <a:pt x="256" y="438"/>
                                  </a:lnTo>
                                  <a:lnTo>
                                    <a:pt x="240" y="429"/>
                                  </a:lnTo>
                                  <a:lnTo>
                                    <a:pt x="230" y="419"/>
                                  </a:lnTo>
                                  <a:lnTo>
                                    <a:pt x="225" y="410"/>
                                  </a:lnTo>
                                  <a:lnTo>
                                    <a:pt x="225" y="400"/>
                                  </a:lnTo>
                                  <a:lnTo>
                                    <a:pt x="225" y="391"/>
                                  </a:lnTo>
                                  <a:lnTo>
                                    <a:pt x="230" y="381"/>
                                  </a:lnTo>
                                  <a:lnTo>
                                    <a:pt x="230" y="372"/>
                                  </a:lnTo>
                                  <a:lnTo>
                                    <a:pt x="235" y="367"/>
                                  </a:lnTo>
                                  <a:lnTo>
                                    <a:pt x="251" y="353"/>
                                  </a:lnTo>
                                  <a:lnTo>
                                    <a:pt x="266" y="343"/>
                                  </a:lnTo>
                                  <a:lnTo>
                                    <a:pt x="282" y="338"/>
                                  </a:lnTo>
                                  <a:lnTo>
                                    <a:pt x="303" y="334"/>
                                  </a:lnTo>
                                  <a:lnTo>
                                    <a:pt x="318" y="334"/>
                                  </a:lnTo>
                                  <a:lnTo>
                                    <a:pt x="339" y="338"/>
                                  </a:lnTo>
                                  <a:lnTo>
                                    <a:pt x="344" y="338"/>
                                  </a:lnTo>
                                  <a:lnTo>
                                    <a:pt x="350" y="343"/>
                                  </a:lnTo>
                                  <a:lnTo>
                                    <a:pt x="360" y="348"/>
                                  </a:lnTo>
                                  <a:lnTo>
                                    <a:pt x="376" y="357"/>
                                  </a:lnTo>
                                  <a:lnTo>
                                    <a:pt x="386" y="362"/>
                                  </a:lnTo>
                                  <a:lnTo>
                                    <a:pt x="402" y="372"/>
                                  </a:lnTo>
                                  <a:lnTo>
                                    <a:pt x="412" y="381"/>
                                  </a:lnTo>
                                  <a:lnTo>
                                    <a:pt x="428" y="391"/>
                                  </a:lnTo>
                                  <a:lnTo>
                                    <a:pt x="438" y="395"/>
                                  </a:lnTo>
                                  <a:lnTo>
                                    <a:pt x="454" y="405"/>
                                  </a:lnTo>
                                  <a:lnTo>
                                    <a:pt x="464" y="410"/>
                                  </a:lnTo>
                                  <a:lnTo>
                                    <a:pt x="480" y="419"/>
                                  </a:lnTo>
                                  <a:lnTo>
                                    <a:pt x="496" y="429"/>
                                  </a:lnTo>
                                  <a:lnTo>
                                    <a:pt x="506" y="429"/>
                                  </a:lnTo>
                                  <a:lnTo>
                                    <a:pt x="511" y="419"/>
                                  </a:lnTo>
                                  <a:lnTo>
                                    <a:pt x="522" y="405"/>
                                  </a:lnTo>
                                  <a:lnTo>
                                    <a:pt x="517" y="395"/>
                                  </a:lnTo>
                                  <a:lnTo>
                                    <a:pt x="506" y="376"/>
                                  </a:lnTo>
                                  <a:lnTo>
                                    <a:pt x="491" y="367"/>
                                  </a:lnTo>
                                  <a:lnTo>
                                    <a:pt x="475" y="353"/>
                                  </a:lnTo>
                                  <a:lnTo>
                                    <a:pt x="459" y="338"/>
                                  </a:lnTo>
                                  <a:lnTo>
                                    <a:pt x="438" y="324"/>
                                  </a:lnTo>
                                  <a:lnTo>
                                    <a:pt x="417" y="310"/>
                                  </a:lnTo>
                                  <a:lnTo>
                                    <a:pt x="397" y="300"/>
                                  </a:lnTo>
                                  <a:lnTo>
                                    <a:pt x="376" y="291"/>
                                  </a:lnTo>
                                  <a:lnTo>
                                    <a:pt x="355" y="286"/>
                                  </a:lnTo>
                                  <a:lnTo>
                                    <a:pt x="339" y="281"/>
                                  </a:lnTo>
                                  <a:lnTo>
                                    <a:pt x="329" y="281"/>
                                  </a:lnTo>
                                  <a:lnTo>
                                    <a:pt x="318" y="281"/>
                                  </a:lnTo>
                                  <a:lnTo>
                                    <a:pt x="308" y="281"/>
                                  </a:lnTo>
                                  <a:lnTo>
                                    <a:pt x="287" y="286"/>
                                  </a:lnTo>
                                  <a:lnTo>
                                    <a:pt x="266" y="291"/>
                                  </a:lnTo>
                                  <a:lnTo>
                                    <a:pt x="251" y="300"/>
                                  </a:lnTo>
                                  <a:lnTo>
                                    <a:pt x="240" y="305"/>
                                  </a:lnTo>
                                  <a:lnTo>
                                    <a:pt x="230" y="310"/>
                                  </a:lnTo>
                                  <a:lnTo>
                                    <a:pt x="230" y="315"/>
                                  </a:lnTo>
                                  <a:lnTo>
                                    <a:pt x="225" y="310"/>
                                  </a:lnTo>
                                  <a:lnTo>
                                    <a:pt x="219" y="305"/>
                                  </a:lnTo>
                                  <a:lnTo>
                                    <a:pt x="214" y="295"/>
                                  </a:lnTo>
                                  <a:lnTo>
                                    <a:pt x="204" y="286"/>
                                  </a:lnTo>
                                  <a:lnTo>
                                    <a:pt x="188" y="267"/>
                                  </a:lnTo>
                                  <a:lnTo>
                                    <a:pt x="178" y="253"/>
                                  </a:lnTo>
                                  <a:lnTo>
                                    <a:pt x="162" y="238"/>
                                  </a:lnTo>
                                  <a:lnTo>
                                    <a:pt x="152" y="219"/>
                                  </a:lnTo>
                                  <a:lnTo>
                                    <a:pt x="136" y="200"/>
                                  </a:lnTo>
                                  <a:lnTo>
                                    <a:pt x="125" y="181"/>
                                  </a:lnTo>
                                  <a:lnTo>
                                    <a:pt x="110" y="162"/>
                                  </a:lnTo>
                                  <a:lnTo>
                                    <a:pt x="99" y="148"/>
                                  </a:lnTo>
                                  <a:lnTo>
                                    <a:pt x="89" y="129"/>
                                  </a:lnTo>
                                  <a:lnTo>
                                    <a:pt x="84" y="115"/>
                                  </a:lnTo>
                                  <a:lnTo>
                                    <a:pt x="79" y="105"/>
                                  </a:lnTo>
                                  <a:lnTo>
                                    <a:pt x="84" y="95"/>
                                  </a:lnTo>
                                  <a:lnTo>
                                    <a:pt x="84" y="76"/>
                                  </a:lnTo>
                                  <a:lnTo>
                                    <a:pt x="89" y="67"/>
                                  </a:lnTo>
                                  <a:lnTo>
                                    <a:pt x="99" y="57"/>
                                  </a:lnTo>
                                  <a:lnTo>
                                    <a:pt x="110" y="53"/>
                                  </a:lnTo>
                                  <a:lnTo>
                                    <a:pt x="125" y="48"/>
                                  </a:lnTo>
                                  <a:lnTo>
                                    <a:pt x="141" y="53"/>
                                  </a:lnTo>
                                  <a:lnTo>
                                    <a:pt x="152" y="53"/>
                                  </a:lnTo>
                                  <a:lnTo>
                                    <a:pt x="162" y="57"/>
                                  </a:lnTo>
                                  <a:lnTo>
                                    <a:pt x="178" y="62"/>
                                  </a:lnTo>
                                  <a:lnTo>
                                    <a:pt x="188" y="72"/>
                                  </a:lnTo>
                                  <a:lnTo>
                                    <a:pt x="198" y="72"/>
                                  </a:lnTo>
                                  <a:lnTo>
                                    <a:pt x="209" y="76"/>
                                  </a:lnTo>
                                  <a:lnTo>
                                    <a:pt x="219" y="86"/>
                                  </a:lnTo>
                                  <a:lnTo>
                                    <a:pt x="235" y="95"/>
                                  </a:lnTo>
                                  <a:lnTo>
                                    <a:pt x="245" y="105"/>
                                  </a:lnTo>
                                  <a:lnTo>
                                    <a:pt x="266" y="119"/>
                                  </a:lnTo>
                                  <a:lnTo>
                                    <a:pt x="282" y="129"/>
                                  </a:lnTo>
                                  <a:lnTo>
                                    <a:pt x="308" y="148"/>
                                  </a:lnTo>
                                  <a:lnTo>
                                    <a:pt x="324" y="157"/>
                                  </a:lnTo>
                                  <a:lnTo>
                                    <a:pt x="350" y="176"/>
                                  </a:lnTo>
                                  <a:lnTo>
                                    <a:pt x="360" y="181"/>
                                  </a:lnTo>
                                  <a:lnTo>
                                    <a:pt x="371" y="191"/>
                                  </a:lnTo>
                                  <a:lnTo>
                                    <a:pt x="386" y="200"/>
                                  </a:lnTo>
                                  <a:lnTo>
                                    <a:pt x="397" y="210"/>
                                  </a:lnTo>
                                  <a:lnTo>
                                    <a:pt x="407" y="215"/>
                                  </a:lnTo>
                                  <a:lnTo>
                                    <a:pt x="423" y="224"/>
                                  </a:lnTo>
                                  <a:lnTo>
                                    <a:pt x="433" y="234"/>
                                  </a:lnTo>
                                  <a:lnTo>
                                    <a:pt x="444" y="243"/>
                                  </a:lnTo>
                                  <a:lnTo>
                                    <a:pt x="459" y="248"/>
                                  </a:lnTo>
                                  <a:lnTo>
                                    <a:pt x="470" y="257"/>
                                  </a:lnTo>
                                  <a:lnTo>
                                    <a:pt x="480" y="267"/>
                                  </a:lnTo>
                                  <a:lnTo>
                                    <a:pt x="496" y="276"/>
                                  </a:lnTo>
                                  <a:lnTo>
                                    <a:pt x="506" y="286"/>
                                  </a:lnTo>
                                  <a:lnTo>
                                    <a:pt x="517" y="295"/>
                                  </a:lnTo>
                                  <a:lnTo>
                                    <a:pt x="532" y="300"/>
                                  </a:lnTo>
                                  <a:lnTo>
                                    <a:pt x="543" y="310"/>
                                  </a:lnTo>
                                  <a:lnTo>
                                    <a:pt x="553" y="319"/>
                                  </a:lnTo>
                                  <a:lnTo>
                                    <a:pt x="564" y="329"/>
                                  </a:lnTo>
                                  <a:lnTo>
                                    <a:pt x="579" y="334"/>
                                  </a:lnTo>
                                  <a:lnTo>
                                    <a:pt x="590" y="343"/>
                                  </a:lnTo>
                                  <a:lnTo>
                                    <a:pt x="610" y="357"/>
                                  </a:lnTo>
                                  <a:lnTo>
                                    <a:pt x="631" y="376"/>
                                  </a:lnTo>
                                  <a:lnTo>
                                    <a:pt x="652" y="386"/>
                                  </a:lnTo>
                                  <a:lnTo>
                                    <a:pt x="673" y="400"/>
                                  </a:lnTo>
                                  <a:lnTo>
                                    <a:pt x="689" y="414"/>
                                  </a:lnTo>
                                  <a:lnTo>
                                    <a:pt x="699" y="424"/>
                                  </a:lnTo>
                                  <a:lnTo>
                                    <a:pt x="715" y="434"/>
                                  </a:lnTo>
                                  <a:lnTo>
                                    <a:pt x="725" y="443"/>
                                  </a:lnTo>
                                  <a:lnTo>
                                    <a:pt x="746" y="453"/>
                                  </a:lnTo>
                                  <a:lnTo>
                                    <a:pt x="751" y="457"/>
                                  </a:lnTo>
                                  <a:lnTo>
                                    <a:pt x="783" y="400"/>
                                  </a:lnTo>
                                  <a:lnTo>
                                    <a:pt x="783" y="4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40"/>
                          <wps:cNvSpPr>
                            <a:spLocks/>
                          </wps:cNvSpPr>
                          <wps:spPr bwMode="auto">
                            <a:xfrm>
                              <a:off x="7026" y="9537"/>
                              <a:ext cx="819" cy="624"/>
                            </a:xfrm>
                            <a:custGeom>
                              <a:avLst/>
                              <a:gdLst>
                                <a:gd name="T0" fmla="*/ 584 w 819"/>
                                <a:gd name="T1" fmla="*/ 48 h 624"/>
                                <a:gd name="T2" fmla="*/ 636 w 819"/>
                                <a:gd name="T3" fmla="*/ 48 h 624"/>
                                <a:gd name="T4" fmla="*/ 694 w 819"/>
                                <a:gd name="T5" fmla="*/ 57 h 624"/>
                                <a:gd name="T6" fmla="*/ 751 w 819"/>
                                <a:gd name="T7" fmla="*/ 100 h 624"/>
                                <a:gd name="T8" fmla="*/ 777 w 819"/>
                                <a:gd name="T9" fmla="*/ 148 h 624"/>
                                <a:gd name="T10" fmla="*/ 741 w 819"/>
                                <a:gd name="T11" fmla="*/ 172 h 624"/>
                                <a:gd name="T12" fmla="*/ 688 w 819"/>
                                <a:gd name="T13" fmla="*/ 186 h 624"/>
                                <a:gd name="T14" fmla="*/ 626 w 819"/>
                                <a:gd name="T15" fmla="*/ 196 h 624"/>
                                <a:gd name="T16" fmla="*/ 568 w 819"/>
                                <a:gd name="T17" fmla="*/ 210 h 624"/>
                                <a:gd name="T18" fmla="*/ 595 w 819"/>
                                <a:gd name="T19" fmla="*/ 215 h 624"/>
                                <a:gd name="T20" fmla="*/ 647 w 819"/>
                                <a:gd name="T21" fmla="*/ 229 h 624"/>
                                <a:gd name="T22" fmla="*/ 699 w 819"/>
                                <a:gd name="T23" fmla="*/ 257 h 624"/>
                                <a:gd name="T24" fmla="*/ 720 w 819"/>
                                <a:gd name="T25" fmla="*/ 319 h 624"/>
                                <a:gd name="T26" fmla="*/ 683 w 819"/>
                                <a:gd name="T27" fmla="*/ 367 h 624"/>
                                <a:gd name="T28" fmla="*/ 636 w 819"/>
                                <a:gd name="T29" fmla="*/ 372 h 624"/>
                                <a:gd name="T30" fmla="*/ 584 w 819"/>
                                <a:gd name="T31" fmla="*/ 362 h 624"/>
                                <a:gd name="T32" fmla="*/ 537 w 819"/>
                                <a:gd name="T33" fmla="*/ 353 h 624"/>
                                <a:gd name="T34" fmla="*/ 522 w 819"/>
                                <a:gd name="T35" fmla="*/ 353 h 624"/>
                                <a:gd name="T36" fmla="*/ 579 w 819"/>
                                <a:gd name="T37" fmla="*/ 405 h 624"/>
                                <a:gd name="T38" fmla="*/ 605 w 819"/>
                                <a:gd name="T39" fmla="*/ 472 h 624"/>
                                <a:gd name="T40" fmla="*/ 558 w 819"/>
                                <a:gd name="T41" fmla="*/ 515 h 624"/>
                                <a:gd name="T42" fmla="*/ 490 w 819"/>
                                <a:gd name="T43" fmla="*/ 505 h 624"/>
                                <a:gd name="T44" fmla="*/ 412 w 819"/>
                                <a:gd name="T45" fmla="*/ 462 h 624"/>
                                <a:gd name="T46" fmla="*/ 381 w 819"/>
                                <a:gd name="T47" fmla="*/ 443 h 624"/>
                                <a:gd name="T48" fmla="*/ 344 w 819"/>
                                <a:gd name="T49" fmla="*/ 491 h 624"/>
                                <a:gd name="T50" fmla="*/ 302 w 819"/>
                                <a:gd name="T51" fmla="*/ 524 h 624"/>
                                <a:gd name="T52" fmla="*/ 240 w 819"/>
                                <a:gd name="T53" fmla="*/ 553 h 624"/>
                                <a:gd name="T54" fmla="*/ 172 w 819"/>
                                <a:gd name="T55" fmla="*/ 557 h 624"/>
                                <a:gd name="T56" fmla="*/ 115 w 819"/>
                                <a:gd name="T57" fmla="*/ 557 h 624"/>
                                <a:gd name="T58" fmla="*/ 37 w 819"/>
                                <a:gd name="T59" fmla="*/ 553 h 624"/>
                                <a:gd name="T60" fmla="*/ 0 w 819"/>
                                <a:gd name="T61" fmla="*/ 553 h 624"/>
                                <a:gd name="T62" fmla="*/ 42 w 819"/>
                                <a:gd name="T63" fmla="*/ 624 h 624"/>
                                <a:gd name="T64" fmla="*/ 99 w 819"/>
                                <a:gd name="T65" fmla="*/ 624 h 624"/>
                                <a:gd name="T66" fmla="*/ 146 w 819"/>
                                <a:gd name="T67" fmla="*/ 619 h 624"/>
                                <a:gd name="T68" fmla="*/ 193 w 819"/>
                                <a:gd name="T69" fmla="*/ 619 h 624"/>
                                <a:gd name="T70" fmla="*/ 256 w 819"/>
                                <a:gd name="T71" fmla="*/ 615 h 624"/>
                                <a:gd name="T72" fmla="*/ 329 w 819"/>
                                <a:gd name="T73" fmla="*/ 581 h 624"/>
                                <a:gd name="T74" fmla="*/ 386 w 819"/>
                                <a:gd name="T75" fmla="*/ 529 h 624"/>
                                <a:gd name="T76" fmla="*/ 417 w 819"/>
                                <a:gd name="T77" fmla="*/ 524 h 624"/>
                                <a:gd name="T78" fmla="*/ 475 w 819"/>
                                <a:gd name="T79" fmla="*/ 548 h 624"/>
                                <a:gd name="T80" fmla="*/ 532 w 819"/>
                                <a:gd name="T81" fmla="*/ 562 h 624"/>
                                <a:gd name="T82" fmla="*/ 574 w 819"/>
                                <a:gd name="T83" fmla="*/ 567 h 624"/>
                                <a:gd name="T84" fmla="*/ 636 w 819"/>
                                <a:gd name="T85" fmla="*/ 538 h 624"/>
                                <a:gd name="T86" fmla="*/ 668 w 819"/>
                                <a:gd name="T87" fmla="*/ 496 h 624"/>
                                <a:gd name="T88" fmla="*/ 647 w 819"/>
                                <a:gd name="T89" fmla="*/ 438 h 624"/>
                                <a:gd name="T90" fmla="*/ 626 w 819"/>
                                <a:gd name="T91" fmla="*/ 400 h 624"/>
                                <a:gd name="T92" fmla="*/ 662 w 819"/>
                                <a:gd name="T93" fmla="*/ 410 h 624"/>
                                <a:gd name="T94" fmla="*/ 720 w 819"/>
                                <a:gd name="T95" fmla="*/ 410 h 624"/>
                                <a:gd name="T96" fmla="*/ 751 w 819"/>
                                <a:gd name="T97" fmla="*/ 362 h 624"/>
                                <a:gd name="T98" fmla="*/ 767 w 819"/>
                                <a:gd name="T99" fmla="*/ 319 h 624"/>
                                <a:gd name="T100" fmla="*/ 777 w 819"/>
                                <a:gd name="T101" fmla="*/ 267 h 624"/>
                                <a:gd name="T102" fmla="*/ 730 w 819"/>
                                <a:gd name="T103" fmla="*/ 229 h 624"/>
                                <a:gd name="T104" fmla="*/ 688 w 819"/>
                                <a:gd name="T105" fmla="*/ 210 h 624"/>
                                <a:gd name="T106" fmla="*/ 730 w 819"/>
                                <a:gd name="T107" fmla="*/ 205 h 624"/>
                                <a:gd name="T108" fmla="*/ 777 w 819"/>
                                <a:gd name="T109" fmla="*/ 200 h 624"/>
                                <a:gd name="T110" fmla="*/ 819 w 819"/>
                                <a:gd name="T111" fmla="*/ 186 h 624"/>
                                <a:gd name="T112" fmla="*/ 819 w 819"/>
                                <a:gd name="T113" fmla="*/ 138 h 624"/>
                                <a:gd name="T114" fmla="*/ 808 w 819"/>
                                <a:gd name="T115" fmla="*/ 96 h 624"/>
                                <a:gd name="T116" fmla="*/ 782 w 819"/>
                                <a:gd name="T117" fmla="*/ 48 h 624"/>
                                <a:gd name="T118" fmla="*/ 741 w 819"/>
                                <a:gd name="T119" fmla="*/ 29 h 624"/>
                                <a:gd name="T120" fmla="*/ 683 w 819"/>
                                <a:gd name="T121" fmla="*/ 15 h 624"/>
                                <a:gd name="T122" fmla="*/ 636 w 819"/>
                                <a:gd name="T123" fmla="*/ 5 h 624"/>
                                <a:gd name="T124" fmla="*/ 558 w 819"/>
                                <a:gd name="T125" fmla="*/ 57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19" h="624">
                                  <a:moveTo>
                                    <a:pt x="558" y="57"/>
                                  </a:moveTo>
                                  <a:lnTo>
                                    <a:pt x="563" y="53"/>
                                  </a:lnTo>
                                  <a:lnTo>
                                    <a:pt x="579" y="53"/>
                                  </a:lnTo>
                                  <a:lnTo>
                                    <a:pt x="584" y="48"/>
                                  </a:lnTo>
                                  <a:lnTo>
                                    <a:pt x="600" y="48"/>
                                  </a:lnTo>
                                  <a:lnTo>
                                    <a:pt x="610" y="48"/>
                                  </a:lnTo>
                                  <a:lnTo>
                                    <a:pt x="626" y="48"/>
                                  </a:lnTo>
                                  <a:lnTo>
                                    <a:pt x="636" y="48"/>
                                  </a:lnTo>
                                  <a:lnTo>
                                    <a:pt x="652" y="48"/>
                                  </a:lnTo>
                                  <a:lnTo>
                                    <a:pt x="662" y="53"/>
                                  </a:lnTo>
                                  <a:lnTo>
                                    <a:pt x="683" y="57"/>
                                  </a:lnTo>
                                  <a:lnTo>
                                    <a:pt x="694" y="57"/>
                                  </a:lnTo>
                                  <a:lnTo>
                                    <a:pt x="709" y="67"/>
                                  </a:lnTo>
                                  <a:lnTo>
                                    <a:pt x="720" y="72"/>
                                  </a:lnTo>
                                  <a:lnTo>
                                    <a:pt x="735" y="86"/>
                                  </a:lnTo>
                                  <a:lnTo>
                                    <a:pt x="751" y="100"/>
                                  </a:lnTo>
                                  <a:lnTo>
                                    <a:pt x="767" y="115"/>
                                  </a:lnTo>
                                  <a:lnTo>
                                    <a:pt x="772" y="129"/>
                                  </a:lnTo>
                                  <a:lnTo>
                                    <a:pt x="777" y="143"/>
                                  </a:lnTo>
                                  <a:lnTo>
                                    <a:pt x="777" y="148"/>
                                  </a:lnTo>
                                  <a:lnTo>
                                    <a:pt x="772" y="157"/>
                                  </a:lnTo>
                                  <a:lnTo>
                                    <a:pt x="767" y="167"/>
                                  </a:lnTo>
                                  <a:lnTo>
                                    <a:pt x="756" y="172"/>
                                  </a:lnTo>
                                  <a:lnTo>
                                    <a:pt x="741" y="172"/>
                                  </a:lnTo>
                                  <a:lnTo>
                                    <a:pt x="730" y="176"/>
                                  </a:lnTo>
                                  <a:lnTo>
                                    <a:pt x="720" y="181"/>
                                  </a:lnTo>
                                  <a:lnTo>
                                    <a:pt x="704" y="181"/>
                                  </a:lnTo>
                                  <a:lnTo>
                                    <a:pt x="688" y="186"/>
                                  </a:lnTo>
                                  <a:lnTo>
                                    <a:pt x="673" y="191"/>
                                  </a:lnTo>
                                  <a:lnTo>
                                    <a:pt x="657" y="191"/>
                                  </a:lnTo>
                                  <a:lnTo>
                                    <a:pt x="641" y="196"/>
                                  </a:lnTo>
                                  <a:lnTo>
                                    <a:pt x="626" y="196"/>
                                  </a:lnTo>
                                  <a:lnTo>
                                    <a:pt x="610" y="200"/>
                                  </a:lnTo>
                                  <a:lnTo>
                                    <a:pt x="600" y="200"/>
                                  </a:lnTo>
                                  <a:lnTo>
                                    <a:pt x="589" y="205"/>
                                  </a:lnTo>
                                  <a:lnTo>
                                    <a:pt x="568" y="210"/>
                                  </a:lnTo>
                                  <a:lnTo>
                                    <a:pt x="563" y="210"/>
                                  </a:lnTo>
                                  <a:lnTo>
                                    <a:pt x="568" y="210"/>
                                  </a:lnTo>
                                  <a:lnTo>
                                    <a:pt x="584" y="210"/>
                                  </a:lnTo>
                                  <a:lnTo>
                                    <a:pt x="595" y="215"/>
                                  </a:lnTo>
                                  <a:lnTo>
                                    <a:pt x="605" y="215"/>
                                  </a:lnTo>
                                  <a:lnTo>
                                    <a:pt x="615" y="219"/>
                                  </a:lnTo>
                                  <a:lnTo>
                                    <a:pt x="631" y="224"/>
                                  </a:lnTo>
                                  <a:lnTo>
                                    <a:pt x="647" y="229"/>
                                  </a:lnTo>
                                  <a:lnTo>
                                    <a:pt x="657" y="234"/>
                                  </a:lnTo>
                                  <a:lnTo>
                                    <a:pt x="668" y="238"/>
                                  </a:lnTo>
                                  <a:lnTo>
                                    <a:pt x="683" y="243"/>
                                  </a:lnTo>
                                  <a:lnTo>
                                    <a:pt x="699" y="257"/>
                                  </a:lnTo>
                                  <a:lnTo>
                                    <a:pt x="709" y="276"/>
                                  </a:lnTo>
                                  <a:lnTo>
                                    <a:pt x="714" y="291"/>
                                  </a:lnTo>
                                  <a:lnTo>
                                    <a:pt x="720" y="305"/>
                                  </a:lnTo>
                                  <a:lnTo>
                                    <a:pt x="720" y="319"/>
                                  </a:lnTo>
                                  <a:lnTo>
                                    <a:pt x="714" y="338"/>
                                  </a:lnTo>
                                  <a:lnTo>
                                    <a:pt x="704" y="348"/>
                                  </a:lnTo>
                                  <a:lnTo>
                                    <a:pt x="694" y="362"/>
                                  </a:lnTo>
                                  <a:lnTo>
                                    <a:pt x="683" y="367"/>
                                  </a:lnTo>
                                  <a:lnTo>
                                    <a:pt x="668" y="372"/>
                                  </a:lnTo>
                                  <a:lnTo>
                                    <a:pt x="657" y="372"/>
                                  </a:lnTo>
                                  <a:lnTo>
                                    <a:pt x="647" y="372"/>
                                  </a:lnTo>
                                  <a:lnTo>
                                    <a:pt x="636" y="372"/>
                                  </a:lnTo>
                                  <a:lnTo>
                                    <a:pt x="626" y="372"/>
                                  </a:lnTo>
                                  <a:lnTo>
                                    <a:pt x="610" y="367"/>
                                  </a:lnTo>
                                  <a:lnTo>
                                    <a:pt x="600" y="367"/>
                                  </a:lnTo>
                                  <a:lnTo>
                                    <a:pt x="584" y="362"/>
                                  </a:lnTo>
                                  <a:lnTo>
                                    <a:pt x="574" y="362"/>
                                  </a:lnTo>
                                  <a:lnTo>
                                    <a:pt x="558" y="357"/>
                                  </a:lnTo>
                                  <a:lnTo>
                                    <a:pt x="548" y="357"/>
                                  </a:lnTo>
                                  <a:lnTo>
                                    <a:pt x="537" y="353"/>
                                  </a:lnTo>
                                  <a:lnTo>
                                    <a:pt x="532" y="353"/>
                                  </a:lnTo>
                                  <a:lnTo>
                                    <a:pt x="522" y="353"/>
                                  </a:lnTo>
                                  <a:lnTo>
                                    <a:pt x="516" y="353"/>
                                  </a:lnTo>
                                  <a:lnTo>
                                    <a:pt x="522" y="353"/>
                                  </a:lnTo>
                                  <a:lnTo>
                                    <a:pt x="532" y="362"/>
                                  </a:lnTo>
                                  <a:lnTo>
                                    <a:pt x="542" y="372"/>
                                  </a:lnTo>
                                  <a:lnTo>
                                    <a:pt x="563" y="391"/>
                                  </a:lnTo>
                                  <a:lnTo>
                                    <a:pt x="579" y="405"/>
                                  </a:lnTo>
                                  <a:lnTo>
                                    <a:pt x="595" y="424"/>
                                  </a:lnTo>
                                  <a:lnTo>
                                    <a:pt x="605" y="438"/>
                                  </a:lnTo>
                                  <a:lnTo>
                                    <a:pt x="605" y="457"/>
                                  </a:lnTo>
                                  <a:lnTo>
                                    <a:pt x="605" y="472"/>
                                  </a:lnTo>
                                  <a:lnTo>
                                    <a:pt x="595" y="481"/>
                                  </a:lnTo>
                                  <a:lnTo>
                                    <a:pt x="584" y="496"/>
                                  </a:lnTo>
                                  <a:lnTo>
                                    <a:pt x="574" y="505"/>
                                  </a:lnTo>
                                  <a:lnTo>
                                    <a:pt x="558" y="515"/>
                                  </a:lnTo>
                                  <a:lnTo>
                                    <a:pt x="542" y="519"/>
                                  </a:lnTo>
                                  <a:lnTo>
                                    <a:pt x="522" y="519"/>
                                  </a:lnTo>
                                  <a:lnTo>
                                    <a:pt x="511" y="519"/>
                                  </a:lnTo>
                                  <a:lnTo>
                                    <a:pt x="490" y="505"/>
                                  </a:lnTo>
                                  <a:lnTo>
                                    <a:pt x="475" y="496"/>
                                  </a:lnTo>
                                  <a:lnTo>
                                    <a:pt x="449" y="481"/>
                                  </a:lnTo>
                                  <a:lnTo>
                                    <a:pt x="433" y="472"/>
                                  </a:lnTo>
                                  <a:lnTo>
                                    <a:pt x="412" y="462"/>
                                  </a:lnTo>
                                  <a:lnTo>
                                    <a:pt x="396" y="453"/>
                                  </a:lnTo>
                                  <a:lnTo>
                                    <a:pt x="386" y="443"/>
                                  </a:lnTo>
                                  <a:lnTo>
                                    <a:pt x="386" y="443"/>
                                  </a:lnTo>
                                  <a:lnTo>
                                    <a:pt x="381" y="443"/>
                                  </a:lnTo>
                                  <a:lnTo>
                                    <a:pt x="376" y="453"/>
                                  </a:lnTo>
                                  <a:lnTo>
                                    <a:pt x="365" y="467"/>
                                  </a:lnTo>
                                  <a:lnTo>
                                    <a:pt x="355" y="486"/>
                                  </a:lnTo>
                                  <a:lnTo>
                                    <a:pt x="344" y="491"/>
                                  </a:lnTo>
                                  <a:lnTo>
                                    <a:pt x="339" y="500"/>
                                  </a:lnTo>
                                  <a:lnTo>
                                    <a:pt x="323" y="510"/>
                                  </a:lnTo>
                                  <a:lnTo>
                                    <a:pt x="313" y="519"/>
                                  </a:lnTo>
                                  <a:lnTo>
                                    <a:pt x="302" y="524"/>
                                  </a:lnTo>
                                  <a:lnTo>
                                    <a:pt x="287" y="534"/>
                                  </a:lnTo>
                                  <a:lnTo>
                                    <a:pt x="276" y="538"/>
                                  </a:lnTo>
                                  <a:lnTo>
                                    <a:pt x="261" y="548"/>
                                  </a:lnTo>
                                  <a:lnTo>
                                    <a:pt x="240" y="553"/>
                                  </a:lnTo>
                                  <a:lnTo>
                                    <a:pt x="224" y="557"/>
                                  </a:lnTo>
                                  <a:lnTo>
                                    <a:pt x="203" y="557"/>
                                  </a:lnTo>
                                  <a:lnTo>
                                    <a:pt x="183" y="557"/>
                                  </a:lnTo>
                                  <a:lnTo>
                                    <a:pt x="172" y="557"/>
                                  </a:lnTo>
                                  <a:lnTo>
                                    <a:pt x="162" y="557"/>
                                  </a:lnTo>
                                  <a:lnTo>
                                    <a:pt x="146" y="557"/>
                                  </a:lnTo>
                                  <a:lnTo>
                                    <a:pt x="136" y="557"/>
                                  </a:lnTo>
                                  <a:lnTo>
                                    <a:pt x="115" y="557"/>
                                  </a:lnTo>
                                  <a:lnTo>
                                    <a:pt x="99" y="562"/>
                                  </a:lnTo>
                                  <a:lnTo>
                                    <a:pt x="73" y="557"/>
                                  </a:lnTo>
                                  <a:lnTo>
                                    <a:pt x="57" y="557"/>
                                  </a:lnTo>
                                  <a:lnTo>
                                    <a:pt x="37" y="553"/>
                                  </a:lnTo>
                                  <a:lnTo>
                                    <a:pt x="26" y="553"/>
                                  </a:lnTo>
                                  <a:lnTo>
                                    <a:pt x="16" y="553"/>
                                  </a:lnTo>
                                  <a:lnTo>
                                    <a:pt x="5" y="553"/>
                                  </a:lnTo>
                                  <a:lnTo>
                                    <a:pt x="0" y="553"/>
                                  </a:lnTo>
                                  <a:lnTo>
                                    <a:pt x="5" y="624"/>
                                  </a:lnTo>
                                  <a:lnTo>
                                    <a:pt x="16" y="624"/>
                                  </a:lnTo>
                                  <a:lnTo>
                                    <a:pt x="26" y="624"/>
                                  </a:lnTo>
                                  <a:lnTo>
                                    <a:pt x="42" y="624"/>
                                  </a:lnTo>
                                  <a:lnTo>
                                    <a:pt x="57" y="624"/>
                                  </a:lnTo>
                                  <a:lnTo>
                                    <a:pt x="78" y="624"/>
                                  </a:lnTo>
                                  <a:lnTo>
                                    <a:pt x="89" y="624"/>
                                  </a:lnTo>
                                  <a:lnTo>
                                    <a:pt x="99" y="624"/>
                                  </a:lnTo>
                                  <a:lnTo>
                                    <a:pt x="110" y="624"/>
                                  </a:lnTo>
                                  <a:lnTo>
                                    <a:pt x="125" y="624"/>
                                  </a:lnTo>
                                  <a:lnTo>
                                    <a:pt x="136" y="619"/>
                                  </a:lnTo>
                                  <a:lnTo>
                                    <a:pt x="146" y="619"/>
                                  </a:lnTo>
                                  <a:lnTo>
                                    <a:pt x="156" y="619"/>
                                  </a:lnTo>
                                  <a:lnTo>
                                    <a:pt x="172" y="619"/>
                                  </a:lnTo>
                                  <a:lnTo>
                                    <a:pt x="183" y="619"/>
                                  </a:lnTo>
                                  <a:lnTo>
                                    <a:pt x="193" y="619"/>
                                  </a:lnTo>
                                  <a:lnTo>
                                    <a:pt x="203" y="619"/>
                                  </a:lnTo>
                                  <a:lnTo>
                                    <a:pt x="219" y="619"/>
                                  </a:lnTo>
                                  <a:lnTo>
                                    <a:pt x="240" y="615"/>
                                  </a:lnTo>
                                  <a:lnTo>
                                    <a:pt x="256" y="615"/>
                                  </a:lnTo>
                                  <a:lnTo>
                                    <a:pt x="276" y="610"/>
                                  </a:lnTo>
                                  <a:lnTo>
                                    <a:pt x="287" y="610"/>
                                  </a:lnTo>
                                  <a:lnTo>
                                    <a:pt x="308" y="596"/>
                                  </a:lnTo>
                                  <a:lnTo>
                                    <a:pt x="329" y="581"/>
                                  </a:lnTo>
                                  <a:lnTo>
                                    <a:pt x="344" y="567"/>
                                  </a:lnTo>
                                  <a:lnTo>
                                    <a:pt x="365" y="553"/>
                                  </a:lnTo>
                                  <a:lnTo>
                                    <a:pt x="376" y="538"/>
                                  </a:lnTo>
                                  <a:lnTo>
                                    <a:pt x="386" y="529"/>
                                  </a:lnTo>
                                  <a:lnTo>
                                    <a:pt x="391" y="519"/>
                                  </a:lnTo>
                                  <a:lnTo>
                                    <a:pt x="396" y="519"/>
                                  </a:lnTo>
                                  <a:lnTo>
                                    <a:pt x="402" y="519"/>
                                  </a:lnTo>
                                  <a:lnTo>
                                    <a:pt x="417" y="524"/>
                                  </a:lnTo>
                                  <a:lnTo>
                                    <a:pt x="428" y="529"/>
                                  </a:lnTo>
                                  <a:lnTo>
                                    <a:pt x="443" y="534"/>
                                  </a:lnTo>
                                  <a:lnTo>
                                    <a:pt x="459" y="538"/>
                                  </a:lnTo>
                                  <a:lnTo>
                                    <a:pt x="475" y="548"/>
                                  </a:lnTo>
                                  <a:lnTo>
                                    <a:pt x="485" y="548"/>
                                  </a:lnTo>
                                  <a:lnTo>
                                    <a:pt x="501" y="553"/>
                                  </a:lnTo>
                                  <a:lnTo>
                                    <a:pt x="516" y="557"/>
                                  </a:lnTo>
                                  <a:lnTo>
                                    <a:pt x="532" y="562"/>
                                  </a:lnTo>
                                  <a:lnTo>
                                    <a:pt x="542" y="567"/>
                                  </a:lnTo>
                                  <a:lnTo>
                                    <a:pt x="558" y="567"/>
                                  </a:lnTo>
                                  <a:lnTo>
                                    <a:pt x="568" y="567"/>
                                  </a:lnTo>
                                  <a:lnTo>
                                    <a:pt x="574" y="567"/>
                                  </a:lnTo>
                                  <a:lnTo>
                                    <a:pt x="584" y="557"/>
                                  </a:lnTo>
                                  <a:lnTo>
                                    <a:pt x="600" y="553"/>
                                  </a:lnTo>
                                  <a:lnTo>
                                    <a:pt x="615" y="543"/>
                                  </a:lnTo>
                                  <a:lnTo>
                                    <a:pt x="636" y="538"/>
                                  </a:lnTo>
                                  <a:lnTo>
                                    <a:pt x="647" y="524"/>
                                  </a:lnTo>
                                  <a:lnTo>
                                    <a:pt x="657" y="515"/>
                                  </a:lnTo>
                                  <a:lnTo>
                                    <a:pt x="662" y="505"/>
                                  </a:lnTo>
                                  <a:lnTo>
                                    <a:pt x="668" y="496"/>
                                  </a:lnTo>
                                  <a:lnTo>
                                    <a:pt x="662" y="481"/>
                                  </a:lnTo>
                                  <a:lnTo>
                                    <a:pt x="662" y="472"/>
                                  </a:lnTo>
                                  <a:lnTo>
                                    <a:pt x="652" y="453"/>
                                  </a:lnTo>
                                  <a:lnTo>
                                    <a:pt x="647" y="438"/>
                                  </a:lnTo>
                                  <a:lnTo>
                                    <a:pt x="636" y="419"/>
                                  </a:lnTo>
                                  <a:lnTo>
                                    <a:pt x="631" y="410"/>
                                  </a:lnTo>
                                  <a:lnTo>
                                    <a:pt x="626" y="405"/>
                                  </a:lnTo>
                                  <a:lnTo>
                                    <a:pt x="626" y="400"/>
                                  </a:lnTo>
                                  <a:lnTo>
                                    <a:pt x="626" y="400"/>
                                  </a:lnTo>
                                  <a:lnTo>
                                    <a:pt x="636" y="405"/>
                                  </a:lnTo>
                                  <a:lnTo>
                                    <a:pt x="647" y="410"/>
                                  </a:lnTo>
                                  <a:lnTo>
                                    <a:pt x="662" y="410"/>
                                  </a:lnTo>
                                  <a:lnTo>
                                    <a:pt x="683" y="415"/>
                                  </a:lnTo>
                                  <a:lnTo>
                                    <a:pt x="699" y="415"/>
                                  </a:lnTo>
                                  <a:lnTo>
                                    <a:pt x="709" y="415"/>
                                  </a:lnTo>
                                  <a:lnTo>
                                    <a:pt x="720" y="410"/>
                                  </a:lnTo>
                                  <a:lnTo>
                                    <a:pt x="730" y="400"/>
                                  </a:lnTo>
                                  <a:lnTo>
                                    <a:pt x="741" y="386"/>
                                  </a:lnTo>
                                  <a:lnTo>
                                    <a:pt x="746" y="372"/>
                                  </a:lnTo>
                                  <a:lnTo>
                                    <a:pt x="751" y="362"/>
                                  </a:lnTo>
                                  <a:lnTo>
                                    <a:pt x="756" y="353"/>
                                  </a:lnTo>
                                  <a:lnTo>
                                    <a:pt x="761" y="343"/>
                                  </a:lnTo>
                                  <a:lnTo>
                                    <a:pt x="761" y="329"/>
                                  </a:lnTo>
                                  <a:lnTo>
                                    <a:pt x="767" y="319"/>
                                  </a:lnTo>
                                  <a:lnTo>
                                    <a:pt x="772" y="305"/>
                                  </a:lnTo>
                                  <a:lnTo>
                                    <a:pt x="777" y="296"/>
                                  </a:lnTo>
                                  <a:lnTo>
                                    <a:pt x="777" y="281"/>
                                  </a:lnTo>
                                  <a:lnTo>
                                    <a:pt x="777" y="267"/>
                                  </a:lnTo>
                                  <a:lnTo>
                                    <a:pt x="767" y="257"/>
                                  </a:lnTo>
                                  <a:lnTo>
                                    <a:pt x="756" y="248"/>
                                  </a:lnTo>
                                  <a:lnTo>
                                    <a:pt x="741" y="238"/>
                                  </a:lnTo>
                                  <a:lnTo>
                                    <a:pt x="730" y="229"/>
                                  </a:lnTo>
                                  <a:lnTo>
                                    <a:pt x="709" y="219"/>
                                  </a:lnTo>
                                  <a:lnTo>
                                    <a:pt x="699" y="215"/>
                                  </a:lnTo>
                                  <a:lnTo>
                                    <a:pt x="688" y="210"/>
                                  </a:lnTo>
                                  <a:lnTo>
                                    <a:pt x="688" y="210"/>
                                  </a:lnTo>
                                  <a:lnTo>
                                    <a:pt x="694" y="210"/>
                                  </a:lnTo>
                                  <a:lnTo>
                                    <a:pt x="709" y="210"/>
                                  </a:lnTo>
                                  <a:lnTo>
                                    <a:pt x="714" y="205"/>
                                  </a:lnTo>
                                  <a:lnTo>
                                    <a:pt x="730" y="205"/>
                                  </a:lnTo>
                                  <a:lnTo>
                                    <a:pt x="741" y="205"/>
                                  </a:lnTo>
                                  <a:lnTo>
                                    <a:pt x="751" y="205"/>
                                  </a:lnTo>
                                  <a:lnTo>
                                    <a:pt x="761" y="200"/>
                                  </a:lnTo>
                                  <a:lnTo>
                                    <a:pt x="777" y="200"/>
                                  </a:lnTo>
                                  <a:lnTo>
                                    <a:pt x="782" y="196"/>
                                  </a:lnTo>
                                  <a:lnTo>
                                    <a:pt x="798" y="196"/>
                                  </a:lnTo>
                                  <a:lnTo>
                                    <a:pt x="808" y="191"/>
                                  </a:lnTo>
                                  <a:lnTo>
                                    <a:pt x="819" y="186"/>
                                  </a:lnTo>
                                  <a:lnTo>
                                    <a:pt x="819" y="172"/>
                                  </a:lnTo>
                                  <a:lnTo>
                                    <a:pt x="819" y="157"/>
                                  </a:lnTo>
                                  <a:lnTo>
                                    <a:pt x="819" y="148"/>
                                  </a:lnTo>
                                  <a:lnTo>
                                    <a:pt x="819" y="138"/>
                                  </a:lnTo>
                                  <a:lnTo>
                                    <a:pt x="814" y="124"/>
                                  </a:lnTo>
                                  <a:lnTo>
                                    <a:pt x="814" y="115"/>
                                  </a:lnTo>
                                  <a:lnTo>
                                    <a:pt x="808" y="105"/>
                                  </a:lnTo>
                                  <a:lnTo>
                                    <a:pt x="808" y="96"/>
                                  </a:lnTo>
                                  <a:lnTo>
                                    <a:pt x="803" y="81"/>
                                  </a:lnTo>
                                  <a:lnTo>
                                    <a:pt x="803" y="72"/>
                                  </a:lnTo>
                                  <a:lnTo>
                                    <a:pt x="793" y="57"/>
                                  </a:lnTo>
                                  <a:lnTo>
                                    <a:pt x="782" y="48"/>
                                  </a:lnTo>
                                  <a:lnTo>
                                    <a:pt x="777" y="38"/>
                                  </a:lnTo>
                                  <a:lnTo>
                                    <a:pt x="767" y="34"/>
                                  </a:lnTo>
                                  <a:lnTo>
                                    <a:pt x="751" y="29"/>
                                  </a:lnTo>
                                  <a:lnTo>
                                    <a:pt x="741" y="29"/>
                                  </a:lnTo>
                                  <a:lnTo>
                                    <a:pt x="725" y="19"/>
                                  </a:lnTo>
                                  <a:lnTo>
                                    <a:pt x="714" y="19"/>
                                  </a:lnTo>
                                  <a:lnTo>
                                    <a:pt x="699" y="15"/>
                                  </a:lnTo>
                                  <a:lnTo>
                                    <a:pt x="683" y="15"/>
                                  </a:lnTo>
                                  <a:lnTo>
                                    <a:pt x="668" y="10"/>
                                  </a:lnTo>
                                  <a:lnTo>
                                    <a:pt x="657" y="5"/>
                                  </a:lnTo>
                                  <a:lnTo>
                                    <a:pt x="641" y="5"/>
                                  </a:lnTo>
                                  <a:lnTo>
                                    <a:pt x="636" y="5"/>
                                  </a:lnTo>
                                  <a:lnTo>
                                    <a:pt x="615" y="0"/>
                                  </a:lnTo>
                                  <a:lnTo>
                                    <a:pt x="615" y="0"/>
                                  </a:lnTo>
                                  <a:lnTo>
                                    <a:pt x="558" y="57"/>
                                  </a:lnTo>
                                  <a:lnTo>
                                    <a:pt x="558"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41"/>
                          <wps:cNvSpPr>
                            <a:spLocks/>
                          </wps:cNvSpPr>
                          <wps:spPr bwMode="auto">
                            <a:xfrm>
                              <a:off x="2577" y="9261"/>
                              <a:ext cx="819" cy="619"/>
                            </a:xfrm>
                            <a:custGeom>
                              <a:avLst/>
                              <a:gdLst>
                                <a:gd name="T0" fmla="*/ 219 w 819"/>
                                <a:gd name="T1" fmla="*/ 43 h 619"/>
                                <a:gd name="T2" fmla="*/ 146 w 819"/>
                                <a:gd name="T3" fmla="*/ 43 h 619"/>
                                <a:gd name="T4" fmla="*/ 84 w 819"/>
                                <a:gd name="T5" fmla="*/ 76 h 619"/>
                                <a:gd name="T6" fmla="*/ 37 w 819"/>
                                <a:gd name="T7" fmla="*/ 143 h 619"/>
                                <a:gd name="T8" fmla="*/ 89 w 819"/>
                                <a:gd name="T9" fmla="*/ 172 h 619"/>
                                <a:gd name="T10" fmla="*/ 162 w 819"/>
                                <a:gd name="T11" fmla="*/ 186 h 619"/>
                                <a:gd name="T12" fmla="*/ 235 w 819"/>
                                <a:gd name="T13" fmla="*/ 200 h 619"/>
                                <a:gd name="T14" fmla="*/ 225 w 819"/>
                                <a:gd name="T15" fmla="*/ 210 h 619"/>
                                <a:gd name="T16" fmla="*/ 162 w 819"/>
                                <a:gd name="T17" fmla="*/ 224 h 619"/>
                                <a:gd name="T18" fmla="*/ 110 w 819"/>
                                <a:gd name="T19" fmla="*/ 257 h 619"/>
                                <a:gd name="T20" fmla="*/ 105 w 819"/>
                                <a:gd name="T21" fmla="*/ 333 h 619"/>
                                <a:gd name="T22" fmla="*/ 162 w 819"/>
                                <a:gd name="T23" fmla="*/ 367 h 619"/>
                                <a:gd name="T24" fmla="*/ 219 w 819"/>
                                <a:gd name="T25" fmla="*/ 362 h 619"/>
                                <a:gd name="T26" fmla="*/ 293 w 819"/>
                                <a:gd name="T27" fmla="*/ 352 h 619"/>
                                <a:gd name="T28" fmla="*/ 256 w 819"/>
                                <a:gd name="T29" fmla="*/ 386 h 619"/>
                                <a:gd name="T30" fmla="*/ 209 w 819"/>
                                <a:gd name="T31" fmla="*/ 462 h 619"/>
                                <a:gd name="T32" fmla="*/ 282 w 819"/>
                                <a:gd name="T33" fmla="*/ 519 h 619"/>
                                <a:gd name="T34" fmla="*/ 366 w 819"/>
                                <a:gd name="T35" fmla="*/ 481 h 619"/>
                                <a:gd name="T36" fmla="*/ 433 w 819"/>
                                <a:gd name="T37" fmla="*/ 443 h 619"/>
                                <a:gd name="T38" fmla="*/ 470 w 819"/>
                                <a:gd name="T39" fmla="*/ 491 h 619"/>
                                <a:gd name="T40" fmla="*/ 532 w 819"/>
                                <a:gd name="T41" fmla="*/ 529 h 619"/>
                                <a:gd name="T42" fmla="*/ 616 w 819"/>
                                <a:gd name="T43" fmla="*/ 552 h 619"/>
                                <a:gd name="T44" fmla="*/ 720 w 819"/>
                                <a:gd name="T45" fmla="*/ 552 h 619"/>
                                <a:gd name="T46" fmla="*/ 798 w 819"/>
                                <a:gd name="T47" fmla="*/ 543 h 619"/>
                                <a:gd name="T48" fmla="*/ 814 w 819"/>
                                <a:gd name="T49" fmla="*/ 619 h 619"/>
                                <a:gd name="T50" fmla="*/ 762 w 819"/>
                                <a:gd name="T51" fmla="*/ 619 h 619"/>
                                <a:gd name="T52" fmla="*/ 705 w 819"/>
                                <a:gd name="T53" fmla="*/ 619 h 619"/>
                                <a:gd name="T54" fmla="*/ 647 w 819"/>
                                <a:gd name="T55" fmla="*/ 614 h 619"/>
                                <a:gd name="T56" fmla="*/ 579 w 819"/>
                                <a:gd name="T57" fmla="*/ 610 h 619"/>
                                <a:gd name="T58" fmla="*/ 512 w 819"/>
                                <a:gd name="T59" fmla="*/ 586 h 619"/>
                                <a:gd name="T60" fmla="*/ 439 w 819"/>
                                <a:gd name="T61" fmla="*/ 529 h 619"/>
                                <a:gd name="T62" fmla="*/ 397 w 819"/>
                                <a:gd name="T63" fmla="*/ 519 h 619"/>
                                <a:gd name="T64" fmla="*/ 329 w 819"/>
                                <a:gd name="T65" fmla="*/ 543 h 619"/>
                                <a:gd name="T66" fmla="*/ 261 w 819"/>
                                <a:gd name="T67" fmla="*/ 562 h 619"/>
                                <a:gd name="T68" fmla="*/ 204 w 819"/>
                                <a:gd name="T69" fmla="*/ 543 h 619"/>
                                <a:gd name="T70" fmla="*/ 152 w 819"/>
                                <a:gd name="T71" fmla="*/ 491 h 619"/>
                                <a:gd name="T72" fmla="*/ 178 w 819"/>
                                <a:gd name="T73" fmla="*/ 419 h 619"/>
                                <a:gd name="T74" fmla="*/ 178 w 819"/>
                                <a:gd name="T75" fmla="*/ 405 h 619"/>
                                <a:gd name="T76" fmla="*/ 105 w 819"/>
                                <a:gd name="T77" fmla="*/ 410 h 619"/>
                                <a:gd name="T78" fmla="*/ 63 w 819"/>
                                <a:gd name="T79" fmla="*/ 357 h 619"/>
                                <a:gd name="T80" fmla="*/ 42 w 819"/>
                                <a:gd name="T81" fmla="*/ 300 h 619"/>
                                <a:gd name="T82" fmla="*/ 58 w 819"/>
                                <a:gd name="T83" fmla="*/ 248 h 619"/>
                                <a:gd name="T84" fmla="*/ 126 w 819"/>
                                <a:gd name="T85" fmla="*/ 205 h 619"/>
                                <a:gd name="T86" fmla="*/ 84 w 819"/>
                                <a:gd name="T87" fmla="*/ 205 h 619"/>
                                <a:gd name="T88" fmla="*/ 27 w 819"/>
                                <a:gd name="T89" fmla="*/ 195 h 619"/>
                                <a:gd name="T90" fmla="*/ 0 w 819"/>
                                <a:gd name="T91" fmla="*/ 153 h 619"/>
                                <a:gd name="T92" fmla="*/ 6 w 819"/>
                                <a:gd name="T93" fmla="*/ 100 h 619"/>
                                <a:gd name="T94" fmla="*/ 42 w 819"/>
                                <a:gd name="T95" fmla="*/ 38 h 619"/>
                                <a:gd name="T96" fmla="*/ 89 w 819"/>
                                <a:gd name="T97" fmla="*/ 14 h 619"/>
                                <a:gd name="T98" fmla="*/ 162 w 819"/>
                                <a:gd name="T99" fmla="*/ 0 h 619"/>
                                <a:gd name="T100" fmla="*/ 266 w 819"/>
                                <a:gd name="T101" fmla="*/ 48 h 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19" h="619">
                                  <a:moveTo>
                                    <a:pt x="266" y="48"/>
                                  </a:moveTo>
                                  <a:lnTo>
                                    <a:pt x="256" y="48"/>
                                  </a:lnTo>
                                  <a:lnTo>
                                    <a:pt x="240" y="43"/>
                                  </a:lnTo>
                                  <a:lnTo>
                                    <a:pt x="230" y="43"/>
                                  </a:lnTo>
                                  <a:lnTo>
                                    <a:pt x="219" y="43"/>
                                  </a:lnTo>
                                  <a:lnTo>
                                    <a:pt x="204" y="43"/>
                                  </a:lnTo>
                                  <a:lnTo>
                                    <a:pt x="193" y="43"/>
                                  </a:lnTo>
                                  <a:lnTo>
                                    <a:pt x="178" y="43"/>
                                  </a:lnTo>
                                  <a:lnTo>
                                    <a:pt x="162" y="43"/>
                                  </a:lnTo>
                                  <a:lnTo>
                                    <a:pt x="146" y="43"/>
                                  </a:lnTo>
                                  <a:lnTo>
                                    <a:pt x="136" y="53"/>
                                  </a:lnTo>
                                  <a:lnTo>
                                    <a:pt x="120" y="53"/>
                                  </a:lnTo>
                                  <a:lnTo>
                                    <a:pt x="105" y="62"/>
                                  </a:lnTo>
                                  <a:lnTo>
                                    <a:pt x="94" y="67"/>
                                  </a:lnTo>
                                  <a:lnTo>
                                    <a:pt x="84" y="76"/>
                                  </a:lnTo>
                                  <a:lnTo>
                                    <a:pt x="63" y="95"/>
                                  </a:lnTo>
                                  <a:lnTo>
                                    <a:pt x="53" y="110"/>
                                  </a:lnTo>
                                  <a:lnTo>
                                    <a:pt x="42" y="124"/>
                                  </a:lnTo>
                                  <a:lnTo>
                                    <a:pt x="37" y="138"/>
                                  </a:lnTo>
                                  <a:lnTo>
                                    <a:pt x="37" y="143"/>
                                  </a:lnTo>
                                  <a:lnTo>
                                    <a:pt x="42" y="153"/>
                                  </a:lnTo>
                                  <a:lnTo>
                                    <a:pt x="53" y="162"/>
                                  </a:lnTo>
                                  <a:lnTo>
                                    <a:pt x="68" y="167"/>
                                  </a:lnTo>
                                  <a:lnTo>
                                    <a:pt x="73" y="172"/>
                                  </a:lnTo>
                                  <a:lnTo>
                                    <a:pt x="89" y="172"/>
                                  </a:lnTo>
                                  <a:lnTo>
                                    <a:pt x="100" y="176"/>
                                  </a:lnTo>
                                  <a:lnTo>
                                    <a:pt x="115" y="181"/>
                                  </a:lnTo>
                                  <a:lnTo>
                                    <a:pt x="126" y="181"/>
                                  </a:lnTo>
                                  <a:lnTo>
                                    <a:pt x="146" y="186"/>
                                  </a:lnTo>
                                  <a:lnTo>
                                    <a:pt x="162" y="186"/>
                                  </a:lnTo>
                                  <a:lnTo>
                                    <a:pt x="178" y="191"/>
                                  </a:lnTo>
                                  <a:lnTo>
                                    <a:pt x="193" y="195"/>
                                  </a:lnTo>
                                  <a:lnTo>
                                    <a:pt x="209" y="195"/>
                                  </a:lnTo>
                                  <a:lnTo>
                                    <a:pt x="219" y="195"/>
                                  </a:lnTo>
                                  <a:lnTo>
                                    <a:pt x="235" y="200"/>
                                  </a:lnTo>
                                  <a:lnTo>
                                    <a:pt x="251" y="205"/>
                                  </a:lnTo>
                                  <a:lnTo>
                                    <a:pt x="256" y="205"/>
                                  </a:lnTo>
                                  <a:lnTo>
                                    <a:pt x="251" y="205"/>
                                  </a:lnTo>
                                  <a:lnTo>
                                    <a:pt x="235" y="210"/>
                                  </a:lnTo>
                                  <a:lnTo>
                                    <a:pt x="225" y="210"/>
                                  </a:lnTo>
                                  <a:lnTo>
                                    <a:pt x="214" y="210"/>
                                  </a:lnTo>
                                  <a:lnTo>
                                    <a:pt x="204" y="214"/>
                                  </a:lnTo>
                                  <a:lnTo>
                                    <a:pt x="188" y="219"/>
                                  </a:lnTo>
                                  <a:lnTo>
                                    <a:pt x="173" y="224"/>
                                  </a:lnTo>
                                  <a:lnTo>
                                    <a:pt x="162" y="224"/>
                                  </a:lnTo>
                                  <a:lnTo>
                                    <a:pt x="146" y="229"/>
                                  </a:lnTo>
                                  <a:lnTo>
                                    <a:pt x="136" y="238"/>
                                  </a:lnTo>
                                  <a:lnTo>
                                    <a:pt x="126" y="243"/>
                                  </a:lnTo>
                                  <a:lnTo>
                                    <a:pt x="115" y="248"/>
                                  </a:lnTo>
                                  <a:lnTo>
                                    <a:pt x="110" y="257"/>
                                  </a:lnTo>
                                  <a:lnTo>
                                    <a:pt x="105" y="267"/>
                                  </a:lnTo>
                                  <a:lnTo>
                                    <a:pt x="100" y="281"/>
                                  </a:lnTo>
                                  <a:lnTo>
                                    <a:pt x="100" y="300"/>
                                  </a:lnTo>
                                  <a:lnTo>
                                    <a:pt x="100" y="314"/>
                                  </a:lnTo>
                                  <a:lnTo>
                                    <a:pt x="105" y="333"/>
                                  </a:lnTo>
                                  <a:lnTo>
                                    <a:pt x="110" y="343"/>
                                  </a:lnTo>
                                  <a:lnTo>
                                    <a:pt x="126" y="352"/>
                                  </a:lnTo>
                                  <a:lnTo>
                                    <a:pt x="136" y="362"/>
                                  </a:lnTo>
                                  <a:lnTo>
                                    <a:pt x="157" y="367"/>
                                  </a:lnTo>
                                  <a:lnTo>
                                    <a:pt x="162" y="367"/>
                                  </a:lnTo>
                                  <a:lnTo>
                                    <a:pt x="173" y="367"/>
                                  </a:lnTo>
                                  <a:lnTo>
                                    <a:pt x="183" y="367"/>
                                  </a:lnTo>
                                  <a:lnTo>
                                    <a:pt x="193" y="367"/>
                                  </a:lnTo>
                                  <a:lnTo>
                                    <a:pt x="209" y="362"/>
                                  </a:lnTo>
                                  <a:lnTo>
                                    <a:pt x="219" y="362"/>
                                  </a:lnTo>
                                  <a:lnTo>
                                    <a:pt x="230" y="357"/>
                                  </a:lnTo>
                                  <a:lnTo>
                                    <a:pt x="246" y="357"/>
                                  </a:lnTo>
                                  <a:lnTo>
                                    <a:pt x="266" y="357"/>
                                  </a:lnTo>
                                  <a:lnTo>
                                    <a:pt x="282" y="352"/>
                                  </a:lnTo>
                                  <a:lnTo>
                                    <a:pt x="293" y="352"/>
                                  </a:lnTo>
                                  <a:lnTo>
                                    <a:pt x="303" y="352"/>
                                  </a:lnTo>
                                  <a:lnTo>
                                    <a:pt x="293" y="352"/>
                                  </a:lnTo>
                                  <a:lnTo>
                                    <a:pt x="282" y="362"/>
                                  </a:lnTo>
                                  <a:lnTo>
                                    <a:pt x="266" y="372"/>
                                  </a:lnTo>
                                  <a:lnTo>
                                    <a:pt x="256" y="386"/>
                                  </a:lnTo>
                                  <a:lnTo>
                                    <a:pt x="235" y="400"/>
                                  </a:lnTo>
                                  <a:lnTo>
                                    <a:pt x="219" y="419"/>
                                  </a:lnTo>
                                  <a:lnTo>
                                    <a:pt x="209" y="433"/>
                                  </a:lnTo>
                                  <a:lnTo>
                                    <a:pt x="209" y="448"/>
                                  </a:lnTo>
                                  <a:lnTo>
                                    <a:pt x="209" y="462"/>
                                  </a:lnTo>
                                  <a:lnTo>
                                    <a:pt x="219" y="476"/>
                                  </a:lnTo>
                                  <a:lnTo>
                                    <a:pt x="230" y="491"/>
                                  </a:lnTo>
                                  <a:lnTo>
                                    <a:pt x="246" y="500"/>
                                  </a:lnTo>
                                  <a:lnTo>
                                    <a:pt x="261" y="510"/>
                                  </a:lnTo>
                                  <a:lnTo>
                                    <a:pt x="282" y="519"/>
                                  </a:lnTo>
                                  <a:lnTo>
                                    <a:pt x="298" y="519"/>
                                  </a:lnTo>
                                  <a:lnTo>
                                    <a:pt x="313" y="514"/>
                                  </a:lnTo>
                                  <a:lnTo>
                                    <a:pt x="329" y="505"/>
                                  </a:lnTo>
                                  <a:lnTo>
                                    <a:pt x="345" y="491"/>
                                  </a:lnTo>
                                  <a:lnTo>
                                    <a:pt x="366" y="481"/>
                                  </a:lnTo>
                                  <a:lnTo>
                                    <a:pt x="386" y="467"/>
                                  </a:lnTo>
                                  <a:lnTo>
                                    <a:pt x="402" y="457"/>
                                  </a:lnTo>
                                  <a:lnTo>
                                    <a:pt x="418" y="448"/>
                                  </a:lnTo>
                                  <a:lnTo>
                                    <a:pt x="428" y="443"/>
                                  </a:lnTo>
                                  <a:lnTo>
                                    <a:pt x="433" y="443"/>
                                  </a:lnTo>
                                  <a:lnTo>
                                    <a:pt x="433" y="443"/>
                                  </a:lnTo>
                                  <a:lnTo>
                                    <a:pt x="439" y="452"/>
                                  </a:lnTo>
                                  <a:lnTo>
                                    <a:pt x="449" y="467"/>
                                  </a:lnTo>
                                  <a:lnTo>
                                    <a:pt x="465" y="481"/>
                                  </a:lnTo>
                                  <a:lnTo>
                                    <a:pt x="470" y="491"/>
                                  </a:lnTo>
                                  <a:lnTo>
                                    <a:pt x="480" y="500"/>
                                  </a:lnTo>
                                  <a:lnTo>
                                    <a:pt x="491" y="505"/>
                                  </a:lnTo>
                                  <a:lnTo>
                                    <a:pt x="506" y="514"/>
                                  </a:lnTo>
                                  <a:lnTo>
                                    <a:pt x="517" y="524"/>
                                  </a:lnTo>
                                  <a:lnTo>
                                    <a:pt x="532" y="529"/>
                                  </a:lnTo>
                                  <a:lnTo>
                                    <a:pt x="543" y="538"/>
                                  </a:lnTo>
                                  <a:lnTo>
                                    <a:pt x="564" y="543"/>
                                  </a:lnTo>
                                  <a:lnTo>
                                    <a:pt x="579" y="548"/>
                                  </a:lnTo>
                                  <a:lnTo>
                                    <a:pt x="600" y="552"/>
                                  </a:lnTo>
                                  <a:lnTo>
                                    <a:pt x="616" y="552"/>
                                  </a:lnTo>
                                  <a:lnTo>
                                    <a:pt x="637" y="552"/>
                                  </a:lnTo>
                                  <a:lnTo>
                                    <a:pt x="658" y="552"/>
                                  </a:lnTo>
                                  <a:lnTo>
                                    <a:pt x="678" y="552"/>
                                  </a:lnTo>
                                  <a:lnTo>
                                    <a:pt x="699" y="552"/>
                                  </a:lnTo>
                                  <a:lnTo>
                                    <a:pt x="720" y="552"/>
                                  </a:lnTo>
                                  <a:lnTo>
                                    <a:pt x="741" y="552"/>
                                  </a:lnTo>
                                  <a:lnTo>
                                    <a:pt x="757" y="548"/>
                                  </a:lnTo>
                                  <a:lnTo>
                                    <a:pt x="772" y="548"/>
                                  </a:lnTo>
                                  <a:lnTo>
                                    <a:pt x="788" y="548"/>
                                  </a:lnTo>
                                  <a:lnTo>
                                    <a:pt x="798" y="543"/>
                                  </a:lnTo>
                                  <a:lnTo>
                                    <a:pt x="809" y="543"/>
                                  </a:lnTo>
                                  <a:lnTo>
                                    <a:pt x="814" y="543"/>
                                  </a:lnTo>
                                  <a:lnTo>
                                    <a:pt x="819" y="543"/>
                                  </a:lnTo>
                                  <a:lnTo>
                                    <a:pt x="819" y="619"/>
                                  </a:lnTo>
                                  <a:lnTo>
                                    <a:pt x="814" y="619"/>
                                  </a:lnTo>
                                  <a:lnTo>
                                    <a:pt x="809" y="619"/>
                                  </a:lnTo>
                                  <a:lnTo>
                                    <a:pt x="793" y="619"/>
                                  </a:lnTo>
                                  <a:lnTo>
                                    <a:pt x="783" y="619"/>
                                  </a:lnTo>
                                  <a:lnTo>
                                    <a:pt x="772" y="619"/>
                                  </a:lnTo>
                                  <a:lnTo>
                                    <a:pt x="762" y="619"/>
                                  </a:lnTo>
                                  <a:lnTo>
                                    <a:pt x="751" y="619"/>
                                  </a:lnTo>
                                  <a:lnTo>
                                    <a:pt x="741" y="619"/>
                                  </a:lnTo>
                                  <a:lnTo>
                                    <a:pt x="725" y="619"/>
                                  </a:lnTo>
                                  <a:lnTo>
                                    <a:pt x="720" y="619"/>
                                  </a:lnTo>
                                  <a:lnTo>
                                    <a:pt x="705" y="619"/>
                                  </a:lnTo>
                                  <a:lnTo>
                                    <a:pt x="694" y="619"/>
                                  </a:lnTo>
                                  <a:lnTo>
                                    <a:pt x="684" y="619"/>
                                  </a:lnTo>
                                  <a:lnTo>
                                    <a:pt x="673" y="619"/>
                                  </a:lnTo>
                                  <a:lnTo>
                                    <a:pt x="658" y="614"/>
                                  </a:lnTo>
                                  <a:lnTo>
                                    <a:pt x="647" y="614"/>
                                  </a:lnTo>
                                  <a:lnTo>
                                    <a:pt x="637" y="614"/>
                                  </a:lnTo>
                                  <a:lnTo>
                                    <a:pt x="621" y="614"/>
                                  </a:lnTo>
                                  <a:lnTo>
                                    <a:pt x="611" y="614"/>
                                  </a:lnTo>
                                  <a:lnTo>
                                    <a:pt x="600" y="614"/>
                                  </a:lnTo>
                                  <a:lnTo>
                                    <a:pt x="579" y="610"/>
                                  </a:lnTo>
                                  <a:lnTo>
                                    <a:pt x="564" y="605"/>
                                  </a:lnTo>
                                  <a:lnTo>
                                    <a:pt x="543" y="605"/>
                                  </a:lnTo>
                                  <a:lnTo>
                                    <a:pt x="532" y="600"/>
                                  </a:lnTo>
                                  <a:lnTo>
                                    <a:pt x="522" y="591"/>
                                  </a:lnTo>
                                  <a:lnTo>
                                    <a:pt x="512" y="586"/>
                                  </a:lnTo>
                                  <a:lnTo>
                                    <a:pt x="501" y="576"/>
                                  </a:lnTo>
                                  <a:lnTo>
                                    <a:pt x="491" y="572"/>
                                  </a:lnTo>
                                  <a:lnTo>
                                    <a:pt x="470" y="557"/>
                                  </a:lnTo>
                                  <a:lnTo>
                                    <a:pt x="454" y="543"/>
                                  </a:lnTo>
                                  <a:lnTo>
                                    <a:pt x="439" y="529"/>
                                  </a:lnTo>
                                  <a:lnTo>
                                    <a:pt x="428" y="519"/>
                                  </a:lnTo>
                                  <a:lnTo>
                                    <a:pt x="423" y="510"/>
                                  </a:lnTo>
                                  <a:lnTo>
                                    <a:pt x="423" y="510"/>
                                  </a:lnTo>
                                  <a:lnTo>
                                    <a:pt x="412" y="510"/>
                                  </a:lnTo>
                                  <a:lnTo>
                                    <a:pt x="397" y="519"/>
                                  </a:lnTo>
                                  <a:lnTo>
                                    <a:pt x="386" y="519"/>
                                  </a:lnTo>
                                  <a:lnTo>
                                    <a:pt x="371" y="524"/>
                                  </a:lnTo>
                                  <a:lnTo>
                                    <a:pt x="360" y="533"/>
                                  </a:lnTo>
                                  <a:lnTo>
                                    <a:pt x="345" y="538"/>
                                  </a:lnTo>
                                  <a:lnTo>
                                    <a:pt x="329" y="543"/>
                                  </a:lnTo>
                                  <a:lnTo>
                                    <a:pt x="313" y="548"/>
                                  </a:lnTo>
                                  <a:lnTo>
                                    <a:pt x="298" y="552"/>
                                  </a:lnTo>
                                  <a:lnTo>
                                    <a:pt x="282" y="557"/>
                                  </a:lnTo>
                                  <a:lnTo>
                                    <a:pt x="272" y="557"/>
                                  </a:lnTo>
                                  <a:lnTo>
                                    <a:pt x="261" y="562"/>
                                  </a:lnTo>
                                  <a:lnTo>
                                    <a:pt x="251" y="562"/>
                                  </a:lnTo>
                                  <a:lnTo>
                                    <a:pt x="246" y="567"/>
                                  </a:lnTo>
                                  <a:lnTo>
                                    <a:pt x="235" y="557"/>
                                  </a:lnTo>
                                  <a:lnTo>
                                    <a:pt x="219" y="552"/>
                                  </a:lnTo>
                                  <a:lnTo>
                                    <a:pt x="204" y="543"/>
                                  </a:lnTo>
                                  <a:lnTo>
                                    <a:pt x="188" y="533"/>
                                  </a:lnTo>
                                  <a:lnTo>
                                    <a:pt x="173" y="519"/>
                                  </a:lnTo>
                                  <a:lnTo>
                                    <a:pt x="162" y="510"/>
                                  </a:lnTo>
                                  <a:lnTo>
                                    <a:pt x="152" y="500"/>
                                  </a:lnTo>
                                  <a:lnTo>
                                    <a:pt x="152" y="491"/>
                                  </a:lnTo>
                                  <a:lnTo>
                                    <a:pt x="152" y="476"/>
                                  </a:lnTo>
                                  <a:lnTo>
                                    <a:pt x="157" y="467"/>
                                  </a:lnTo>
                                  <a:lnTo>
                                    <a:pt x="162" y="448"/>
                                  </a:lnTo>
                                  <a:lnTo>
                                    <a:pt x="173" y="433"/>
                                  </a:lnTo>
                                  <a:lnTo>
                                    <a:pt x="178" y="419"/>
                                  </a:lnTo>
                                  <a:lnTo>
                                    <a:pt x="183" y="410"/>
                                  </a:lnTo>
                                  <a:lnTo>
                                    <a:pt x="188" y="405"/>
                                  </a:lnTo>
                                  <a:lnTo>
                                    <a:pt x="193" y="400"/>
                                  </a:lnTo>
                                  <a:lnTo>
                                    <a:pt x="188" y="400"/>
                                  </a:lnTo>
                                  <a:lnTo>
                                    <a:pt x="178" y="405"/>
                                  </a:lnTo>
                                  <a:lnTo>
                                    <a:pt x="167" y="410"/>
                                  </a:lnTo>
                                  <a:lnTo>
                                    <a:pt x="152" y="410"/>
                                  </a:lnTo>
                                  <a:lnTo>
                                    <a:pt x="136" y="410"/>
                                  </a:lnTo>
                                  <a:lnTo>
                                    <a:pt x="115" y="414"/>
                                  </a:lnTo>
                                  <a:lnTo>
                                    <a:pt x="105" y="410"/>
                                  </a:lnTo>
                                  <a:lnTo>
                                    <a:pt x="94" y="405"/>
                                  </a:lnTo>
                                  <a:lnTo>
                                    <a:pt x="84" y="395"/>
                                  </a:lnTo>
                                  <a:lnTo>
                                    <a:pt x="73" y="376"/>
                                  </a:lnTo>
                                  <a:lnTo>
                                    <a:pt x="68" y="367"/>
                                  </a:lnTo>
                                  <a:lnTo>
                                    <a:pt x="63" y="357"/>
                                  </a:lnTo>
                                  <a:lnTo>
                                    <a:pt x="58" y="343"/>
                                  </a:lnTo>
                                  <a:lnTo>
                                    <a:pt x="53" y="333"/>
                                  </a:lnTo>
                                  <a:lnTo>
                                    <a:pt x="47" y="324"/>
                                  </a:lnTo>
                                  <a:lnTo>
                                    <a:pt x="42" y="314"/>
                                  </a:lnTo>
                                  <a:lnTo>
                                    <a:pt x="42" y="300"/>
                                  </a:lnTo>
                                  <a:lnTo>
                                    <a:pt x="42" y="291"/>
                                  </a:lnTo>
                                  <a:lnTo>
                                    <a:pt x="37" y="276"/>
                                  </a:lnTo>
                                  <a:lnTo>
                                    <a:pt x="42" y="267"/>
                                  </a:lnTo>
                                  <a:lnTo>
                                    <a:pt x="42" y="253"/>
                                  </a:lnTo>
                                  <a:lnTo>
                                    <a:pt x="58" y="248"/>
                                  </a:lnTo>
                                  <a:lnTo>
                                    <a:pt x="68" y="233"/>
                                  </a:lnTo>
                                  <a:lnTo>
                                    <a:pt x="89" y="229"/>
                                  </a:lnTo>
                                  <a:lnTo>
                                    <a:pt x="100" y="214"/>
                                  </a:lnTo>
                                  <a:lnTo>
                                    <a:pt x="115" y="210"/>
                                  </a:lnTo>
                                  <a:lnTo>
                                    <a:pt x="126" y="205"/>
                                  </a:lnTo>
                                  <a:lnTo>
                                    <a:pt x="126" y="205"/>
                                  </a:lnTo>
                                  <a:lnTo>
                                    <a:pt x="120" y="205"/>
                                  </a:lnTo>
                                  <a:lnTo>
                                    <a:pt x="110" y="205"/>
                                  </a:lnTo>
                                  <a:lnTo>
                                    <a:pt x="94" y="205"/>
                                  </a:lnTo>
                                  <a:lnTo>
                                    <a:pt x="84" y="205"/>
                                  </a:lnTo>
                                  <a:lnTo>
                                    <a:pt x="73" y="200"/>
                                  </a:lnTo>
                                  <a:lnTo>
                                    <a:pt x="63" y="200"/>
                                  </a:lnTo>
                                  <a:lnTo>
                                    <a:pt x="53" y="195"/>
                                  </a:lnTo>
                                  <a:lnTo>
                                    <a:pt x="42" y="195"/>
                                  </a:lnTo>
                                  <a:lnTo>
                                    <a:pt x="27" y="195"/>
                                  </a:lnTo>
                                  <a:lnTo>
                                    <a:pt x="21" y="195"/>
                                  </a:lnTo>
                                  <a:lnTo>
                                    <a:pt x="6" y="186"/>
                                  </a:lnTo>
                                  <a:lnTo>
                                    <a:pt x="0" y="181"/>
                                  </a:lnTo>
                                  <a:lnTo>
                                    <a:pt x="0" y="172"/>
                                  </a:lnTo>
                                  <a:lnTo>
                                    <a:pt x="0" y="153"/>
                                  </a:lnTo>
                                  <a:lnTo>
                                    <a:pt x="0" y="143"/>
                                  </a:lnTo>
                                  <a:lnTo>
                                    <a:pt x="0" y="133"/>
                                  </a:lnTo>
                                  <a:lnTo>
                                    <a:pt x="0" y="124"/>
                                  </a:lnTo>
                                  <a:lnTo>
                                    <a:pt x="6" y="114"/>
                                  </a:lnTo>
                                  <a:lnTo>
                                    <a:pt x="6" y="100"/>
                                  </a:lnTo>
                                  <a:lnTo>
                                    <a:pt x="11" y="91"/>
                                  </a:lnTo>
                                  <a:lnTo>
                                    <a:pt x="11" y="76"/>
                                  </a:lnTo>
                                  <a:lnTo>
                                    <a:pt x="16" y="67"/>
                                  </a:lnTo>
                                  <a:lnTo>
                                    <a:pt x="27" y="53"/>
                                  </a:lnTo>
                                  <a:lnTo>
                                    <a:pt x="42" y="38"/>
                                  </a:lnTo>
                                  <a:lnTo>
                                    <a:pt x="47" y="33"/>
                                  </a:lnTo>
                                  <a:lnTo>
                                    <a:pt x="58" y="24"/>
                                  </a:lnTo>
                                  <a:lnTo>
                                    <a:pt x="68" y="24"/>
                                  </a:lnTo>
                                  <a:lnTo>
                                    <a:pt x="79" y="19"/>
                                  </a:lnTo>
                                  <a:lnTo>
                                    <a:pt x="89" y="14"/>
                                  </a:lnTo>
                                  <a:lnTo>
                                    <a:pt x="105" y="14"/>
                                  </a:lnTo>
                                  <a:lnTo>
                                    <a:pt x="120" y="10"/>
                                  </a:lnTo>
                                  <a:lnTo>
                                    <a:pt x="136" y="10"/>
                                  </a:lnTo>
                                  <a:lnTo>
                                    <a:pt x="146" y="5"/>
                                  </a:lnTo>
                                  <a:lnTo>
                                    <a:pt x="162" y="0"/>
                                  </a:lnTo>
                                  <a:lnTo>
                                    <a:pt x="173" y="0"/>
                                  </a:lnTo>
                                  <a:lnTo>
                                    <a:pt x="188" y="0"/>
                                  </a:lnTo>
                                  <a:lnTo>
                                    <a:pt x="204" y="0"/>
                                  </a:lnTo>
                                  <a:lnTo>
                                    <a:pt x="209" y="0"/>
                                  </a:lnTo>
                                  <a:lnTo>
                                    <a:pt x="266" y="48"/>
                                  </a:lnTo>
                                  <a:lnTo>
                                    <a:pt x="266"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42"/>
                          <wps:cNvSpPr>
                            <a:spLocks/>
                          </wps:cNvSpPr>
                          <wps:spPr bwMode="auto">
                            <a:xfrm>
                              <a:off x="2510" y="12161"/>
                              <a:ext cx="730" cy="919"/>
                            </a:xfrm>
                            <a:custGeom>
                              <a:avLst/>
                              <a:gdLst>
                                <a:gd name="T0" fmla="*/ 521 w 730"/>
                                <a:gd name="T1" fmla="*/ 29 h 919"/>
                                <a:gd name="T2" fmla="*/ 464 w 730"/>
                                <a:gd name="T3" fmla="*/ 38 h 919"/>
                                <a:gd name="T4" fmla="*/ 391 w 730"/>
                                <a:gd name="T5" fmla="*/ 48 h 919"/>
                                <a:gd name="T6" fmla="*/ 323 w 730"/>
                                <a:gd name="T7" fmla="*/ 62 h 919"/>
                                <a:gd name="T8" fmla="*/ 292 w 730"/>
                                <a:gd name="T9" fmla="*/ 86 h 919"/>
                                <a:gd name="T10" fmla="*/ 260 w 730"/>
                                <a:gd name="T11" fmla="*/ 138 h 919"/>
                                <a:gd name="T12" fmla="*/ 240 w 730"/>
                                <a:gd name="T13" fmla="*/ 176 h 919"/>
                                <a:gd name="T14" fmla="*/ 219 w 730"/>
                                <a:gd name="T15" fmla="*/ 224 h 919"/>
                                <a:gd name="T16" fmla="*/ 198 w 730"/>
                                <a:gd name="T17" fmla="*/ 276 h 919"/>
                                <a:gd name="T18" fmla="*/ 177 w 730"/>
                                <a:gd name="T19" fmla="*/ 329 h 919"/>
                                <a:gd name="T20" fmla="*/ 156 w 730"/>
                                <a:gd name="T21" fmla="*/ 386 h 919"/>
                                <a:gd name="T22" fmla="*/ 135 w 730"/>
                                <a:gd name="T23" fmla="*/ 438 h 919"/>
                                <a:gd name="T24" fmla="*/ 114 w 730"/>
                                <a:gd name="T25" fmla="*/ 495 h 919"/>
                                <a:gd name="T26" fmla="*/ 99 w 730"/>
                                <a:gd name="T27" fmla="*/ 548 h 919"/>
                                <a:gd name="T28" fmla="*/ 83 w 730"/>
                                <a:gd name="T29" fmla="*/ 595 h 919"/>
                                <a:gd name="T30" fmla="*/ 73 w 730"/>
                                <a:gd name="T31" fmla="*/ 643 h 919"/>
                                <a:gd name="T32" fmla="*/ 67 w 730"/>
                                <a:gd name="T33" fmla="*/ 700 h 919"/>
                                <a:gd name="T34" fmla="*/ 88 w 730"/>
                                <a:gd name="T35" fmla="*/ 743 h 919"/>
                                <a:gd name="T36" fmla="*/ 130 w 730"/>
                                <a:gd name="T37" fmla="*/ 795 h 919"/>
                                <a:gd name="T38" fmla="*/ 187 w 730"/>
                                <a:gd name="T39" fmla="*/ 838 h 919"/>
                                <a:gd name="T40" fmla="*/ 260 w 730"/>
                                <a:gd name="T41" fmla="*/ 852 h 919"/>
                                <a:gd name="T42" fmla="*/ 323 w 730"/>
                                <a:gd name="T43" fmla="*/ 819 h 919"/>
                                <a:gd name="T44" fmla="*/ 370 w 730"/>
                                <a:gd name="T45" fmla="*/ 776 h 919"/>
                                <a:gd name="T46" fmla="*/ 422 w 730"/>
                                <a:gd name="T47" fmla="*/ 724 h 919"/>
                                <a:gd name="T48" fmla="*/ 469 w 730"/>
                                <a:gd name="T49" fmla="*/ 671 h 919"/>
                                <a:gd name="T50" fmla="*/ 511 w 730"/>
                                <a:gd name="T51" fmla="*/ 619 h 919"/>
                                <a:gd name="T52" fmla="*/ 552 w 730"/>
                                <a:gd name="T53" fmla="*/ 567 h 919"/>
                                <a:gd name="T54" fmla="*/ 693 w 730"/>
                                <a:gd name="T55" fmla="*/ 410 h 919"/>
                                <a:gd name="T56" fmla="*/ 599 w 730"/>
                                <a:gd name="T57" fmla="*/ 581 h 919"/>
                                <a:gd name="T58" fmla="*/ 573 w 730"/>
                                <a:gd name="T59" fmla="*/ 619 h 919"/>
                                <a:gd name="T60" fmla="*/ 537 w 730"/>
                                <a:gd name="T61" fmla="*/ 676 h 919"/>
                                <a:gd name="T62" fmla="*/ 490 w 730"/>
                                <a:gd name="T63" fmla="*/ 743 h 919"/>
                                <a:gd name="T64" fmla="*/ 438 w 730"/>
                                <a:gd name="T65" fmla="*/ 805 h 919"/>
                                <a:gd name="T66" fmla="*/ 386 w 730"/>
                                <a:gd name="T67" fmla="*/ 862 h 919"/>
                                <a:gd name="T68" fmla="*/ 328 w 730"/>
                                <a:gd name="T69" fmla="*/ 905 h 919"/>
                                <a:gd name="T70" fmla="*/ 276 w 730"/>
                                <a:gd name="T71" fmla="*/ 919 h 919"/>
                                <a:gd name="T72" fmla="*/ 224 w 730"/>
                                <a:gd name="T73" fmla="*/ 914 h 919"/>
                                <a:gd name="T74" fmla="*/ 177 w 730"/>
                                <a:gd name="T75" fmla="*/ 905 h 919"/>
                                <a:gd name="T76" fmla="*/ 130 w 730"/>
                                <a:gd name="T77" fmla="*/ 886 h 919"/>
                                <a:gd name="T78" fmla="*/ 62 w 730"/>
                                <a:gd name="T79" fmla="*/ 833 h 919"/>
                                <a:gd name="T80" fmla="*/ 21 w 730"/>
                                <a:gd name="T81" fmla="*/ 776 h 919"/>
                                <a:gd name="T82" fmla="*/ 5 w 730"/>
                                <a:gd name="T83" fmla="*/ 733 h 919"/>
                                <a:gd name="T84" fmla="*/ 0 w 730"/>
                                <a:gd name="T85" fmla="*/ 681 h 919"/>
                                <a:gd name="T86" fmla="*/ 10 w 730"/>
                                <a:gd name="T87" fmla="*/ 624 h 919"/>
                                <a:gd name="T88" fmla="*/ 21 w 730"/>
                                <a:gd name="T89" fmla="*/ 581 h 919"/>
                                <a:gd name="T90" fmla="*/ 36 w 730"/>
                                <a:gd name="T91" fmla="*/ 529 h 919"/>
                                <a:gd name="T92" fmla="*/ 57 w 730"/>
                                <a:gd name="T93" fmla="*/ 476 h 919"/>
                                <a:gd name="T94" fmla="*/ 83 w 730"/>
                                <a:gd name="T95" fmla="*/ 424 h 919"/>
                                <a:gd name="T96" fmla="*/ 109 w 730"/>
                                <a:gd name="T97" fmla="*/ 367 h 919"/>
                                <a:gd name="T98" fmla="*/ 135 w 730"/>
                                <a:gd name="T99" fmla="*/ 310 h 919"/>
                                <a:gd name="T100" fmla="*/ 156 w 730"/>
                                <a:gd name="T101" fmla="*/ 257 h 919"/>
                                <a:gd name="T102" fmla="*/ 182 w 730"/>
                                <a:gd name="T103" fmla="*/ 205 h 919"/>
                                <a:gd name="T104" fmla="*/ 203 w 730"/>
                                <a:gd name="T105" fmla="*/ 157 h 919"/>
                                <a:gd name="T106" fmla="*/ 224 w 730"/>
                                <a:gd name="T107" fmla="*/ 119 h 919"/>
                                <a:gd name="T108" fmla="*/ 250 w 730"/>
                                <a:gd name="T109" fmla="*/ 71 h 919"/>
                                <a:gd name="T110" fmla="*/ 266 w 730"/>
                                <a:gd name="T111" fmla="*/ 48 h 919"/>
                                <a:gd name="T112" fmla="*/ 313 w 730"/>
                                <a:gd name="T113" fmla="*/ 24 h 919"/>
                                <a:gd name="T114" fmla="*/ 380 w 730"/>
                                <a:gd name="T115" fmla="*/ 14 h 919"/>
                                <a:gd name="T116" fmla="*/ 427 w 730"/>
                                <a:gd name="T117" fmla="*/ 5 h 919"/>
                                <a:gd name="T118" fmla="*/ 490 w 730"/>
                                <a:gd name="T119" fmla="*/ 0 h 919"/>
                                <a:gd name="T120" fmla="*/ 526 w 730"/>
                                <a:gd name="T121" fmla="*/ 0 h 919"/>
                                <a:gd name="T122" fmla="*/ 542 w 730"/>
                                <a:gd name="T123" fmla="*/ 29 h 9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30" h="919">
                                  <a:moveTo>
                                    <a:pt x="542" y="29"/>
                                  </a:moveTo>
                                  <a:lnTo>
                                    <a:pt x="537" y="29"/>
                                  </a:lnTo>
                                  <a:lnTo>
                                    <a:pt x="532" y="29"/>
                                  </a:lnTo>
                                  <a:lnTo>
                                    <a:pt x="521" y="29"/>
                                  </a:lnTo>
                                  <a:lnTo>
                                    <a:pt x="511" y="33"/>
                                  </a:lnTo>
                                  <a:lnTo>
                                    <a:pt x="500" y="33"/>
                                  </a:lnTo>
                                  <a:lnTo>
                                    <a:pt x="479" y="38"/>
                                  </a:lnTo>
                                  <a:lnTo>
                                    <a:pt x="464" y="38"/>
                                  </a:lnTo>
                                  <a:lnTo>
                                    <a:pt x="448" y="43"/>
                                  </a:lnTo>
                                  <a:lnTo>
                                    <a:pt x="427" y="43"/>
                                  </a:lnTo>
                                  <a:lnTo>
                                    <a:pt x="406" y="48"/>
                                  </a:lnTo>
                                  <a:lnTo>
                                    <a:pt x="391" y="48"/>
                                  </a:lnTo>
                                  <a:lnTo>
                                    <a:pt x="370" y="52"/>
                                  </a:lnTo>
                                  <a:lnTo>
                                    <a:pt x="354" y="57"/>
                                  </a:lnTo>
                                  <a:lnTo>
                                    <a:pt x="339" y="62"/>
                                  </a:lnTo>
                                  <a:lnTo>
                                    <a:pt x="323" y="62"/>
                                  </a:lnTo>
                                  <a:lnTo>
                                    <a:pt x="313" y="71"/>
                                  </a:lnTo>
                                  <a:lnTo>
                                    <a:pt x="307" y="71"/>
                                  </a:lnTo>
                                  <a:lnTo>
                                    <a:pt x="302" y="76"/>
                                  </a:lnTo>
                                  <a:lnTo>
                                    <a:pt x="292" y="86"/>
                                  </a:lnTo>
                                  <a:lnTo>
                                    <a:pt x="286" y="100"/>
                                  </a:lnTo>
                                  <a:lnTo>
                                    <a:pt x="276" y="114"/>
                                  </a:lnTo>
                                  <a:lnTo>
                                    <a:pt x="266" y="129"/>
                                  </a:lnTo>
                                  <a:lnTo>
                                    <a:pt x="260" y="138"/>
                                  </a:lnTo>
                                  <a:lnTo>
                                    <a:pt x="255" y="148"/>
                                  </a:lnTo>
                                  <a:lnTo>
                                    <a:pt x="250" y="157"/>
                                  </a:lnTo>
                                  <a:lnTo>
                                    <a:pt x="250" y="167"/>
                                  </a:lnTo>
                                  <a:lnTo>
                                    <a:pt x="240" y="176"/>
                                  </a:lnTo>
                                  <a:lnTo>
                                    <a:pt x="234" y="190"/>
                                  </a:lnTo>
                                  <a:lnTo>
                                    <a:pt x="229" y="200"/>
                                  </a:lnTo>
                                  <a:lnTo>
                                    <a:pt x="224" y="214"/>
                                  </a:lnTo>
                                  <a:lnTo>
                                    <a:pt x="219" y="224"/>
                                  </a:lnTo>
                                  <a:lnTo>
                                    <a:pt x="213" y="233"/>
                                  </a:lnTo>
                                  <a:lnTo>
                                    <a:pt x="208" y="248"/>
                                  </a:lnTo>
                                  <a:lnTo>
                                    <a:pt x="203" y="262"/>
                                  </a:lnTo>
                                  <a:lnTo>
                                    <a:pt x="198" y="276"/>
                                  </a:lnTo>
                                  <a:lnTo>
                                    <a:pt x="193" y="290"/>
                                  </a:lnTo>
                                  <a:lnTo>
                                    <a:pt x="187" y="300"/>
                                  </a:lnTo>
                                  <a:lnTo>
                                    <a:pt x="182" y="319"/>
                                  </a:lnTo>
                                  <a:lnTo>
                                    <a:pt x="177" y="329"/>
                                  </a:lnTo>
                                  <a:lnTo>
                                    <a:pt x="172" y="343"/>
                                  </a:lnTo>
                                  <a:lnTo>
                                    <a:pt x="167" y="357"/>
                                  </a:lnTo>
                                  <a:lnTo>
                                    <a:pt x="161" y="371"/>
                                  </a:lnTo>
                                  <a:lnTo>
                                    <a:pt x="156" y="386"/>
                                  </a:lnTo>
                                  <a:lnTo>
                                    <a:pt x="151" y="400"/>
                                  </a:lnTo>
                                  <a:lnTo>
                                    <a:pt x="146" y="410"/>
                                  </a:lnTo>
                                  <a:lnTo>
                                    <a:pt x="140" y="429"/>
                                  </a:lnTo>
                                  <a:lnTo>
                                    <a:pt x="135" y="438"/>
                                  </a:lnTo>
                                  <a:lnTo>
                                    <a:pt x="130" y="452"/>
                                  </a:lnTo>
                                  <a:lnTo>
                                    <a:pt x="125" y="467"/>
                                  </a:lnTo>
                                  <a:lnTo>
                                    <a:pt x="120" y="481"/>
                                  </a:lnTo>
                                  <a:lnTo>
                                    <a:pt x="114" y="495"/>
                                  </a:lnTo>
                                  <a:lnTo>
                                    <a:pt x="109" y="510"/>
                                  </a:lnTo>
                                  <a:lnTo>
                                    <a:pt x="109" y="524"/>
                                  </a:lnTo>
                                  <a:lnTo>
                                    <a:pt x="104" y="533"/>
                                  </a:lnTo>
                                  <a:lnTo>
                                    <a:pt x="99" y="548"/>
                                  </a:lnTo>
                                  <a:lnTo>
                                    <a:pt x="94" y="557"/>
                                  </a:lnTo>
                                  <a:lnTo>
                                    <a:pt x="94" y="571"/>
                                  </a:lnTo>
                                  <a:lnTo>
                                    <a:pt x="88" y="586"/>
                                  </a:lnTo>
                                  <a:lnTo>
                                    <a:pt x="83" y="595"/>
                                  </a:lnTo>
                                  <a:lnTo>
                                    <a:pt x="83" y="605"/>
                                  </a:lnTo>
                                  <a:lnTo>
                                    <a:pt x="78" y="614"/>
                                  </a:lnTo>
                                  <a:lnTo>
                                    <a:pt x="78" y="624"/>
                                  </a:lnTo>
                                  <a:lnTo>
                                    <a:pt x="73" y="643"/>
                                  </a:lnTo>
                                  <a:lnTo>
                                    <a:pt x="67" y="662"/>
                                  </a:lnTo>
                                  <a:lnTo>
                                    <a:pt x="67" y="676"/>
                                  </a:lnTo>
                                  <a:lnTo>
                                    <a:pt x="67" y="690"/>
                                  </a:lnTo>
                                  <a:lnTo>
                                    <a:pt x="67" y="700"/>
                                  </a:lnTo>
                                  <a:lnTo>
                                    <a:pt x="67" y="705"/>
                                  </a:lnTo>
                                  <a:lnTo>
                                    <a:pt x="73" y="719"/>
                                  </a:lnTo>
                                  <a:lnTo>
                                    <a:pt x="78" y="729"/>
                                  </a:lnTo>
                                  <a:lnTo>
                                    <a:pt x="88" y="743"/>
                                  </a:lnTo>
                                  <a:lnTo>
                                    <a:pt x="99" y="757"/>
                                  </a:lnTo>
                                  <a:lnTo>
                                    <a:pt x="109" y="771"/>
                                  </a:lnTo>
                                  <a:lnTo>
                                    <a:pt x="120" y="781"/>
                                  </a:lnTo>
                                  <a:lnTo>
                                    <a:pt x="130" y="795"/>
                                  </a:lnTo>
                                  <a:lnTo>
                                    <a:pt x="146" y="810"/>
                                  </a:lnTo>
                                  <a:lnTo>
                                    <a:pt x="156" y="819"/>
                                  </a:lnTo>
                                  <a:lnTo>
                                    <a:pt x="177" y="829"/>
                                  </a:lnTo>
                                  <a:lnTo>
                                    <a:pt x="187" y="838"/>
                                  </a:lnTo>
                                  <a:lnTo>
                                    <a:pt x="203" y="843"/>
                                  </a:lnTo>
                                  <a:lnTo>
                                    <a:pt x="224" y="848"/>
                                  </a:lnTo>
                                  <a:lnTo>
                                    <a:pt x="240" y="852"/>
                                  </a:lnTo>
                                  <a:lnTo>
                                    <a:pt x="260" y="852"/>
                                  </a:lnTo>
                                  <a:lnTo>
                                    <a:pt x="276" y="848"/>
                                  </a:lnTo>
                                  <a:lnTo>
                                    <a:pt x="292" y="838"/>
                                  </a:lnTo>
                                  <a:lnTo>
                                    <a:pt x="313" y="829"/>
                                  </a:lnTo>
                                  <a:lnTo>
                                    <a:pt x="323" y="819"/>
                                  </a:lnTo>
                                  <a:lnTo>
                                    <a:pt x="333" y="810"/>
                                  </a:lnTo>
                                  <a:lnTo>
                                    <a:pt x="349" y="795"/>
                                  </a:lnTo>
                                  <a:lnTo>
                                    <a:pt x="360" y="786"/>
                                  </a:lnTo>
                                  <a:lnTo>
                                    <a:pt x="370" y="776"/>
                                  </a:lnTo>
                                  <a:lnTo>
                                    <a:pt x="386" y="762"/>
                                  </a:lnTo>
                                  <a:lnTo>
                                    <a:pt x="396" y="752"/>
                                  </a:lnTo>
                                  <a:lnTo>
                                    <a:pt x="406" y="738"/>
                                  </a:lnTo>
                                  <a:lnTo>
                                    <a:pt x="422" y="724"/>
                                  </a:lnTo>
                                  <a:lnTo>
                                    <a:pt x="433" y="710"/>
                                  </a:lnTo>
                                  <a:lnTo>
                                    <a:pt x="443" y="695"/>
                                  </a:lnTo>
                                  <a:lnTo>
                                    <a:pt x="459" y="686"/>
                                  </a:lnTo>
                                  <a:lnTo>
                                    <a:pt x="469" y="671"/>
                                  </a:lnTo>
                                  <a:lnTo>
                                    <a:pt x="479" y="657"/>
                                  </a:lnTo>
                                  <a:lnTo>
                                    <a:pt x="490" y="643"/>
                                  </a:lnTo>
                                  <a:lnTo>
                                    <a:pt x="500" y="633"/>
                                  </a:lnTo>
                                  <a:lnTo>
                                    <a:pt x="511" y="619"/>
                                  </a:lnTo>
                                  <a:lnTo>
                                    <a:pt x="521" y="605"/>
                                  </a:lnTo>
                                  <a:lnTo>
                                    <a:pt x="532" y="595"/>
                                  </a:lnTo>
                                  <a:lnTo>
                                    <a:pt x="542" y="586"/>
                                  </a:lnTo>
                                  <a:lnTo>
                                    <a:pt x="552" y="567"/>
                                  </a:lnTo>
                                  <a:lnTo>
                                    <a:pt x="563" y="557"/>
                                  </a:lnTo>
                                  <a:lnTo>
                                    <a:pt x="573" y="548"/>
                                  </a:lnTo>
                                  <a:lnTo>
                                    <a:pt x="573" y="548"/>
                                  </a:lnTo>
                                  <a:lnTo>
                                    <a:pt x="693" y="410"/>
                                  </a:lnTo>
                                  <a:lnTo>
                                    <a:pt x="730" y="457"/>
                                  </a:lnTo>
                                  <a:lnTo>
                                    <a:pt x="610" y="567"/>
                                  </a:lnTo>
                                  <a:lnTo>
                                    <a:pt x="605" y="567"/>
                                  </a:lnTo>
                                  <a:lnTo>
                                    <a:pt x="599" y="581"/>
                                  </a:lnTo>
                                  <a:lnTo>
                                    <a:pt x="589" y="586"/>
                                  </a:lnTo>
                                  <a:lnTo>
                                    <a:pt x="584" y="595"/>
                                  </a:lnTo>
                                  <a:lnTo>
                                    <a:pt x="579" y="605"/>
                                  </a:lnTo>
                                  <a:lnTo>
                                    <a:pt x="573" y="619"/>
                                  </a:lnTo>
                                  <a:lnTo>
                                    <a:pt x="563" y="633"/>
                                  </a:lnTo>
                                  <a:lnTo>
                                    <a:pt x="558" y="648"/>
                                  </a:lnTo>
                                  <a:lnTo>
                                    <a:pt x="547" y="657"/>
                                  </a:lnTo>
                                  <a:lnTo>
                                    <a:pt x="537" y="676"/>
                                  </a:lnTo>
                                  <a:lnTo>
                                    <a:pt x="526" y="690"/>
                                  </a:lnTo>
                                  <a:lnTo>
                                    <a:pt x="516" y="710"/>
                                  </a:lnTo>
                                  <a:lnTo>
                                    <a:pt x="500" y="729"/>
                                  </a:lnTo>
                                  <a:lnTo>
                                    <a:pt x="490" y="743"/>
                                  </a:lnTo>
                                  <a:lnTo>
                                    <a:pt x="479" y="757"/>
                                  </a:lnTo>
                                  <a:lnTo>
                                    <a:pt x="464" y="776"/>
                                  </a:lnTo>
                                  <a:lnTo>
                                    <a:pt x="453" y="790"/>
                                  </a:lnTo>
                                  <a:lnTo>
                                    <a:pt x="438" y="805"/>
                                  </a:lnTo>
                                  <a:lnTo>
                                    <a:pt x="427" y="819"/>
                                  </a:lnTo>
                                  <a:lnTo>
                                    <a:pt x="412" y="838"/>
                                  </a:lnTo>
                                  <a:lnTo>
                                    <a:pt x="396" y="848"/>
                                  </a:lnTo>
                                  <a:lnTo>
                                    <a:pt x="386" y="862"/>
                                  </a:lnTo>
                                  <a:lnTo>
                                    <a:pt x="370" y="876"/>
                                  </a:lnTo>
                                  <a:lnTo>
                                    <a:pt x="354" y="886"/>
                                  </a:lnTo>
                                  <a:lnTo>
                                    <a:pt x="339" y="895"/>
                                  </a:lnTo>
                                  <a:lnTo>
                                    <a:pt x="328" y="905"/>
                                  </a:lnTo>
                                  <a:lnTo>
                                    <a:pt x="313" y="910"/>
                                  </a:lnTo>
                                  <a:lnTo>
                                    <a:pt x="302" y="914"/>
                                  </a:lnTo>
                                  <a:lnTo>
                                    <a:pt x="286" y="919"/>
                                  </a:lnTo>
                                  <a:lnTo>
                                    <a:pt x="276" y="919"/>
                                  </a:lnTo>
                                  <a:lnTo>
                                    <a:pt x="260" y="919"/>
                                  </a:lnTo>
                                  <a:lnTo>
                                    <a:pt x="250" y="919"/>
                                  </a:lnTo>
                                  <a:lnTo>
                                    <a:pt x="234" y="914"/>
                                  </a:lnTo>
                                  <a:lnTo>
                                    <a:pt x="224" y="914"/>
                                  </a:lnTo>
                                  <a:lnTo>
                                    <a:pt x="213" y="914"/>
                                  </a:lnTo>
                                  <a:lnTo>
                                    <a:pt x="198" y="910"/>
                                  </a:lnTo>
                                  <a:lnTo>
                                    <a:pt x="187" y="905"/>
                                  </a:lnTo>
                                  <a:lnTo>
                                    <a:pt x="177" y="905"/>
                                  </a:lnTo>
                                  <a:lnTo>
                                    <a:pt x="167" y="900"/>
                                  </a:lnTo>
                                  <a:lnTo>
                                    <a:pt x="151" y="895"/>
                                  </a:lnTo>
                                  <a:lnTo>
                                    <a:pt x="140" y="890"/>
                                  </a:lnTo>
                                  <a:lnTo>
                                    <a:pt x="130" y="886"/>
                                  </a:lnTo>
                                  <a:lnTo>
                                    <a:pt x="109" y="876"/>
                                  </a:lnTo>
                                  <a:lnTo>
                                    <a:pt x="94" y="862"/>
                                  </a:lnTo>
                                  <a:lnTo>
                                    <a:pt x="78" y="848"/>
                                  </a:lnTo>
                                  <a:lnTo>
                                    <a:pt x="62" y="833"/>
                                  </a:lnTo>
                                  <a:lnTo>
                                    <a:pt x="47" y="814"/>
                                  </a:lnTo>
                                  <a:lnTo>
                                    <a:pt x="36" y="795"/>
                                  </a:lnTo>
                                  <a:lnTo>
                                    <a:pt x="26" y="786"/>
                                  </a:lnTo>
                                  <a:lnTo>
                                    <a:pt x="21" y="776"/>
                                  </a:lnTo>
                                  <a:lnTo>
                                    <a:pt x="15" y="767"/>
                                  </a:lnTo>
                                  <a:lnTo>
                                    <a:pt x="15" y="757"/>
                                  </a:lnTo>
                                  <a:lnTo>
                                    <a:pt x="10" y="743"/>
                                  </a:lnTo>
                                  <a:lnTo>
                                    <a:pt x="5" y="733"/>
                                  </a:lnTo>
                                  <a:lnTo>
                                    <a:pt x="5" y="724"/>
                                  </a:lnTo>
                                  <a:lnTo>
                                    <a:pt x="5" y="710"/>
                                  </a:lnTo>
                                  <a:lnTo>
                                    <a:pt x="0" y="695"/>
                                  </a:lnTo>
                                  <a:lnTo>
                                    <a:pt x="0" y="681"/>
                                  </a:lnTo>
                                  <a:lnTo>
                                    <a:pt x="0" y="662"/>
                                  </a:lnTo>
                                  <a:lnTo>
                                    <a:pt x="5" y="648"/>
                                  </a:lnTo>
                                  <a:lnTo>
                                    <a:pt x="5" y="633"/>
                                  </a:lnTo>
                                  <a:lnTo>
                                    <a:pt x="10" y="624"/>
                                  </a:lnTo>
                                  <a:lnTo>
                                    <a:pt x="10" y="614"/>
                                  </a:lnTo>
                                  <a:lnTo>
                                    <a:pt x="15" y="605"/>
                                  </a:lnTo>
                                  <a:lnTo>
                                    <a:pt x="21" y="590"/>
                                  </a:lnTo>
                                  <a:lnTo>
                                    <a:pt x="21" y="581"/>
                                  </a:lnTo>
                                  <a:lnTo>
                                    <a:pt x="26" y="567"/>
                                  </a:lnTo>
                                  <a:lnTo>
                                    <a:pt x="31" y="557"/>
                                  </a:lnTo>
                                  <a:lnTo>
                                    <a:pt x="36" y="543"/>
                                  </a:lnTo>
                                  <a:lnTo>
                                    <a:pt x="36" y="529"/>
                                  </a:lnTo>
                                  <a:lnTo>
                                    <a:pt x="41" y="514"/>
                                  </a:lnTo>
                                  <a:lnTo>
                                    <a:pt x="47" y="505"/>
                                  </a:lnTo>
                                  <a:lnTo>
                                    <a:pt x="52" y="490"/>
                                  </a:lnTo>
                                  <a:lnTo>
                                    <a:pt x="57" y="476"/>
                                  </a:lnTo>
                                  <a:lnTo>
                                    <a:pt x="67" y="462"/>
                                  </a:lnTo>
                                  <a:lnTo>
                                    <a:pt x="73" y="452"/>
                                  </a:lnTo>
                                  <a:lnTo>
                                    <a:pt x="78" y="438"/>
                                  </a:lnTo>
                                  <a:lnTo>
                                    <a:pt x="83" y="424"/>
                                  </a:lnTo>
                                  <a:lnTo>
                                    <a:pt x="88" y="410"/>
                                  </a:lnTo>
                                  <a:lnTo>
                                    <a:pt x="94" y="395"/>
                                  </a:lnTo>
                                  <a:lnTo>
                                    <a:pt x="104" y="381"/>
                                  </a:lnTo>
                                  <a:lnTo>
                                    <a:pt x="109" y="367"/>
                                  </a:lnTo>
                                  <a:lnTo>
                                    <a:pt x="114" y="352"/>
                                  </a:lnTo>
                                  <a:lnTo>
                                    <a:pt x="120" y="338"/>
                                  </a:lnTo>
                                  <a:lnTo>
                                    <a:pt x="130" y="324"/>
                                  </a:lnTo>
                                  <a:lnTo>
                                    <a:pt x="135" y="310"/>
                                  </a:lnTo>
                                  <a:lnTo>
                                    <a:pt x="140" y="295"/>
                                  </a:lnTo>
                                  <a:lnTo>
                                    <a:pt x="146" y="286"/>
                                  </a:lnTo>
                                  <a:lnTo>
                                    <a:pt x="151" y="267"/>
                                  </a:lnTo>
                                  <a:lnTo>
                                    <a:pt x="156" y="257"/>
                                  </a:lnTo>
                                  <a:lnTo>
                                    <a:pt x="167" y="243"/>
                                  </a:lnTo>
                                  <a:lnTo>
                                    <a:pt x="172" y="233"/>
                                  </a:lnTo>
                                  <a:lnTo>
                                    <a:pt x="177" y="219"/>
                                  </a:lnTo>
                                  <a:lnTo>
                                    <a:pt x="182" y="205"/>
                                  </a:lnTo>
                                  <a:lnTo>
                                    <a:pt x="187" y="195"/>
                                  </a:lnTo>
                                  <a:lnTo>
                                    <a:pt x="193" y="181"/>
                                  </a:lnTo>
                                  <a:lnTo>
                                    <a:pt x="198" y="171"/>
                                  </a:lnTo>
                                  <a:lnTo>
                                    <a:pt x="203" y="157"/>
                                  </a:lnTo>
                                  <a:lnTo>
                                    <a:pt x="208" y="148"/>
                                  </a:lnTo>
                                  <a:lnTo>
                                    <a:pt x="213" y="138"/>
                                  </a:lnTo>
                                  <a:lnTo>
                                    <a:pt x="219" y="129"/>
                                  </a:lnTo>
                                  <a:lnTo>
                                    <a:pt x="224" y="119"/>
                                  </a:lnTo>
                                  <a:lnTo>
                                    <a:pt x="229" y="110"/>
                                  </a:lnTo>
                                  <a:lnTo>
                                    <a:pt x="234" y="100"/>
                                  </a:lnTo>
                                  <a:lnTo>
                                    <a:pt x="240" y="86"/>
                                  </a:lnTo>
                                  <a:lnTo>
                                    <a:pt x="250" y="71"/>
                                  </a:lnTo>
                                  <a:lnTo>
                                    <a:pt x="255" y="62"/>
                                  </a:lnTo>
                                  <a:lnTo>
                                    <a:pt x="260" y="52"/>
                                  </a:lnTo>
                                  <a:lnTo>
                                    <a:pt x="260" y="48"/>
                                  </a:lnTo>
                                  <a:lnTo>
                                    <a:pt x="266" y="48"/>
                                  </a:lnTo>
                                  <a:lnTo>
                                    <a:pt x="271" y="38"/>
                                  </a:lnTo>
                                  <a:lnTo>
                                    <a:pt x="281" y="33"/>
                                  </a:lnTo>
                                  <a:lnTo>
                                    <a:pt x="297" y="29"/>
                                  </a:lnTo>
                                  <a:lnTo>
                                    <a:pt x="313" y="24"/>
                                  </a:lnTo>
                                  <a:lnTo>
                                    <a:pt x="333" y="19"/>
                                  </a:lnTo>
                                  <a:lnTo>
                                    <a:pt x="354" y="19"/>
                                  </a:lnTo>
                                  <a:lnTo>
                                    <a:pt x="365" y="14"/>
                                  </a:lnTo>
                                  <a:lnTo>
                                    <a:pt x="380" y="14"/>
                                  </a:lnTo>
                                  <a:lnTo>
                                    <a:pt x="391" y="14"/>
                                  </a:lnTo>
                                  <a:lnTo>
                                    <a:pt x="401" y="14"/>
                                  </a:lnTo>
                                  <a:lnTo>
                                    <a:pt x="412" y="10"/>
                                  </a:lnTo>
                                  <a:lnTo>
                                    <a:pt x="427" y="5"/>
                                  </a:lnTo>
                                  <a:lnTo>
                                    <a:pt x="433" y="5"/>
                                  </a:lnTo>
                                  <a:lnTo>
                                    <a:pt x="448" y="5"/>
                                  </a:lnTo>
                                  <a:lnTo>
                                    <a:pt x="469" y="0"/>
                                  </a:lnTo>
                                  <a:lnTo>
                                    <a:pt x="490" y="0"/>
                                  </a:lnTo>
                                  <a:lnTo>
                                    <a:pt x="500" y="0"/>
                                  </a:lnTo>
                                  <a:lnTo>
                                    <a:pt x="516" y="0"/>
                                  </a:lnTo>
                                  <a:lnTo>
                                    <a:pt x="521" y="0"/>
                                  </a:lnTo>
                                  <a:lnTo>
                                    <a:pt x="526" y="0"/>
                                  </a:lnTo>
                                  <a:lnTo>
                                    <a:pt x="526" y="5"/>
                                  </a:lnTo>
                                  <a:lnTo>
                                    <a:pt x="526" y="14"/>
                                  </a:lnTo>
                                  <a:lnTo>
                                    <a:pt x="526" y="24"/>
                                  </a:lnTo>
                                  <a:lnTo>
                                    <a:pt x="542" y="29"/>
                                  </a:lnTo>
                                  <a:lnTo>
                                    <a:pt x="542"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43"/>
                          <wps:cNvSpPr>
                            <a:spLocks/>
                          </wps:cNvSpPr>
                          <wps:spPr bwMode="auto">
                            <a:xfrm>
                              <a:off x="5415" y="11852"/>
                              <a:ext cx="1220" cy="776"/>
                            </a:xfrm>
                            <a:custGeom>
                              <a:avLst/>
                              <a:gdLst>
                                <a:gd name="T0" fmla="*/ 73 w 1220"/>
                                <a:gd name="T1" fmla="*/ 628 h 776"/>
                                <a:gd name="T2" fmla="*/ 78 w 1220"/>
                                <a:gd name="T3" fmla="*/ 676 h 776"/>
                                <a:gd name="T4" fmla="*/ 109 w 1220"/>
                                <a:gd name="T5" fmla="*/ 728 h 776"/>
                                <a:gd name="T6" fmla="*/ 156 w 1220"/>
                                <a:gd name="T7" fmla="*/ 757 h 776"/>
                                <a:gd name="T8" fmla="*/ 203 w 1220"/>
                                <a:gd name="T9" fmla="*/ 771 h 776"/>
                                <a:gd name="T10" fmla="*/ 260 w 1220"/>
                                <a:gd name="T11" fmla="*/ 776 h 776"/>
                                <a:gd name="T12" fmla="*/ 307 w 1220"/>
                                <a:gd name="T13" fmla="*/ 776 h 776"/>
                                <a:gd name="T14" fmla="*/ 359 w 1220"/>
                                <a:gd name="T15" fmla="*/ 771 h 776"/>
                                <a:gd name="T16" fmla="*/ 412 w 1220"/>
                                <a:gd name="T17" fmla="*/ 757 h 776"/>
                                <a:gd name="T18" fmla="*/ 469 w 1220"/>
                                <a:gd name="T19" fmla="*/ 742 h 776"/>
                                <a:gd name="T20" fmla="*/ 531 w 1220"/>
                                <a:gd name="T21" fmla="*/ 719 h 776"/>
                                <a:gd name="T22" fmla="*/ 594 w 1220"/>
                                <a:gd name="T23" fmla="*/ 690 h 776"/>
                                <a:gd name="T24" fmla="*/ 667 w 1220"/>
                                <a:gd name="T25" fmla="*/ 657 h 776"/>
                                <a:gd name="T26" fmla="*/ 756 w 1220"/>
                                <a:gd name="T27" fmla="*/ 609 h 776"/>
                                <a:gd name="T28" fmla="*/ 803 w 1220"/>
                                <a:gd name="T29" fmla="*/ 580 h 776"/>
                                <a:gd name="T30" fmla="*/ 844 w 1220"/>
                                <a:gd name="T31" fmla="*/ 552 h 776"/>
                                <a:gd name="T32" fmla="*/ 891 w 1220"/>
                                <a:gd name="T33" fmla="*/ 519 h 776"/>
                                <a:gd name="T34" fmla="*/ 938 w 1220"/>
                                <a:gd name="T35" fmla="*/ 490 h 776"/>
                                <a:gd name="T36" fmla="*/ 985 w 1220"/>
                                <a:gd name="T37" fmla="*/ 457 h 776"/>
                                <a:gd name="T38" fmla="*/ 1069 w 1220"/>
                                <a:gd name="T39" fmla="*/ 395 h 776"/>
                                <a:gd name="T40" fmla="*/ 1142 w 1220"/>
                                <a:gd name="T41" fmla="*/ 338 h 776"/>
                                <a:gd name="T42" fmla="*/ 1194 w 1220"/>
                                <a:gd name="T43" fmla="*/ 290 h 776"/>
                                <a:gd name="T44" fmla="*/ 1220 w 1220"/>
                                <a:gd name="T45" fmla="*/ 228 h 776"/>
                                <a:gd name="T46" fmla="*/ 1194 w 1220"/>
                                <a:gd name="T47" fmla="*/ 171 h 776"/>
                                <a:gd name="T48" fmla="*/ 1168 w 1220"/>
                                <a:gd name="T49" fmla="*/ 128 h 776"/>
                                <a:gd name="T50" fmla="*/ 1126 w 1220"/>
                                <a:gd name="T51" fmla="*/ 85 h 776"/>
                                <a:gd name="T52" fmla="*/ 1069 w 1220"/>
                                <a:gd name="T53" fmla="*/ 38 h 776"/>
                                <a:gd name="T54" fmla="*/ 996 w 1220"/>
                                <a:gd name="T55" fmla="*/ 4 h 776"/>
                                <a:gd name="T56" fmla="*/ 949 w 1220"/>
                                <a:gd name="T57" fmla="*/ 0 h 776"/>
                                <a:gd name="T58" fmla="*/ 923 w 1220"/>
                                <a:gd name="T59" fmla="*/ 23 h 776"/>
                                <a:gd name="T60" fmla="*/ 959 w 1220"/>
                                <a:gd name="T61" fmla="*/ 52 h 776"/>
                                <a:gd name="T62" fmla="*/ 1037 w 1220"/>
                                <a:gd name="T63" fmla="*/ 104 h 776"/>
                                <a:gd name="T64" fmla="*/ 1110 w 1220"/>
                                <a:gd name="T65" fmla="*/ 166 h 776"/>
                                <a:gd name="T66" fmla="*/ 1142 w 1220"/>
                                <a:gd name="T67" fmla="*/ 219 h 776"/>
                                <a:gd name="T68" fmla="*/ 1121 w 1220"/>
                                <a:gd name="T69" fmla="*/ 252 h 776"/>
                                <a:gd name="T70" fmla="*/ 1063 w 1220"/>
                                <a:gd name="T71" fmla="*/ 304 h 776"/>
                                <a:gd name="T72" fmla="*/ 985 w 1220"/>
                                <a:gd name="T73" fmla="*/ 371 h 776"/>
                                <a:gd name="T74" fmla="*/ 938 w 1220"/>
                                <a:gd name="T75" fmla="*/ 404 h 776"/>
                                <a:gd name="T76" fmla="*/ 891 w 1220"/>
                                <a:gd name="T77" fmla="*/ 442 h 776"/>
                                <a:gd name="T78" fmla="*/ 844 w 1220"/>
                                <a:gd name="T79" fmla="*/ 476 h 776"/>
                                <a:gd name="T80" fmla="*/ 797 w 1220"/>
                                <a:gd name="T81" fmla="*/ 509 h 776"/>
                                <a:gd name="T82" fmla="*/ 751 w 1220"/>
                                <a:gd name="T83" fmla="*/ 542 h 776"/>
                                <a:gd name="T84" fmla="*/ 667 w 1220"/>
                                <a:gd name="T85" fmla="*/ 599 h 776"/>
                                <a:gd name="T86" fmla="*/ 615 w 1220"/>
                                <a:gd name="T87" fmla="*/ 633 h 776"/>
                                <a:gd name="T88" fmla="*/ 563 w 1220"/>
                                <a:gd name="T89" fmla="*/ 657 h 776"/>
                                <a:gd name="T90" fmla="*/ 521 w 1220"/>
                                <a:gd name="T91" fmla="*/ 671 h 776"/>
                                <a:gd name="T92" fmla="*/ 464 w 1220"/>
                                <a:gd name="T93" fmla="*/ 685 h 776"/>
                                <a:gd name="T94" fmla="*/ 401 w 1220"/>
                                <a:gd name="T95" fmla="*/ 704 h 776"/>
                                <a:gd name="T96" fmla="*/ 339 w 1220"/>
                                <a:gd name="T97" fmla="*/ 719 h 776"/>
                                <a:gd name="T98" fmla="*/ 281 w 1220"/>
                                <a:gd name="T99" fmla="*/ 728 h 776"/>
                                <a:gd name="T100" fmla="*/ 234 w 1220"/>
                                <a:gd name="T101" fmla="*/ 733 h 776"/>
                                <a:gd name="T102" fmla="*/ 166 w 1220"/>
                                <a:gd name="T103" fmla="*/ 714 h 776"/>
                                <a:gd name="T104" fmla="*/ 135 w 1220"/>
                                <a:gd name="T105" fmla="*/ 661 h 776"/>
                                <a:gd name="T106" fmla="*/ 130 w 1220"/>
                                <a:gd name="T107" fmla="*/ 614 h 776"/>
                                <a:gd name="T108" fmla="*/ 114 w 1220"/>
                                <a:gd name="T109" fmla="*/ 571 h 776"/>
                                <a:gd name="T110" fmla="*/ 0 w 1220"/>
                                <a:gd name="T111" fmla="*/ 542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20" h="776">
                                  <a:moveTo>
                                    <a:pt x="0" y="542"/>
                                  </a:moveTo>
                                  <a:lnTo>
                                    <a:pt x="78" y="609"/>
                                  </a:lnTo>
                                  <a:lnTo>
                                    <a:pt x="78" y="614"/>
                                  </a:lnTo>
                                  <a:lnTo>
                                    <a:pt x="73" y="628"/>
                                  </a:lnTo>
                                  <a:lnTo>
                                    <a:pt x="73" y="638"/>
                                  </a:lnTo>
                                  <a:lnTo>
                                    <a:pt x="73" y="652"/>
                                  </a:lnTo>
                                  <a:lnTo>
                                    <a:pt x="73" y="661"/>
                                  </a:lnTo>
                                  <a:lnTo>
                                    <a:pt x="78" y="676"/>
                                  </a:lnTo>
                                  <a:lnTo>
                                    <a:pt x="83" y="685"/>
                                  </a:lnTo>
                                  <a:lnTo>
                                    <a:pt x="88" y="704"/>
                                  </a:lnTo>
                                  <a:lnTo>
                                    <a:pt x="93" y="714"/>
                                  </a:lnTo>
                                  <a:lnTo>
                                    <a:pt x="109" y="728"/>
                                  </a:lnTo>
                                  <a:lnTo>
                                    <a:pt x="119" y="738"/>
                                  </a:lnTo>
                                  <a:lnTo>
                                    <a:pt x="135" y="747"/>
                                  </a:lnTo>
                                  <a:lnTo>
                                    <a:pt x="146" y="752"/>
                                  </a:lnTo>
                                  <a:lnTo>
                                    <a:pt x="156" y="757"/>
                                  </a:lnTo>
                                  <a:lnTo>
                                    <a:pt x="166" y="761"/>
                                  </a:lnTo>
                                  <a:lnTo>
                                    <a:pt x="182" y="766"/>
                                  </a:lnTo>
                                  <a:lnTo>
                                    <a:pt x="192" y="766"/>
                                  </a:lnTo>
                                  <a:lnTo>
                                    <a:pt x="203" y="771"/>
                                  </a:lnTo>
                                  <a:lnTo>
                                    <a:pt x="219" y="771"/>
                                  </a:lnTo>
                                  <a:lnTo>
                                    <a:pt x="229" y="771"/>
                                  </a:lnTo>
                                  <a:lnTo>
                                    <a:pt x="245" y="771"/>
                                  </a:lnTo>
                                  <a:lnTo>
                                    <a:pt x="260" y="776"/>
                                  </a:lnTo>
                                  <a:lnTo>
                                    <a:pt x="271" y="776"/>
                                  </a:lnTo>
                                  <a:lnTo>
                                    <a:pt x="286" y="776"/>
                                  </a:lnTo>
                                  <a:lnTo>
                                    <a:pt x="297" y="776"/>
                                  </a:lnTo>
                                  <a:lnTo>
                                    <a:pt x="307" y="776"/>
                                  </a:lnTo>
                                  <a:lnTo>
                                    <a:pt x="323" y="771"/>
                                  </a:lnTo>
                                  <a:lnTo>
                                    <a:pt x="333" y="771"/>
                                  </a:lnTo>
                                  <a:lnTo>
                                    <a:pt x="344" y="771"/>
                                  </a:lnTo>
                                  <a:lnTo>
                                    <a:pt x="359" y="771"/>
                                  </a:lnTo>
                                  <a:lnTo>
                                    <a:pt x="375" y="766"/>
                                  </a:lnTo>
                                  <a:lnTo>
                                    <a:pt x="391" y="766"/>
                                  </a:lnTo>
                                  <a:lnTo>
                                    <a:pt x="401" y="761"/>
                                  </a:lnTo>
                                  <a:lnTo>
                                    <a:pt x="412" y="757"/>
                                  </a:lnTo>
                                  <a:lnTo>
                                    <a:pt x="427" y="757"/>
                                  </a:lnTo>
                                  <a:lnTo>
                                    <a:pt x="443" y="752"/>
                                  </a:lnTo>
                                  <a:lnTo>
                                    <a:pt x="453" y="747"/>
                                  </a:lnTo>
                                  <a:lnTo>
                                    <a:pt x="469" y="742"/>
                                  </a:lnTo>
                                  <a:lnTo>
                                    <a:pt x="485" y="738"/>
                                  </a:lnTo>
                                  <a:lnTo>
                                    <a:pt x="500" y="733"/>
                                  </a:lnTo>
                                  <a:lnTo>
                                    <a:pt x="516" y="723"/>
                                  </a:lnTo>
                                  <a:lnTo>
                                    <a:pt x="531" y="719"/>
                                  </a:lnTo>
                                  <a:lnTo>
                                    <a:pt x="547" y="714"/>
                                  </a:lnTo>
                                  <a:lnTo>
                                    <a:pt x="563" y="704"/>
                                  </a:lnTo>
                                  <a:lnTo>
                                    <a:pt x="578" y="699"/>
                                  </a:lnTo>
                                  <a:lnTo>
                                    <a:pt x="594" y="690"/>
                                  </a:lnTo>
                                  <a:lnTo>
                                    <a:pt x="615" y="685"/>
                                  </a:lnTo>
                                  <a:lnTo>
                                    <a:pt x="631" y="676"/>
                                  </a:lnTo>
                                  <a:lnTo>
                                    <a:pt x="651" y="666"/>
                                  </a:lnTo>
                                  <a:lnTo>
                                    <a:pt x="667" y="657"/>
                                  </a:lnTo>
                                  <a:lnTo>
                                    <a:pt x="688" y="642"/>
                                  </a:lnTo>
                                  <a:lnTo>
                                    <a:pt x="709" y="633"/>
                                  </a:lnTo>
                                  <a:lnTo>
                                    <a:pt x="730" y="619"/>
                                  </a:lnTo>
                                  <a:lnTo>
                                    <a:pt x="756" y="609"/>
                                  </a:lnTo>
                                  <a:lnTo>
                                    <a:pt x="766" y="599"/>
                                  </a:lnTo>
                                  <a:lnTo>
                                    <a:pt x="777" y="595"/>
                                  </a:lnTo>
                                  <a:lnTo>
                                    <a:pt x="787" y="585"/>
                                  </a:lnTo>
                                  <a:lnTo>
                                    <a:pt x="803" y="580"/>
                                  </a:lnTo>
                                  <a:lnTo>
                                    <a:pt x="813" y="571"/>
                                  </a:lnTo>
                                  <a:lnTo>
                                    <a:pt x="824" y="566"/>
                                  </a:lnTo>
                                  <a:lnTo>
                                    <a:pt x="834" y="557"/>
                                  </a:lnTo>
                                  <a:lnTo>
                                    <a:pt x="844" y="552"/>
                                  </a:lnTo>
                                  <a:lnTo>
                                    <a:pt x="855" y="542"/>
                                  </a:lnTo>
                                  <a:lnTo>
                                    <a:pt x="865" y="533"/>
                                  </a:lnTo>
                                  <a:lnTo>
                                    <a:pt x="881" y="523"/>
                                  </a:lnTo>
                                  <a:lnTo>
                                    <a:pt x="891" y="519"/>
                                  </a:lnTo>
                                  <a:lnTo>
                                    <a:pt x="902" y="509"/>
                                  </a:lnTo>
                                  <a:lnTo>
                                    <a:pt x="912" y="504"/>
                                  </a:lnTo>
                                  <a:lnTo>
                                    <a:pt x="928" y="495"/>
                                  </a:lnTo>
                                  <a:lnTo>
                                    <a:pt x="938" y="490"/>
                                  </a:lnTo>
                                  <a:lnTo>
                                    <a:pt x="949" y="480"/>
                                  </a:lnTo>
                                  <a:lnTo>
                                    <a:pt x="959" y="471"/>
                                  </a:lnTo>
                                  <a:lnTo>
                                    <a:pt x="975" y="461"/>
                                  </a:lnTo>
                                  <a:lnTo>
                                    <a:pt x="985" y="457"/>
                                  </a:lnTo>
                                  <a:lnTo>
                                    <a:pt x="1006" y="438"/>
                                  </a:lnTo>
                                  <a:lnTo>
                                    <a:pt x="1027" y="423"/>
                                  </a:lnTo>
                                  <a:lnTo>
                                    <a:pt x="1048" y="409"/>
                                  </a:lnTo>
                                  <a:lnTo>
                                    <a:pt x="1069" y="395"/>
                                  </a:lnTo>
                                  <a:lnTo>
                                    <a:pt x="1084" y="376"/>
                                  </a:lnTo>
                                  <a:lnTo>
                                    <a:pt x="1105" y="366"/>
                                  </a:lnTo>
                                  <a:lnTo>
                                    <a:pt x="1121" y="347"/>
                                  </a:lnTo>
                                  <a:lnTo>
                                    <a:pt x="1142" y="338"/>
                                  </a:lnTo>
                                  <a:lnTo>
                                    <a:pt x="1152" y="323"/>
                                  </a:lnTo>
                                  <a:lnTo>
                                    <a:pt x="1168" y="314"/>
                                  </a:lnTo>
                                  <a:lnTo>
                                    <a:pt x="1178" y="299"/>
                                  </a:lnTo>
                                  <a:lnTo>
                                    <a:pt x="1194" y="290"/>
                                  </a:lnTo>
                                  <a:lnTo>
                                    <a:pt x="1209" y="271"/>
                                  </a:lnTo>
                                  <a:lnTo>
                                    <a:pt x="1220" y="261"/>
                                  </a:lnTo>
                                  <a:lnTo>
                                    <a:pt x="1220" y="247"/>
                                  </a:lnTo>
                                  <a:lnTo>
                                    <a:pt x="1220" y="228"/>
                                  </a:lnTo>
                                  <a:lnTo>
                                    <a:pt x="1215" y="209"/>
                                  </a:lnTo>
                                  <a:lnTo>
                                    <a:pt x="1209" y="195"/>
                                  </a:lnTo>
                                  <a:lnTo>
                                    <a:pt x="1199" y="180"/>
                                  </a:lnTo>
                                  <a:lnTo>
                                    <a:pt x="1194" y="171"/>
                                  </a:lnTo>
                                  <a:lnTo>
                                    <a:pt x="1189" y="161"/>
                                  </a:lnTo>
                                  <a:lnTo>
                                    <a:pt x="1183" y="152"/>
                                  </a:lnTo>
                                  <a:lnTo>
                                    <a:pt x="1173" y="138"/>
                                  </a:lnTo>
                                  <a:lnTo>
                                    <a:pt x="1168" y="128"/>
                                  </a:lnTo>
                                  <a:lnTo>
                                    <a:pt x="1157" y="119"/>
                                  </a:lnTo>
                                  <a:lnTo>
                                    <a:pt x="1152" y="109"/>
                                  </a:lnTo>
                                  <a:lnTo>
                                    <a:pt x="1136" y="100"/>
                                  </a:lnTo>
                                  <a:lnTo>
                                    <a:pt x="1126" y="85"/>
                                  </a:lnTo>
                                  <a:lnTo>
                                    <a:pt x="1116" y="76"/>
                                  </a:lnTo>
                                  <a:lnTo>
                                    <a:pt x="1110" y="66"/>
                                  </a:lnTo>
                                  <a:lnTo>
                                    <a:pt x="1089" y="52"/>
                                  </a:lnTo>
                                  <a:lnTo>
                                    <a:pt x="1069" y="38"/>
                                  </a:lnTo>
                                  <a:lnTo>
                                    <a:pt x="1048" y="23"/>
                                  </a:lnTo>
                                  <a:lnTo>
                                    <a:pt x="1027" y="14"/>
                                  </a:lnTo>
                                  <a:lnTo>
                                    <a:pt x="1011" y="4"/>
                                  </a:lnTo>
                                  <a:lnTo>
                                    <a:pt x="996" y="4"/>
                                  </a:lnTo>
                                  <a:lnTo>
                                    <a:pt x="980" y="0"/>
                                  </a:lnTo>
                                  <a:lnTo>
                                    <a:pt x="970" y="0"/>
                                  </a:lnTo>
                                  <a:lnTo>
                                    <a:pt x="954" y="0"/>
                                  </a:lnTo>
                                  <a:lnTo>
                                    <a:pt x="949" y="0"/>
                                  </a:lnTo>
                                  <a:lnTo>
                                    <a:pt x="933" y="4"/>
                                  </a:lnTo>
                                  <a:lnTo>
                                    <a:pt x="923" y="9"/>
                                  </a:lnTo>
                                  <a:lnTo>
                                    <a:pt x="912" y="14"/>
                                  </a:lnTo>
                                  <a:lnTo>
                                    <a:pt x="923" y="23"/>
                                  </a:lnTo>
                                  <a:lnTo>
                                    <a:pt x="923" y="28"/>
                                  </a:lnTo>
                                  <a:lnTo>
                                    <a:pt x="933" y="33"/>
                                  </a:lnTo>
                                  <a:lnTo>
                                    <a:pt x="943" y="42"/>
                                  </a:lnTo>
                                  <a:lnTo>
                                    <a:pt x="959" y="52"/>
                                  </a:lnTo>
                                  <a:lnTo>
                                    <a:pt x="980" y="61"/>
                                  </a:lnTo>
                                  <a:lnTo>
                                    <a:pt x="996" y="76"/>
                                  </a:lnTo>
                                  <a:lnTo>
                                    <a:pt x="1016" y="90"/>
                                  </a:lnTo>
                                  <a:lnTo>
                                    <a:pt x="1037" y="104"/>
                                  </a:lnTo>
                                  <a:lnTo>
                                    <a:pt x="1053" y="119"/>
                                  </a:lnTo>
                                  <a:lnTo>
                                    <a:pt x="1074" y="133"/>
                                  </a:lnTo>
                                  <a:lnTo>
                                    <a:pt x="1089" y="147"/>
                                  </a:lnTo>
                                  <a:lnTo>
                                    <a:pt x="1110" y="166"/>
                                  </a:lnTo>
                                  <a:lnTo>
                                    <a:pt x="1121" y="180"/>
                                  </a:lnTo>
                                  <a:lnTo>
                                    <a:pt x="1131" y="195"/>
                                  </a:lnTo>
                                  <a:lnTo>
                                    <a:pt x="1136" y="204"/>
                                  </a:lnTo>
                                  <a:lnTo>
                                    <a:pt x="1142" y="219"/>
                                  </a:lnTo>
                                  <a:lnTo>
                                    <a:pt x="1142" y="223"/>
                                  </a:lnTo>
                                  <a:lnTo>
                                    <a:pt x="1136" y="233"/>
                                  </a:lnTo>
                                  <a:lnTo>
                                    <a:pt x="1126" y="242"/>
                                  </a:lnTo>
                                  <a:lnTo>
                                    <a:pt x="1121" y="252"/>
                                  </a:lnTo>
                                  <a:lnTo>
                                    <a:pt x="1110" y="261"/>
                                  </a:lnTo>
                                  <a:lnTo>
                                    <a:pt x="1095" y="276"/>
                                  </a:lnTo>
                                  <a:lnTo>
                                    <a:pt x="1079" y="290"/>
                                  </a:lnTo>
                                  <a:lnTo>
                                    <a:pt x="1063" y="304"/>
                                  </a:lnTo>
                                  <a:lnTo>
                                    <a:pt x="1043" y="319"/>
                                  </a:lnTo>
                                  <a:lnTo>
                                    <a:pt x="1027" y="338"/>
                                  </a:lnTo>
                                  <a:lnTo>
                                    <a:pt x="1006" y="352"/>
                                  </a:lnTo>
                                  <a:lnTo>
                                    <a:pt x="985" y="371"/>
                                  </a:lnTo>
                                  <a:lnTo>
                                    <a:pt x="970" y="380"/>
                                  </a:lnTo>
                                  <a:lnTo>
                                    <a:pt x="959" y="390"/>
                                  </a:lnTo>
                                  <a:lnTo>
                                    <a:pt x="949" y="395"/>
                                  </a:lnTo>
                                  <a:lnTo>
                                    <a:pt x="938" y="404"/>
                                  </a:lnTo>
                                  <a:lnTo>
                                    <a:pt x="923" y="414"/>
                                  </a:lnTo>
                                  <a:lnTo>
                                    <a:pt x="912" y="423"/>
                                  </a:lnTo>
                                  <a:lnTo>
                                    <a:pt x="902" y="433"/>
                                  </a:lnTo>
                                  <a:lnTo>
                                    <a:pt x="891" y="442"/>
                                  </a:lnTo>
                                  <a:lnTo>
                                    <a:pt x="881" y="452"/>
                                  </a:lnTo>
                                  <a:lnTo>
                                    <a:pt x="865" y="461"/>
                                  </a:lnTo>
                                  <a:lnTo>
                                    <a:pt x="855" y="466"/>
                                  </a:lnTo>
                                  <a:lnTo>
                                    <a:pt x="844" y="476"/>
                                  </a:lnTo>
                                  <a:lnTo>
                                    <a:pt x="829" y="485"/>
                                  </a:lnTo>
                                  <a:lnTo>
                                    <a:pt x="818" y="495"/>
                                  </a:lnTo>
                                  <a:lnTo>
                                    <a:pt x="808" y="499"/>
                                  </a:lnTo>
                                  <a:lnTo>
                                    <a:pt x="797" y="509"/>
                                  </a:lnTo>
                                  <a:lnTo>
                                    <a:pt x="782" y="519"/>
                                  </a:lnTo>
                                  <a:lnTo>
                                    <a:pt x="771" y="523"/>
                                  </a:lnTo>
                                  <a:lnTo>
                                    <a:pt x="756" y="533"/>
                                  </a:lnTo>
                                  <a:lnTo>
                                    <a:pt x="751" y="542"/>
                                  </a:lnTo>
                                  <a:lnTo>
                                    <a:pt x="724" y="557"/>
                                  </a:lnTo>
                                  <a:lnTo>
                                    <a:pt x="709" y="576"/>
                                  </a:lnTo>
                                  <a:lnTo>
                                    <a:pt x="688" y="585"/>
                                  </a:lnTo>
                                  <a:lnTo>
                                    <a:pt x="667" y="599"/>
                                  </a:lnTo>
                                  <a:lnTo>
                                    <a:pt x="651" y="609"/>
                                  </a:lnTo>
                                  <a:lnTo>
                                    <a:pt x="636" y="619"/>
                                  </a:lnTo>
                                  <a:lnTo>
                                    <a:pt x="625" y="628"/>
                                  </a:lnTo>
                                  <a:lnTo>
                                    <a:pt x="615" y="633"/>
                                  </a:lnTo>
                                  <a:lnTo>
                                    <a:pt x="604" y="642"/>
                                  </a:lnTo>
                                  <a:lnTo>
                                    <a:pt x="599" y="647"/>
                                  </a:lnTo>
                                  <a:lnTo>
                                    <a:pt x="584" y="652"/>
                                  </a:lnTo>
                                  <a:lnTo>
                                    <a:pt x="563" y="657"/>
                                  </a:lnTo>
                                  <a:lnTo>
                                    <a:pt x="552" y="661"/>
                                  </a:lnTo>
                                  <a:lnTo>
                                    <a:pt x="542" y="661"/>
                                  </a:lnTo>
                                  <a:lnTo>
                                    <a:pt x="531" y="666"/>
                                  </a:lnTo>
                                  <a:lnTo>
                                    <a:pt x="521" y="671"/>
                                  </a:lnTo>
                                  <a:lnTo>
                                    <a:pt x="505" y="676"/>
                                  </a:lnTo>
                                  <a:lnTo>
                                    <a:pt x="490" y="676"/>
                                  </a:lnTo>
                                  <a:lnTo>
                                    <a:pt x="474" y="680"/>
                                  </a:lnTo>
                                  <a:lnTo>
                                    <a:pt x="464" y="685"/>
                                  </a:lnTo>
                                  <a:lnTo>
                                    <a:pt x="443" y="690"/>
                                  </a:lnTo>
                                  <a:lnTo>
                                    <a:pt x="432" y="695"/>
                                  </a:lnTo>
                                  <a:lnTo>
                                    <a:pt x="417" y="699"/>
                                  </a:lnTo>
                                  <a:lnTo>
                                    <a:pt x="401" y="704"/>
                                  </a:lnTo>
                                  <a:lnTo>
                                    <a:pt x="380" y="704"/>
                                  </a:lnTo>
                                  <a:lnTo>
                                    <a:pt x="370" y="709"/>
                                  </a:lnTo>
                                  <a:lnTo>
                                    <a:pt x="349" y="714"/>
                                  </a:lnTo>
                                  <a:lnTo>
                                    <a:pt x="339" y="719"/>
                                  </a:lnTo>
                                  <a:lnTo>
                                    <a:pt x="323" y="719"/>
                                  </a:lnTo>
                                  <a:lnTo>
                                    <a:pt x="307" y="723"/>
                                  </a:lnTo>
                                  <a:lnTo>
                                    <a:pt x="292" y="723"/>
                                  </a:lnTo>
                                  <a:lnTo>
                                    <a:pt x="281" y="728"/>
                                  </a:lnTo>
                                  <a:lnTo>
                                    <a:pt x="265" y="728"/>
                                  </a:lnTo>
                                  <a:lnTo>
                                    <a:pt x="255" y="728"/>
                                  </a:lnTo>
                                  <a:lnTo>
                                    <a:pt x="239" y="728"/>
                                  </a:lnTo>
                                  <a:lnTo>
                                    <a:pt x="234" y="733"/>
                                  </a:lnTo>
                                  <a:lnTo>
                                    <a:pt x="213" y="733"/>
                                  </a:lnTo>
                                  <a:lnTo>
                                    <a:pt x="203" y="733"/>
                                  </a:lnTo>
                                  <a:lnTo>
                                    <a:pt x="182" y="719"/>
                                  </a:lnTo>
                                  <a:lnTo>
                                    <a:pt x="166" y="714"/>
                                  </a:lnTo>
                                  <a:lnTo>
                                    <a:pt x="156" y="699"/>
                                  </a:lnTo>
                                  <a:lnTo>
                                    <a:pt x="146" y="690"/>
                                  </a:lnTo>
                                  <a:lnTo>
                                    <a:pt x="140" y="676"/>
                                  </a:lnTo>
                                  <a:lnTo>
                                    <a:pt x="135" y="661"/>
                                  </a:lnTo>
                                  <a:lnTo>
                                    <a:pt x="135" y="647"/>
                                  </a:lnTo>
                                  <a:lnTo>
                                    <a:pt x="140" y="638"/>
                                  </a:lnTo>
                                  <a:lnTo>
                                    <a:pt x="135" y="628"/>
                                  </a:lnTo>
                                  <a:lnTo>
                                    <a:pt x="130" y="614"/>
                                  </a:lnTo>
                                  <a:lnTo>
                                    <a:pt x="125" y="604"/>
                                  </a:lnTo>
                                  <a:lnTo>
                                    <a:pt x="125" y="595"/>
                                  </a:lnTo>
                                  <a:lnTo>
                                    <a:pt x="119" y="585"/>
                                  </a:lnTo>
                                  <a:lnTo>
                                    <a:pt x="114" y="571"/>
                                  </a:lnTo>
                                  <a:lnTo>
                                    <a:pt x="109" y="561"/>
                                  </a:lnTo>
                                  <a:lnTo>
                                    <a:pt x="109" y="552"/>
                                  </a:lnTo>
                                  <a:lnTo>
                                    <a:pt x="36" y="476"/>
                                  </a:lnTo>
                                  <a:lnTo>
                                    <a:pt x="0" y="542"/>
                                  </a:lnTo>
                                  <a:lnTo>
                                    <a:pt x="0" y="5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44"/>
                          <wps:cNvSpPr>
                            <a:spLocks/>
                          </wps:cNvSpPr>
                          <wps:spPr bwMode="auto">
                            <a:xfrm>
                              <a:off x="5811" y="11861"/>
                              <a:ext cx="620" cy="110"/>
                            </a:xfrm>
                            <a:custGeom>
                              <a:avLst/>
                              <a:gdLst>
                                <a:gd name="T0" fmla="*/ 0 w 620"/>
                                <a:gd name="T1" fmla="*/ 110 h 110"/>
                                <a:gd name="T2" fmla="*/ 188 w 620"/>
                                <a:gd name="T3" fmla="*/ 110 h 110"/>
                                <a:gd name="T4" fmla="*/ 620 w 620"/>
                                <a:gd name="T5" fmla="*/ 38 h 110"/>
                                <a:gd name="T6" fmla="*/ 620 w 620"/>
                                <a:gd name="T7" fmla="*/ 33 h 110"/>
                                <a:gd name="T8" fmla="*/ 615 w 620"/>
                                <a:gd name="T9" fmla="*/ 19 h 110"/>
                                <a:gd name="T10" fmla="*/ 610 w 620"/>
                                <a:gd name="T11" fmla="*/ 14 h 110"/>
                                <a:gd name="T12" fmla="*/ 600 w 620"/>
                                <a:gd name="T13" fmla="*/ 5 h 110"/>
                                <a:gd name="T14" fmla="*/ 589 w 620"/>
                                <a:gd name="T15" fmla="*/ 5 h 110"/>
                                <a:gd name="T16" fmla="*/ 579 w 620"/>
                                <a:gd name="T17" fmla="*/ 0 h 110"/>
                                <a:gd name="T18" fmla="*/ 563 w 620"/>
                                <a:gd name="T19" fmla="*/ 0 h 110"/>
                                <a:gd name="T20" fmla="*/ 547 w 620"/>
                                <a:gd name="T21" fmla="*/ 0 h 110"/>
                                <a:gd name="T22" fmla="*/ 537 w 620"/>
                                <a:gd name="T23" fmla="*/ 0 h 110"/>
                                <a:gd name="T24" fmla="*/ 527 w 620"/>
                                <a:gd name="T25" fmla="*/ 0 h 110"/>
                                <a:gd name="T26" fmla="*/ 511 w 620"/>
                                <a:gd name="T27" fmla="*/ 5 h 110"/>
                                <a:gd name="T28" fmla="*/ 501 w 620"/>
                                <a:gd name="T29" fmla="*/ 5 h 110"/>
                                <a:gd name="T30" fmla="*/ 485 w 620"/>
                                <a:gd name="T31" fmla="*/ 5 h 110"/>
                                <a:gd name="T32" fmla="*/ 469 w 620"/>
                                <a:gd name="T33" fmla="*/ 10 h 110"/>
                                <a:gd name="T34" fmla="*/ 454 w 620"/>
                                <a:gd name="T35" fmla="*/ 14 h 110"/>
                                <a:gd name="T36" fmla="*/ 438 w 620"/>
                                <a:gd name="T37" fmla="*/ 14 h 110"/>
                                <a:gd name="T38" fmla="*/ 422 w 620"/>
                                <a:gd name="T39" fmla="*/ 19 h 110"/>
                                <a:gd name="T40" fmla="*/ 407 w 620"/>
                                <a:gd name="T41" fmla="*/ 24 h 110"/>
                                <a:gd name="T42" fmla="*/ 391 w 620"/>
                                <a:gd name="T43" fmla="*/ 24 h 110"/>
                                <a:gd name="T44" fmla="*/ 375 w 620"/>
                                <a:gd name="T45" fmla="*/ 29 h 110"/>
                                <a:gd name="T46" fmla="*/ 355 w 620"/>
                                <a:gd name="T47" fmla="*/ 29 h 110"/>
                                <a:gd name="T48" fmla="*/ 339 w 620"/>
                                <a:gd name="T49" fmla="*/ 33 h 110"/>
                                <a:gd name="T50" fmla="*/ 323 w 620"/>
                                <a:gd name="T51" fmla="*/ 33 h 110"/>
                                <a:gd name="T52" fmla="*/ 308 w 620"/>
                                <a:gd name="T53" fmla="*/ 38 h 110"/>
                                <a:gd name="T54" fmla="*/ 292 w 620"/>
                                <a:gd name="T55" fmla="*/ 43 h 110"/>
                                <a:gd name="T56" fmla="*/ 276 w 620"/>
                                <a:gd name="T57" fmla="*/ 43 h 110"/>
                                <a:gd name="T58" fmla="*/ 266 w 620"/>
                                <a:gd name="T59" fmla="*/ 48 h 110"/>
                                <a:gd name="T60" fmla="*/ 255 w 620"/>
                                <a:gd name="T61" fmla="*/ 48 h 110"/>
                                <a:gd name="T62" fmla="*/ 240 w 620"/>
                                <a:gd name="T63" fmla="*/ 48 h 110"/>
                                <a:gd name="T64" fmla="*/ 229 w 620"/>
                                <a:gd name="T65" fmla="*/ 52 h 110"/>
                                <a:gd name="T66" fmla="*/ 224 w 620"/>
                                <a:gd name="T67" fmla="*/ 52 h 110"/>
                                <a:gd name="T68" fmla="*/ 214 w 620"/>
                                <a:gd name="T69" fmla="*/ 57 h 110"/>
                                <a:gd name="T70" fmla="*/ 203 w 620"/>
                                <a:gd name="T71" fmla="*/ 57 h 110"/>
                                <a:gd name="T72" fmla="*/ 203 w 620"/>
                                <a:gd name="T73" fmla="*/ 62 h 110"/>
                                <a:gd name="T74" fmla="*/ 57 w 620"/>
                                <a:gd name="T75" fmla="*/ 52 h 110"/>
                                <a:gd name="T76" fmla="*/ 0 w 620"/>
                                <a:gd name="T77" fmla="*/ 110 h 110"/>
                                <a:gd name="T78" fmla="*/ 0 w 620"/>
                                <a:gd name="T79"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20" h="110">
                                  <a:moveTo>
                                    <a:pt x="0" y="110"/>
                                  </a:moveTo>
                                  <a:lnTo>
                                    <a:pt x="188" y="110"/>
                                  </a:lnTo>
                                  <a:lnTo>
                                    <a:pt x="620" y="38"/>
                                  </a:lnTo>
                                  <a:lnTo>
                                    <a:pt x="620" y="33"/>
                                  </a:lnTo>
                                  <a:lnTo>
                                    <a:pt x="615" y="19"/>
                                  </a:lnTo>
                                  <a:lnTo>
                                    <a:pt x="610" y="14"/>
                                  </a:lnTo>
                                  <a:lnTo>
                                    <a:pt x="600" y="5"/>
                                  </a:lnTo>
                                  <a:lnTo>
                                    <a:pt x="589" y="5"/>
                                  </a:lnTo>
                                  <a:lnTo>
                                    <a:pt x="579" y="0"/>
                                  </a:lnTo>
                                  <a:lnTo>
                                    <a:pt x="563" y="0"/>
                                  </a:lnTo>
                                  <a:lnTo>
                                    <a:pt x="547" y="0"/>
                                  </a:lnTo>
                                  <a:lnTo>
                                    <a:pt x="537" y="0"/>
                                  </a:lnTo>
                                  <a:lnTo>
                                    <a:pt x="527" y="0"/>
                                  </a:lnTo>
                                  <a:lnTo>
                                    <a:pt x="511" y="5"/>
                                  </a:lnTo>
                                  <a:lnTo>
                                    <a:pt x="501" y="5"/>
                                  </a:lnTo>
                                  <a:lnTo>
                                    <a:pt x="485" y="5"/>
                                  </a:lnTo>
                                  <a:lnTo>
                                    <a:pt x="469" y="10"/>
                                  </a:lnTo>
                                  <a:lnTo>
                                    <a:pt x="454" y="14"/>
                                  </a:lnTo>
                                  <a:lnTo>
                                    <a:pt x="438" y="14"/>
                                  </a:lnTo>
                                  <a:lnTo>
                                    <a:pt x="422" y="19"/>
                                  </a:lnTo>
                                  <a:lnTo>
                                    <a:pt x="407" y="24"/>
                                  </a:lnTo>
                                  <a:lnTo>
                                    <a:pt x="391" y="24"/>
                                  </a:lnTo>
                                  <a:lnTo>
                                    <a:pt x="375" y="29"/>
                                  </a:lnTo>
                                  <a:lnTo>
                                    <a:pt x="355" y="29"/>
                                  </a:lnTo>
                                  <a:lnTo>
                                    <a:pt x="339" y="33"/>
                                  </a:lnTo>
                                  <a:lnTo>
                                    <a:pt x="323" y="33"/>
                                  </a:lnTo>
                                  <a:lnTo>
                                    <a:pt x="308" y="38"/>
                                  </a:lnTo>
                                  <a:lnTo>
                                    <a:pt x="292" y="43"/>
                                  </a:lnTo>
                                  <a:lnTo>
                                    <a:pt x="276" y="43"/>
                                  </a:lnTo>
                                  <a:lnTo>
                                    <a:pt x="266" y="48"/>
                                  </a:lnTo>
                                  <a:lnTo>
                                    <a:pt x="255" y="48"/>
                                  </a:lnTo>
                                  <a:lnTo>
                                    <a:pt x="240" y="48"/>
                                  </a:lnTo>
                                  <a:lnTo>
                                    <a:pt x="229" y="52"/>
                                  </a:lnTo>
                                  <a:lnTo>
                                    <a:pt x="224" y="52"/>
                                  </a:lnTo>
                                  <a:lnTo>
                                    <a:pt x="214" y="57"/>
                                  </a:lnTo>
                                  <a:lnTo>
                                    <a:pt x="203" y="57"/>
                                  </a:lnTo>
                                  <a:lnTo>
                                    <a:pt x="203" y="62"/>
                                  </a:lnTo>
                                  <a:lnTo>
                                    <a:pt x="57" y="52"/>
                                  </a:lnTo>
                                  <a:lnTo>
                                    <a:pt x="0" y="110"/>
                                  </a:lnTo>
                                  <a:lnTo>
                                    <a:pt x="0"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45"/>
                          <wps:cNvSpPr>
                            <a:spLocks/>
                          </wps:cNvSpPr>
                          <wps:spPr bwMode="auto">
                            <a:xfrm>
                              <a:off x="3109" y="11647"/>
                              <a:ext cx="694" cy="457"/>
                            </a:xfrm>
                            <a:custGeom>
                              <a:avLst/>
                              <a:gdLst>
                                <a:gd name="T0" fmla="*/ 26 w 694"/>
                                <a:gd name="T1" fmla="*/ 400 h 457"/>
                                <a:gd name="T2" fmla="*/ 579 w 694"/>
                                <a:gd name="T3" fmla="*/ 290 h 457"/>
                                <a:gd name="T4" fmla="*/ 543 w 694"/>
                                <a:gd name="T5" fmla="*/ 0 h 457"/>
                                <a:gd name="T6" fmla="*/ 631 w 694"/>
                                <a:gd name="T7" fmla="*/ 85 h 457"/>
                                <a:gd name="T8" fmla="*/ 652 w 694"/>
                                <a:gd name="T9" fmla="*/ 295 h 457"/>
                                <a:gd name="T10" fmla="*/ 652 w 694"/>
                                <a:gd name="T11" fmla="*/ 300 h 457"/>
                                <a:gd name="T12" fmla="*/ 658 w 694"/>
                                <a:gd name="T13" fmla="*/ 305 h 457"/>
                                <a:gd name="T14" fmla="*/ 668 w 694"/>
                                <a:gd name="T15" fmla="*/ 314 h 457"/>
                                <a:gd name="T16" fmla="*/ 678 w 694"/>
                                <a:gd name="T17" fmla="*/ 328 h 457"/>
                                <a:gd name="T18" fmla="*/ 689 w 694"/>
                                <a:gd name="T19" fmla="*/ 343 h 457"/>
                                <a:gd name="T20" fmla="*/ 694 w 694"/>
                                <a:gd name="T21" fmla="*/ 352 h 457"/>
                                <a:gd name="T22" fmla="*/ 694 w 694"/>
                                <a:gd name="T23" fmla="*/ 357 h 457"/>
                                <a:gd name="T24" fmla="*/ 689 w 694"/>
                                <a:gd name="T25" fmla="*/ 362 h 457"/>
                                <a:gd name="T26" fmla="*/ 673 w 694"/>
                                <a:gd name="T27" fmla="*/ 357 h 457"/>
                                <a:gd name="T28" fmla="*/ 658 w 694"/>
                                <a:gd name="T29" fmla="*/ 352 h 457"/>
                                <a:gd name="T30" fmla="*/ 637 w 694"/>
                                <a:gd name="T31" fmla="*/ 347 h 457"/>
                                <a:gd name="T32" fmla="*/ 621 w 694"/>
                                <a:gd name="T33" fmla="*/ 343 h 457"/>
                                <a:gd name="T34" fmla="*/ 600 w 694"/>
                                <a:gd name="T35" fmla="*/ 338 h 457"/>
                                <a:gd name="T36" fmla="*/ 585 w 694"/>
                                <a:gd name="T37" fmla="*/ 338 h 457"/>
                                <a:gd name="T38" fmla="*/ 574 w 694"/>
                                <a:gd name="T39" fmla="*/ 333 h 457"/>
                                <a:gd name="T40" fmla="*/ 574 w 694"/>
                                <a:gd name="T41" fmla="*/ 333 h 457"/>
                                <a:gd name="T42" fmla="*/ 0 w 694"/>
                                <a:gd name="T43" fmla="*/ 457 h 457"/>
                                <a:gd name="T44" fmla="*/ 26 w 694"/>
                                <a:gd name="T45" fmla="*/ 400 h 457"/>
                                <a:gd name="T46" fmla="*/ 26 w 694"/>
                                <a:gd name="T47" fmla="*/ 400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94" h="457">
                                  <a:moveTo>
                                    <a:pt x="26" y="400"/>
                                  </a:moveTo>
                                  <a:lnTo>
                                    <a:pt x="579" y="290"/>
                                  </a:lnTo>
                                  <a:lnTo>
                                    <a:pt x="543" y="0"/>
                                  </a:lnTo>
                                  <a:lnTo>
                                    <a:pt x="631" y="85"/>
                                  </a:lnTo>
                                  <a:lnTo>
                                    <a:pt x="652" y="295"/>
                                  </a:lnTo>
                                  <a:lnTo>
                                    <a:pt x="652" y="300"/>
                                  </a:lnTo>
                                  <a:lnTo>
                                    <a:pt x="658" y="305"/>
                                  </a:lnTo>
                                  <a:lnTo>
                                    <a:pt x="668" y="314"/>
                                  </a:lnTo>
                                  <a:lnTo>
                                    <a:pt x="678" y="328"/>
                                  </a:lnTo>
                                  <a:lnTo>
                                    <a:pt x="689" y="343"/>
                                  </a:lnTo>
                                  <a:lnTo>
                                    <a:pt x="694" y="352"/>
                                  </a:lnTo>
                                  <a:lnTo>
                                    <a:pt x="694" y="357"/>
                                  </a:lnTo>
                                  <a:lnTo>
                                    <a:pt x="689" y="362"/>
                                  </a:lnTo>
                                  <a:lnTo>
                                    <a:pt x="673" y="357"/>
                                  </a:lnTo>
                                  <a:lnTo>
                                    <a:pt x="658" y="352"/>
                                  </a:lnTo>
                                  <a:lnTo>
                                    <a:pt x="637" y="347"/>
                                  </a:lnTo>
                                  <a:lnTo>
                                    <a:pt x="621" y="343"/>
                                  </a:lnTo>
                                  <a:lnTo>
                                    <a:pt x="600" y="338"/>
                                  </a:lnTo>
                                  <a:lnTo>
                                    <a:pt x="585" y="338"/>
                                  </a:lnTo>
                                  <a:lnTo>
                                    <a:pt x="574" y="333"/>
                                  </a:lnTo>
                                  <a:lnTo>
                                    <a:pt x="574" y="333"/>
                                  </a:lnTo>
                                  <a:lnTo>
                                    <a:pt x="0" y="457"/>
                                  </a:lnTo>
                                  <a:lnTo>
                                    <a:pt x="26" y="400"/>
                                  </a:lnTo>
                                  <a:lnTo>
                                    <a:pt x="26" y="4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Oval 146"/>
                          <wps:cNvSpPr>
                            <a:spLocks noChangeArrowheads="1"/>
                          </wps:cNvSpPr>
                          <wps:spPr bwMode="auto">
                            <a:xfrm>
                              <a:off x="5301" y="10264"/>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90" name="Line 147"/>
                        <wps:cNvCnPr/>
                        <wps:spPr bwMode="auto">
                          <a:xfrm>
                            <a:off x="7641" y="9184"/>
                            <a:ext cx="34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7" o:spid="_x0000_s1026" style="position:absolute;margin-left:234.25pt;margin-top:4.75pt;width:148.4pt;height:1in;z-index:251656704" coordorigin="7641,8284" coordsize="342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">
                <v:group id="Group 118" o:spid="_x0000_s1027" style="position:absolute;left:8541;top:8284;width:1688;height:1228;rotation:777890fd" coordorigin="2510,9199" coordsize="5335,3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IlgIu8EAAADbAAAADwAA&#10;AAAAAAAAAAAAAACqAgAAZHJzL2Rvd25yZXYueG1sUEsFBgAAAAAEAAQA+gAAAJgDAAAAAA==&#10;">
                  <v:shape id="Freeform 119" o:spid="_x0000_s1028" style="position:absolute;left:2536;top:12171;width:714;height:871;visibility:visible;mso-wrap-style:square;v-text-anchor:top" coordsize="714,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QSsQA&#10;AADbAAAADwAAAGRycy9kb3ducmV2LnhtbESPzYrCQBCE78K+w9ALXkQnikrMOoo/KHrw4M8D9GZ6&#10;k7CZnpAZTfbtdwTBY1FVX1HzZWtK8aDaFZYVDAcRCOLU6oIzBbfrrh+DcB5ZY2mZFPyRg+XiozPH&#10;RNuGz/S4+EwECLsEFeTeV4mULs3JoBvYijh4P7Y26IOsM6lrbALclHIURVNpsOCwkGNFm5zS38vd&#10;KOitG9fq7bE67akcF1uf7r6vsVLdz3b1BcJT69/hV/ugFUxm8PwSf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X0ErEAAAA2wAAAA8AAAAAAAAAAAAAAAAAmAIAAGRycy9k&#10;b3ducmV2LnhtbFBLBQYAAAAABAAEAPUAAACJAwAAAAA=&#10;" path="m260,38l526,,714,414,558,547,281,871,73,838,,690,260,38r,xe" fillcolor="#699e91" stroked="f">
                    <v:path arrowok="t" o:connecttype="custom" o:connectlocs="260,38;526,0;714,414;558,547;281,871;73,838;0,690;260,38;260,38" o:connectangles="0,0,0,0,0,0,0,0,0"/>
                  </v:shape>
                  <v:shape id="Freeform 120" o:spid="_x0000_s1029" style="position:absolute;left:5425;top:11875;width:1194;height:729;visibility:visible;mso-wrap-style:square;v-text-anchor:top" coordsize="1194,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6iy8IA&#10;AADbAAAADwAAAGRycy9kb3ducmV2LnhtbERPz2vCMBS+C/4P4Qm7yEzdwbnOKLrhmHiyiuz4aJ5N&#10;tXkpTaz1vzeHgceP7/ds0dlKtNT40rGC8SgBQZw7XXKh4LBfv05B+ICssXJMCu7kYTHv92aYanfj&#10;HbVZKEQMYZ+iAhNCnUrpc0MW/cjVxJE7ucZiiLAppG7wFsNtJd+SZCItlhwbDNb0ZSi/ZFerQK8u&#10;ZrU5/nx/ZOftX/c+vPOwzZR6GXTLTxCBuvAU/7t/tYJJXB+/xB8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TqLLwgAAANsAAAAPAAAAAAAAAAAAAAAAAJgCAABkcnMvZG93&#10;bnJldi54bWxQSwUGAAAAAAQABAD1AAAAhwMAAAAA&#10;" path="m,481r83,91l109,667r79,62l438,705,730,586,1194,215,986,,240,96,,481r,xe" fillcolor="#699e91" stroked="f">
                    <v:path arrowok="t" o:connecttype="custom" o:connectlocs="0,481;83,572;109,667;188,729;438,705;730,586;1194,215;986,0;240,96;0,481;0,481" o:connectangles="0,0,0,0,0,0,0,0,0,0,0"/>
                  </v:shape>
                  <v:shape id="Freeform 121" o:spid="_x0000_s1030" style="position:absolute;left:3031;top:10813;width:2853;height:1843;visibility:visible;mso-wrap-style:square;v-text-anchor:top" coordsize="2853,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0dMIA&#10;AADbAAAADwAAAGRycy9kb3ducmV2LnhtbESPwWrDMBBE74X8g9hCbo3sEEzjRAlNwLRXp4H4uFhb&#10;29RaGUm1nb+PCoUeh5l5w+yPs+nFSM53lhWkqwQEcW11x42C62fx8grCB2SNvWVScCcPx8PiaY+5&#10;thOXNF5CIyKEfY4K2hCGXEpft2TQr+xAHL0v6wyGKF0jtcMpwk0v10mSSYMdx4UWBzq3VH9ffoyC&#10;6lSlt3X5Lgt5nfU2VKUzm5NSy+f5bQci0Bz+w3/tD60gS+H3S/wB8vA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LR0wgAAANsAAAAPAAAAAAAAAAAAAAAAAJgCAABkcnMvZG93&#10;bnJldi54bWxQSwUGAAAAAAQABAD1AAAAhwMAAAAA&#10;" path="m,1310r256,533l1314,1410r79,-262l1502,1234r209,l2227,1667r626,-595l1252,,589,472r100,667l,1310r,xe" fillcolor="#bf6633" stroked="f">
                    <v:path arrowok="t" o:connecttype="custom" o:connectlocs="0,1310;256,1843;1314,1410;1393,1148;1502,1234;1711,1234;2227,1667;2853,1072;1252,0;589,472;689,1139;0,1310;0,1310" o:connectangles="0,0,0,0,0,0,0,0,0,0,0,0,0"/>
                  </v:shape>
                  <v:shape id="Freeform 122" o:spid="_x0000_s1031" style="position:absolute;left:3318;top:9561;width:3692;height:1952;visibility:visible;mso-wrap-style:square;v-text-anchor:top" coordsize="3692,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JQ8MA&#10;AADbAAAADwAAAGRycy9kb3ducmV2LnhtbESPQWvCQBSE70L/w/IEb3WjWK2pm1ACiu1N7cXbM/ua&#10;TZt9G7JrTP99t1DwOMzMN8wmH2wjeup87VjBbJqAIC6drrlS8HHaPj6D8AFZY+OYFPyQhzx7GG0w&#10;1e7GB+qPoRIRwj5FBSaENpXSl4Ys+qlriaP36TqLIcqukrrDW4TbRs6TZCkt1hwXDLZUGCq/j1er&#10;4KtIViXh03phivf17o3O/YVbpSbj4fUFRKAh3MP/7b1WsJzD35f4A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JJQ8MAAADbAAAADwAAAAAAAAAAAAAAAACYAgAAZHJzL2Rv&#10;d25yZXYueG1sUEsFBgAAAAAEAAQA9QAAAIgDAAAAAA==&#10;" path="m,372l370,,720,314r599,300l2801,548,3192,429,3692,172r,538l2295,1205r-32,352l2034,1910,1737,1757r-522,-28l949,1952,480,1729,5,1691,641,1281,808,924,,372r,xe" fillcolor="#5266d4" stroked="f">
                    <v:path arrowok="t" o:connecttype="custom" o:connectlocs="0,372;370,0;720,314;1319,614;2801,548;3192,429;3692,172;3692,710;2295,1205;2263,1557;2034,1910;1737,1757;1215,1729;949,1952;480,1729;5,1691;641,1281;808,924;0,372;0,372" o:connectangles="0,0,0,0,0,0,0,0,0,0,0,0,0,0,0,0,0,0,0,0"/>
                  </v:shape>
                  <v:shape id="Freeform 123" o:spid="_x0000_s1032" style="position:absolute;left:4554;top:10761;width:699;height:538;visibility:visible;mso-wrap-style:square;v-text-anchor:top" coordsize="699,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nWpsMA&#10;AADbAAAADwAAAGRycy9kb3ducmV2LnhtbESPT4vCMBTE74LfITzBm01VEOkaZVkUFLys7mH39khe&#10;/2DzUppYq59+Iwgeh5n5DbPa9LYWHbW+cqxgmqQgiLUzFRcKfs67yRKED8gGa8ek4E4eNuvhYIWZ&#10;cTf+pu4UChEh7DNUUIbQZFJ6XZJFn7iGOHq5ay2GKNtCmhZvEW5rOUvThbRYcVwosaGvkvTldLUK&#10;8k4et/llvtS50YV9bA/e/P4pNR71nx8gAvXhHX6190bBYg7PL/EH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nWpsMAAADbAAAADwAAAAAAAAAAAAAAAACYAgAAZHJzL2Rv&#10;d25yZXYueG1sUEsFBgAAAAAEAAQA9QAAAIgDAAAAAA==&#10;" path="m339,l699,162,626,386,527,538,,510,339,r,xe" fillcolor="#a6bf73" stroked="f">
                    <v:path arrowok="t" o:connecttype="custom" o:connectlocs="339,0;699,162;626,386;527,538;0,510;339,0;339,0" o:connectangles="0,0,0,0,0,0,0"/>
                  </v:shape>
                  <v:shape id="Freeform 124" o:spid="_x0000_s1033" style="position:absolute;left:7010;top:9466;width:809;height:652;visibility:visible;mso-wrap-style:square;v-text-anchor:top" coordsize="80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nzsMA&#10;AADbAAAADwAAAGRycy9kb3ducmV2LnhtbESPT2vCQBTE74LfYXlCb2ZTKUtJXaUognhS68XbI/tM&#10;YrNvQ3bzp/303YLgcZiZ3zDL9Whr0VPrK8caXpMUBHHuTMWFhsvXbv4Owgdkg7Vj0vBDHtar6WSJ&#10;mXEDn6g/h0JECPsMNZQhNJmUPi/Jok9cQxy9m2sthijbQpoWhwi3tVykqZIWK44LJTa0KSn/PndW&#10;w+1gxq06btTB/XbH+92rcD2h1i+z8fMDRKAxPMOP9t5oUG/w/y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MnzsMAAADbAAAADwAAAAAAAAAAAAAAAACYAgAAZHJzL2Rv&#10;d25yZXYueG1sUEsFBgAAAAAEAAQA9QAAAIgDAAAAAA==&#10;" path="m16,647l,319,402,52,590,r26,71l762,105r47,133l699,271r68,76l736,447,621,457r31,105l543,614,407,557,282,652,16,647r,xe" fillcolor="#ffcc80" stroked="f">
                    <v:path arrowok="t" o:connecttype="custom" o:connectlocs="16,647;0,319;402,52;590,0;616,71;762,105;809,238;699,271;767,347;736,447;621,457;652,562;543,614;407,557;282,652;16,647;16,647" o:connectangles="0,0,0,0,0,0,0,0,0,0,0,0,0,0,0,0,0"/>
                  </v:shape>
                  <v:shape id="Freeform 125" o:spid="_x0000_s1034" style="position:absolute;left:2593;top:9218;width:991;height:634;visibility:visible;mso-wrap-style:square;v-text-anchor:top" coordsize="991,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8oUcMA&#10;AADbAAAADwAAAGRycy9kb3ducmV2LnhtbESPQWvCQBSE74X+h+UVvBTdKCqSugYRCjkVoj30+Nh9&#10;ZkOzb5Ps1sR/7xYKPQ4z8w2zLybXihsNofGsYLnIQBBrbxquFXxe3uc7ECEiG2w9k4I7BSgOz097&#10;zI0fuaLbOdYiQTjkqMDG2OVSBm3JYVj4jjh5Vz84jEkOtTQDjgnuWrnKsq102HBasNjRyZL+Pv84&#10;BbpcGrbWfOxeex27r3W1bvtKqdnLdHwDEWmK/+G/dmkUbDfw+yX9AH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8oUcMAAADbAAAADwAAAAAAAAAAAAAAAACYAgAAZHJzL2Rv&#10;d25yZXYueG1sUEsFBgAAAAAEAAQA9QAAAIgDAAAAAA==&#10;" path="m,205l47,91,235,53,287,r83,15l991,405,798,610,542,634,417,529,250,586,172,538,203,424r-99,14l57,315r79,-67l,205r,xe" fillcolor="#ffcc80" stroked="f">
                    <v:path arrowok="t" o:connecttype="custom" o:connectlocs="0,205;47,91;235,53;287,0;370,15;991,405;798,610;542,634;417,529;250,586;172,538;203,424;104,438;57,315;136,248;0,205;0,205" o:connectangles="0,0,0,0,0,0,0,0,0,0,0,0,0,0,0,0,0"/>
                  </v:shape>
                  <v:shape id="Freeform 126" o:spid="_x0000_s1035" style="position:absolute;left:4591;top:9861;width:1538;height:910;visibility:visible;mso-wrap-style:square;v-text-anchor:top" coordsize="1538,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fXcMA&#10;AADbAAAADwAAAGRycy9kb3ducmV2LnhtbESPQWvCQBSE7wX/w/IEb3VTDUGiawiiEHpr9ODxmX1N&#10;gtm3IbuatL++Wyj0OMzMN8wum0wnnjS41rKCt2UEgriyuuVaweV8et2AcB5ZY2eZFHyRg2w/e9lh&#10;qu3IH/QsfS0ChF2KChrv+1RKVzVk0C1tTxy8TzsY9EEOtdQDjgFuOrmKokQabDksNNjToaHqXj6M&#10;guI7P3fGvV9v66I/Hu5RnJQ6Vmoxn/ItCE+T/w//tQutIEng90v4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CfXcMAAADbAAAADwAAAAAAAAAAAAAAAACYAgAAZHJzL2Rv&#10;d25yZXYueG1sUEsFBgAAAAAEAAQA9QAAAIgDAAAAAA==&#10;" path="m,310l5,195,156,,1481,52r57,334l1449,529r-26,214l1256,910,323,905,192,695,146,457,,310r,xe" fillcolor="#ffcc80" stroked="f">
                    <v:path arrowok="t" o:connecttype="custom" o:connectlocs="0,310;5,195;156,0;1481,52;1538,386;1449,529;1423,743;1256,910;323,905;192,695;146,457;0,310;0,310" o:connectangles="0,0,0,0,0,0,0,0,0,0,0,0,0"/>
                  </v:shape>
                  <v:shape id="Freeform 127" o:spid="_x0000_s1036" style="position:absolute;left:4903;top:9875;width:1148;height:1053;visibility:visible;mso-wrap-style:square;v-text-anchor:top" coordsize="1148,1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2qQMIA&#10;AADbAAAADwAAAGRycy9kb3ducmV2LnhtbESPQYvCMBSE7wv7H8Jb8LamVtCla5RFEUTwoCueH81L&#10;W2xeShK1/nsjCB6HmfmGmS1624or+dA4VjAaZiCIS6cbrhQc/9ffPyBCRNbYOiYFdwqwmH9+zLDQ&#10;7sZ7uh5iJRKEQ4EK6hi7QspQ1mQxDF1HnDzjvMWYpK+k9nhLcNvKPMsm0mLDaaHGjpY1lefDxSrI&#10;/caclvl6NzZhdNwaczmfVqTU4Kv/+wURqY/v8Ku90QomU3h+ST9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TapAwgAAANsAAAAPAAAAAAAAAAAAAAAAAJgCAABkcnMvZG93&#10;bnJldi54bWxQSwUGAAAAAAQABAD1AAAAhwMAAAAA&#10;" path="m475,r-5,l454,10r-10,5l439,24,428,34r-16,9l397,53,381,67,365,77,350,96r-21,14l313,124r-21,19l277,162r-21,15l235,196r-10,9l214,215r-5,14l199,238r-21,20l162,277r-10,9l141,296r-10,14l126,319r-11,10l110,338r-10,10l94,362r-5,10l84,381,73,391r-5,14l63,415r-5,9l53,434r-6,9l42,453r-5,14l37,477r,9l32,505,21,524r-5,19l16,562r-5,19l6,600r,19l6,638,,653r,19l,686r,19l,719r,19l,753r6,14l6,781r,15l6,805r5,14l11,829r,9l11,848r5,10l21,872r,9l21,886r6,5l94,967r214,86l558,1043,830,967r,l835,962r5,-9l856,943r10,-14l882,915r15,-19l918,881r6,-9l934,862r5,-14l950,838r10,-9l965,819r11,-9l986,800r5,-14l1002,777r5,-10l1012,758r16,-20l1038,719r,-19l1043,681r6,-14l1054,653r,-19l1054,619r,-9l1059,596r-5,-10l1054,577r,-10l1054,562r,-9l1054,553r,-5l1064,534r,-15l1075,510r5,-10l1090,486r6,-14l1106,458r5,-20l1122,429r5,-14l1132,400r5,-14l1143,377r,-15l1148,348r,-19l1148,310r,-10l1148,291r,-10l1148,272r-5,-10l1143,248r,-10l1143,229r,-10l1137,210r,-10l1137,191r,-19l1137,158r-5,-10l1132,138r,-9l475,r,xe" fillcolor="#ffe6b3" stroked="f">
                    <v:path arrowok="t" o:connecttype="custom" o:connectlocs="454,10;428,34;381,67;329,110;277,162;225,205;199,238;152,286;126,319;100,348;84,381;63,415;47,443;37,477;21,524;11,581;6,638;0,686;0,738;6,781;11,819;11,848;21,881;94,967;830,967;840,953;882,915;924,872;950,838;976,810;1002,777;1028,738;1043,681;1054,634;1059,596;1054,567;1054,553;1064,519;1090,486;1111,438;1132,400;1143,362;1148,310;1148,281;1143,248;1143,219;1137,191;1132,148;475,0" o:connectangles="0,0,0,0,0,0,0,0,0,0,0,0,0,0,0,0,0,0,0,0,0,0,0,0,0,0,0,0,0,0,0,0,0,0,0,0,0,0,0,0,0,0,0,0,0,0,0,0,0"/>
                  </v:shape>
                  <v:shape id="Freeform 128" o:spid="_x0000_s1037" style="position:absolute;left:5149;top:10594;width:412;height:219;visibility:visible;mso-wrap-style:square;v-text-anchor:top" coordsize="41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fTSb8A&#10;AADbAAAADwAAAGRycy9kb3ducmV2LnhtbERPTYvCMBC9C/sfwgh7EZu6gizVKLIg6HqyLp6HZmyK&#10;zaQ0se36681B8Ph436vNYGvRUesrxwpmSQqCuHC64lLB33k3/QbhA7LG2jEp+CcPm/XHaIWZdj2f&#10;qMtDKWII+wwVmBCaTEpfGLLoE9cQR+7qWoshwraUusU+httafqXpQlqsODYYbOjHUHHL71bB8TCn&#10;oZu4/PHYHfrL3fBvd2WlPsfDdgki0BDe4pd7rxUs4tj4Jf4A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t9NJvwAAANsAAAAPAAAAAAAAAAAAAAAAAJgCAABkcnMvZG93bnJl&#10;di54bWxQSwUGAAAAAAQABAD1AAAAhAMAAAAA&#10;" path="m,l146,129r266,33l266,219r-120,l26,177,,,,xe" stroked="f">
                    <v:path arrowok="t" o:connecttype="custom" o:connectlocs="0,0;146,129;412,162;266,219;146,219;26,177;0,0;0,0" o:connectangles="0,0,0,0,0,0,0,0"/>
                  </v:shape>
                  <v:shape id="Freeform 129" o:spid="_x0000_s1038" style="position:absolute;left:4877;top:10766;width:386;height:257;visibility:visible;mso-wrap-style:square;v-text-anchor:top" coordsize="386,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PDMQA&#10;AADbAAAADwAAAGRycy9kb3ducmV2LnhtbESPQWvCQBSE74X+h+UVequ7FpGauooUhIKXmtjS4yP7&#10;zAazb0N2m0R/vSsIPQ4z8w2zXI+uET11ofasYTpRIIhLb2quNByK7csbiBCRDTaeScOZAqxXjw9L&#10;zIwfeE99HiuRIBwy1GBjbDMpQ2nJYZj4ljh5R985jEl2lTQdDgnuGvmq1Fw6rDktWGzpw1J5yv+c&#10;hm1xKdT58rX77ik3w0L9/NqZ0/r5ady8g4g0xv/wvf1pNMwXcPuSf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RzwzEAAAA2wAAAA8AAAAAAAAAAAAAAAAAmAIAAGRycy9k&#10;b3ducmV2LnhtbFBLBQYAAAAABAAEAPUAAACJAwAAAAA=&#10;" path="m,90r,l6,100r5,14l21,133r11,19l47,171r6,5l63,186r10,9l89,200r10,5l115,209r21,10l157,224r21,4l199,233r10,l219,238r11,l240,243r21,l282,247r16,l313,252r11,l334,257r5,l345,257r41,-91l193,119,37,,,90r,xe" fillcolor="#8a964d" stroked="f">
                    <v:path arrowok="t" o:connecttype="custom" o:connectlocs="0,90;0,90;6,100;11,114;21,133;32,152;47,171;53,176;63,186;73,195;89,200;99,205;115,209;136,219;157,224;178,228;199,233;209,233;219,238;230,238;240,243;261,243;282,247;298,247;313,252;324,252;334,257;339,257;345,257;386,166;193,119;37,0;0,90;0,90" o:connectangles="0,0,0,0,0,0,0,0,0,0,0,0,0,0,0,0,0,0,0,0,0,0,0,0,0,0,0,0,0,0,0,0,0,0"/>
                  </v:shape>
                  <v:shape id="Freeform 130" o:spid="_x0000_s1039" style="position:absolute;left:4575;top:9237;width:1596;height:1715;visibility:visible;mso-wrap-style:square;v-text-anchor:top" coordsize="1596,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3yc8AA&#10;AADbAAAADwAAAGRycy9kb3ducmV2LnhtbERPy4rCMBTdC/5DuIIb0VQXKtUoKhSVYRa+cHtprm2x&#10;uSlNajt/P1kMzPJw3uttZ0rxodoVlhVMJxEI4tTqgjMF91syXoJwHlljaZkU/JCD7abfW2OsbcsX&#10;+lx9JkIIuxgV5N5XsZQuzcmgm9iKOHAvWxv0AdaZ1DW2IdyUchZFc2mw4NCQY0WHnNL3tTEKEqLm&#10;eV58P45fZ5+0c9nsD/eRUsNBt1uB8NT5f/Gf+6QVLML68CX8AL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63yc8AAAADbAAAADwAAAAAAAAAAAAAAAACYAgAAZHJzL2Rvd25y&#10;ZXYueG1sUEsFBgAAAAAEAAQA9QAAAIUDAAAAAA==&#10;" path="m276,848r,-5l276,834r-5,-19l271,800,261,781,250,767r-5,-10l240,753,229,743r-10,l203,738r-10,l177,738r-10,5l151,743r-10,5l125,753r-10,9l104,767r-15,9l83,786,73,800,62,815r-5,14l52,843r-5,19l42,881r,15l47,915r10,14l62,943r16,19l89,976r15,15l115,1005r15,14l146,1024r10,14l167,1043r10,10l182,1053r,4l182,1062r,10l188,1086r,14l188,1115r,9l193,1134r,14l193,1157r,10l198,1176r,10l203,1200r,10l208,1224r,10l214,1248r5,9l219,1267r5,14l229,1291r6,9l240,1310r5,14l250,1334r5,4l255,1348r6,14l266,1372r5,9l276,1396r11,9l292,1415r5,14l302,1438r6,10l318,1462r5,14l334,1486r5,14l355,1510r5,9l370,1534r16,9l396,1553r11,9l422,1572r16,9l454,1595r15,5l485,1610r16,5l521,1624r16,5l558,1638r10,l579,1643r10,5l605,1653r21,l647,1657r15,l683,1662r21,l720,1667r20,l761,1667r16,l793,1667r15,-5l824,1662r16,l855,1662r16,-5l886,1657r16,-4l918,1648r10,-5l944,1643r15,-5l975,1634r11,-5l1001,1624r11,-5l1032,1615r11,-5l1059,1605r15,-10l1090,1591r15,-5l1126,1581r11,-5l1152,1572r16,-10l1184,1557r10,-9l1210,1538r10,-4l1236,1524r10,-9l1257,1505r15,-9l1283,1486r21,-19l1325,1453r15,-19l1356,1415r15,-15l1387,1381r11,-14l1403,1353r10,-15l1418,1329r,-10l1424,1305r,-9l1429,1286r,-10l1429,1262r,-9l1434,1243r-5,-19l1429,1210r,-10l1429,1200r-99,l1288,1219r,-38l1356,1138r99,-9l1455,1129r5,-10l1465,1110r11,-14l1486,1076r11,-14l1507,1038r5,-19l1512,1010r5,-19l1517,976r,-14l1517,943r,-19l1512,905r,-14l1512,867r,-14l1507,834r,-10l1502,810r,-5l1502,796r-5,-5l1481,786r-16,-5l1450,781r-11,l1434,786r-10,l1408,791r-16,5l1377,796r-21,4l1340,805r-21,5l1298,810r-15,5l1267,815r-15,l1241,819r-10,l1231,819r-11,-4l1205,805r-16,-5l1184,796r-16,l1152,791r-15,-10l1121,776r-21,-4l1085,762r-21,-5l1048,753r-21,-10l1006,738r-20,-4l970,729,949,719r-21,-4l907,710,892,700r-16,-4l860,696,840,686r-11,-5l813,676r-5,l787,672r-5,l772,672r-5,l751,672r-11,4l720,676r-16,5l688,686r-15,5l652,696r-16,4l626,705r-16,10l600,719r-11,5l584,729r-5,9l574,743r-6,10l553,762r-11,14l527,786r-16,14l490,815r-16,14l454,843r-16,14l417,867r-16,14l386,891r-11,5l365,900r,10l229,376,115,219r,-4l130,200r11,-4l156,186r16,-5l193,181r10,l214,186r15,5l250,196r16,9l287,215r21,9l328,234r21,14l365,253r16,9l396,272r11,5l417,286r5,l428,291r,-5l422,272r,-10l422,253r-5,-10l417,234r-5,-15l407,210r-6,-10l396,186r-5,-9l386,162r-11,-9l370,148r5,-5l386,134r10,-5l407,124r15,-5l438,110r10,-5l464,100r16,-9l501,91r15,-5l537,86r16,l568,91,506,43r,-9l516,24r5,l527,19r10,l553,19r10,l584,24r10,l605,24r10,5l631,34r10,l652,34r15,4l683,43r16,5l714,53r16,4l746,67r15,5l777,77r16,9l808,91r21,9l845,110r15,5l876,124r10,5l902,134r16,9l933,148r6,5l954,162r11,5l980,172r16,9l1006,191r11,5l1022,196r-5,l1012,191r-6,-10l1001,172,986,162r-6,-14l965,134,949,119,933,105,913,91,897,72,876,57,855,43,840,34,819,19,803,15,876,r177,86l1006,15r110,l1116,15r16,9l1137,29r15,9l1163,43r16,14l1189,67r10,10l1215,86r16,14l1236,115r16,14l1257,143r10,14l1278,124r,-9l1293,105r11,l1314,110r5,l1330,119r10,10l1345,143r11,10l1366,167r11,19l1387,205r5,14l1403,243r,10l1408,262r5,15l1418,286r6,10l1424,310r5,9l1434,329r,14l1439,353r,9l1444,376r,15l1450,400r,15l1450,424r,14l1455,448r,14l1455,472r5,-5l1476,457r10,-14l1497,434r5,-10l1512,415r,-15l1512,391r5,-15l1517,367r,-14l1523,348r,l1533,353r11,9l1549,372r5,4l1559,386r5,10l1570,405r10,19l1585,438r6,19l1596,472r,19l1596,505r,10l1596,529r,14l1596,553r,14l1591,581r,15l1591,605r,14l1585,634r,14l1580,662r,10l1575,681r-5,15l1570,705r-6,14l1559,729r,9l1559,753r-5,14l1554,772r,4l1554,786r,5l1554,805r5,14l1559,838r,15l1564,872r,9l1564,891r6,14l1570,915r,9l1570,934r,9l1575,957r,19l1575,991r,19l1575,1024r-5,14l1570,1053r-11,9l1559,1076r-10,15l1544,1105r-6,14l1533,1134r-10,9l1512,1153r-5,9l1502,1172r-5,14l1497,1191r-6,5l1491,1210r-5,9l1486,1234r-5,14l1481,1267r-5,14l1471,1300r-6,10l1465,1324r-5,10l1460,1343r-10,10l1450,1367r-6,9l1439,1386r-5,14l1434,1410r-5,9l1424,1434r-11,9l1408,1457r-10,10l1387,1476r-10,15l1366,1500r-15,15l1335,1529r-16,9l1304,1553r-21,9l1262,1576r-16,10l1225,1600r-26,10l1184,1624r-16,5l1152,1634r-10,4l1132,1643r-16,l1105,1653r-15,l1079,1662r-15,l1053,1667r-15,5l1022,1676r-10,5l996,1686r-10,l970,1691r-16,4l939,1695r-16,l913,1700r-16,5l881,1705r-15,l850,1710r-16,l819,1715r-16,l787,1715r-15,l756,1715r-16,l730,1715r-21,l693,1715r-15,-5l662,1710r-15,-5l636,1705r-21,-5l605,1700r-16,-5l574,1691r-11,-5l547,1681r-10,-5l521,1672r-10,-5l495,1662r-10,-9l469,1643r-10,-5l448,1634r-15,-10l422,1619r-10,-9l401,1605r-20,-19l360,1567r-21,-19l323,1529r-10,-10l302,1510r-10,-14l287,1486r-11,-10l271,1462r-10,-9l255,1443r-10,-14l240,1415r-11,-15l224,1391r-5,-15l214,1367r-6,-14l203,1338r-5,-14l193,1315r-5,-15l182,1286r-5,-14l172,1257r-5,-9l167,1234r-5,-15l156,1205r,-14l151,1176r,-14l146,1148r,-14l146,1119r-5,-4l130,1105r-5,-9l115,1086r-6,-14l99,1062,89,1048,78,1034,68,1019,57,1005,47,986,36,972,26,957,21,938,10,924,5,905,,886,,872,,853,,834,5,815r5,-15l16,781r5,-14l26,753,36,738r6,-9l52,719r10,-9l68,700r10,-4l89,691r10,-5l115,686r10,-5l141,681r15,l167,681r10,l193,681r10,5l214,686r21,10l250,700r5,10l266,729r,9l271,753r5,9l281,776r6,10l287,796r,9l292,819r5,10l297,838r-21,10l276,848xe" fillcolor="black" stroked="f">
                    <v:path arrowok="t" o:connecttype="custom" o:connectlocs="203,738;62,815;115,1005;188,1115;214,1248;266,1372;355,1510;521,1624;720,1667;918,1648;1090,1591;1257,1505;1418,1329;1429,1200;1507,1038;1507,834;1408,791;1231,819;1048,753;829,681;673,691;542,776;365,910;250,196;428,291;386,162;501,91;563,19;730,57;918,143;1006,181;819,19;1189,67;1314,110;1408,262;1450,400;1512,415;1559,386;1596,553;1570,705;1559,838;1575,991;1512,1153;1471,1300;1424,1434;1262,1576;1079,1662;913,1700;730,1715;547,1681;401,1605;255,1443;182,1286;146,1119;36,972;21,767;141,681;271,753" o:connectangles="0,0,0,0,0,0,0,0,0,0,0,0,0,0,0,0,0,0,0,0,0,0,0,0,0,0,0,0,0,0,0,0,0,0,0,0,0,0,0,0,0,0,0,0,0,0,0,0,0,0,0,0,0,0,0,0,0,0"/>
                  </v:shape>
                  <v:shape id="Freeform 131" o:spid="_x0000_s1040" style="position:absolute;left:4476;top:9504;width:469;height:633;visibility:visible;mso-wrap-style:square;v-text-anchor:top" coordsize="469,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QxcIA&#10;AADbAAAADwAAAGRycy9kb3ducmV2LnhtbESPQYvCMBSE74L/ITzBi2iqh1WqUXRhQXQvWi/eHs2z&#10;LTYvoYla/fVmYcHjMDPfMItVa2pxp8ZXlhWMRwkI4tzqigsFp+xnOAPhA7LG2jIpeJKH1bLbWWCq&#10;7YMPdD+GQkQI+xQVlCG4VEqfl2TQj6wjjt7FNgZDlE0hdYOPCDe1nCTJlzRYcVwo0dF3Sfn1eDMK&#10;WP+6/W0nd5k+2M1g/3KZPzul+r12PQcRqA2f8H97qxVMx/D3Jf4A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9RDFwgAAANsAAAAPAAAAAAAAAAAAAAAAAJgCAABkcnMvZG93&#10;bnJldi54bWxQSwUGAAAAAAQABAD1AAAAhwMAAAAA&#10;" path="m,167r5,l21,181r10,5l52,200r5,5l68,219r10,10l88,243r11,9l104,271r11,15l120,305r5,14l135,338r6,19l151,376r,14l156,409r5,15l167,433r,10l167,452r5,5l172,462,323,443r42,47l380,624r89,9l396,262r,-5l391,252r-5,-9l380,229,370,209,360,190r-6,-9l349,167r-5,-10l339,148,328,133r-10,-9l307,109r-5,-9l292,90,281,76,266,67,255,57,245,48,229,38,214,29,203,19,188,14,172,10,156,5,141,,88,52r,l99,57r10,10l125,81r10,14l151,114r10,10l167,138r5,14l182,167r-10,l161,162r-20,-5l125,152r-16,-4l99,143,88,138r-10,l57,133,42,129,,167r,xe" fillcolor="black" stroked="f">
                    <v:path arrowok="t" o:connecttype="custom" o:connectlocs="5,167;31,186;57,205;78,229;99,252;115,286;125,319;141,357;151,390;161,424;167,443;172,457;323,443;380,624;396,262;391,252;380,229;360,190;349,167;339,148;318,124;302,100;281,76;255,57;229,38;203,19;172,10;141,0;88,52;109,67;135,95;161,124;172,152;172,167;141,157;109,148;88,138;57,133;0,167" o:connectangles="0,0,0,0,0,0,0,0,0,0,0,0,0,0,0,0,0,0,0,0,0,0,0,0,0,0,0,0,0,0,0,0,0,0,0,0,0,0,0"/>
                  </v:shape>
                  <v:shape id="Freeform 132" o:spid="_x0000_s1041" style="position:absolute;left:5456;top:10556;width:256;height:138;visibility:visible;mso-wrap-style:square;v-text-anchor:top" coordsize="256,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pEMUA&#10;AADbAAAADwAAAGRycy9kb3ducmV2LnhtbESPQWsCMRSE74L/ITyhN81qoZXVKItQ6KGHdmsRb8/k&#10;ubu4eVmTVLf+elMo9DjMzDfMct3bVlzIh8axgukkA0GsnWm4UrD9fBnPQYSIbLB1TAp+KMB6NRws&#10;MTfuyh90KWMlEoRDjgrqGLtcyqBrshgmriNO3tF5izFJX0nj8ZrgtpWzLHuSFhtOCzV2tKlJn8pv&#10;qyDud7fizfdbLR/LDeqv9935UCj1MOqLBYhIffwP/7VfjYLnG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ukQxQAAANsAAAAPAAAAAAAAAAAAAAAAAJgCAABkcnMv&#10;ZG93bnJldi54bWxQSwUGAAAAAAQABAD1AAAAigMAAAAA&#10;" path="m5,r,l16,10r10,9l47,38r5,5l63,53r15,4l89,67r10,5l110,77r15,l136,81r21,l178,81r20,-4l214,77r16,-5l240,72r11,l256,72r-5,l251,81,240,91r-5,14l224,110r-5,5l209,119r-11,5l183,129r-11,5l157,138r-16,l120,138,99,134,89,129,73,124,63,119,52,115,42,105r-5,-5l21,86,16,72,11,62,5,57,,48,,38,,29,,19,,5,5,r,xe" fillcolor="black" stroked="f">
                    <v:path arrowok="t" o:connecttype="custom" o:connectlocs="5,0;5,0;16,10;26,19;47,38;52,43;63,53;78,57;89,67;99,72;110,77;125,77;136,81;157,81;178,81;198,77;214,77;230,72;240,72;251,72;256,72;251,72;251,81;240,91;235,105;224,110;219,115;209,119;198,124;183,129;172,134;157,138;141,138;120,138;99,134;89,129;73,124;63,119;52,115;42,105;37,100;21,86;16,72;11,62;5,57;0,48;0,38;0,29;0,19;0,5;5,0;5,0" o:connectangles="0,0,0,0,0,0,0,0,0,0,0,0,0,0,0,0,0,0,0,0,0,0,0,0,0,0,0,0,0,0,0,0,0,0,0,0,0,0,0,0,0,0,0,0,0,0,0,0,0,0,0,0"/>
                  </v:shape>
                  <v:shape id="Freeform 133" o:spid="_x0000_s1042" style="position:absolute;left:5044;top:10537;width:590;height:286;visibility:visible;mso-wrap-style:square;v-text-anchor:top" coordsize="59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vpccIA&#10;AADbAAAADwAAAGRycy9kb3ducmV2LnhtbESPT4vCMBTE78J+h/AW9qapLvinGmVXKHpaser92bxt&#10;yzYvJYlav/1GEDwOM/MbZrHqTCOu5HxtWcFwkIAgLqyuuVRwPGT9KQgfkDU2lknBnTyslm+9Baba&#10;3nhP1zyUIkLYp6igCqFNpfRFRQb9wLbE0fu1zmCI0pVSO7xFuGnkKEnG0mDNcaHCltYVFX/5xSg4&#10;3Wd6/J2vsw2ftauz4cTsfpxSH+/d1xxEoC68ws/2ViuYfMLjS/w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lxwgAAANsAAAAPAAAAAAAAAAAAAAAAAJgCAABkcnMvZG93&#10;bnJldi54bWxQSwUGAAAAAAQABAD1AAAAhwMAAAAA&#10;" path="m511,191r-10,l485,191r-15,l459,191r-15,l428,191r-16,l397,191r-16,-5l365,186r-15,l334,186r-10,l313,186r-10,-5l292,176r-10,-4l271,172r-10,-5l245,157r-10,-4l224,148,209,138r-11,-9l183,119r-5,-9l167,100,157,86,151,72,146,57r5,l167,57r11,-9l188,38,183,24r,-9l172,5r-10,l151,r-5,l136,,125,,115,,99,,89,,78,,63,,47,,37,5,26,5,11,15,,24,,34r,9l,48r11,9l21,62r11,5l47,67r16,9l73,76r5,5l78,81r,10l78,100r,5l78,119r,10l78,143r6,10l84,167r10,14l94,191r11,19l110,224r10,14l131,248r10,9l157,262r15,10l183,276r15,l214,281r10,5l240,286r11,l261,286r10,l287,281r5,l287,276r-16,l261,272r-10,-5l240,262r-10,l219,253r-15,l193,243r-10,l167,229r-10,-5l146,210,136,191r,-15l131,167r,-10l131,148r-6,-14l120,124r,-9l120,110r,-10l120,96r,l125,105r11,10l157,134r15,14l193,167r11,5l214,181r10,10l235,200r16,l266,210r16,l298,215r20,4l334,219r21,l376,224r15,l412,224r16,l444,224r10,l464,224r,l470,224,360,286,501,243r42,5l548,243r21,-5l584,229r6,-10l584,210r-10,-5l558,200r-15,l527,196r-10,-5l511,191r,l511,191xe" fillcolor="black" stroked="f">
                    <v:path arrowok="t" o:connecttype="custom" o:connectlocs="485,191;444,191;397,191;350,186;313,186;282,172;245,157;209,138;178,110;151,72;167,57;183,24;162,5;136,0;99,0;63,0;26,5;0,34;11,57;47,67;78,81;78,100;78,129;84,167;105,210;131,248;172,272;214,281;251,286;287,281;271,276;240,262;204,253;167,229;136,191;131,157;120,124;120,100;125,105;172,148;214,181;251,200;298,215;355,219;412,224;454,224;470,224;543,248;584,229;574,205;527,196;511,191" o:connectangles="0,0,0,0,0,0,0,0,0,0,0,0,0,0,0,0,0,0,0,0,0,0,0,0,0,0,0,0,0,0,0,0,0,0,0,0,0,0,0,0,0,0,0,0,0,0,0,0,0,0,0,0"/>
                  </v:shape>
                  <v:shape id="Freeform 134" o:spid="_x0000_s1043" style="position:absolute;left:3245;top:9523;width:1695;height:2033;visibility:visible;mso-wrap-style:square;v-text-anchor:top" coordsize="1695,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Y8MA&#10;AADbAAAADwAAAGRycy9kb3ducmV2LnhtbESPzWrDMBCE74G+g9hCb4ncENriRjHCkBDIoeTnARZr&#10;Y5tIK9dSYqdPXxUCPQ4z8w2zLEZnxY360HpW8DrLQBBX3rRcKzgd19MPECEiG7SeScGdAhSrp8kS&#10;c+MH3tPtEGuRIBxyVNDE2OVShqohh2HmO+LknX3vMCbZ19L0OCS4s3KeZW/SYctpocGOyoaqy+Hq&#10;FOyk1TrsyA9RB/1jN6X5/ror9fI86k8Qkcb4H360t0bB+wL+vq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kY8MAAADbAAAADwAAAAAAAAAAAAAAAACYAgAAZHJzL2Rv&#10;d25yZXYueG1sUEsFBgAAAAAEAAQA9QAAAIgDAAAAAA==&#10;" path="m1351,614r-5,l1335,605r-10,-5l1319,595r-10,-9l1299,581r-16,-10l1267,562r-15,-14l1236,538r-21,-9l1199,519r-20,-14l1163,495r-21,-14l1121,467r-21,-10l1080,448r-21,-15l1038,424r-26,-14l996,400,970,390,949,376r-21,-9l913,362,892,352r-21,-4l850,343r-16,-5l829,333,819,319r-11,-9l798,305,787,290r-10,-9l761,271,746,257,730,243,714,229,699,214,678,200,662,186,647,171,631,152,610,138,595,119,574,105,558,90,542,76,522,67,511,52,495,43,485,33,475,19,464,14,449,5,438,,428,,412,10r-16,9l375,38,365,48,355,62r-16,9l329,86r-16,9l302,110r-15,14l276,138r-15,14l245,167r-16,14l219,195r-16,15l188,224r-16,14l162,252r-16,10l136,276r-11,10l115,300r-16,5l89,314,78,324r-5,9l57,343r-15,9l31,362r-5,9l16,386r,9l26,414r16,19l42,433r10,5l63,448r15,9l89,467r10,4l110,476r10,10l130,495r11,5l156,510r16,9l188,529r15,9l219,548r16,9l250,571r16,10l282,590r20,15l318,614r21,10l355,638r20,10l391,657r21,14l428,681r21,14l464,705r21,14l501,729r21,9l537,752r16,10l574,776r15,10l605,795r21,10l641,814r16,10l673,833r15,10l699,852r21,15l730,871r11,10l751,886r16,9l777,900r10,10l798,914r10,5l819,929r10,4l834,938r6,5l840,943r-6,9l829,962r,9l819,986r-5,19l808,1014r-5,5l798,1033r,10l787,1062r-5,19l772,1090r,15l767,1114r-6,10l756,1138r-5,19l746,1171r-5,10l735,1190r-5,10l725,1214r-5,10l714,1233r-5,10l699,1257r-5,10l683,1286r-10,14l668,1309r,l662,1309r,5l652,1319r-11,5l626,1329r-11,9l600,1348r-16,9l563,1371r-21,10l532,1386r-10,9l506,1400r-11,9l485,1414r-10,10l459,1429r-10,9l438,1448r-16,9l412,1462r-10,9l386,1481r-11,5l360,1495r-11,10l339,1509r-16,10l313,1524r-16,9l287,1538r-11,10l266,1557r-16,5l229,1576r-20,14l188,1600r-16,14l151,1624r-10,9l125,1643r-10,5l110,1652r-6,5l89,1671r-21,19l42,1705r-16,19l10,1733,,1748r,9l16,1762r,l26,1767r16,4l63,1781r10,5l83,1790r11,5l110,1800r10,5l136,1809r10,5l162,1819r10,5l188,1829r15,4l219,1838r10,5l245,1848r16,4l276,1857r11,5l297,1862r16,l329,1867r10,4l349,1871r11,l375,1871r42,-109l433,1762r16,l464,1762r16,l490,1762r11,5l511,1767r11,4l532,1776r16,10l558,1795r16,14l579,1814r16,10l605,1829r10,14l631,1852r10,10l657,1871r21,10l694,1890r15,10l725,1909r21,10l761,1929r21,9l798,1948r21,9l834,1962r21,9l871,1981r21,9l902,1995r21,5l939,2005r15,9l965,2019r10,5l986,2024r15,5l1017,2033r16,l1038,2024r10,-5l1059,2009r15,-9l1085,1986r21,-15l1121,1957r21,-14l1163,1924r16,-19l1189,1895r10,-9l1215,1876r11,-5l1236,1862r10,-10l1257,1843r16,-10l1283,1829r10,-10l1309,1809r10,-4l1330,1795r10,-14l1356,1767r10,-15l1382,1738r16,-19l1413,1700r16,-19l1434,1671r5,-9l1450,1648r5,-10l1465,1629r6,-15l1481,1605r5,-10l1492,1581r10,-10l1512,1557r6,-9l1523,1538r10,-14l1538,1514r11,-9l1554,1490r5,-9l1570,1467r5,-15l1580,1443r11,-10l1596,1419r10,-10l1606,1400r11,-10l1622,1381r5,-10l1638,1352r10,-14l1658,1319r11,-10l1674,1295r5,-9l1690,1271r5,-4l1638,1186r-6,4l1622,1205r-5,14l1611,1233r-10,15l1591,1267r-11,14l1570,1300r-11,14l1554,1324r-5,9l1544,1348r-11,9l1528,1367r-5,14l1512,1395r-5,10l1502,1419r-10,10l1486,1443r-5,9l1471,1467r-6,9l1455,1490r-5,10l1439,1514r-5,10l1429,1538r-10,10l1413,1562r-5,9l1398,1581r-6,9l1387,1605r-5,9l1377,1624r-11,14l1351,1657r-11,14l1330,1686r-5,9l1314,1709r-5,5l1309,1719r-16,5l1278,1733r-16,15l1241,1767r-15,9l1215,1786r-10,9l1189,1805r-10,9l1163,1829r-10,9l1142,1848r-16,9l1116,1871r-16,5l1090,1890r-10,10l1064,1909r-11,10l1048,1929r-21,9l1017,1952r-5,5l1007,1962r-6,-5l991,1952r-11,-4l975,1948r-10,-10l954,1938r-15,-9l923,1924r-10,-10l897,1909r-16,-9l866,1895r-21,-9l829,1876r-15,-5l798,1862r-21,-10l761,1843r-15,-10l730,1829r-16,-10l699,1814r-11,-9l673,1800r-11,-5l652,1786r-16,-10l626,1767r-11,-5l595,1752r-11,l568,1748r-15,-5l537,1743r-21,l495,1738r-20,-5l459,1733r-26,l412,1729r-21,l370,1729r-10,-5l344,1724r-5,l329,1724r-27,-5l282,1719r-16,l245,1719r-21,l209,1719r-16,-5l183,1714r-16,l156,1714r-15,l141,1714,688,1386r6,-5l704,1376r16,-9l735,1362r21,-14l772,1333r15,-9l798,1309r,-9l803,1290r,-9l808,1271r11,-9l824,1252r5,-14l834,1229r6,-15l845,1205r10,-15l861,1176r10,-14l876,1152r5,-14l892,1124r5,-10l902,1100r11,-10l918,1076r5,-9l928,1057r11,-19l949,1029r,-10l954,1019r6,l970,1024r10,5l996,1033r11,10l1022,1048r21,9l1059,1062r15,5l1090,1071r16,10l1116,1081r10,l1132,1081r10,l1132,1067r-11,-15l1106,1048r-11,-10l1085,1029r-11,-5l1059,1019r-11,-5l1033,1005r-11,l1007,995r-6,l125,390,464,86,756,352r-5,l735,352r-15,5l699,367r-21,4l668,386r-6,4l673,410r5,l688,414r11,l720,419r10,5l751,424r21,l793,429r5,l808,429r16,l834,429r11,l855,433r16,l881,438r16,l907,443r16,l934,448r10,l960,452r15,5l986,462r15,5l1012,471r15,5l1043,486r16,4l1074,500r16,10l1106,524r20,9l1142,543r16,9l1173,567r16,9l1205,590r21,10l1241,614r16,10l1273,633r10,15l1299,657r15,10l1325,676r10,10l1351,695r15,10l1382,719r10,5l1392,729,1351,614r,xe" fillcolor="black" stroked="f">
                    <v:path arrowok="t" o:connecttype="custom" o:connectlocs="1252,548;1059,433;850,343;730,243;558,90;428,0;287,124;146,262;31,362;89,467;219,548;391,657;574,776;730,871;834,938;798,1033;746,1171;683,1286;600,1348;459,1429;339,1509;188,1600;42,1705;73,1786;203,1833;339,1871;501,1767;615,1843;782,1938;954,2014;1074,2000;1226,1871;1340,1781;1455,1638;1533,1524;1606,1409;1679,1286;1580,1281;1507,1405;1434,1524;1366,1638;1262,1748;1126,1857;1012,1957;913,1914;746,1833;615,1762;433,1733;266,1719;688,1386;803,1290;861,1176;928,1057;1022,1048;1132,1067;1007,995;668,386;793,429;907,443;1043,486;1205,590;1351,695" o:connectangles="0,0,0,0,0,0,0,0,0,0,0,0,0,0,0,0,0,0,0,0,0,0,0,0,0,0,0,0,0,0,0,0,0,0,0,0,0,0,0,0,0,0,0,0,0,0,0,0,0,0,0,0,0,0,0,0,0,0,0,0,0,0"/>
                  </v:shape>
                  <v:shape id="Freeform 135" o:spid="_x0000_s1044" style="position:absolute;left:3010;top:11256;width:2916;height:1443;visibility:visible;mso-wrap-style:square;v-text-anchor:top" coordsize="2916,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box8UA&#10;AADbAAAADwAAAGRycy9kb3ducmV2LnhtbESPT2sCMRTE70K/Q3gFb5ptwT+sRinCtmJ7qfXi7bl5&#10;7gaTl2WT6uqnN4WCx2FmfsPMl52z4kxtMJ4VvAwzEMSl14YrBbufYjAFESKyRuuZFFwpwHLx1Jtj&#10;rv2Fv+m8jZVIEA45KqhjbHIpQ1mTwzD0DXHyjr51GJNsK6lbvCS4s/I1y8bSoeG0UGNDq5rK0/bX&#10;KbhNVu/ms7CjzeFjar7kvrh13irVf+7eZiAidfER/m+vtYLJCP6+pB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ujHxQAAANsAAAAPAAAAAAAAAAAAAAAAAJgCAABkcnMv&#10;ZG93bnJldi54bWxQSwUGAAAAAAQABAD1AAAAigMAAAAA&#10;" path="m699,19r-5,5l678,38r-5,10l663,62r-6,10l657,81r-5,10l652,105r-5,10l647,129r,9l647,157r,15l647,186r5,19l657,229r,9l663,248r,9l668,267r,9l673,286r5,14l684,315r5,9l694,338r5,10l710,367r5,9l720,391r10,14l736,424r10,10l751,448r11,14l772,476r11,10l793,496r10,14l819,519r11,10l840,543r16,10l871,562r11,5l897,576r16,10l929,596r15,4l960,605r10,5l986,619r16,l1022,629r11,5l1054,638r15,l1085,648r16,l1116,653r21,l1153,657r16,5l1184,667r16,l1215,667r16,5l1247,672r15,l1278,672r16,4l1309,676r11,l1335,676r16,l1361,681r16,l1388,681r10,l1414,681r15,l1450,681r16,l1481,681r11,-5l1502,676r6,l1508,676r,5l1508,691r,9l1518,715r5,14l1528,743r11,10l1554,762r6,l1570,762r11,l1601,767r11,l1633,767r15,l1669,767r16,-5l1700,762r16,l1732,762r10,l1753,762r5,l1758,762r5,l1779,781r5,10l1800,800r10,15l1831,834r10,14l1862,867r16,19l1904,905r5,10l1920,924r10,10l1940,943r11,10l1961,967r16,9l1987,986r21,19l2029,1024r10,10l2055,1043r5,10l2076,1062r21,19l2118,1095r15,20l2154,1129r16,9l2191,1148r10,9l2217,1162r10,5l2243,1167r10,l2258,1162r6,-9l2274,1143r11,-14l2300,1119r11,-19l2332,1086r15,-19l2368,1048r10,-14l2389,1024r10,-9l2415,1000r10,-9l2436,981r15,-14l2462,962r10,-14l2488,934r10,-10l2509,910r15,-10l2535,891r16,-15l2561,867r10,-14l2587,843r10,-14l2608,819r16,-14l2634,795r10,-9l2660,776r10,-14l2681,753r10,-10l2702,734r21,-19l2744,700r15,-19l2775,667r15,-14l2801,648r21,-19l2827,629r-5,-5l2817,619r-11,-9l2796,605r-21,-14l2754,581r-10,-9l2733,567r-16,-10l2707,553r-16,-15l2681,529r-16,-10l2650,510r-16,-10l2618,491r-15,-10l2587,472r-16,-15l2551,448r-16,-14l2519,424r-21,-9l2483,400r-21,-9l2446,381r-21,-14l2410,357r-21,-14l2373,329r-21,-10l2337,305r-21,-9l2300,286r-21,-14l2264,262r-21,-9l2227,238r-15,-9l2196,219r-16,-9l2165,205r-16,-14l2133,181r-15,-9l2107,167r-15,-10l2081,148r-15,-5l2055,138r-21,-14l2019,115r-16,-5l1993,105r-11,-5l1972,96r-16,-5l1940,91r-15,-5l1904,86r-16,l1867,86r-21,-5l1826,81r-21,l1784,81r-21,l1742,81r-21,l1700,81r-15,l1674,81r-10,l1654,81r-21,l1612,81r-21,l1575,86r-21,l1544,86r-21,l1513,86r-11,l1492,86r-11,l1476,91,1575,5r,l1591,5r5,l1607,5r10,l1627,5r11,l1654,5r10,l1685,5r15,l1721,5r16,l1758,5r21,l1794,5r21,l1836,10r21,l1878,10r21,l1920,15r20,l1956,19r21,l1998,24r15,l2029,29r16,l2066,34r15,4l2097,43r10,5l2118,53r15,9l2144,67r10,5l2170,81r10,5l2201,96r11,9l2227,115r16,9l2264,134r10,9l2295,153r16,9l2326,176r16,10l2363,196r15,14l2399,219r16,15l2436,248r15,9l2472,272r16,9l2509,296r15,14l2545,324r16,10l2582,348r15,9l2618,372r16,9l2650,396r15,14l2681,419r16,15l2712,443r16,10l2749,467r10,9l2775,486r15,10l2801,510r10,5l2827,524r10,10l2848,543r21,19l2884,576r11,10l2905,596r5,9l2916,610r-6,5l2910,624r-10,10l2890,653r-16,14l2858,686r-10,10l2837,705r-10,14l2822,734r-16,9l2796,757r-16,10l2770,781r-16,14l2744,810r-16,14l2717,843r-15,10l2691,867r-21,19l2660,900r-16,15l2634,929r-16,14l2603,962r-16,14l2571,991r-15,14l2545,1019r-21,15l2514,1048r-16,14l2483,1076r-16,15l2451,1105r-10,14l2425,1129r-10,14l2399,1157r-10,10l2378,1181r-10,10l2352,1200r-10,5l2332,1215r-16,14l2300,1248r-15,9l2274,1262r-5,5l2264,1267r-6,-5l2238,1248r-11,-10l2217,1234r-16,-10l2191,1215r-21,-10l2154,1191r-21,-10l2118,1167r-21,-14l2076,1138r-21,-14l2039,1110r-26,-19l1998,1076r-26,-19l1951,1043r-21,-19l1914,1005r-21,-19l1873,972r-21,-19l1836,934r-21,-24l1805,895r-21,-19l1773,857r-15,-19l1747,819r,l1737,819r-10,5l1711,824r-21,l1669,824r-10,l1648,829r-15,l1627,829r-15,l1601,829r-15,l1575,829r-10,l1554,829r-15,l1534,829r-21,-5l1497,824r-16,-5l1476,815r-10,-15l1461,791r-6,-15l1450,767r,-19l1450,748r,5l1450,762r,19l1450,795r-5,20l1445,824r-5,10l1440,848r,9l1434,867r-5,14l1424,891r-5,9l1414,915r-6,9l1403,934r-5,14l1388,957r-11,10l1367,976r-11,10l1341,995r-11,5l1315,1010r-11,9l1283,1024r-21,10l1247,1034r-11,9l1221,1048r-11,5l1195,1062r-16,5l1158,1072r-16,4l1127,1086r-21,9l1090,1100r-21,10l1049,1115r-21,9l1007,1134r-21,9l965,1148r-21,14l923,1167r-20,14l876,1186r-15,9l835,1205r-21,10l793,1224r-26,10l746,1243r-21,10l704,1262r-20,10l657,1276r-20,10l616,1295r-21,10l574,1315r-21,9l532,1329r-15,9l496,1343r-16,10l459,1357r-15,10l428,1376r-16,10l397,1391r-16,4l365,1400r-10,5l339,1410r-10,5l318,1419r-5,5l292,1429r-5,9l277,1438r,5l272,1438r-11,-9l256,1424r-5,-9l240,1405r-10,-10l219,1386r-10,-14l198,1357r-10,-14l172,1329r-10,-19l152,1291r-16,-15l131,1267r-6,-14l120,1243r-10,-14l105,1219r-6,-9l94,1200r-5,-14l84,1172,73,1162r-5,-14l63,1138r-5,-14l52,1110r-5,-15l42,1086r-5,-14l32,1053r-6,-15l21,1024r-5,-14l16,995,11,981r,-14l6,948r,-14l,915,,900,,886,,867,,848,,834r6,l21,824r16,-5l47,815,63,805r16,-5l89,795r16,-4l115,786r16,l141,781r5,5l152,791r5,4l152,805r-6,19l131,834r-11,14l105,857,94,872r-5,4l84,881r,l84,891r,9l89,919r,5l89,934r,14l94,962r5,14l105,991r5,14l115,1024r5,14l125,1053r6,19l141,1095r5,20l157,1134r10,9l172,1157r6,10l183,1176r5,10l193,1200r11,10l209,1219r5,10l219,1243r11,14l240,1267r5,14l256,1291r5,14l277,1315r5,14l292,1343r11,10l313,1367r5,l324,1362r10,-5l355,1353r5,-10l371,1338r15,-4l397,1329r15,-5l423,1315r15,-5l459,1305r11,-10l491,1291r15,-10l527,1272r16,-5l564,1257r15,-9l605,1238r16,-9l647,1224r21,-9l689,1205r21,-10l730,1186r21,-10l777,1167r21,-10l819,1148r21,-10l866,1129r21,-14l908,1105r21,-10l955,1091r15,-15l991,1072r21,-10l1033,1053r21,-10l1069,1034r21,-10l1111,1019r16,-9l1142,1000r16,-9l1174,986r10,-10l1200,972r10,-5l1226,962r21,-14l1268,938r10,-9l1288,924r6,-14l1304,900r5,-14l1320,872r5,-19l1330,838r5,-14l1341,810r,-19l1341,781r5,-14l1351,757r,-19l1351,738r,-4l1341,734r-16,l1309,734r-10,l1288,729r-15,l1262,724r-15,l1236,724r-15,-5l1205,719r-16,-4l1169,710r-16,-5l1137,705r-21,-9l1096,696r-16,-5l1059,686r-21,-10l1017,672r-21,-5l981,662r-21,-9l939,643r-21,-5l903,629,882,619r-21,-9l840,596,824,586,803,576,783,562r-16,-9l751,538,730,524,715,510,699,491,689,476,673,457,657,443,647,424,637,410,626,386,616,367,605,343r-5,-19l590,300r-6,-19l579,257r,-28l579,205r,-29l579,148r5,-29l584,91,595,62r5,-33l610,r89,19l699,19xe" fillcolor="black" stroked="f">
                    <v:path arrowok="t" o:connecttype="custom" o:connectlocs="647,157;689,324;793,496;970,610;1184,667;1377,681;1508,691;1648,767;1800,800;1977,976;2191,1148;2347,1067;2509,910;2670,762;2817,619;2634,500;2410,357;2180,210;1993,105;1763,81;1544,86;1627,5;1857,10;2097,43;2274,143;2509,296;2728,453;2905,596;2806,743;2634,929;2441,1119;2274,1262;2097,1153;1836,934;1659,824;1497,824;1445,815;1388,957;1210,1053;965,1148;684,1272;428,1376;277,1443;152,1291;63,1138;6,948;79,800;105,857;105,991;188,1186;292,1343;438,1310;689,1205;970,1076;1200,972;1335,824;1288,729;1080,691;824,586;626,386;595,62" o:connectangles="0,0,0,0,0,0,0,0,0,0,0,0,0,0,0,0,0,0,0,0,0,0,0,0,0,0,0,0,0,0,0,0,0,0,0,0,0,0,0,0,0,0,0,0,0,0,0,0,0,0,0,0,0,0,0,0,0,0,0,0,0"/>
                  </v:shape>
                  <v:shape id="Freeform 136" o:spid="_x0000_s1045" style="position:absolute;left:5008;top:10932;width:287;height:415;visibility:visible;mso-wrap-style:square;v-text-anchor:top" coordsize="28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rBcEA&#10;AADbAAAADwAAAGRycy9kb3ducmV2LnhtbESP3YrCMBSE7wXfIRzBO03dC5VqlEVYFHa9sPUBDsnZ&#10;/ticlCZr69ubBcHLYWa+Ybb7wTbiTp2vHCtYzBMQxNqZigsF1/xrtgbhA7LBxjEpeJCH/W482mJq&#10;XM8XumehEBHCPkUFZQhtKqXXJVn0c9cSR+/XdRZDlF0hTYd9hNtGfiTJUlqsOC6U2NKhJH3L/qyC&#10;/vR9rGv02PJZ17ef7PjQOSs1nQyfGxCBhvAOv9ono2C1hP8v8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bawXBAAAA2wAAAA8AAAAAAAAAAAAAAAAAmAIAAGRycy9kb3du&#10;cmV2LnhtbFBLBQYAAAAABAAEAPUAAACGAwAAAAA=&#10;" path="m214,5r,l214,10r-6,10l208,34r-5,9l198,58r-5,19l193,96r-6,14l182,129r-10,19l172,162r-5,19l156,196r-5,9l146,220r-11,9l130,239r-10,9l109,262,94,272,83,291r-10,9l57,315,47,329,36,339r-10,9l15,358,5,377,,381r78,34l78,410r5,-10l94,391r15,-19l114,362r6,-9l130,339r11,-10l146,315r15,-15l167,286r15,-14l187,258r11,-19l208,224r11,-14l229,191r5,-19l245,158r5,-19l260,120r6,-15l271,86r5,-14l276,53r5,-19l287,20,287,,214,5r,xe" fillcolor="black" stroked="f">
                    <v:path arrowok="t" o:connecttype="custom" o:connectlocs="214,5;214,5;214,10;208,20;208,34;203,43;198,58;193,77;193,96;187,110;182,129;172,148;172,162;167,181;156,196;151,205;146,220;135,229;130,239;120,248;109,262;94,272;83,291;73,300;57,315;47,329;36,339;26,348;15,358;5,377;0,381;78,415;78,410;83,400;94,391;109,372;114,362;120,353;130,339;141,329;146,315;161,300;167,286;182,272;187,258;198,239;208,224;219,210;229,191;234,172;245,158;250,139;260,120;266,105;271,86;276,72;276,53;281,34;287,20;287,0;214,5;214,5" o:connectangles="0,0,0,0,0,0,0,0,0,0,0,0,0,0,0,0,0,0,0,0,0,0,0,0,0,0,0,0,0,0,0,0,0,0,0,0,0,0,0,0,0,0,0,0,0,0,0,0,0,0,0,0,0,0,0,0,0,0,0,0,0,0"/>
                  </v:shape>
                  <v:shape id="Freeform 137" o:spid="_x0000_s1046" style="position:absolute;left:5295;top:10894;width:354;height:634;visibility:visible;mso-wrap-style:square;v-text-anchor:top" coordsize="35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5ss8IA&#10;AADbAAAADwAAAGRycy9kb3ducmV2LnhtbESPQWsCMRSE7wX/Q3hCbzVrESNbo4igePFQ7aW3x+Z1&#10;d9vNS9i86vrvG6HgcZiZb5jlevCdulCf2sAWppMCFHEVXMu1hY/z7mUBKgmywy4wWbhRgvVq9LTE&#10;0oUrv9PlJLXKEE4lWmhEYql1qhrymCYhEmfvK/QeJcu+1q7Ha4b7Tr8WxVx7bDkvNBhp21D1c/r1&#10;FuLiOBezr25xJt8Ff0ZT08FY+zweNm+ghAZ5hP/bB2fBGLh/yT9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jmyzwgAAANsAAAAPAAAAAAAAAAAAAAAAAJgCAABkcnMvZG93&#10;bnJldi54bWxQSwUGAAAAAAQABAD1AAAAhwMAAAAA&#10;" path="m276,19r-5,5l271,34r,4l271,48r,10l271,72r-5,9l266,96r,14l266,124r-6,14l260,158r-5,14l250,191r,5l245,205r-6,14l234,229r-10,14l219,258r-6,14l203,286r-10,19l182,319r-10,15l161,353r-10,14l140,381r-10,19l120,415r-16,14l93,448,83,462,73,477,62,491r-10,9l41,515r-5,14l26,538r-6,10l15,553r-5,9l,572r,5l67,634r,-5l73,619r5,-9l83,600r5,-9l99,581r10,-14l120,553r5,-15l135,524r11,-19l156,491r10,-19l182,458r11,-20l203,424r10,-19l224,386r10,-19l245,353r10,-19l266,319r5,-14l281,286r5,-14l297,262r5,-14l307,238r5,-9l318,224r5,-19l323,191r5,-19l333,153r,-19l339,115r,-15l344,81r,-19l349,48r,-14l349,24r,-14l354,5r,-5l354,,276,19r,xe" fillcolor="black" stroked="f">
                    <v:path arrowok="t" o:connecttype="custom" o:connectlocs="271,24;271,38;271,58;266,81;266,110;260,138;255,172;250,196;239,219;224,243;213,272;193,305;172,334;151,367;130,400;104,429;83,462;62,491;41,515;26,538;15,553;0,572;67,634;73,619;83,600;99,581;120,553;135,524;156,491;182,458;203,424;224,386;245,353;266,319;281,286;297,262;307,238;318,224;323,191;333,153;339,115;344,81;349,48;349,24;354,5;354,0;276,19" o:connectangles="0,0,0,0,0,0,0,0,0,0,0,0,0,0,0,0,0,0,0,0,0,0,0,0,0,0,0,0,0,0,0,0,0,0,0,0,0,0,0,0,0,0,0,0,0,0,0"/>
                  </v:shape>
                  <v:shape id="Freeform 138" o:spid="_x0000_s1047" style="position:absolute;left:5973;top:9447;width:1705;height:1238;visibility:visible;mso-wrap-style:square;v-text-anchor:top" coordsize="1705,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PhMEA&#10;AADbAAAADwAAAGRycy9kb3ducmV2LnhtbERPz2vCMBS+C/sfwhvspsmGzFGNZZSNyfRg3S67PZpn&#10;U9q8lCbT+t+bg+Dx4/u9ykfXiRMNofGs4XmmQBBX3jRca/j9+Zy+gQgR2WDnmTRcKEC+fpisMDP+&#10;zCWdDrEWKYRDhhpsjH0mZagsOQwz3xMn7ugHhzHBoZZmwHMKd518UepVOmw4NVjsqbBUtYd/p6Hk&#10;b6/cvFDtfGf9vt3yx5/80vrpcXxfgog0xrv45t4YDYs0Nn1JP0Cu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KD4TBAAAA2wAAAA8AAAAAAAAAAAAAAAAAmAIAAGRycy9kb3du&#10;cmV2LnhtbFBLBQYAAAAABAAEAPUAAACGAwAAAAA=&#10;" path="m146,681r,l156,676r16,-5l193,666r10,-4l213,657r16,-5l245,647r10,-4l271,638r15,l302,633r16,-5l333,619r16,-5l365,614r15,-9l396,605r16,-5l427,595r11,-5l448,590r16,-4l474,586r21,-10l511,576r5,l521,571r10,-5l547,562r11,-5l578,547r16,-9l615,533r21,-14l651,509r21,-9l698,490r16,-14l740,466r11,-4l761,457r10,-5l787,443r21,-10l829,419r15,-10l870,400r16,-14l907,376r16,-10l943,362r16,-10l970,347r10,-4l996,338r10,l1011,343r,4l1011,352r,10l1011,371r,10l1017,395r,10l1017,424r,14l1017,452r5,19l1022,490r,15l1022,528r5,15l1027,566r,15l1027,605r,14l1027,638r,19l1027,676r,14l1027,709r,15l1022,738r,9l1022,762r,9l1017,781r,9l1011,795r-5,5l996,805r-11,4l975,814r-16,10l949,828r-21,5l912,843r-26,4l865,857r-21,5l824,871r-11,5l803,881r-16,5l777,890r-16,5l751,895r-11,5l730,905r-16,4l704,909r-16,5l678,919r-11,l651,928r-10,l631,933r-11,5l605,938r-11,5l584,947r-21,5l547,962r-21,l511,966r-21,5l479,976r-10,5l458,986r-10,l448,990r-16,5l417,1000r-16,5l391,1005r-16,4l365,1019r-21,5l328,1028r-21,5l292,1043r-16,4l255,1052r-16,10l219,1071r-21,5l182,1081r-21,5l146,1095r-21,5l114,1105r-15,4l83,1114r-16,5l57,1124r-11,4l41,1128r-15,5l26,1138,,1238r5,-5l15,1228r11,-4l41,1219r11,-10l73,1205r15,-10l104,1190r21,-9l151,1171r21,-9l193,1152r10,-5l219,1143r10,-5l239,1133r11,-5l266,1124r5,-5l286,1114r11,-5l307,1105r11,-10l328,1095r21,-9l375,1076r21,-10l412,1062r20,-10l448,1047r16,-9l479,1033r6,-5l495,1028r10,-4l511,1024r,-5l521,1019r5,-5l542,1014r10,-5l573,1005r16,-5l610,995r21,-9l651,981r11,-5l672,976r16,-5l698,966r11,l724,962r11,-5l745,957r16,-5l771,947r16,-4l803,943r10,-5l824,933r15,-5l850,928r10,-9l876,919r10,-5l897,909r20,-4l938,895r21,-5l985,886r16,-10l1017,871r10,-5l1043,857r10,-5l1058,847r5,-4l1069,843r,-10l1069,824r,-10l1069,805r,-15l1069,776r,-14l1069,747r,-23l1069,705r,-10l1069,686r,-10l1069,666r,-9l1069,643r,-10l1069,624r,-10l1069,605r,-15l1069,581r-6,-10l1063,562r,-15l1063,538r,-19l1063,500r,-14l1063,476r,-10l1063,462r,-19l1063,424r,-15l1063,400r,-14l1063,376r,-14l1063,357r,l1079,347r5,-9l1095,333r10,-5l1116,319r10,-10l1142,300r10,-10l1173,281r16,-15l1204,257r16,-10l1241,233r15,-9l1272,209r16,-14l1303,186r16,-10l1335,162r15,-10l1366,147r10,-14l1392,128r10,-9l1413,114r16,-9l1439,100r5,-5l1455,95r10,-9l1475,86r11,-10l1502,71r10,-4l1528,62r10,-5l1554,52r15,-5l1585,47r10,l1606,47r10,5l1627,62r5,5l1627,81r-16,14l1595,119r-10,9l1575,138r-16,9l1548,162r-15,9l1517,186r-15,9l1491,209r-21,10l1455,228r-16,15l1429,252r-21,10l1397,271r-15,10l1371,290r-10,10l1350,305r-10,9l1335,319r-16,5l1319,328r,l1329,324r6,-5l1350,314r16,-9l1382,300r20,-5l1423,290r21,-9l1465,276r21,-5l1507,271r15,l1538,276r10,5l1564,290r5,10l1575,309r,10l1580,328r-5,10l1569,352r-15,10l1538,371r-16,5l1502,381r-11,l1481,386r-16,4l1455,390r-16,l1423,395r-15,5l1392,400r-16,l1361,405r-11,l1340,409r-16,l1319,414r-5,l1309,419r-6,9l1293,443r-11,14l1272,471r-16,15l1246,500r-10,5l1230,509r-15,10l1204,524r-10,4l1183,528r-10,5l1163,538r-21,5l1131,552r-5,l1136,557r11,5l1163,562r15,l1199,562r16,l1230,557r16,-5l1262,547r15,-9l1293,524r21,-19l1335,486r15,-20l1366,457r10,-14l1376,443r,l1382,443r10,-5l1402,438r16,-5l1434,433r15,l1470,428r16,-4l1502,419r20,-5l1538,409r21,-4l1569,400r16,-5l1595,390r16,-19l1627,352r,-14l1632,328r5,-9l1642,309r,-9l1642,286r,-10l1642,271r,-14l1632,247r-11,-9l1606,233r-16,l1575,233r-16,l1548,238r-10,l1538,238r,l1543,233r5,-9l1564,214r11,-14l1590,186r16,-15l1627,157r15,-19l1658,119r10,-14l1684,90r10,-14l1700,67r5,-10l1705,52r-5,-14l1689,28r-5,-9l1679,19,1663,9r-10,l1642,5r-15,l1616,r-10,5l1590,5r-15,4l1554,9r-21,10l1512,24r-16,4l1475,38r-20,5l1434,47r-16,5l1397,62r-15,5l1371,71r-10,5l1350,81r-15,9l1314,100r-21,19l1282,124r-10,9l1256,143r-10,9l1236,162r-16,9l1209,181r-10,14l1183,205r-10,9l1157,224r-10,4l1126,247r-21,19l1090,281r-11,9l1069,295r,5l1063,290r-5,-9l1048,271r-5,-5l1032,262r-10,l1011,262r-5,l996,266r-11,5l970,276r-16,5l938,290r-15,10l902,309r-21,15l855,333r-16,10l824,347r-11,10l803,362r-11,4l777,376r-11,5l756,386r-11,9l735,400r-16,5l709,409r-11,10l672,428r-21,15l631,452r-21,10l594,476r-16,10l558,490r-11,10l531,509r-10,5l505,524r,4l146,633r,48l146,681xe" fillcolor="black" stroked="f">
                    <v:path arrowok="t" o:connecttype="custom" o:connectlocs="245,647;380,605;511,576;636,519;787,443;959,352;1011,371;1022,505;1027,676;1017,790;912,843;761,895;651,928;526,962;417,1000;276,1047;114,1105;0,1238;125,1181;266,1124;396,1066;511,1024;631,986;745,957;860,919;1017,871;1069,814;1069,686;1069,590;1063,476;1063,362;1142,300;1288,195;1413,114;1512,67;1627,62;1533,171;1397,271;1319,328;1465,276;1575,319;1481,386;1350,405;1272,471;1173,533;1199,562;1350,466;1434,433;1585,395;1642,286;1559,233;1590,186;1705,57;1627,5;1475,38;1335,90;1209,181;1079,290;1011,262;881,324;756,386;610,462;146,633" o:connectangles="0,0,0,0,0,0,0,0,0,0,0,0,0,0,0,0,0,0,0,0,0,0,0,0,0,0,0,0,0,0,0,0,0,0,0,0,0,0,0,0,0,0,0,0,0,0,0,0,0,0,0,0,0,0,0,0,0,0,0,0,0,0,0"/>
                  </v:shape>
                  <v:shape id="Freeform 139" o:spid="_x0000_s1048" style="position:absolute;left:2791;top:9199;width:783;height:624;visibility:visible;mso-wrap-style:square;v-text-anchor:top" coordsize="783,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12H8IA&#10;AADbAAAADwAAAGRycy9kb3ducmV2LnhtbESPT4vCMBTE7wt+h/AEb9vUIlKqUZaVBVEvun/Oj+bZ&#10;FJuXbhNr/fZGWNjjMDO/YZbrwTaip87XjhVMkxQEcel0zZWCr8+P1xyED8gaG8ek4E4e1qvRyxIL&#10;7W58pP4UKhEh7AtUYEJoCyl9aciiT1xLHL2z6yyGKLtK6g5vEW4bmaXpXFqsOS4YbOndUHk5Xa2C&#10;bal3Wa+/97kLh+Hnd24us41RajIe3hYgAg3hP/zX3moFeQbP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7XYfwgAAANsAAAAPAAAAAAAAAAAAAAAAAJgCAABkcnMvZG93&#10;bnJldi54bWxQSwUGAAAAAAQABAD1AAAAhwMAAAAA&#10;" path="m783,400r-6,l772,395r-5,-4l756,386,741,376r-16,-9l710,353,689,343r-11,-9l668,324r-16,-5l642,310,631,300r-10,-5l605,286r-10,-5l579,272,569,262r-16,-9l543,243r-16,-9l511,229,501,219r-16,-9l470,200r-11,-9l444,181r-16,-9l412,162r-10,-5l386,148,376,138r-16,-9l344,119r-15,-9l318,105,303,95,292,86,282,81,271,76,256,67,245,62,235,53,225,48,204,34,188,29,172,19,157,10,146,5r-5,l125,5,115,,99,,89,,79,,68,5,58,5r-6,5l32,19,21,38,16,48,5,57r,10l,81,,91r5,14l11,124r15,19l37,162r15,19l63,191r10,14l79,215r15,9l110,243r21,19l146,281r16,14l172,310r16,9l193,324r5,5l188,329r-5,5l172,343r-5,10l167,357r-5,15l162,381r,14l162,400r10,14l178,424r10,10l204,443r15,10l235,462r21,10l271,476r16,5l303,486r15,9l329,495r10,5l344,500r6,5l350,505r5,14l360,529r5,9l371,548r10,9l386,567r5,14l402,586r10,14l428,614r21,10l464,624r21,l496,619r15,l522,619r10,l543,619r15,l564,614r10,l590,614r5,l621,576r-11,l595,581r-11,l574,581r-16,l548,586r-16,l522,586r-16,l496,586r-16,-5l470,576,459,562,449,548r-5,-14l438,524r-5,-14l428,500r-5,-5l423,491r-11,l402,486r-11,l376,476r-16,l339,472r-15,-5l303,457r-21,-4l266,443r-10,-5l240,429,230,419r-5,-9l225,400r,-9l230,381r,-9l235,367r16,-14l266,343r16,-5l303,334r15,l339,338r5,l350,343r10,5l376,357r10,5l402,372r10,9l428,391r10,4l454,405r10,5l480,419r16,10l506,429r5,-10l522,405r-5,-10l506,376r-15,-9l475,353,459,338,438,324,417,310,397,300r-21,-9l355,286r-16,-5l329,281r-11,l308,281r-21,5l266,291r-15,9l240,305r-10,5l230,315r-5,-5l219,305r-5,-10l204,286,188,267,178,253,162,238,152,219,136,200,125,181,110,162,99,148,89,129,84,115,79,105,84,95r,-19l89,67,99,57r11,-4l125,48r16,5l152,53r10,4l178,62r10,10l198,72r11,4l219,86r16,9l245,105r21,14l282,129r26,19l324,157r26,19l360,181r11,10l386,200r11,10l407,215r16,9l433,234r11,9l459,248r11,9l480,267r16,9l506,286r11,9l532,300r11,10l553,319r11,10l579,334r11,9l610,357r21,19l652,386r21,14l689,414r10,10l715,434r10,9l746,453r5,4l783,400r,xe" fillcolor="black" stroked="f">
                    <v:path arrowok="t" o:connecttype="custom" o:connectlocs="756,386;678,334;621,295;553,253;485,210;412,162;344,119;282,81;225,48;146,5;89,0;32,19;0,81;37,162;94,224;172,310;183,334;162,381;188,434;271,476;339,500;360,529;391,581;464,624;532,619;590,614;584,581;522,586;459,562;428,500;391,486;303,457;230,419;230,372;303,334;360,348;428,391;496,429;506,376;417,310;329,281;251,300;219,305;162,238;99,148;84,76;141,53;198,72;266,119;360,181;423,224;480,267;543,310;610,357;699,424;783,400" o:connectangles="0,0,0,0,0,0,0,0,0,0,0,0,0,0,0,0,0,0,0,0,0,0,0,0,0,0,0,0,0,0,0,0,0,0,0,0,0,0,0,0,0,0,0,0,0,0,0,0,0,0,0,0,0,0,0,0"/>
                  </v:shape>
                  <v:shape id="Freeform 140" o:spid="_x0000_s1049" style="position:absolute;left:7026;top:9537;width:819;height:624;visibility:visible;mso-wrap-style:square;v-text-anchor:top" coordsize="81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9tZsMA&#10;AADbAAAADwAAAGRycy9kb3ducmV2LnhtbESPS4vCMBSF9wPzH8IV3GnqY0SqUWREcCGjVjfuLs21&#10;LTY3tYm2/vvJgDDLw3l8nPmyNaV4Uu0KywoG/QgEcWp1wZmC82nTm4JwHlljaZkUvMjBcvH5McdY&#10;24aP9Ex8JsIIuxgV5N5XsZQuzcmg69uKOHhXWxv0QdaZ1DU2YdyUchhFE2mw4EDIsaLvnNJb8jAB&#10;st9dvhprzehnPT5c9f7Mq3ukVLfTrmYgPLX+P/xub7WC6Qj+vo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9tZsMAAADbAAAADwAAAAAAAAAAAAAAAACYAgAAZHJzL2Rv&#10;d25yZXYueG1sUEsFBgAAAAAEAAQA9QAAAIgDAAAAAA==&#10;" path="m558,57r5,-4l579,53r5,-5l600,48r10,l626,48r10,l652,48r10,5l683,57r11,l709,67r11,5l735,86r16,14l767,115r5,14l777,143r,5l772,157r-5,10l756,172r-15,l730,176r-10,5l704,181r-16,5l673,191r-16,l641,196r-15,l610,200r-10,l589,205r-21,5l563,210r5,l584,210r11,5l605,215r10,4l631,224r16,5l657,234r11,4l683,243r16,14l709,276r5,15l720,305r,14l714,338r-10,10l694,362r-11,5l668,372r-11,l647,372r-11,l626,372r-16,-5l600,367r-16,-5l574,362r-16,-5l548,357r-11,-4l532,353r-10,l516,353r6,l532,362r10,10l563,391r16,14l595,424r10,14l605,457r,15l595,481r-11,15l574,505r-16,10l542,519r-20,l511,519,490,505r-15,-9l449,481r-16,-9l412,462r-16,-9l386,443r,l381,443r-5,10l365,467r-10,19l344,491r-5,9l323,510r-10,9l302,524r-15,10l276,538r-15,10l240,553r-16,4l203,557r-20,l172,557r-10,l146,557r-10,l115,557r-16,5l73,557r-16,l37,553r-11,l16,553r-11,l,553r5,71l16,624r10,l42,624r15,l78,624r11,l99,624r11,l125,624r11,-5l146,619r10,l172,619r11,l193,619r10,l219,619r21,-4l256,615r20,-5l287,610r21,-14l329,581r15,-14l365,553r11,-15l386,529r5,-10l396,519r6,l417,524r11,5l443,534r16,4l475,548r10,l501,553r15,4l532,562r10,5l558,567r10,l574,567r10,-10l600,553r15,-10l636,538r11,-14l657,515r5,-10l668,496r-6,-15l662,472,652,453r-5,-15l636,419r-5,-9l626,405r,-5l626,400r10,5l647,410r15,l683,415r16,l709,415r11,-5l730,400r11,-14l746,372r5,-10l756,353r5,-10l761,329r6,-10l772,305r5,-9l777,281r,-14l767,257r-11,-9l741,238r-11,-9l709,219r-10,-4l688,210r,l694,210r15,l714,205r16,l741,205r10,l761,200r16,l782,196r16,l808,191r11,-5l819,172r,-15l819,148r,-10l814,124r,-9l808,105r,-9l803,81r,-9l793,57,782,48,777,38,767,34,751,29r-10,l725,19r-11,l699,15r-16,l668,10,657,5r-16,l636,5,615,r,l558,57r,xe" fillcolor="black" stroked="f">
                    <v:path arrowok="t" o:connecttype="custom" o:connectlocs="584,48;636,48;694,57;751,100;777,148;741,172;688,186;626,196;568,210;595,215;647,229;699,257;720,319;683,367;636,372;584,362;537,353;522,353;579,405;605,472;558,515;490,505;412,462;381,443;344,491;302,524;240,553;172,557;115,557;37,553;0,553;42,624;99,624;146,619;193,619;256,615;329,581;386,529;417,524;475,548;532,562;574,567;636,538;668,496;647,438;626,400;662,410;720,410;751,362;767,319;777,267;730,229;688,210;730,205;777,200;819,186;819,138;808,96;782,48;741,29;683,15;636,5;558,57" o:connectangles="0,0,0,0,0,0,0,0,0,0,0,0,0,0,0,0,0,0,0,0,0,0,0,0,0,0,0,0,0,0,0,0,0,0,0,0,0,0,0,0,0,0,0,0,0,0,0,0,0,0,0,0,0,0,0,0,0,0,0,0,0,0,0"/>
                  </v:shape>
                  <v:shape id="Freeform 141" o:spid="_x0000_s1050" style="position:absolute;left:2577;top:9261;width:819;height:619;visibility:visible;mso-wrap-style:square;v-text-anchor:top" coordsize="819,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0e8QA&#10;AADbAAAADwAAAGRycy9kb3ducmV2LnhtbESPW0vDQBSE34X+h+UIvtmNF0pIuy1SLQiK9KL09ZA9&#10;JiHZs2H3mMR/7wqCj8PMfMOsNpPr1EAhNp4N3MwzUMSltw1XBt5Pu+scVBRki51nMvBNETbr2cUK&#10;C+tHPtBwlEolCMcCDdQifaF1LGtyGOe+J07epw8OJclQaRtwTHDX6dssW2iHDaeFGnva1lS2xy9n&#10;4DwuPtxdkJe3di/5gLunR3ptjbm6nB6WoIQm+Q//tZ+tgfwefr+kH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GNHvEAAAA2wAAAA8AAAAAAAAAAAAAAAAAmAIAAGRycy9k&#10;b3ducmV2LnhtbFBLBQYAAAAABAAEAPUAAACJAwAAAAA=&#10;" path="m266,48r-10,l240,43r-10,l219,43r-15,l193,43r-15,l162,43r-16,l136,53r-16,l105,62,94,67,84,76,63,95,53,110,42,124r-5,14l37,143r5,10l53,162r15,5l73,172r16,l100,176r15,5l126,181r20,5l162,186r16,5l193,195r16,l219,195r16,5l251,205r5,l251,205r-16,5l225,210r-11,l204,214r-16,5l173,224r-11,l146,229r-10,9l126,243r-11,5l110,257r-5,10l100,281r,19l100,314r5,19l110,343r16,9l136,362r21,5l162,367r11,l183,367r10,l209,362r10,l230,357r16,l266,357r16,-5l293,352r10,l293,352r-11,10l266,372r-10,14l235,400r-16,19l209,433r,15l209,462r10,14l230,491r16,9l261,510r21,9l298,519r15,-5l329,505r16,-14l366,481r20,-14l402,457r16,-9l428,443r5,l433,443r6,9l449,467r16,14l470,491r10,9l491,505r15,9l517,524r15,5l543,538r21,5l579,548r21,4l616,552r21,l658,552r20,l699,552r21,l741,552r16,-4l772,548r16,l798,543r11,l814,543r5,l819,619r-5,l809,619r-16,l783,619r-11,l762,619r-11,l741,619r-16,l720,619r-15,l694,619r-10,l673,619r-15,-5l647,614r-10,l621,614r-10,l600,614r-21,-4l564,605r-21,l532,600r-10,-9l512,586,501,576r-10,-4l470,557,454,543,439,529,428,519r-5,-9l423,510r-11,l397,519r-11,l371,524r-11,9l345,538r-16,5l313,548r-15,4l282,557r-10,l261,562r-10,l246,567,235,557r-16,-5l204,543,188,533,173,519r-11,-9l152,500r,-9l152,476r5,-9l162,448r11,-15l178,419r5,-9l188,405r5,-5l188,400r-10,5l167,410r-15,l136,410r-21,4l105,410,94,405,84,395,73,376r-5,-9l63,357,58,343,53,333r-6,-9l42,314r,-14l42,291,37,276r5,-9l42,253r16,-5l68,233r21,-4l100,214r15,-4l126,205r,l120,205r-10,l94,205r-10,l73,200r-10,l53,195r-11,l27,195r-6,l6,186,,181r,-9l,153,,143,,133r,-9l6,114r,-14l11,91r,-15l16,67,27,53,42,38r5,-5l58,24r10,l79,19,89,14r16,l120,10r16,l146,5,162,r11,l188,r16,l209,r57,48l266,48xe" fillcolor="black" stroked="f">
                    <v:path arrowok="t" o:connecttype="custom" o:connectlocs="219,43;146,43;84,76;37,143;89,172;162,186;235,200;225,210;162,224;110,257;105,333;162,367;219,362;293,352;256,386;209,462;282,519;366,481;433,443;470,491;532,529;616,552;720,552;798,543;814,619;762,619;705,619;647,614;579,610;512,586;439,529;397,519;329,543;261,562;204,543;152,491;178,419;178,405;105,410;63,357;42,300;58,248;126,205;84,205;27,195;0,153;6,100;42,38;89,14;162,0;266,48" o:connectangles="0,0,0,0,0,0,0,0,0,0,0,0,0,0,0,0,0,0,0,0,0,0,0,0,0,0,0,0,0,0,0,0,0,0,0,0,0,0,0,0,0,0,0,0,0,0,0,0,0,0,0"/>
                  </v:shape>
                  <v:shape id="Freeform 142" o:spid="_x0000_s1051" style="position:absolute;left:2510;top:12161;width:730;height:919;visibility:visible;mso-wrap-style:square;v-text-anchor:top" coordsize="730,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XaMIA&#10;AADbAAAADwAAAGRycy9kb3ducmV2LnhtbESPT2sCMRTE70K/Q3hCb5pVsCyrUcQitT25/rm/bl43&#10;i5uXJUl1++0bQfA4zMxvmMWqt624kg+NYwWTcQaCuHK64VrB6bgd5SBCRNbYOiYFfxRgtXwZLLDQ&#10;7sYlXQ+xFgnCoUAFJsaukDJUhiyGseuIk/fjvMWYpK+l9nhLcNvKaZa9SYsNpwWDHW0MVZfDr1XQ&#10;fpjj/rPMv9bvm7LiGv15Un4r9Trs13MQkfr4DD/aO60gn8H9S/o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HFdowgAAANsAAAAPAAAAAAAAAAAAAAAAAJgCAABkcnMvZG93&#10;bnJldi54bWxQSwUGAAAAAAQABAD1AAAAhwMAAAAA&#10;" path="m542,29r-5,l532,29r-11,l511,33r-11,l479,38r-15,l448,43r-21,l406,48r-15,l370,52r-16,5l339,62r-16,l313,71r-6,l302,76,292,86r-6,14l276,114r-10,15l260,138r-5,10l250,157r,10l240,176r-6,14l229,200r-5,14l219,224r-6,9l208,248r-5,14l198,276r-5,14l187,300r-5,19l177,329r-5,14l167,357r-6,14l156,386r-5,14l146,410r-6,19l135,438r-5,14l125,467r-5,14l114,495r-5,15l109,524r-5,9l99,548r-5,9l94,571r-6,15l83,595r,10l78,614r,10l73,643r-6,19l67,676r,14l67,700r,5l73,719r5,10l88,743r11,14l109,771r11,10l130,795r16,15l156,819r21,10l187,838r16,5l224,848r16,4l260,852r16,-4l292,838r21,-9l323,819r10,-9l349,795r11,-9l370,776r16,-14l396,752r10,-14l422,724r11,-14l443,695r16,-9l469,671r10,-14l490,643r10,-10l511,619r10,-14l532,595r10,-9l552,567r11,-10l573,548r,l693,410r37,47l610,567r-5,l599,581r-10,5l584,595r-5,10l573,619r-10,14l558,648r-11,9l537,676r-11,14l516,710r-16,19l490,743r-11,14l464,776r-11,14l438,805r-11,14l412,838r-16,10l386,862r-16,14l354,886r-15,9l328,905r-15,5l302,914r-16,5l276,919r-16,l250,919r-16,-5l224,914r-11,l198,910r-11,-5l177,905r-10,-5l151,895r-11,-5l130,886,109,876,94,862,78,848,62,833,47,814,36,795,26,786,21,776r-6,-9l15,757,10,743,5,733r,-9l5,710,,695,,681,,662,5,648r,-15l10,624r,-10l15,605r6,-15l21,581r5,-14l31,557r5,-14l36,529r5,-15l47,505r5,-15l57,476,67,462r6,-10l78,438r5,-14l88,410r6,-15l104,381r5,-14l114,352r6,-14l130,324r5,-14l140,295r6,-9l151,267r5,-10l167,243r5,-10l177,219r5,-14l187,195r6,-14l198,171r5,-14l208,148r5,-10l219,129r5,-10l229,110r5,-10l240,86,250,71r5,-9l260,52r,-4l266,48r5,-10l281,33r16,-4l313,24r20,-5l354,19r11,-5l380,14r11,l401,14r11,-4l427,5r6,l448,5,469,r21,l500,r16,l521,r5,l526,5r,9l526,24r16,5l542,29xe" fillcolor="black" stroked="f">
                    <v:path arrowok="t" o:connecttype="custom" o:connectlocs="521,29;464,38;391,48;323,62;292,86;260,138;240,176;219,224;198,276;177,329;156,386;135,438;114,495;99,548;83,595;73,643;67,700;88,743;130,795;187,838;260,852;323,819;370,776;422,724;469,671;511,619;552,567;693,410;599,581;573,619;537,676;490,743;438,805;386,862;328,905;276,919;224,914;177,905;130,886;62,833;21,776;5,733;0,681;10,624;21,581;36,529;57,476;83,424;109,367;135,310;156,257;182,205;203,157;224,119;250,71;266,48;313,24;380,14;427,5;490,0;526,0;542,29" o:connectangles="0,0,0,0,0,0,0,0,0,0,0,0,0,0,0,0,0,0,0,0,0,0,0,0,0,0,0,0,0,0,0,0,0,0,0,0,0,0,0,0,0,0,0,0,0,0,0,0,0,0,0,0,0,0,0,0,0,0,0,0,0,0"/>
                  </v:shape>
                  <v:shape id="Freeform 143" o:spid="_x0000_s1052" style="position:absolute;left:5415;top:11852;width:1220;height:776;visibility:visible;mso-wrap-style:square;v-text-anchor:top" coordsize="1220,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5v1cIA&#10;AADbAAAADwAAAGRycy9kb3ducmV2LnhtbESPQYvCMBSE7wv+h/CEvSxrqgcpXaOIIOptq/6AR/Js&#10;i81LTaKt++s3Cwseh5n5hlmsBtuKB/nQOFYwnWQgiLUzDVcKzqftZw4iRGSDrWNS8KQAq+XobYGF&#10;cT2X9DjGSiQIhwIV1DF2hZRB12QxTFxHnLyL8xZjkr6SxmOf4LaVsyybS4sNp4UaO9rUpK/Hu1Vw&#10;Y1v+nP3HRl96nR+u5fdOZ71S7+Nh/QUi0hBf4f/23ijI5/D3Jf0A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m/VwgAAANsAAAAPAAAAAAAAAAAAAAAAAJgCAABkcnMvZG93&#10;bnJldi54bWxQSwUGAAAAAAQABAD1AAAAhwMAAAAA&#10;" path="m,542r78,67l78,614r-5,14l73,638r,14l73,661r5,15l83,685r5,19l93,714r16,14l119,738r16,9l146,752r10,5l166,761r16,5l192,766r11,5l219,771r10,l245,771r15,5l271,776r15,l297,776r10,l323,771r10,l344,771r15,l375,766r16,l401,761r11,-4l427,757r16,-5l453,747r16,-5l485,738r15,-5l516,723r15,-4l547,714r16,-10l578,699r16,-9l615,685r16,-9l651,666r16,-9l688,642r21,-9l730,619r26,-10l766,599r11,-4l787,585r16,-5l813,571r11,-5l834,557r10,-5l855,542r10,-9l881,523r10,-4l902,509r10,-5l928,495r10,-5l949,480r10,-9l975,461r10,-4l1006,438r21,-15l1048,409r21,-14l1084,376r21,-10l1121,347r21,-9l1152,323r16,-9l1178,299r16,-9l1209,271r11,-10l1220,247r,-19l1215,209r-6,-14l1199,180r-5,-9l1189,161r-6,-9l1173,138r-5,-10l1157,119r-5,-10l1136,100,1126,85r-10,-9l1110,66,1089,52,1069,38,1048,23r-21,-9l1011,4r-15,l980,,970,,954,r-5,l933,4,923,9r-11,5l923,23r,5l933,33r10,9l959,52r21,9l996,76r20,14l1037,104r16,15l1074,133r15,14l1110,166r11,14l1131,195r5,9l1142,219r,4l1136,233r-10,9l1121,252r-11,9l1095,276r-16,14l1063,304r-20,15l1027,338r-21,14l985,371r-15,9l959,390r-10,5l938,404r-15,10l912,423r-10,10l891,442r-10,10l865,461r-10,5l844,476r-15,9l818,495r-10,4l797,509r-15,10l771,523r-15,10l751,542r-27,15l709,576r-21,9l667,599r-16,10l636,619r-11,9l615,633r-11,9l599,647r-15,5l563,657r-11,4l542,661r-11,5l521,671r-16,5l490,676r-16,4l464,685r-21,5l432,695r-15,4l401,704r-21,l370,709r-21,5l339,719r-16,l307,723r-15,l281,728r-16,l255,728r-16,l234,733r-21,l203,733,182,719r-16,-5l156,699r-10,-9l140,676r-5,-15l135,647r5,-9l135,628r-5,-14l125,604r,-9l119,585r-5,-14l109,561r,-9l36,476,,542r,xe" fillcolor="black" stroked="f">
                    <v:path arrowok="t" o:connecttype="custom" o:connectlocs="73,628;78,676;109,728;156,757;203,771;260,776;307,776;359,771;412,757;469,742;531,719;594,690;667,657;756,609;803,580;844,552;891,519;938,490;985,457;1069,395;1142,338;1194,290;1220,228;1194,171;1168,128;1126,85;1069,38;996,4;949,0;923,23;959,52;1037,104;1110,166;1142,219;1121,252;1063,304;985,371;938,404;891,442;844,476;797,509;751,542;667,599;615,633;563,657;521,671;464,685;401,704;339,719;281,728;234,733;166,714;135,661;130,614;114,571;0,542" o:connectangles="0,0,0,0,0,0,0,0,0,0,0,0,0,0,0,0,0,0,0,0,0,0,0,0,0,0,0,0,0,0,0,0,0,0,0,0,0,0,0,0,0,0,0,0,0,0,0,0,0,0,0,0,0,0,0,0"/>
                  </v:shape>
                  <v:shape id="Freeform 144" o:spid="_x0000_s1053" style="position:absolute;left:5811;top:11861;width:620;height:110;visibility:visible;mso-wrap-style:square;v-text-anchor:top" coordsize="62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kj8IA&#10;AADbAAAADwAAAGRycy9kb3ducmV2LnhtbESPQYvCMBSE7wv+h/AEb2uqYC3VKCLIehKqgnh7NM+2&#10;2LyUJqvVX28EweMwM98w82VnanGj1lWWFYyGEQji3OqKCwXHw+Y3AeE8ssbaMil4kIPlovczx1Tb&#10;O2d02/tCBAi7FBWU3jeplC4vyaAb2oY4eBfbGvRBtoXULd4D3NRyHEWxNFhxWCixoXVJ+XX/bxRk&#10;8SSb/B2xHsdP9zjr5nRNdielBv1uNQPhqfPf8Ke91QqSKby/h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aSPwgAAANsAAAAPAAAAAAAAAAAAAAAAAJgCAABkcnMvZG93&#10;bnJldi54bWxQSwUGAAAAAAQABAD1AAAAhwMAAAAA&#10;" path="m,110r188,l620,38r,-5l615,19r-5,-5l600,5r-11,l579,,563,,547,,537,,527,,511,5r-10,l485,5r-16,5l454,14r-16,l422,19r-15,5l391,24r-16,5l355,29r-16,4l323,33r-15,5l292,43r-16,l266,48r-11,l240,48r-11,4l224,52r-10,5l203,57r,5l57,52,,110r,xe" fillcolor="black" stroked="f">
                    <v:path arrowok="t" o:connecttype="custom" o:connectlocs="0,110;188,110;620,38;620,33;615,19;610,14;600,5;589,5;579,0;563,0;547,0;537,0;527,0;511,5;501,5;485,5;469,10;454,14;438,14;422,19;407,24;391,24;375,29;355,29;339,33;323,33;308,38;292,43;276,43;266,48;255,48;240,48;229,52;224,52;214,57;203,57;203,62;57,52;0,110;0,110" o:connectangles="0,0,0,0,0,0,0,0,0,0,0,0,0,0,0,0,0,0,0,0,0,0,0,0,0,0,0,0,0,0,0,0,0,0,0,0,0,0,0,0"/>
                  </v:shape>
                  <v:shape id="Freeform 145" o:spid="_x0000_s1054" style="position:absolute;left:3109;top:11647;width:694;height:457;visibility:visible;mso-wrap-style:square;v-text-anchor:top" coordsize="69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6L4A&#10;AADbAAAADwAAAGRycy9kb3ducmV2LnhtbERPTYvCMBC9C/6HMMLeNNEVkWoUUcQ9qq33oZltyzaT&#10;kmRt999vDoLHx/ve7gfbiif50DjWMJ8pEMSlMw1XGor8PF2DCBHZYOuYNPxRgP1uPNpiZlzPN3re&#10;YyVSCIcMNdQxdpmUoazJYpi5jjhx385bjAn6ShqPfQq3rVwotZIWG04NNXZ0rKn8uf9aDb55nD+L&#10;obio/qK6ZW7b6+H00PpjMhw2ICIN8S1+ub+MhnUam76kHyB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PuCOi+AAAA2wAAAA8AAAAAAAAAAAAAAAAAmAIAAGRycy9kb3ducmV2&#10;LnhtbFBLBQYAAAAABAAEAPUAAACDAwAAAAA=&#10;" path="m26,400l579,290,543,r88,85l652,295r,5l658,305r10,9l678,328r11,15l694,352r,5l689,362r-16,-5l658,352r-21,-5l621,343r-21,-5l585,338r-11,-5l574,333,,457,26,400r,xe" fillcolor="black" stroked="f">
                    <v:path arrowok="t" o:connecttype="custom" o:connectlocs="26,400;579,290;543,0;631,85;652,295;652,300;658,305;668,314;678,328;689,343;694,352;694,357;689,362;673,357;658,352;637,347;621,343;600,338;585,338;574,333;574,333;0,457;26,400;26,400" o:connectangles="0,0,0,0,0,0,0,0,0,0,0,0,0,0,0,0,0,0,0,0,0,0,0,0"/>
                  </v:shape>
                  <v:oval id="Oval 146" o:spid="_x0000_s1055" style="position:absolute;left:5301;top:1026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OD8IA&#10;AADbAAAADwAAAGRycy9kb3ducmV2LnhtbESPQWvCQBSE74X+h+UVvBTdWFBi6ioSsHht9ODxmX0m&#10;odm3YXc1yb93C4LHYWa+YdbbwbTiTs43lhXMZwkI4tLqhisFp+N+moLwAVlja5kUjORhu3l/W2Om&#10;bc+/dC9CJSKEfYYK6hC6TEpf1mTQz2xHHL2rdQZDlK6S2mEf4aaVX0mylAYbjgs1dpTXVP4VN6PA&#10;fXZjPh7y/fzCP8WiT/V5edJKTT6G3TeIQEN4hZ/tg1aQruD/S/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M4PwgAAANsAAAAPAAAAAAAAAAAAAAAAAJgCAABkcnMvZG93&#10;bnJldi54bWxQSwUGAAAAAAQABAD1AAAAhwMAAAAA&#10;" fillcolor="black"/>
                </v:group>
                <v:line id="Line 147" o:spid="_x0000_s1056" style="position:absolute;visibility:visible;mso-wrap-style:square" from="7641,9184" to="11061,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group>
            </w:pict>
          </mc:Fallback>
        </mc:AlternateContent>
      </w:r>
      <w:r w:rsidRPr="005D5015">
        <w:rPr>
          <w:rFonts w:cs="Arial"/>
          <w:sz w:val="22"/>
          <w:szCs w:val="22"/>
          <w:lang w:bidi="en-US"/>
        </w:rPr>
        <w:t>Boy runs from inside garage and slides down icy</w:t>
      </w:r>
    </w:p>
    <w:p w:rsidR="005D5015" w:rsidRPr="005D5015" w:rsidRDefault="005D5015" w:rsidP="005D5015">
      <w:pPr>
        <w:keepLines w:val="0"/>
        <w:spacing w:before="0" w:after="0"/>
        <w:rPr>
          <w:rFonts w:cs="Arial"/>
          <w:sz w:val="22"/>
          <w:szCs w:val="22"/>
          <w:lang w:bidi="en-US"/>
        </w:rPr>
      </w:pPr>
      <w:r w:rsidRPr="005D5015">
        <w:rPr>
          <w:rFonts w:cs="Arial"/>
          <w:sz w:val="22"/>
          <w:szCs w:val="22"/>
          <w:lang w:bidi="en-US"/>
        </w:rPr>
        <w:t>driveway. At top, he moves at 2.3 m/s. He slides</w:t>
      </w:r>
    </w:p>
    <w:p w:rsidR="005D5015" w:rsidRPr="005D5015" w:rsidRDefault="005D5015" w:rsidP="005D5015">
      <w:pPr>
        <w:keepLines w:val="0"/>
        <w:spacing w:before="0" w:after="0"/>
        <w:rPr>
          <w:rFonts w:cs="Arial"/>
          <w:sz w:val="22"/>
          <w:szCs w:val="22"/>
          <w:lang w:bidi="en-US"/>
        </w:rPr>
      </w:pPr>
      <w:r w:rsidRPr="005D5015">
        <w:rPr>
          <w:rFonts w:cs="Arial"/>
          <w:sz w:val="22"/>
          <w:szCs w:val="22"/>
          <w:lang w:bidi="en-US"/>
        </w:rPr>
        <w:t>down in 4.5 s, accelerating at 0.75 m/s</w:t>
      </w:r>
      <w:r w:rsidRPr="005D5015">
        <w:rPr>
          <w:rFonts w:cs="Arial"/>
          <w:sz w:val="22"/>
          <w:szCs w:val="22"/>
          <w:vertAlign w:val="superscript"/>
          <w:lang w:bidi="en-US"/>
        </w:rPr>
        <w:t>2</w:t>
      </w:r>
      <w:r w:rsidRPr="005D5015">
        <w:rPr>
          <w:rFonts w:cs="Arial"/>
          <w:sz w:val="22"/>
          <w:szCs w:val="22"/>
          <w:lang w:bidi="en-US"/>
        </w:rPr>
        <w:t>.</w:t>
      </w:r>
    </w:p>
    <w:p w:rsidR="005D5015" w:rsidRPr="005D5015" w:rsidRDefault="005D5015" w:rsidP="005D5015">
      <w:pPr>
        <w:keepLines w:val="0"/>
        <w:spacing w:before="0" w:after="0"/>
        <w:rPr>
          <w:rFonts w:cs="Arial"/>
          <w:sz w:val="22"/>
          <w:szCs w:val="22"/>
          <w:lang w:bidi="en-US"/>
        </w:rPr>
      </w:pPr>
      <w:r w:rsidRPr="005D5015">
        <w:rPr>
          <w:rFonts w:cs="Arial"/>
          <w:sz w:val="22"/>
          <w:szCs w:val="22"/>
          <w:lang w:bidi="en-US"/>
        </w:rPr>
        <w:tab/>
        <w:t>a. How fast is he moving at the bottom?</w:t>
      </w:r>
    </w:p>
    <w:p w:rsidR="005D5015" w:rsidRPr="005D5015" w:rsidRDefault="005D5015" w:rsidP="005D5015">
      <w:pPr>
        <w:keepLines w:val="0"/>
        <w:spacing w:before="0" w:after="200" w:line="360" w:lineRule="auto"/>
        <w:rPr>
          <w:rFonts w:cs="Arial"/>
          <w:sz w:val="22"/>
          <w:szCs w:val="22"/>
          <w:lang w:bidi="en-US"/>
        </w:rPr>
      </w:pPr>
    </w:p>
    <w:p w:rsidR="005D5015" w:rsidRPr="005D5015" w:rsidRDefault="005D5015" w:rsidP="005D5015">
      <w:pPr>
        <w:keepLines w:val="0"/>
        <w:spacing w:before="0" w:after="200" w:line="360" w:lineRule="auto"/>
        <w:rPr>
          <w:rFonts w:cs="Arial"/>
          <w:sz w:val="22"/>
          <w:szCs w:val="22"/>
          <w:lang w:bidi="en-US"/>
        </w:rPr>
      </w:pPr>
    </w:p>
    <w:p w:rsidR="005D5015" w:rsidRPr="005D5015" w:rsidRDefault="005D5015" w:rsidP="005D5015">
      <w:pPr>
        <w:keepLines w:val="0"/>
        <w:spacing w:before="0" w:after="200" w:line="360" w:lineRule="auto"/>
        <w:rPr>
          <w:rFonts w:cs="Arial"/>
          <w:sz w:val="22"/>
          <w:szCs w:val="22"/>
          <w:lang w:bidi="en-US"/>
        </w:rPr>
      </w:pPr>
    </w:p>
    <w:p w:rsidR="005D5015" w:rsidRPr="005D5015" w:rsidRDefault="005D5015" w:rsidP="005D5015">
      <w:pPr>
        <w:keepLines w:val="0"/>
        <w:spacing w:before="0" w:after="200" w:line="360" w:lineRule="auto"/>
        <w:rPr>
          <w:rFonts w:cs="Arial"/>
          <w:sz w:val="22"/>
          <w:szCs w:val="22"/>
          <w:lang w:bidi="en-US"/>
        </w:rPr>
      </w:pPr>
      <w:r w:rsidRPr="005D5015">
        <w:rPr>
          <w:rFonts w:cs="Arial"/>
          <w:sz w:val="22"/>
          <w:szCs w:val="22"/>
          <w:lang w:bidi="en-US"/>
        </w:rPr>
        <w:tab/>
        <w:t>b. How long is the driveway?</w:t>
      </w:r>
    </w:p>
    <w:p w:rsidR="005D5015" w:rsidRPr="005D5015" w:rsidRDefault="005D5015" w:rsidP="005D5015">
      <w:pPr>
        <w:keepLines w:val="0"/>
        <w:spacing w:before="0" w:after="200" w:line="360" w:lineRule="auto"/>
        <w:rPr>
          <w:rFonts w:cs="Arial"/>
          <w:sz w:val="22"/>
          <w:szCs w:val="22"/>
          <w:lang w:bidi="en-US"/>
        </w:rPr>
      </w:pPr>
    </w:p>
    <w:p w:rsidR="005D5015" w:rsidRPr="005D5015" w:rsidRDefault="005D5015" w:rsidP="005D5015">
      <w:pPr>
        <w:keepLines w:val="0"/>
        <w:spacing w:before="0" w:after="200" w:line="360" w:lineRule="auto"/>
        <w:rPr>
          <w:rFonts w:cs="Arial"/>
          <w:sz w:val="22"/>
          <w:szCs w:val="22"/>
          <w:lang w:bidi="en-US"/>
        </w:rPr>
      </w:pPr>
    </w:p>
    <w:p w:rsidR="005D5015" w:rsidRPr="005D5015" w:rsidRDefault="005D5015" w:rsidP="005D5015">
      <w:pPr>
        <w:keepLines w:val="0"/>
        <w:spacing w:before="0" w:after="200" w:line="360" w:lineRule="auto"/>
        <w:rPr>
          <w:rFonts w:cs="Arial"/>
          <w:sz w:val="22"/>
          <w:szCs w:val="22"/>
          <w:lang w:bidi="en-US"/>
        </w:rPr>
      </w:pPr>
    </w:p>
    <w:p w:rsidR="005D5015" w:rsidRDefault="005D5015" w:rsidP="005D5015">
      <w:pPr>
        <w:keepLines w:val="0"/>
        <w:spacing w:before="0" w:after="0"/>
        <w:rPr>
          <w:rFonts w:cs="Arial"/>
          <w:sz w:val="22"/>
          <w:szCs w:val="22"/>
          <w:lang w:bidi="en-US"/>
        </w:rPr>
      </w:pPr>
      <w:r w:rsidRPr="005D5015">
        <w:rPr>
          <w:sz w:val="22"/>
          <w:szCs w:val="22"/>
          <w:lang w:bidi="en-US"/>
        </w:rPr>
        <w:tab/>
        <w:t xml:space="preserve">c. </w:t>
      </w:r>
      <w:r w:rsidRPr="005D5015">
        <w:rPr>
          <w:rFonts w:cs="Arial"/>
          <w:sz w:val="22"/>
          <w:szCs w:val="22"/>
          <w:lang w:bidi="en-US"/>
        </w:rPr>
        <w:t>Assuming the same acceleration, find the time for him</w:t>
      </w:r>
      <w:r>
        <w:rPr>
          <w:rFonts w:cs="Arial"/>
          <w:sz w:val="22"/>
          <w:szCs w:val="22"/>
          <w:lang w:bidi="en-US"/>
        </w:rPr>
        <w:t xml:space="preserve"> </w:t>
      </w:r>
      <w:r w:rsidRPr="005D5015">
        <w:rPr>
          <w:rFonts w:cs="Arial"/>
          <w:sz w:val="22"/>
          <w:szCs w:val="22"/>
          <w:lang w:bidi="en-US"/>
        </w:rPr>
        <w:t xml:space="preserve"> to reach the bottom if </w:t>
      </w:r>
    </w:p>
    <w:p w:rsidR="005D5015" w:rsidRPr="005D5015" w:rsidRDefault="005D5015" w:rsidP="005D5015">
      <w:pPr>
        <w:keepLines w:val="0"/>
        <w:spacing w:before="0" w:after="0"/>
        <w:rPr>
          <w:sz w:val="22"/>
          <w:szCs w:val="22"/>
          <w:lang w:bidi="en-US"/>
        </w:rPr>
      </w:pPr>
      <w:r>
        <w:rPr>
          <w:rFonts w:cs="Arial"/>
          <w:sz w:val="22"/>
          <w:szCs w:val="22"/>
          <w:lang w:bidi="en-US"/>
        </w:rPr>
        <w:t xml:space="preserve">                  </w:t>
      </w:r>
      <w:r w:rsidRPr="005D5015">
        <w:rPr>
          <w:rFonts w:cs="Arial"/>
          <w:sz w:val="22"/>
          <w:szCs w:val="22"/>
          <w:lang w:bidi="en-US"/>
        </w:rPr>
        <w:t>he starts at the top from rest</w:t>
      </w:r>
      <w:r w:rsidRPr="005D5015">
        <w:rPr>
          <w:sz w:val="22"/>
          <w:szCs w:val="22"/>
          <w:lang w:bidi="en-US"/>
        </w:rPr>
        <w:t xml:space="preserve">. </w:t>
      </w:r>
    </w:p>
    <w:p w:rsidR="005D5015" w:rsidRPr="005D5015" w:rsidRDefault="005D5015" w:rsidP="005D5015">
      <w:pPr>
        <w:keepLines w:val="0"/>
        <w:spacing w:before="0" w:after="200" w:line="360" w:lineRule="auto"/>
        <w:rPr>
          <w:rFonts w:cs="Arial"/>
          <w:sz w:val="22"/>
          <w:szCs w:val="22"/>
          <w:lang w:bidi="en-US"/>
        </w:rPr>
      </w:pPr>
    </w:p>
    <w:p w:rsidR="005D5015" w:rsidRPr="005D5015" w:rsidRDefault="005D5015" w:rsidP="005D5015">
      <w:pPr>
        <w:keepLines w:val="0"/>
        <w:spacing w:before="0" w:after="200" w:line="360" w:lineRule="auto"/>
        <w:rPr>
          <w:rFonts w:cs="Arial"/>
          <w:sz w:val="22"/>
          <w:szCs w:val="22"/>
          <w:lang w:bidi="en-US"/>
        </w:rPr>
      </w:pPr>
    </w:p>
    <w:p w:rsidR="005D5015" w:rsidRPr="005D5015" w:rsidRDefault="005D5015" w:rsidP="005D5015">
      <w:pPr>
        <w:keepLines w:val="0"/>
        <w:spacing w:before="0" w:after="200" w:line="360" w:lineRule="auto"/>
        <w:rPr>
          <w:rFonts w:cs="Arial"/>
          <w:sz w:val="22"/>
          <w:szCs w:val="22"/>
          <w:lang w:bidi="en-US"/>
        </w:rPr>
      </w:pPr>
    </w:p>
    <w:p w:rsidR="005D5015" w:rsidRPr="005D5015" w:rsidRDefault="005D5015" w:rsidP="005D5015">
      <w:pPr>
        <w:keepLines w:val="0"/>
        <w:spacing w:before="0" w:after="0"/>
        <w:rPr>
          <w:rFonts w:cs="Arial"/>
          <w:sz w:val="22"/>
          <w:szCs w:val="22"/>
          <w:lang w:bidi="en-US"/>
        </w:rPr>
      </w:pPr>
      <w:r>
        <w:rPr>
          <w:rFonts w:cs="Arial"/>
          <w:noProof/>
          <w:sz w:val="22"/>
          <w:szCs w:val="22"/>
        </w:rPr>
        <w:drawing>
          <wp:anchor distT="0" distB="0" distL="114300" distR="114300" simplePos="0" relativeHeight="251657728" behindDoc="0" locked="0" layoutInCell="1" allowOverlap="1">
            <wp:simplePos x="0" y="0"/>
            <wp:positionH relativeFrom="column">
              <wp:posOffset>4574540</wp:posOffset>
            </wp:positionH>
            <wp:positionV relativeFrom="paragraph">
              <wp:posOffset>20955</wp:posOffset>
            </wp:positionV>
            <wp:extent cx="688975" cy="63627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688975" cy="636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5015">
        <w:rPr>
          <w:rFonts w:cs="Arial"/>
          <w:sz w:val="22"/>
          <w:szCs w:val="22"/>
          <w:lang w:bidi="en-US"/>
        </w:rPr>
        <w:t>Penguin moves with initial speed 0.65 m/s. At a later time, he has speed</w:t>
      </w:r>
    </w:p>
    <w:p w:rsidR="005D5015" w:rsidRPr="005D5015" w:rsidRDefault="005D5015" w:rsidP="005D5015">
      <w:pPr>
        <w:keepLines w:val="0"/>
        <w:spacing w:before="0" w:after="0"/>
        <w:rPr>
          <w:rFonts w:cs="Arial"/>
          <w:sz w:val="22"/>
          <w:szCs w:val="22"/>
          <w:lang w:bidi="en-US"/>
        </w:rPr>
      </w:pPr>
      <w:r w:rsidRPr="005D5015">
        <w:rPr>
          <w:rFonts w:cs="Arial"/>
          <w:sz w:val="22"/>
          <w:szCs w:val="22"/>
          <w:lang w:bidi="en-US"/>
        </w:rPr>
        <w:t xml:space="preserve">1.9 m/s. During this </w:t>
      </w:r>
      <w:r>
        <w:rPr>
          <w:rFonts w:cs="Arial"/>
          <w:sz w:val="22"/>
          <w:szCs w:val="22"/>
          <w:lang w:bidi="en-US"/>
        </w:rPr>
        <w:t>interval, penguin travels 7.3 m -</w:t>
      </w:r>
      <w:r w:rsidRPr="005D5015">
        <w:rPr>
          <w:rFonts w:cs="Arial"/>
          <w:sz w:val="22"/>
          <w:szCs w:val="22"/>
          <w:lang w:bidi="en-US"/>
        </w:rPr>
        <w:t xml:space="preserve"> </w:t>
      </w:r>
      <w:r w:rsidRPr="005D5015">
        <w:rPr>
          <w:rFonts w:cs="Arial"/>
          <w:sz w:val="22"/>
          <w:szCs w:val="22"/>
          <w:lang w:bidi="en-US"/>
        </w:rPr>
        <w:t>find</w:t>
      </w:r>
      <w:r w:rsidRPr="005D5015">
        <w:rPr>
          <w:rFonts w:cs="Arial"/>
          <w:sz w:val="22"/>
          <w:szCs w:val="22"/>
          <w:lang w:bidi="en-US"/>
        </w:rPr>
        <w:t xml:space="preserve"> his acceleration.</w:t>
      </w:r>
    </w:p>
    <w:p w:rsidR="005D5015" w:rsidRPr="005D5015" w:rsidRDefault="005D5015" w:rsidP="005D5015">
      <w:pPr>
        <w:keepLines w:val="0"/>
        <w:spacing w:before="0" w:after="200" w:line="360" w:lineRule="auto"/>
        <w:rPr>
          <w:rFonts w:cs="Arial"/>
          <w:sz w:val="22"/>
          <w:szCs w:val="22"/>
          <w:lang w:bidi="en-US"/>
        </w:rPr>
      </w:pPr>
    </w:p>
    <w:p w:rsidR="005D5015" w:rsidRPr="005D5015" w:rsidRDefault="005D5015" w:rsidP="005D5015">
      <w:pPr>
        <w:keepLines w:val="0"/>
        <w:spacing w:before="0" w:after="200" w:line="360" w:lineRule="auto"/>
        <w:rPr>
          <w:rFonts w:cs="Arial"/>
          <w:sz w:val="22"/>
          <w:szCs w:val="22"/>
          <w:lang w:bidi="en-US"/>
        </w:rPr>
      </w:pPr>
    </w:p>
    <w:p w:rsidR="005D5015" w:rsidRDefault="005D5015" w:rsidP="005D5015">
      <w:pPr>
        <w:keepLines w:val="0"/>
        <w:spacing w:before="0" w:after="200" w:line="360" w:lineRule="auto"/>
        <w:rPr>
          <w:rFonts w:cs="Arial"/>
          <w:sz w:val="22"/>
          <w:szCs w:val="22"/>
          <w:lang w:bidi="en-US"/>
        </w:rPr>
      </w:pPr>
      <w:r>
        <w:rPr>
          <w:rFonts w:cs="Arial"/>
          <w:sz w:val="22"/>
          <w:szCs w:val="22"/>
          <w:lang w:bidi="en-US"/>
        </w:rPr>
        <w:t>b) How long is the driveway?</w:t>
      </w:r>
    </w:p>
    <w:p w:rsidR="005D5015" w:rsidRDefault="005D5015" w:rsidP="005D5015">
      <w:pPr>
        <w:keepLines w:val="0"/>
        <w:spacing w:before="0" w:after="200" w:line="360" w:lineRule="auto"/>
        <w:rPr>
          <w:rFonts w:cs="Arial"/>
          <w:sz w:val="22"/>
          <w:szCs w:val="22"/>
          <w:lang w:bidi="en-US"/>
        </w:rPr>
      </w:pPr>
    </w:p>
    <w:p w:rsidR="005D5015" w:rsidRDefault="005D5015" w:rsidP="005D5015">
      <w:pPr>
        <w:keepLines w:val="0"/>
        <w:spacing w:before="0" w:after="200" w:line="360" w:lineRule="auto"/>
        <w:rPr>
          <w:rFonts w:cs="Arial"/>
          <w:sz w:val="22"/>
          <w:szCs w:val="22"/>
          <w:lang w:bidi="en-US"/>
        </w:rPr>
      </w:pPr>
    </w:p>
    <w:p w:rsidR="005D5015" w:rsidRDefault="005D5015" w:rsidP="005D5015">
      <w:pPr>
        <w:keepLines w:val="0"/>
        <w:spacing w:before="0" w:after="200"/>
        <w:rPr>
          <w:rFonts w:cs="Arial"/>
          <w:sz w:val="22"/>
          <w:szCs w:val="22"/>
          <w:lang w:bidi="en-US"/>
        </w:rPr>
      </w:pPr>
      <w:r>
        <w:rPr>
          <w:rFonts w:cs="Arial"/>
          <w:sz w:val="22"/>
          <w:szCs w:val="22"/>
          <w:lang w:bidi="en-US"/>
        </w:rPr>
        <w:lastRenderedPageBreak/>
        <w:t xml:space="preserve">c) </w:t>
      </w:r>
      <w:r w:rsidRPr="005D5015">
        <w:rPr>
          <w:rFonts w:cs="Arial"/>
          <w:sz w:val="22"/>
          <w:szCs w:val="22"/>
          <w:lang w:bidi="en-US"/>
        </w:rPr>
        <w:t>Assuming same acceleration, find the time for him</w:t>
      </w:r>
      <w:r>
        <w:rPr>
          <w:rFonts w:cs="Arial"/>
          <w:sz w:val="22"/>
          <w:szCs w:val="22"/>
          <w:lang w:bidi="en-US"/>
        </w:rPr>
        <w:t xml:space="preserve"> </w:t>
      </w:r>
      <w:r w:rsidRPr="005D5015">
        <w:rPr>
          <w:rFonts w:cs="Arial"/>
          <w:sz w:val="22"/>
          <w:szCs w:val="22"/>
          <w:lang w:bidi="en-US"/>
        </w:rPr>
        <w:t xml:space="preserve">to reach the bottom if he starts at </w:t>
      </w:r>
      <w:r>
        <w:rPr>
          <w:rFonts w:cs="Arial"/>
          <w:sz w:val="22"/>
          <w:szCs w:val="22"/>
          <w:lang w:bidi="en-US"/>
        </w:rPr>
        <w:t xml:space="preserve">   t</w:t>
      </w:r>
      <w:r w:rsidRPr="005D5015">
        <w:rPr>
          <w:rFonts w:cs="Arial"/>
          <w:sz w:val="22"/>
          <w:szCs w:val="22"/>
          <w:lang w:bidi="en-US"/>
        </w:rPr>
        <w:t>he top from rest.</w:t>
      </w:r>
    </w:p>
    <w:p w:rsidR="005D5015" w:rsidRDefault="005D5015" w:rsidP="005D5015">
      <w:pPr>
        <w:keepLines w:val="0"/>
        <w:spacing w:before="0" w:after="200" w:line="360" w:lineRule="auto"/>
        <w:rPr>
          <w:rFonts w:cs="Arial"/>
          <w:sz w:val="22"/>
          <w:szCs w:val="22"/>
          <w:lang w:bidi="en-US"/>
        </w:rPr>
      </w:pPr>
    </w:p>
    <w:p w:rsidR="005D5015" w:rsidRPr="005D5015" w:rsidRDefault="005D5015" w:rsidP="005D5015">
      <w:pPr>
        <w:keepLines w:val="0"/>
        <w:spacing w:before="0" w:after="200" w:line="360" w:lineRule="auto"/>
        <w:rPr>
          <w:rFonts w:cs="Arial"/>
          <w:sz w:val="22"/>
          <w:szCs w:val="22"/>
          <w:lang w:bidi="en-US"/>
        </w:rPr>
      </w:pPr>
    </w:p>
    <w:p w:rsidR="005D5015" w:rsidRPr="005D5015" w:rsidRDefault="005D5015" w:rsidP="005D5015">
      <w:pPr>
        <w:keepLines w:val="0"/>
        <w:tabs>
          <w:tab w:val="center" w:pos="4320"/>
          <w:tab w:val="right" w:pos="8640"/>
        </w:tabs>
        <w:spacing w:before="0" w:after="200" w:line="360" w:lineRule="auto"/>
        <w:rPr>
          <w:rFonts w:cs="Arial"/>
          <w:sz w:val="22"/>
          <w:szCs w:val="22"/>
          <w:lang w:bidi="en-US"/>
        </w:rPr>
      </w:pPr>
      <w:r w:rsidRPr="005D5015">
        <w:rPr>
          <w:rFonts w:eastAsia="+mn-ea" w:cs="Arial"/>
          <w:bCs/>
          <w:sz w:val="22"/>
          <w:szCs w:val="22"/>
          <w:lang w:bidi="en-US"/>
        </w:rPr>
        <w:t>The relationship between position and time follows a characteristic curve.</w:t>
      </w:r>
    </w:p>
    <w:p w:rsidR="005D5015" w:rsidRPr="005D5015" w:rsidRDefault="005D5015" w:rsidP="005D5015">
      <w:pPr>
        <w:keepLines w:val="0"/>
        <w:spacing w:before="0" w:after="200" w:line="360" w:lineRule="auto"/>
        <w:jc w:val="center"/>
        <w:rPr>
          <w:rFonts w:cs="Arial"/>
          <w:sz w:val="22"/>
          <w:szCs w:val="22"/>
          <w:lang w:bidi="en-US"/>
        </w:rPr>
      </w:pPr>
      <w:r>
        <w:rPr>
          <w:rFonts w:cs="Arial"/>
          <w:noProof/>
          <w:sz w:val="22"/>
          <w:szCs w:val="22"/>
        </w:rPr>
        <w:drawing>
          <wp:inline distT="0" distB="0" distL="0" distR="0">
            <wp:extent cx="2003425" cy="1788795"/>
            <wp:effectExtent l="0" t="0" r="0" b="1905"/>
            <wp:docPr id="55" name="Picture 12" descr="FG02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G02_15"/>
                    <pic:cNvPicPr>
                      <a:picLocks noChangeAspect="1" noChangeArrowheads="1"/>
                    </pic:cNvPicPr>
                  </pic:nvPicPr>
                  <pic:blipFill>
                    <a:blip r:embed="rId21">
                      <a:extLst>
                        <a:ext uri="{28A0092B-C50C-407E-A947-70E740481C1C}">
                          <a14:useLocalDpi xmlns:a14="http://schemas.microsoft.com/office/drawing/2010/main" val="0"/>
                        </a:ext>
                      </a:extLst>
                    </a:blip>
                    <a:srcRect l="1350" t="12959" b="12959"/>
                    <a:stretch>
                      <a:fillRect/>
                    </a:stretch>
                  </pic:blipFill>
                  <pic:spPr bwMode="auto">
                    <a:xfrm>
                      <a:off x="0" y="0"/>
                      <a:ext cx="2003425" cy="1788795"/>
                    </a:xfrm>
                    <a:prstGeom prst="rect">
                      <a:avLst/>
                    </a:prstGeom>
                    <a:noFill/>
                    <a:ln>
                      <a:noFill/>
                    </a:ln>
                  </pic:spPr>
                </pic:pic>
              </a:graphicData>
            </a:graphic>
          </wp:inline>
        </w:drawing>
      </w:r>
      <w:r w:rsidRPr="005D5015">
        <w:rPr>
          <w:rFonts w:cs="Arial"/>
          <w:sz w:val="22"/>
          <w:szCs w:val="22"/>
          <w:lang w:bidi="en-US"/>
        </w:rPr>
        <w:t xml:space="preserve">               </w:t>
      </w:r>
      <w:r>
        <w:rPr>
          <w:rFonts w:cs="Arial"/>
          <w:noProof/>
          <w:sz w:val="22"/>
          <w:szCs w:val="22"/>
        </w:rPr>
        <w:drawing>
          <wp:inline distT="0" distB="0" distL="0" distR="0">
            <wp:extent cx="3625850" cy="1797050"/>
            <wp:effectExtent l="0" t="0" r="0" b="0"/>
            <wp:docPr id="56" name="Picture 13" descr="02-30Table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2-30Table02-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25850" cy="1797050"/>
                    </a:xfrm>
                    <a:prstGeom prst="rect">
                      <a:avLst/>
                    </a:prstGeom>
                    <a:noFill/>
                    <a:ln>
                      <a:noFill/>
                    </a:ln>
                  </pic:spPr>
                </pic:pic>
              </a:graphicData>
            </a:graphic>
          </wp:inline>
        </w:drawing>
      </w:r>
    </w:p>
    <w:p w:rsidR="005D5015" w:rsidRPr="005D5015" w:rsidRDefault="005D5015" w:rsidP="005D5015">
      <w:pPr>
        <w:keepLines w:val="0"/>
        <w:spacing w:before="0" w:after="0"/>
        <w:rPr>
          <w:sz w:val="22"/>
          <w:szCs w:val="22"/>
          <w:lang w:bidi="en-US"/>
        </w:rPr>
      </w:pPr>
      <w:r>
        <w:rPr>
          <w:noProof/>
          <w:sz w:val="22"/>
          <w:szCs w:val="22"/>
        </w:rPr>
        <w:drawing>
          <wp:anchor distT="0" distB="0" distL="114300" distR="114300" simplePos="0" relativeHeight="251658752" behindDoc="0" locked="0" layoutInCell="1" allowOverlap="1">
            <wp:simplePos x="0" y="0"/>
            <wp:positionH relativeFrom="column">
              <wp:posOffset>3437890</wp:posOffset>
            </wp:positionH>
            <wp:positionV relativeFrom="paragraph">
              <wp:posOffset>59690</wp:posOffset>
            </wp:positionV>
            <wp:extent cx="1235075" cy="828675"/>
            <wp:effectExtent l="0" t="0" r="3175" b="952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50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5015">
        <w:rPr>
          <w:sz w:val="22"/>
          <w:szCs w:val="22"/>
          <w:lang w:bidi="en-US"/>
        </w:rPr>
        <w:t>A car travels 25 m/s for time t</w:t>
      </w:r>
      <w:r w:rsidRPr="005D5015">
        <w:rPr>
          <w:sz w:val="22"/>
          <w:szCs w:val="22"/>
          <w:vertAlign w:val="subscript"/>
          <w:lang w:bidi="en-US"/>
        </w:rPr>
        <w:t>1</w:t>
      </w:r>
      <w:r w:rsidRPr="005D5015">
        <w:rPr>
          <w:sz w:val="22"/>
          <w:szCs w:val="22"/>
          <w:lang w:bidi="en-US"/>
        </w:rPr>
        <w:t xml:space="preserve"> and 34 m/s for time t</w:t>
      </w:r>
      <w:r w:rsidRPr="005D5015">
        <w:rPr>
          <w:sz w:val="22"/>
          <w:szCs w:val="22"/>
          <w:vertAlign w:val="subscript"/>
          <w:lang w:bidi="en-US"/>
        </w:rPr>
        <w:t>2</w:t>
      </w:r>
      <w:r w:rsidRPr="005D5015">
        <w:rPr>
          <w:sz w:val="22"/>
          <w:szCs w:val="22"/>
          <w:lang w:bidi="en-US"/>
        </w:rPr>
        <w:t>. Car</w:t>
      </w:r>
    </w:p>
    <w:p w:rsidR="005D5015" w:rsidRPr="005D5015" w:rsidRDefault="005D5015" w:rsidP="005D5015">
      <w:pPr>
        <w:keepLines w:val="0"/>
        <w:spacing w:before="0" w:after="0"/>
        <w:rPr>
          <w:sz w:val="22"/>
          <w:szCs w:val="22"/>
          <w:lang w:bidi="en-US"/>
        </w:rPr>
      </w:pPr>
      <w:r w:rsidRPr="005D5015">
        <w:rPr>
          <w:sz w:val="22"/>
          <w:szCs w:val="22"/>
          <w:lang w:bidi="en-US"/>
        </w:rPr>
        <w:t>travels a total of 54 km in 28 minutes. Find t</w:t>
      </w:r>
      <w:r w:rsidRPr="005D5015">
        <w:rPr>
          <w:sz w:val="22"/>
          <w:szCs w:val="22"/>
          <w:vertAlign w:val="subscript"/>
          <w:lang w:bidi="en-US"/>
        </w:rPr>
        <w:t>1</w:t>
      </w:r>
      <w:r w:rsidRPr="005D5015">
        <w:rPr>
          <w:sz w:val="22"/>
          <w:szCs w:val="22"/>
          <w:lang w:bidi="en-US"/>
        </w:rPr>
        <w:t xml:space="preserve"> and t</w:t>
      </w:r>
      <w:r w:rsidRPr="005D5015">
        <w:rPr>
          <w:sz w:val="22"/>
          <w:szCs w:val="22"/>
          <w:vertAlign w:val="subscript"/>
          <w:lang w:bidi="en-US"/>
        </w:rPr>
        <w:t>2</w:t>
      </w:r>
      <w:r w:rsidRPr="005D5015">
        <w:rPr>
          <w:sz w:val="22"/>
          <w:szCs w:val="22"/>
          <w:lang w:bidi="en-US"/>
        </w:rPr>
        <w:t xml:space="preserve">. </w:t>
      </w:r>
    </w:p>
    <w:p w:rsidR="005D5015" w:rsidRPr="005D5015" w:rsidRDefault="005D5015" w:rsidP="005D5015">
      <w:pPr>
        <w:keepLines w:val="0"/>
        <w:spacing w:before="0" w:after="200" w:line="360" w:lineRule="auto"/>
        <w:rPr>
          <w:rFonts w:cs="Arial"/>
          <w:sz w:val="22"/>
          <w:szCs w:val="22"/>
          <w:lang w:bidi="en-US"/>
        </w:rPr>
      </w:pPr>
    </w:p>
    <w:p w:rsidR="005D5015" w:rsidRPr="005D5015" w:rsidRDefault="005D5015" w:rsidP="005D5015">
      <w:pPr>
        <w:keepLines w:val="0"/>
        <w:spacing w:before="0" w:after="200" w:line="360" w:lineRule="auto"/>
        <w:rPr>
          <w:rFonts w:cs="Arial"/>
          <w:sz w:val="22"/>
          <w:szCs w:val="22"/>
          <w:lang w:bidi="en-US"/>
        </w:rPr>
      </w:pPr>
    </w:p>
    <w:p w:rsidR="005D5015" w:rsidRPr="005D5015" w:rsidRDefault="005D5015" w:rsidP="005D5015">
      <w:pPr>
        <w:keepLines w:val="0"/>
        <w:spacing w:before="0" w:after="200" w:line="360" w:lineRule="auto"/>
        <w:rPr>
          <w:rFonts w:cs="Arial"/>
          <w:sz w:val="22"/>
          <w:szCs w:val="22"/>
          <w:lang w:bidi="en-US"/>
        </w:rPr>
      </w:pPr>
    </w:p>
    <w:p w:rsidR="005D5015" w:rsidRPr="005D5015" w:rsidRDefault="005D5015" w:rsidP="005D5015">
      <w:pPr>
        <w:keepLines w:val="0"/>
        <w:spacing w:before="0" w:after="200" w:line="360" w:lineRule="auto"/>
        <w:rPr>
          <w:rFonts w:cs="Arial"/>
          <w:sz w:val="22"/>
          <w:szCs w:val="22"/>
          <w:lang w:bidi="en-US"/>
        </w:rPr>
      </w:pPr>
      <w:r>
        <w:rPr>
          <w:noProof/>
          <w:sz w:val="22"/>
          <w:szCs w:val="22"/>
        </w:rPr>
        <w:lastRenderedPageBreak/>
        <w:drawing>
          <wp:anchor distT="0" distB="0" distL="114300" distR="114300" simplePos="0" relativeHeight="251661824" behindDoc="0" locked="0" layoutInCell="1" allowOverlap="1">
            <wp:simplePos x="0" y="0"/>
            <wp:positionH relativeFrom="column">
              <wp:posOffset>3640455</wp:posOffset>
            </wp:positionH>
            <wp:positionV relativeFrom="paragraph">
              <wp:posOffset>22860</wp:posOffset>
            </wp:positionV>
            <wp:extent cx="1765300" cy="1252220"/>
            <wp:effectExtent l="0" t="0" r="6350" b="5080"/>
            <wp:wrapSquare wrapText="left"/>
            <wp:docPr id="194" name="Picture 14" descr="FG02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G02_16"/>
                    <pic:cNvPicPr>
                      <a:picLocks noChangeAspect="1" noChangeArrowheads="1"/>
                    </pic:cNvPicPr>
                  </pic:nvPicPr>
                  <pic:blipFill>
                    <a:blip r:embed="rId24">
                      <a:extLst>
                        <a:ext uri="{28A0092B-C50C-407E-A947-70E740481C1C}">
                          <a14:useLocalDpi xmlns:a14="http://schemas.microsoft.com/office/drawing/2010/main" val="0"/>
                        </a:ext>
                      </a:extLst>
                    </a:blip>
                    <a:srcRect t="1801" b="3720"/>
                    <a:stretch>
                      <a:fillRect/>
                    </a:stretch>
                  </pic:blipFill>
                  <pic:spPr bwMode="auto">
                    <a:xfrm>
                      <a:off x="0" y="0"/>
                      <a:ext cx="1765300" cy="1252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5015" w:rsidRPr="005D5015" w:rsidRDefault="005D5015" w:rsidP="005D5015">
      <w:pPr>
        <w:keepLines w:val="0"/>
        <w:spacing w:before="0" w:after="200" w:line="360" w:lineRule="auto"/>
        <w:rPr>
          <w:rFonts w:cs="Arial"/>
          <w:sz w:val="22"/>
          <w:szCs w:val="22"/>
          <w:lang w:bidi="en-US"/>
        </w:rPr>
      </w:pPr>
    </w:p>
    <w:p w:rsidR="005D5015" w:rsidRPr="005D5015" w:rsidRDefault="005D5015" w:rsidP="005D5015">
      <w:pPr>
        <w:keepLines w:val="0"/>
        <w:spacing w:before="0" w:after="200" w:line="360" w:lineRule="auto"/>
        <w:rPr>
          <w:rFonts w:cs="Arial"/>
          <w:sz w:val="22"/>
          <w:szCs w:val="22"/>
          <w:lang w:bidi="en-US"/>
        </w:rPr>
      </w:pPr>
      <w:r w:rsidRPr="005D5015">
        <w:rPr>
          <w:rFonts w:cs="Arial"/>
          <w:sz w:val="22"/>
          <w:szCs w:val="22"/>
          <w:lang w:bidi="en-US"/>
        </w:rPr>
        <w:t>Hit the Brakes</w:t>
      </w:r>
    </w:p>
    <w:p w:rsidR="005D5015" w:rsidRPr="005D5015" w:rsidRDefault="005D5015" w:rsidP="005D5015">
      <w:pPr>
        <w:keepLines w:val="0"/>
        <w:spacing w:before="0" w:after="200" w:line="360" w:lineRule="auto"/>
        <w:rPr>
          <w:rFonts w:cs="Arial"/>
          <w:sz w:val="22"/>
          <w:szCs w:val="22"/>
          <w:lang w:bidi="en-US"/>
        </w:rPr>
      </w:pPr>
      <w:r>
        <w:rPr>
          <w:rFonts w:cs="Arial"/>
          <w:noProof/>
          <w:sz w:val="22"/>
          <w:szCs w:val="22"/>
        </w:rPr>
        <mc:AlternateContent>
          <mc:Choice Requires="wpg">
            <w:drawing>
              <wp:anchor distT="0" distB="0" distL="114300" distR="114300" simplePos="0" relativeHeight="251659776" behindDoc="0" locked="0" layoutInCell="1" allowOverlap="1">
                <wp:simplePos x="0" y="0"/>
                <wp:positionH relativeFrom="column">
                  <wp:posOffset>2867660</wp:posOffset>
                </wp:positionH>
                <wp:positionV relativeFrom="paragraph">
                  <wp:posOffset>225425</wp:posOffset>
                </wp:positionV>
                <wp:extent cx="1915795" cy="1943100"/>
                <wp:effectExtent l="0" t="0" r="0" b="0"/>
                <wp:wrapNone/>
                <wp:docPr id="39"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5795" cy="1943100"/>
                          <a:chOff x="7101" y="7924"/>
                          <a:chExt cx="4320" cy="3600"/>
                        </a:xfrm>
                      </wpg:grpSpPr>
                      <wps:wsp>
                        <wps:cNvPr id="40" name="Line 151"/>
                        <wps:cNvCnPr/>
                        <wps:spPr bwMode="auto">
                          <a:xfrm flipV="1">
                            <a:off x="7461" y="8104"/>
                            <a:ext cx="0" cy="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152"/>
                        <wps:cNvCnPr/>
                        <wps:spPr bwMode="auto">
                          <a:xfrm>
                            <a:off x="7461" y="10984"/>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153"/>
                        <wps:cNvCnPr/>
                        <wps:spPr bwMode="auto">
                          <a:xfrm flipV="1">
                            <a:off x="8001" y="8284"/>
                            <a:ext cx="2700" cy="216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154"/>
                        <wps:cNvSpPr txBox="1">
                          <a:spLocks noChangeArrowheads="1"/>
                        </wps:cNvSpPr>
                        <wps:spPr bwMode="auto">
                          <a:xfrm>
                            <a:off x="9801" y="9904"/>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 xml:space="preserve">y = </w:t>
                              </w:r>
                              <w:r>
                                <w:rPr>
                                  <w:rFonts w:ascii="Arial" w:hAnsi="Arial" w:cs="Arial"/>
                                  <w:b/>
                                  <w:bCs/>
                                  <w:u w:val="single"/>
                                </w:rPr>
                                <w:t>m</w:t>
                              </w:r>
                              <w:r>
                                <w:rPr>
                                  <w:rFonts w:ascii="Arial" w:hAnsi="Arial" w:cs="Arial"/>
                                </w:rPr>
                                <w:t xml:space="preserve"> x + </w:t>
                              </w:r>
                              <w:r>
                                <w:rPr>
                                  <w:rFonts w:ascii="Arial" w:hAnsi="Arial" w:cs="Arial"/>
                                  <w:b/>
                                  <w:bCs/>
                                  <w:u w:val="single"/>
                                </w:rPr>
                                <w:t>b</w:t>
                              </w:r>
                            </w:p>
                          </w:txbxContent>
                        </wps:txbx>
                        <wps:bodyPr rot="0" vert="horz" wrap="square" lIns="91440" tIns="45720" rIns="91440" bIns="45720" anchor="t" anchorCtr="0" upright="1">
                          <a:noAutofit/>
                        </wps:bodyPr>
                      </wps:wsp>
                      <wps:wsp>
                        <wps:cNvPr id="45" name="Text Box 155"/>
                        <wps:cNvSpPr txBox="1">
                          <a:spLocks noChangeArrowheads="1"/>
                        </wps:cNvSpPr>
                        <wps:spPr bwMode="auto">
                          <a:xfrm>
                            <a:off x="8181" y="972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b/>
                                  <w:bCs/>
                                  <w:sz w:val="48"/>
                                </w:rPr>
                              </w:pPr>
                              <w:r>
                                <w:rPr>
                                  <w:rFonts w:ascii="Arial" w:hAnsi="Arial" w:cs="Arial"/>
                                  <w:b/>
                                  <w:bCs/>
                                  <w:sz w:val="48"/>
                                </w:rPr>
                                <w:t>.</w:t>
                              </w:r>
                            </w:p>
                          </w:txbxContent>
                        </wps:txbx>
                        <wps:bodyPr rot="0" vert="horz" wrap="square" lIns="91440" tIns="45720" rIns="91440" bIns="45720" anchor="t" anchorCtr="0" upright="1">
                          <a:noAutofit/>
                        </wps:bodyPr>
                      </wps:wsp>
                      <wps:wsp>
                        <wps:cNvPr id="46" name="Text Box 156"/>
                        <wps:cNvSpPr txBox="1">
                          <a:spLocks noChangeArrowheads="1"/>
                        </wps:cNvSpPr>
                        <wps:spPr bwMode="auto">
                          <a:xfrm>
                            <a:off x="8541" y="918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b/>
                                  <w:bCs/>
                                  <w:sz w:val="48"/>
                                </w:rPr>
                              </w:pPr>
                              <w:r>
                                <w:rPr>
                                  <w:rFonts w:ascii="Arial" w:hAnsi="Arial" w:cs="Arial"/>
                                  <w:b/>
                                  <w:bCs/>
                                  <w:sz w:val="48"/>
                                </w:rPr>
                                <w:t>.</w:t>
                              </w:r>
                            </w:p>
                          </w:txbxContent>
                        </wps:txbx>
                        <wps:bodyPr rot="0" vert="horz" wrap="square" lIns="91440" tIns="45720" rIns="91440" bIns="45720" anchor="t" anchorCtr="0" upright="1">
                          <a:noAutofit/>
                        </wps:bodyPr>
                      </wps:wsp>
                      <wps:wsp>
                        <wps:cNvPr id="47" name="Text Box 157"/>
                        <wps:cNvSpPr txBox="1">
                          <a:spLocks noChangeArrowheads="1"/>
                        </wps:cNvSpPr>
                        <wps:spPr bwMode="auto">
                          <a:xfrm>
                            <a:off x="9081" y="900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b/>
                                  <w:bCs/>
                                  <w:sz w:val="48"/>
                                </w:rPr>
                              </w:pPr>
                              <w:r>
                                <w:rPr>
                                  <w:rFonts w:ascii="Arial" w:hAnsi="Arial" w:cs="Arial"/>
                                  <w:b/>
                                  <w:bCs/>
                                  <w:sz w:val="48"/>
                                </w:rPr>
                                <w:t>.</w:t>
                              </w:r>
                            </w:p>
                          </w:txbxContent>
                        </wps:txbx>
                        <wps:bodyPr rot="0" vert="horz" wrap="square" lIns="91440" tIns="45720" rIns="91440" bIns="45720" anchor="t" anchorCtr="0" upright="1">
                          <a:noAutofit/>
                        </wps:bodyPr>
                      </wps:wsp>
                      <wps:wsp>
                        <wps:cNvPr id="48" name="Text Box 158"/>
                        <wps:cNvSpPr txBox="1">
                          <a:spLocks noChangeArrowheads="1"/>
                        </wps:cNvSpPr>
                        <wps:spPr bwMode="auto">
                          <a:xfrm>
                            <a:off x="9981" y="810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b/>
                                  <w:bCs/>
                                  <w:sz w:val="48"/>
                                </w:rPr>
                              </w:pPr>
                              <w:r>
                                <w:rPr>
                                  <w:rFonts w:ascii="Arial" w:hAnsi="Arial" w:cs="Arial"/>
                                  <w:b/>
                                  <w:bCs/>
                                  <w:sz w:val="48"/>
                                </w:rPr>
                                <w:t>.</w:t>
                              </w:r>
                            </w:p>
                          </w:txbxContent>
                        </wps:txbx>
                        <wps:bodyPr rot="0" vert="horz" wrap="square" lIns="91440" tIns="45720" rIns="91440" bIns="45720" anchor="t" anchorCtr="0" upright="1">
                          <a:noAutofit/>
                        </wps:bodyPr>
                      </wps:wsp>
                      <wps:wsp>
                        <wps:cNvPr id="49" name="Text Box 159"/>
                        <wps:cNvSpPr txBox="1">
                          <a:spLocks noChangeArrowheads="1"/>
                        </wps:cNvSpPr>
                        <wps:spPr bwMode="auto">
                          <a:xfrm>
                            <a:off x="10521" y="792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b/>
                                  <w:bCs/>
                                  <w:sz w:val="48"/>
                                </w:rPr>
                              </w:pPr>
                              <w:r>
                                <w:rPr>
                                  <w:rFonts w:ascii="Arial" w:hAnsi="Arial" w:cs="Arial"/>
                                  <w:b/>
                                  <w:bCs/>
                                  <w:sz w:val="48"/>
                                </w:rPr>
                                <w:t>.</w:t>
                              </w:r>
                            </w:p>
                          </w:txbxContent>
                        </wps:txbx>
                        <wps:bodyPr rot="0" vert="horz" wrap="square" lIns="91440" tIns="45720" rIns="91440" bIns="45720" anchor="t" anchorCtr="0" upright="1">
                          <a:noAutofit/>
                        </wps:bodyPr>
                      </wps:wsp>
                      <wps:wsp>
                        <wps:cNvPr id="50" name="Text Box 160"/>
                        <wps:cNvSpPr txBox="1">
                          <a:spLocks noChangeArrowheads="1"/>
                        </wps:cNvSpPr>
                        <wps:spPr bwMode="auto">
                          <a:xfrm>
                            <a:off x="9081" y="1098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x</w:t>
                              </w:r>
                            </w:p>
                          </w:txbxContent>
                        </wps:txbx>
                        <wps:bodyPr rot="0" vert="horz" wrap="square" lIns="91440" tIns="45720" rIns="91440" bIns="45720" anchor="t" anchorCtr="0" upright="1">
                          <a:noAutofit/>
                        </wps:bodyPr>
                      </wps:wsp>
                      <wps:wsp>
                        <wps:cNvPr id="51" name="Text Box 161"/>
                        <wps:cNvSpPr txBox="1">
                          <a:spLocks noChangeArrowheads="1"/>
                        </wps:cNvSpPr>
                        <wps:spPr bwMode="auto">
                          <a:xfrm>
                            <a:off x="7101" y="936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y</w:t>
                              </w:r>
                            </w:p>
                          </w:txbxContent>
                        </wps:txbx>
                        <wps:bodyPr rot="0" vert="horz" wrap="square" lIns="91440" tIns="45720" rIns="91440" bIns="45720" anchor="t" anchorCtr="0" upright="1">
                          <a:noAutofit/>
                        </wps:bodyPr>
                      </wps:wsp>
                      <wps:wsp>
                        <wps:cNvPr id="52" name="Freeform 162"/>
                        <wps:cNvSpPr>
                          <a:spLocks/>
                        </wps:cNvSpPr>
                        <wps:spPr bwMode="auto">
                          <a:xfrm>
                            <a:off x="9675" y="9105"/>
                            <a:ext cx="255" cy="885"/>
                          </a:xfrm>
                          <a:custGeom>
                            <a:avLst/>
                            <a:gdLst>
                              <a:gd name="T0" fmla="*/ 255 w 255"/>
                              <a:gd name="T1" fmla="*/ 885 h 885"/>
                              <a:gd name="T2" fmla="*/ 75 w 255"/>
                              <a:gd name="T3" fmla="*/ 720 h 885"/>
                              <a:gd name="T4" fmla="*/ 120 w 255"/>
                              <a:gd name="T5" fmla="*/ 495 h 885"/>
                              <a:gd name="T6" fmla="*/ 150 w 255"/>
                              <a:gd name="T7" fmla="*/ 225 h 885"/>
                              <a:gd name="T8" fmla="*/ 0 w 255"/>
                              <a:gd name="T9" fmla="*/ 0 h 885"/>
                            </a:gdLst>
                            <a:ahLst/>
                            <a:cxnLst>
                              <a:cxn ang="0">
                                <a:pos x="T0" y="T1"/>
                              </a:cxn>
                              <a:cxn ang="0">
                                <a:pos x="T2" y="T3"/>
                              </a:cxn>
                              <a:cxn ang="0">
                                <a:pos x="T4" y="T5"/>
                              </a:cxn>
                              <a:cxn ang="0">
                                <a:pos x="T6" y="T7"/>
                              </a:cxn>
                              <a:cxn ang="0">
                                <a:pos x="T8" y="T9"/>
                              </a:cxn>
                            </a:cxnLst>
                            <a:rect l="0" t="0" r="r" b="b"/>
                            <a:pathLst>
                              <a:path w="255" h="885">
                                <a:moveTo>
                                  <a:pt x="255" y="885"/>
                                </a:moveTo>
                                <a:cubicBezTo>
                                  <a:pt x="225" y="855"/>
                                  <a:pt x="97" y="785"/>
                                  <a:pt x="75" y="720"/>
                                </a:cubicBezTo>
                                <a:cubicBezTo>
                                  <a:pt x="53" y="655"/>
                                  <a:pt x="108" y="577"/>
                                  <a:pt x="120" y="495"/>
                                </a:cubicBezTo>
                                <a:cubicBezTo>
                                  <a:pt x="132" y="413"/>
                                  <a:pt x="170" y="307"/>
                                  <a:pt x="150" y="225"/>
                                </a:cubicBezTo>
                                <a:cubicBezTo>
                                  <a:pt x="130" y="143"/>
                                  <a:pt x="31" y="47"/>
                                  <a:pt x="0" y="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 o:spid="_x0000_s1125" style="position:absolute;margin-left:225.8pt;margin-top:17.75pt;width:150.85pt;height:153pt;z-index:251659776" coordorigin="7101,7924" coordsize="432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">
                <v:line id="Line 151" o:spid="_x0000_s1126" style="position:absolute;flip:y;visibility:visible;mso-wrap-style:square" from="7461,8104" to="7461,10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ynb8QAAADbAAAADwAAAGRycy9kb3ducmV2LnhtbESPwUrDQBCG74LvsIzgJbQbrYjGbIpt&#10;LQjFg60Hj0N2TILZ2ZCdtvHtnYPgcfjn/+abcjmF3pxoTF1kBzfzHAxxHX3HjYOPw3b2ACYJssc+&#10;Mjn4oQTL6vKixMLHM7/TaS+NUQinAh20IkNhbapbCpjmcSDW7CuOAUXHsbF+xLPCQ29v8/zeBuxY&#10;L7Q40Lql+nt/DKqxfePNYpGtgs2yR3r5lF1uxbnrq+n5CYzQJP/Lf+1X7+BO7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rKdvxAAAANsAAAAPAAAAAAAAAAAA&#10;AAAAAKECAABkcnMvZG93bnJldi54bWxQSwUGAAAAAAQABAD5AAAAkgMAAAAA&#10;">
                  <v:stroke endarrow="block"/>
                </v:line>
                <v:line id="Line 152" o:spid="_x0000_s1127" style="position:absolute;visibility:visible;mso-wrap-style:square" from="7461,10984" to="11241,10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v:line id="Line 153" o:spid="_x0000_s1128" style="position:absolute;flip:y;visibility:visible;mso-wrap-style:square" from="8001,8284" to="10701,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JwA8EAAADbAAAADwAAAGRycy9kb3ducmV2LnhtbESP0YrCMBRE3wX/IVxh3zS1rLJUUxFB&#10;8WER1P2AS3NtSpub0kRb/34jCD4OM3OGWW8G24gHdb5yrGA+S0AQF05XXCr4u+6nPyB8QNbYOCYF&#10;T/KwycejNWba9XymxyWUIkLYZ6jAhNBmUvrCkEU/cy1x9G6usxii7EqpO+wj3DYyTZKltFhxXDDY&#10;0s5QUV/uVsFCJz1fXX826e++PdRznZ5KrdTXZNiuQAQawif8bh+1gu8UXl/iD5D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YnADwQAAANsAAAAPAAAAAAAAAAAAAAAA&#10;AKECAABkcnMvZG93bnJldi54bWxQSwUGAAAAAAQABAD5AAAAjwMAAAAA&#10;" strokeweight="1.75pt"/>
                <v:shape id="Text Box 154" o:spid="_x0000_s1129" type="#_x0000_t202" style="position:absolute;left:9801;top:9904;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5D5015" w:rsidRDefault="005D5015" w:rsidP="005D5015">
                        <w:pPr>
                          <w:rPr>
                            <w:rFonts w:ascii="Arial" w:hAnsi="Arial" w:cs="Arial"/>
                          </w:rPr>
                        </w:pPr>
                        <w:r>
                          <w:rPr>
                            <w:rFonts w:ascii="Arial" w:hAnsi="Arial" w:cs="Arial"/>
                          </w:rPr>
                          <w:t xml:space="preserve">y = </w:t>
                        </w:r>
                        <w:r>
                          <w:rPr>
                            <w:rFonts w:ascii="Arial" w:hAnsi="Arial" w:cs="Arial"/>
                            <w:b/>
                            <w:bCs/>
                            <w:u w:val="single"/>
                          </w:rPr>
                          <w:t>m</w:t>
                        </w:r>
                        <w:r>
                          <w:rPr>
                            <w:rFonts w:ascii="Arial" w:hAnsi="Arial" w:cs="Arial"/>
                          </w:rPr>
                          <w:t xml:space="preserve"> x + </w:t>
                        </w:r>
                        <w:r>
                          <w:rPr>
                            <w:rFonts w:ascii="Arial" w:hAnsi="Arial" w:cs="Arial"/>
                            <w:b/>
                            <w:bCs/>
                            <w:u w:val="single"/>
                          </w:rPr>
                          <w:t>b</w:t>
                        </w:r>
                      </w:p>
                    </w:txbxContent>
                  </v:textbox>
                </v:shape>
                <v:shape id="Text Box 155" o:spid="_x0000_s1130" type="#_x0000_t202" style="position:absolute;left:8181;top:972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5D5015" w:rsidRDefault="005D5015" w:rsidP="005D5015">
                        <w:pPr>
                          <w:rPr>
                            <w:rFonts w:ascii="Arial" w:hAnsi="Arial" w:cs="Arial"/>
                            <w:b/>
                            <w:bCs/>
                            <w:sz w:val="48"/>
                          </w:rPr>
                        </w:pPr>
                        <w:r>
                          <w:rPr>
                            <w:rFonts w:ascii="Arial" w:hAnsi="Arial" w:cs="Arial"/>
                            <w:b/>
                            <w:bCs/>
                            <w:sz w:val="48"/>
                          </w:rPr>
                          <w:t>.</w:t>
                        </w:r>
                      </w:p>
                    </w:txbxContent>
                  </v:textbox>
                </v:shape>
                <v:shape id="Text Box 156" o:spid="_x0000_s1131" type="#_x0000_t202" style="position:absolute;left:8541;top:918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5D5015" w:rsidRDefault="005D5015" w:rsidP="005D5015">
                        <w:pPr>
                          <w:rPr>
                            <w:rFonts w:ascii="Arial" w:hAnsi="Arial" w:cs="Arial"/>
                            <w:b/>
                            <w:bCs/>
                            <w:sz w:val="48"/>
                          </w:rPr>
                        </w:pPr>
                        <w:r>
                          <w:rPr>
                            <w:rFonts w:ascii="Arial" w:hAnsi="Arial" w:cs="Arial"/>
                            <w:b/>
                            <w:bCs/>
                            <w:sz w:val="48"/>
                          </w:rPr>
                          <w:t>.</w:t>
                        </w:r>
                      </w:p>
                    </w:txbxContent>
                  </v:textbox>
                </v:shape>
                <v:shape id="Text Box 157" o:spid="_x0000_s1132" type="#_x0000_t202" style="position:absolute;left:9081;top:900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5D5015" w:rsidRDefault="005D5015" w:rsidP="005D5015">
                        <w:pPr>
                          <w:rPr>
                            <w:rFonts w:ascii="Arial" w:hAnsi="Arial" w:cs="Arial"/>
                            <w:b/>
                            <w:bCs/>
                            <w:sz w:val="48"/>
                          </w:rPr>
                        </w:pPr>
                        <w:r>
                          <w:rPr>
                            <w:rFonts w:ascii="Arial" w:hAnsi="Arial" w:cs="Arial"/>
                            <w:b/>
                            <w:bCs/>
                            <w:sz w:val="48"/>
                          </w:rPr>
                          <w:t>.</w:t>
                        </w:r>
                      </w:p>
                    </w:txbxContent>
                  </v:textbox>
                </v:shape>
                <v:shape id="Text Box 158" o:spid="_x0000_s1133" type="#_x0000_t202" style="position:absolute;left:9981;top:810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5D5015" w:rsidRDefault="005D5015" w:rsidP="005D5015">
                        <w:pPr>
                          <w:rPr>
                            <w:rFonts w:ascii="Arial" w:hAnsi="Arial" w:cs="Arial"/>
                            <w:b/>
                            <w:bCs/>
                            <w:sz w:val="48"/>
                          </w:rPr>
                        </w:pPr>
                        <w:r>
                          <w:rPr>
                            <w:rFonts w:ascii="Arial" w:hAnsi="Arial" w:cs="Arial"/>
                            <w:b/>
                            <w:bCs/>
                            <w:sz w:val="48"/>
                          </w:rPr>
                          <w:t>.</w:t>
                        </w:r>
                      </w:p>
                    </w:txbxContent>
                  </v:textbox>
                </v:shape>
                <v:shape id="Text Box 159" o:spid="_x0000_s1134" type="#_x0000_t202" style="position:absolute;left:10521;top:792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5D5015" w:rsidRDefault="005D5015" w:rsidP="005D5015">
                        <w:pPr>
                          <w:rPr>
                            <w:rFonts w:ascii="Arial" w:hAnsi="Arial" w:cs="Arial"/>
                            <w:b/>
                            <w:bCs/>
                            <w:sz w:val="48"/>
                          </w:rPr>
                        </w:pPr>
                        <w:r>
                          <w:rPr>
                            <w:rFonts w:ascii="Arial" w:hAnsi="Arial" w:cs="Arial"/>
                            <w:b/>
                            <w:bCs/>
                            <w:sz w:val="48"/>
                          </w:rPr>
                          <w:t>.</w:t>
                        </w:r>
                      </w:p>
                    </w:txbxContent>
                  </v:textbox>
                </v:shape>
                <v:shape id="Text Box 160" o:spid="_x0000_s1135" type="#_x0000_t202" style="position:absolute;left:9081;top:1098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5D5015" w:rsidRDefault="005D5015" w:rsidP="005D5015">
                        <w:pPr>
                          <w:rPr>
                            <w:rFonts w:ascii="Arial" w:hAnsi="Arial" w:cs="Arial"/>
                          </w:rPr>
                        </w:pPr>
                        <w:r>
                          <w:rPr>
                            <w:rFonts w:ascii="Arial" w:hAnsi="Arial" w:cs="Arial"/>
                          </w:rPr>
                          <w:t>x</w:t>
                        </w:r>
                      </w:p>
                    </w:txbxContent>
                  </v:textbox>
                </v:shape>
                <v:shape id="Text Box 161" o:spid="_x0000_s1136" type="#_x0000_t202" style="position:absolute;left:7101;top:936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5D5015" w:rsidRDefault="005D5015" w:rsidP="005D5015">
                        <w:pPr>
                          <w:rPr>
                            <w:rFonts w:ascii="Arial" w:hAnsi="Arial" w:cs="Arial"/>
                          </w:rPr>
                        </w:pPr>
                        <w:r>
                          <w:rPr>
                            <w:rFonts w:ascii="Arial" w:hAnsi="Arial" w:cs="Arial"/>
                          </w:rPr>
                          <w:t>y</w:t>
                        </w:r>
                      </w:p>
                    </w:txbxContent>
                  </v:textbox>
                </v:shape>
                <v:shape id="Freeform 162" o:spid="_x0000_s1137" style="position:absolute;left:9675;top:9105;width:255;height:885;visibility:visible;mso-wrap-style:square;v-text-anchor:top" coordsize="255,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1+MQA&#10;AADbAAAADwAAAGRycy9kb3ducmV2LnhtbESPQWvCQBSE74X+h+UVvJlNA4qkriLWQnoqamk9PrLP&#10;JDX7NuyuSfz3bqHQ4zDzzTDL9Wha0ZPzjWUFz0kKgri0uuFKwefxbboA4QOyxtYyKbiRh/Xq8WGJ&#10;ubYD76k/hErEEvY5KqhD6HIpfVmTQZ/Yjjh6Z+sMhihdJbXDIZabVmZpOpcGG44LNXa0ram8HK5G&#10;wex7+3HdOX79ke9yfyrwsrl97ZSaPI2bFxCBxvAf/qMLHbkMfr/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odfjEAAAA2wAAAA8AAAAAAAAAAAAAAAAAmAIAAGRycy9k&#10;b3ducmV2LnhtbFBLBQYAAAAABAAEAPUAAACJAwAAAAA=&#10;" path="m255,885c225,855,97,785,75,720,53,655,108,577,120,495v12,-82,50,-188,30,-270c130,143,31,47,,e" filled="f">
                  <v:stroke endarrow="block"/>
                  <v:path arrowok="t" o:connecttype="custom" o:connectlocs="255,885;75,720;120,495;150,225;0,0" o:connectangles="0,0,0,0,0"/>
                </v:shape>
              </v:group>
            </w:pict>
          </mc:Fallback>
        </mc:AlternateContent>
      </w:r>
    </w:p>
    <w:p w:rsidR="005D5015" w:rsidRPr="005D5015" w:rsidRDefault="005D5015" w:rsidP="005D5015">
      <w:pPr>
        <w:keepLines w:val="0"/>
        <w:spacing w:before="0" w:after="200" w:line="360" w:lineRule="auto"/>
        <w:rPr>
          <w:rFonts w:cs="Arial"/>
          <w:sz w:val="22"/>
          <w:szCs w:val="22"/>
          <w:lang w:bidi="en-US"/>
        </w:rPr>
      </w:pPr>
      <w:r w:rsidRPr="005D5015">
        <w:rPr>
          <w:rFonts w:cs="Arial"/>
          <w:sz w:val="22"/>
          <w:szCs w:val="22"/>
          <w:lang w:bidi="en-US"/>
        </w:rPr>
        <w:tab/>
      </w:r>
      <w:r w:rsidRPr="005D5015">
        <w:rPr>
          <w:rFonts w:cs="Arial"/>
          <w:sz w:val="22"/>
          <w:szCs w:val="22"/>
          <w:lang w:bidi="en-US"/>
        </w:rPr>
        <w:tab/>
      </w:r>
      <w:r w:rsidRPr="005D5015">
        <w:rPr>
          <w:rFonts w:cs="Arial"/>
          <w:sz w:val="22"/>
          <w:szCs w:val="22"/>
          <w:lang w:bidi="en-US"/>
        </w:rPr>
        <w:tab/>
      </w:r>
      <w:r w:rsidRPr="005D5015">
        <w:rPr>
          <w:rFonts w:cs="Arial"/>
          <w:sz w:val="22"/>
          <w:szCs w:val="22"/>
          <w:lang w:bidi="en-US"/>
        </w:rPr>
        <w:tab/>
      </w:r>
      <w:r w:rsidRPr="005D5015">
        <w:rPr>
          <w:rFonts w:cs="Arial"/>
          <w:sz w:val="22"/>
          <w:szCs w:val="22"/>
          <w:lang w:bidi="en-US"/>
        </w:rPr>
        <w:tab/>
      </w:r>
      <w:r w:rsidRPr="005D5015">
        <w:rPr>
          <w:rFonts w:cs="Arial"/>
          <w:sz w:val="22"/>
          <w:szCs w:val="22"/>
          <w:lang w:bidi="en-US"/>
        </w:rPr>
        <w:tab/>
      </w:r>
      <w:r w:rsidRPr="005D5015">
        <w:rPr>
          <w:rFonts w:cs="Arial"/>
          <w:sz w:val="22"/>
          <w:szCs w:val="22"/>
          <w:lang w:bidi="en-US"/>
        </w:rPr>
        <w:tab/>
      </w:r>
      <w:r w:rsidRPr="005D5015">
        <w:rPr>
          <w:rFonts w:cs="Arial"/>
          <w:sz w:val="22"/>
          <w:szCs w:val="22"/>
          <w:lang w:bidi="en-US"/>
        </w:rPr>
        <w:tab/>
      </w:r>
      <w:r w:rsidRPr="005D5015">
        <w:rPr>
          <w:rFonts w:cs="Arial"/>
          <w:sz w:val="22"/>
          <w:szCs w:val="22"/>
          <w:lang w:bidi="en-US"/>
        </w:rPr>
        <w:tab/>
      </w:r>
      <w:r w:rsidRPr="005D5015">
        <w:rPr>
          <w:rFonts w:cs="Arial"/>
          <w:sz w:val="22"/>
          <w:szCs w:val="22"/>
          <w:lang w:bidi="en-US"/>
        </w:rPr>
        <w:tab/>
      </w:r>
      <w:r w:rsidRPr="005D5015">
        <w:rPr>
          <w:rFonts w:cs="Arial"/>
          <w:sz w:val="22"/>
          <w:szCs w:val="22"/>
          <w:lang w:bidi="en-US"/>
        </w:rPr>
        <w:tab/>
      </w:r>
      <w:r w:rsidRPr="005D5015">
        <w:rPr>
          <w:rFonts w:cs="Arial"/>
          <w:sz w:val="22"/>
          <w:szCs w:val="22"/>
          <w:lang w:bidi="en-US"/>
        </w:rPr>
        <w:tab/>
      </w:r>
      <w:r w:rsidRPr="005D5015">
        <w:rPr>
          <w:rFonts w:cs="Arial"/>
          <w:sz w:val="22"/>
          <w:szCs w:val="22"/>
          <w:lang w:bidi="en-US"/>
        </w:rPr>
        <w:tab/>
      </w:r>
      <w:r w:rsidRPr="005D5015">
        <w:rPr>
          <w:rFonts w:cs="Arial"/>
          <w:sz w:val="22"/>
          <w:szCs w:val="22"/>
          <w:lang w:bidi="en-US"/>
        </w:rPr>
        <w:tab/>
      </w:r>
      <w:r w:rsidRPr="005D5015">
        <w:rPr>
          <w:rFonts w:cs="Arial"/>
          <w:sz w:val="22"/>
          <w:szCs w:val="22"/>
          <w:lang w:bidi="en-US"/>
        </w:rPr>
        <w:tab/>
      </w:r>
      <w:r w:rsidRPr="005D5015">
        <w:rPr>
          <w:rFonts w:cs="Arial"/>
          <w:sz w:val="22"/>
          <w:szCs w:val="22"/>
          <w:lang w:bidi="en-US"/>
        </w:rPr>
        <w:tab/>
      </w:r>
      <w:r w:rsidRPr="005D5015">
        <w:rPr>
          <w:rFonts w:cs="Arial"/>
          <w:sz w:val="22"/>
          <w:szCs w:val="22"/>
          <w:lang w:bidi="en-US"/>
        </w:rPr>
        <w:tab/>
      </w:r>
      <w:r w:rsidRPr="005D5015">
        <w:rPr>
          <w:rFonts w:cs="Arial"/>
          <w:position w:val="-24"/>
          <w:sz w:val="22"/>
          <w:szCs w:val="22"/>
          <w:lang w:bidi="en-US"/>
        </w:rPr>
        <w:object w:dxaOrig="840" w:dyaOrig="620">
          <v:shape id="_x0000_i1081" type="#_x0000_t75" style="width:41.95pt;height:31.3pt" o:ole="">
            <v:imagedata r:id="rId25" o:title=""/>
          </v:shape>
          <o:OLEObject Type="Embed" ProgID="Equation.3" ShapeID="_x0000_i1081" DrawAspect="Content" ObjectID="_1469257140" r:id="rId26"/>
        </w:object>
      </w:r>
    </w:p>
    <w:p w:rsidR="005D5015" w:rsidRPr="005D5015" w:rsidRDefault="005D5015" w:rsidP="005D5015">
      <w:pPr>
        <w:keepLines w:val="0"/>
        <w:spacing w:before="0" w:after="0"/>
        <w:rPr>
          <w:rFonts w:cs="Arial"/>
          <w:sz w:val="22"/>
          <w:szCs w:val="22"/>
          <w:lang w:bidi="en-US"/>
        </w:rPr>
      </w:pPr>
      <w:r w:rsidRPr="005D5015">
        <w:rPr>
          <w:rFonts w:cs="Arial"/>
          <w:sz w:val="22"/>
          <w:szCs w:val="22"/>
          <w:lang w:bidi="en-US"/>
        </w:rPr>
        <w:t>Linear Regression (Linear Least Squares Fit):</w:t>
      </w:r>
    </w:p>
    <w:p w:rsidR="005D5015" w:rsidRPr="005D5015" w:rsidRDefault="005D5015" w:rsidP="005D5015">
      <w:pPr>
        <w:keepLines w:val="0"/>
        <w:spacing w:before="0" w:after="0"/>
        <w:rPr>
          <w:rFonts w:cs="Arial"/>
          <w:sz w:val="22"/>
          <w:szCs w:val="22"/>
          <w:lang w:bidi="en-US"/>
        </w:rPr>
      </w:pPr>
      <w:r w:rsidRPr="005D5015">
        <w:rPr>
          <w:rFonts w:cs="Arial"/>
          <w:sz w:val="22"/>
          <w:szCs w:val="22"/>
          <w:lang w:bidi="en-US"/>
        </w:rPr>
        <w:t>a mathematical procedure that gives the “best”</w:t>
      </w:r>
    </w:p>
    <w:p w:rsidR="005D5015" w:rsidRPr="005D5015" w:rsidRDefault="005D5015" w:rsidP="005D5015">
      <w:pPr>
        <w:keepLines w:val="0"/>
        <w:spacing w:before="0" w:after="0"/>
        <w:rPr>
          <w:rFonts w:cs="Arial"/>
          <w:sz w:val="22"/>
          <w:szCs w:val="22"/>
          <w:lang w:bidi="en-US"/>
        </w:rPr>
      </w:pPr>
      <w:r w:rsidRPr="005D5015">
        <w:rPr>
          <w:rFonts w:cs="Arial"/>
          <w:sz w:val="22"/>
          <w:szCs w:val="22"/>
          <w:lang w:bidi="en-US"/>
        </w:rPr>
        <w:t>straight line through data points that don’t make</w:t>
      </w:r>
    </w:p>
    <w:p w:rsidR="005D5015" w:rsidRPr="005D5015" w:rsidRDefault="005D5015" w:rsidP="005D5015">
      <w:pPr>
        <w:keepLines w:val="0"/>
        <w:spacing w:before="0" w:after="0"/>
        <w:rPr>
          <w:sz w:val="22"/>
          <w:szCs w:val="22"/>
          <w:lang w:bidi="en-US"/>
        </w:rPr>
      </w:pPr>
      <w:r w:rsidRPr="005D5015">
        <w:rPr>
          <w:rFonts w:cs="Arial"/>
          <w:sz w:val="22"/>
          <w:szCs w:val="22"/>
          <w:lang w:bidi="en-US"/>
        </w:rPr>
        <w:t>a straight line</w:t>
      </w:r>
      <w:r w:rsidRPr="005D5015">
        <w:rPr>
          <w:sz w:val="22"/>
          <w:szCs w:val="22"/>
          <w:lang w:bidi="en-US"/>
        </w:rPr>
        <w:t>.</w:t>
      </w:r>
    </w:p>
    <w:p w:rsidR="005D5015" w:rsidRPr="005D5015" w:rsidRDefault="005D5015" w:rsidP="005D5015">
      <w:pPr>
        <w:keepLines w:val="0"/>
        <w:spacing w:before="0" w:after="200" w:line="360" w:lineRule="auto"/>
        <w:rPr>
          <w:rFonts w:cs="Arial"/>
          <w:sz w:val="22"/>
          <w:szCs w:val="22"/>
          <w:lang w:bidi="en-US"/>
        </w:rPr>
      </w:pPr>
    </w:p>
    <w:p w:rsidR="005D5015" w:rsidRPr="005D5015" w:rsidRDefault="005D5015" w:rsidP="005D5015">
      <w:pPr>
        <w:keepLines w:val="0"/>
        <w:spacing w:before="0" w:after="200" w:line="360" w:lineRule="auto"/>
        <w:rPr>
          <w:rFonts w:cs="Arial"/>
          <w:sz w:val="22"/>
          <w:szCs w:val="22"/>
          <w:lang w:bidi="en-US"/>
        </w:rPr>
      </w:pPr>
    </w:p>
    <w:p w:rsidR="005D5015" w:rsidRPr="005D5015" w:rsidRDefault="005D5015" w:rsidP="005D5015">
      <w:pPr>
        <w:keepLines w:val="0"/>
        <w:spacing w:before="0" w:after="200" w:line="276" w:lineRule="auto"/>
        <w:rPr>
          <w:sz w:val="22"/>
          <w:szCs w:val="22"/>
          <w:lang w:bidi="en-US"/>
        </w:rPr>
      </w:pPr>
      <w:r w:rsidRPr="005D5015">
        <w:rPr>
          <w:rFonts w:eastAsia="+mn-ea"/>
          <w:bCs/>
          <w:sz w:val="22"/>
          <w:szCs w:val="22"/>
          <w:lang w:bidi="en-US"/>
        </w:rPr>
        <w:t>An object falling in air is subject to air resistance (and therefore is not freely falling).</w:t>
      </w:r>
    </w:p>
    <w:p w:rsidR="005D5015" w:rsidRPr="005D5015" w:rsidRDefault="005D5015" w:rsidP="005D5015">
      <w:pPr>
        <w:keepLines w:val="0"/>
        <w:spacing w:before="0" w:after="200" w:line="360" w:lineRule="auto"/>
        <w:rPr>
          <w:rFonts w:cs="Arial"/>
          <w:sz w:val="22"/>
          <w:szCs w:val="22"/>
          <w:lang w:bidi="en-US"/>
        </w:rPr>
      </w:pPr>
      <w:r>
        <w:rPr>
          <w:rFonts w:cs="Arial"/>
          <w:noProof/>
          <w:sz w:val="22"/>
          <w:szCs w:val="22"/>
        </w:rPr>
        <mc:AlternateContent>
          <mc:Choice Requires="wpg">
            <w:drawing>
              <wp:anchor distT="0" distB="0" distL="114300" distR="114300" simplePos="0" relativeHeight="251660800" behindDoc="0" locked="0" layoutInCell="1" allowOverlap="1">
                <wp:simplePos x="0" y="0"/>
                <wp:positionH relativeFrom="column">
                  <wp:posOffset>-17145</wp:posOffset>
                </wp:positionH>
                <wp:positionV relativeFrom="paragraph">
                  <wp:posOffset>24765</wp:posOffset>
                </wp:positionV>
                <wp:extent cx="4481195" cy="1600200"/>
                <wp:effectExtent l="0" t="0" r="0" b="0"/>
                <wp:wrapNone/>
                <wp:docPr id="6"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1195" cy="1600200"/>
                          <a:chOff x="981" y="11884"/>
                          <a:chExt cx="9900" cy="2520"/>
                        </a:xfrm>
                      </wpg:grpSpPr>
                      <wps:wsp>
                        <wps:cNvPr id="7" name="Line 164"/>
                        <wps:cNvCnPr/>
                        <wps:spPr bwMode="auto">
                          <a:xfrm flipV="1">
                            <a:off x="1341" y="12064"/>
                            <a:ext cx="0" cy="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165"/>
                        <wps:cNvCnPr/>
                        <wps:spPr bwMode="auto">
                          <a:xfrm>
                            <a:off x="1341" y="13864"/>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166"/>
                        <wps:cNvCnPr/>
                        <wps:spPr bwMode="auto">
                          <a:xfrm flipV="1">
                            <a:off x="1521" y="12424"/>
                            <a:ext cx="1980" cy="126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 name="Text Box 167"/>
                        <wps:cNvSpPr txBox="1">
                          <a:spLocks noChangeArrowheads="1"/>
                        </wps:cNvSpPr>
                        <wps:spPr bwMode="auto">
                          <a:xfrm>
                            <a:off x="2061" y="1278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b/>
                                  <w:bCs/>
                                  <w:sz w:val="48"/>
                                </w:rPr>
                              </w:pPr>
                              <w:r>
                                <w:rPr>
                                  <w:rFonts w:ascii="Arial" w:hAnsi="Arial" w:cs="Arial"/>
                                  <w:b/>
                                  <w:bCs/>
                                  <w:sz w:val="48"/>
                                </w:rPr>
                                <w:t>.</w:t>
                              </w:r>
                            </w:p>
                          </w:txbxContent>
                        </wps:txbx>
                        <wps:bodyPr rot="0" vert="horz" wrap="square" lIns="91440" tIns="45720" rIns="91440" bIns="45720" anchor="t" anchorCtr="0" upright="1">
                          <a:noAutofit/>
                        </wps:bodyPr>
                      </wps:wsp>
                      <wps:wsp>
                        <wps:cNvPr id="11" name="Text Box 168"/>
                        <wps:cNvSpPr txBox="1">
                          <a:spLocks noChangeArrowheads="1"/>
                        </wps:cNvSpPr>
                        <wps:spPr bwMode="auto">
                          <a:xfrm>
                            <a:off x="2421" y="1260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b/>
                                  <w:bCs/>
                                  <w:sz w:val="48"/>
                                </w:rPr>
                              </w:pPr>
                              <w:r>
                                <w:rPr>
                                  <w:rFonts w:ascii="Arial" w:hAnsi="Arial" w:cs="Arial"/>
                                  <w:b/>
                                  <w:bCs/>
                                  <w:sz w:val="48"/>
                                </w:rPr>
                                <w:t>.</w:t>
                              </w:r>
                            </w:p>
                          </w:txbxContent>
                        </wps:txbx>
                        <wps:bodyPr rot="0" vert="horz" wrap="square" lIns="91440" tIns="45720" rIns="91440" bIns="45720" anchor="t" anchorCtr="0" upright="1">
                          <a:noAutofit/>
                        </wps:bodyPr>
                      </wps:wsp>
                      <wps:wsp>
                        <wps:cNvPr id="12" name="Text Box 169"/>
                        <wps:cNvSpPr txBox="1">
                          <a:spLocks noChangeArrowheads="1"/>
                        </wps:cNvSpPr>
                        <wps:spPr bwMode="auto">
                          <a:xfrm>
                            <a:off x="2961" y="1206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b/>
                                  <w:bCs/>
                                  <w:sz w:val="48"/>
                                </w:rPr>
                              </w:pPr>
                              <w:r>
                                <w:rPr>
                                  <w:rFonts w:ascii="Arial" w:hAnsi="Arial" w:cs="Arial"/>
                                  <w:b/>
                                  <w:bCs/>
                                  <w:sz w:val="48"/>
                                </w:rPr>
                                <w:t>.</w:t>
                              </w:r>
                            </w:p>
                          </w:txbxContent>
                        </wps:txbx>
                        <wps:bodyPr rot="0" vert="horz" wrap="square" lIns="91440" tIns="45720" rIns="91440" bIns="45720" anchor="t" anchorCtr="0" upright="1">
                          <a:noAutofit/>
                        </wps:bodyPr>
                      </wps:wsp>
                      <wps:wsp>
                        <wps:cNvPr id="13" name="Text Box 170"/>
                        <wps:cNvSpPr txBox="1">
                          <a:spLocks noChangeArrowheads="1"/>
                        </wps:cNvSpPr>
                        <wps:spPr bwMode="auto">
                          <a:xfrm>
                            <a:off x="1701" y="1296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b/>
                                  <w:bCs/>
                                  <w:sz w:val="48"/>
                                </w:rPr>
                              </w:pPr>
                              <w:r>
                                <w:rPr>
                                  <w:rFonts w:ascii="Arial" w:hAnsi="Arial" w:cs="Arial"/>
                                  <w:b/>
                                  <w:bCs/>
                                  <w:sz w:val="48"/>
                                </w:rPr>
                                <w:t>.</w:t>
                              </w:r>
                            </w:p>
                          </w:txbxContent>
                        </wps:txbx>
                        <wps:bodyPr rot="0" vert="horz" wrap="square" lIns="91440" tIns="45720" rIns="91440" bIns="45720" anchor="t" anchorCtr="0" upright="1">
                          <a:noAutofit/>
                        </wps:bodyPr>
                      </wps:wsp>
                      <wps:wsp>
                        <wps:cNvPr id="14" name="Text Box 171"/>
                        <wps:cNvSpPr txBox="1">
                          <a:spLocks noChangeArrowheads="1"/>
                        </wps:cNvSpPr>
                        <wps:spPr bwMode="auto">
                          <a:xfrm>
                            <a:off x="1341" y="1314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b/>
                                  <w:bCs/>
                                  <w:sz w:val="48"/>
                                </w:rPr>
                              </w:pPr>
                              <w:r>
                                <w:rPr>
                                  <w:rFonts w:ascii="Arial" w:hAnsi="Arial" w:cs="Arial"/>
                                  <w:b/>
                                  <w:bCs/>
                                  <w:sz w:val="48"/>
                                </w:rPr>
                                <w:t>.</w:t>
                              </w:r>
                            </w:p>
                          </w:txbxContent>
                        </wps:txbx>
                        <wps:bodyPr rot="0" vert="horz" wrap="square" lIns="91440" tIns="45720" rIns="91440" bIns="45720" anchor="t" anchorCtr="0" upright="1">
                          <a:noAutofit/>
                        </wps:bodyPr>
                      </wps:wsp>
                      <wps:wsp>
                        <wps:cNvPr id="15" name="Text Box 172"/>
                        <wps:cNvSpPr txBox="1">
                          <a:spLocks noChangeArrowheads="1"/>
                        </wps:cNvSpPr>
                        <wps:spPr bwMode="auto">
                          <a:xfrm>
                            <a:off x="2961" y="1386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t</w:t>
                              </w:r>
                            </w:p>
                          </w:txbxContent>
                        </wps:txbx>
                        <wps:bodyPr rot="0" vert="horz" wrap="square" lIns="91440" tIns="45720" rIns="91440" bIns="45720" anchor="t" anchorCtr="0" upright="1">
                          <a:noAutofit/>
                        </wps:bodyPr>
                      </wps:wsp>
                      <wps:wsp>
                        <wps:cNvPr id="16" name="Text Box 173"/>
                        <wps:cNvSpPr txBox="1">
                          <a:spLocks noChangeArrowheads="1"/>
                        </wps:cNvSpPr>
                        <wps:spPr bwMode="auto">
                          <a:xfrm>
                            <a:off x="981" y="1278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P</w:t>
                              </w:r>
                            </w:p>
                          </w:txbxContent>
                        </wps:txbx>
                        <wps:bodyPr rot="0" vert="horz" wrap="square" lIns="91440" tIns="45720" rIns="91440" bIns="45720" anchor="t" anchorCtr="0" upright="1">
                          <a:noAutofit/>
                        </wps:bodyPr>
                      </wps:wsp>
                      <wps:wsp>
                        <wps:cNvPr id="17" name="Line 174"/>
                        <wps:cNvCnPr/>
                        <wps:spPr bwMode="auto">
                          <a:xfrm flipV="1">
                            <a:off x="4941" y="12064"/>
                            <a:ext cx="0" cy="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175"/>
                        <wps:cNvCnPr/>
                        <wps:spPr bwMode="auto">
                          <a:xfrm>
                            <a:off x="4941" y="13864"/>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176"/>
                        <wps:cNvCnPr/>
                        <wps:spPr bwMode="auto">
                          <a:xfrm flipV="1">
                            <a:off x="5121" y="12964"/>
                            <a:ext cx="2160" cy="72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20" name="Text Box 177"/>
                        <wps:cNvSpPr txBox="1">
                          <a:spLocks noChangeArrowheads="1"/>
                        </wps:cNvSpPr>
                        <wps:spPr bwMode="auto">
                          <a:xfrm>
                            <a:off x="5661" y="1296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b/>
                                  <w:bCs/>
                                  <w:sz w:val="48"/>
                                </w:rPr>
                              </w:pPr>
                              <w:r>
                                <w:rPr>
                                  <w:rFonts w:ascii="Arial" w:hAnsi="Arial" w:cs="Arial"/>
                                  <w:b/>
                                  <w:bCs/>
                                  <w:sz w:val="48"/>
                                </w:rPr>
                                <w:t>.</w:t>
                              </w:r>
                            </w:p>
                          </w:txbxContent>
                        </wps:txbx>
                        <wps:bodyPr rot="0" vert="horz" wrap="square" lIns="91440" tIns="45720" rIns="91440" bIns="45720" anchor="t" anchorCtr="0" upright="1">
                          <a:noAutofit/>
                        </wps:bodyPr>
                      </wps:wsp>
                      <wps:wsp>
                        <wps:cNvPr id="22" name="Text Box 178"/>
                        <wps:cNvSpPr txBox="1">
                          <a:spLocks noChangeArrowheads="1"/>
                        </wps:cNvSpPr>
                        <wps:spPr bwMode="auto">
                          <a:xfrm>
                            <a:off x="6381" y="1260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b/>
                                  <w:bCs/>
                                  <w:sz w:val="48"/>
                                </w:rPr>
                              </w:pPr>
                              <w:r>
                                <w:rPr>
                                  <w:rFonts w:ascii="Arial" w:hAnsi="Arial" w:cs="Arial"/>
                                  <w:b/>
                                  <w:bCs/>
                                  <w:sz w:val="48"/>
                                </w:rPr>
                                <w:t>.</w:t>
                              </w:r>
                            </w:p>
                          </w:txbxContent>
                        </wps:txbx>
                        <wps:bodyPr rot="0" vert="horz" wrap="square" lIns="91440" tIns="45720" rIns="91440" bIns="45720" anchor="t" anchorCtr="0" upright="1">
                          <a:noAutofit/>
                        </wps:bodyPr>
                      </wps:wsp>
                      <wps:wsp>
                        <wps:cNvPr id="23" name="Text Box 179"/>
                        <wps:cNvSpPr txBox="1">
                          <a:spLocks noChangeArrowheads="1"/>
                        </wps:cNvSpPr>
                        <wps:spPr bwMode="auto">
                          <a:xfrm>
                            <a:off x="6741" y="1260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b/>
                                  <w:bCs/>
                                  <w:sz w:val="48"/>
                                </w:rPr>
                              </w:pPr>
                              <w:r>
                                <w:rPr>
                                  <w:rFonts w:ascii="Arial" w:hAnsi="Arial" w:cs="Arial"/>
                                  <w:b/>
                                  <w:bCs/>
                                  <w:sz w:val="48"/>
                                </w:rPr>
                                <w:t>.</w:t>
                              </w:r>
                            </w:p>
                          </w:txbxContent>
                        </wps:txbx>
                        <wps:bodyPr rot="0" vert="horz" wrap="square" lIns="91440" tIns="45720" rIns="91440" bIns="45720" anchor="t" anchorCtr="0" upright="1">
                          <a:noAutofit/>
                        </wps:bodyPr>
                      </wps:wsp>
                      <wps:wsp>
                        <wps:cNvPr id="24" name="Text Box 180"/>
                        <wps:cNvSpPr txBox="1">
                          <a:spLocks noChangeArrowheads="1"/>
                        </wps:cNvSpPr>
                        <wps:spPr bwMode="auto">
                          <a:xfrm>
                            <a:off x="5301" y="1314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b/>
                                  <w:bCs/>
                                  <w:sz w:val="48"/>
                                </w:rPr>
                              </w:pPr>
                              <w:r>
                                <w:rPr>
                                  <w:rFonts w:ascii="Arial" w:hAnsi="Arial" w:cs="Arial"/>
                                  <w:b/>
                                  <w:bCs/>
                                  <w:sz w:val="48"/>
                                </w:rPr>
                                <w:t>.</w:t>
                              </w:r>
                            </w:p>
                          </w:txbxContent>
                        </wps:txbx>
                        <wps:bodyPr rot="0" vert="horz" wrap="square" lIns="91440" tIns="45720" rIns="91440" bIns="45720" anchor="t" anchorCtr="0" upright="1">
                          <a:noAutofit/>
                        </wps:bodyPr>
                      </wps:wsp>
                      <wps:wsp>
                        <wps:cNvPr id="26" name="Text Box 181"/>
                        <wps:cNvSpPr txBox="1">
                          <a:spLocks noChangeArrowheads="1"/>
                        </wps:cNvSpPr>
                        <wps:spPr bwMode="auto">
                          <a:xfrm>
                            <a:off x="4941" y="1314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b/>
                                  <w:bCs/>
                                  <w:sz w:val="48"/>
                                </w:rPr>
                              </w:pPr>
                              <w:r>
                                <w:rPr>
                                  <w:rFonts w:ascii="Arial" w:hAnsi="Arial" w:cs="Arial"/>
                                  <w:b/>
                                  <w:bCs/>
                                  <w:sz w:val="48"/>
                                </w:rPr>
                                <w:t>.</w:t>
                              </w:r>
                            </w:p>
                          </w:txbxContent>
                        </wps:txbx>
                        <wps:bodyPr rot="0" vert="horz" wrap="square" lIns="91440" tIns="45720" rIns="91440" bIns="45720" anchor="t" anchorCtr="0" upright="1">
                          <a:noAutofit/>
                        </wps:bodyPr>
                      </wps:wsp>
                      <wps:wsp>
                        <wps:cNvPr id="27" name="Text Box 182"/>
                        <wps:cNvSpPr txBox="1">
                          <a:spLocks noChangeArrowheads="1"/>
                        </wps:cNvSpPr>
                        <wps:spPr bwMode="auto">
                          <a:xfrm>
                            <a:off x="6561" y="1386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t</w:t>
                              </w:r>
                            </w:p>
                          </w:txbxContent>
                        </wps:txbx>
                        <wps:bodyPr rot="0" vert="horz" wrap="square" lIns="91440" tIns="45720" rIns="91440" bIns="45720" anchor="t" anchorCtr="0" upright="1">
                          <a:noAutofit/>
                        </wps:bodyPr>
                      </wps:wsp>
                      <wps:wsp>
                        <wps:cNvPr id="28" name="Text Box 183"/>
                        <wps:cNvSpPr txBox="1">
                          <a:spLocks noChangeArrowheads="1"/>
                        </wps:cNvSpPr>
                        <wps:spPr bwMode="auto">
                          <a:xfrm>
                            <a:off x="4581" y="1278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v</w:t>
                              </w:r>
                            </w:p>
                          </w:txbxContent>
                        </wps:txbx>
                        <wps:bodyPr rot="0" vert="horz" wrap="square" lIns="91440" tIns="45720" rIns="91440" bIns="45720" anchor="t" anchorCtr="0" upright="1">
                          <a:noAutofit/>
                        </wps:bodyPr>
                      </wps:wsp>
                      <wps:wsp>
                        <wps:cNvPr id="29" name="Line 184"/>
                        <wps:cNvCnPr/>
                        <wps:spPr bwMode="auto">
                          <a:xfrm flipV="1">
                            <a:off x="8541" y="12064"/>
                            <a:ext cx="0" cy="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185"/>
                        <wps:cNvCnPr/>
                        <wps:spPr bwMode="auto">
                          <a:xfrm>
                            <a:off x="8541" y="13864"/>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186"/>
                        <wps:cNvCnPr/>
                        <wps:spPr bwMode="auto">
                          <a:xfrm flipV="1">
                            <a:off x="8541" y="12064"/>
                            <a:ext cx="1620" cy="180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32" name="Text Box 187"/>
                        <wps:cNvSpPr txBox="1">
                          <a:spLocks noChangeArrowheads="1"/>
                        </wps:cNvSpPr>
                        <wps:spPr bwMode="auto">
                          <a:xfrm>
                            <a:off x="9261" y="1224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b/>
                                  <w:bCs/>
                                  <w:sz w:val="48"/>
                                </w:rPr>
                              </w:pPr>
                              <w:r>
                                <w:rPr>
                                  <w:rFonts w:ascii="Arial" w:hAnsi="Arial" w:cs="Arial"/>
                                  <w:b/>
                                  <w:bCs/>
                                  <w:sz w:val="48"/>
                                </w:rPr>
                                <w:t>.</w:t>
                              </w:r>
                            </w:p>
                          </w:txbxContent>
                        </wps:txbx>
                        <wps:bodyPr rot="0" vert="horz" wrap="square" lIns="91440" tIns="45720" rIns="91440" bIns="45720" anchor="t" anchorCtr="0" upright="1">
                          <a:noAutofit/>
                        </wps:bodyPr>
                      </wps:wsp>
                      <wps:wsp>
                        <wps:cNvPr id="33" name="Text Box 188"/>
                        <wps:cNvSpPr txBox="1">
                          <a:spLocks noChangeArrowheads="1"/>
                        </wps:cNvSpPr>
                        <wps:spPr bwMode="auto">
                          <a:xfrm>
                            <a:off x="9441" y="1206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b/>
                                  <w:bCs/>
                                  <w:sz w:val="48"/>
                                </w:rPr>
                              </w:pPr>
                              <w:r>
                                <w:rPr>
                                  <w:rFonts w:ascii="Arial" w:hAnsi="Arial" w:cs="Arial"/>
                                  <w:b/>
                                  <w:bCs/>
                                  <w:sz w:val="48"/>
                                </w:rPr>
                                <w:t>.</w:t>
                              </w:r>
                            </w:p>
                          </w:txbxContent>
                        </wps:txbx>
                        <wps:bodyPr rot="0" vert="horz" wrap="square" lIns="91440" tIns="45720" rIns="91440" bIns="45720" anchor="t" anchorCtr="0" upright="1">
                          <a:noAutofit/>
                        </wps:bodyPr>
                      </wps:wsp>
                      <wps:wsp>
                        <wps:cNvPr id="34" name="Text Box 189"/>
                        <wps:cNvSpPr txBox="1">
                          <a:spLocks noChangeArrowheads="1"/>
                        </wps:cNvSpPr>
                        <wps:spPr bwMode="auto">
                          <a:xfrm>
                            <a:off x="9801" y="1188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b/>
                                  <w:bCs/>
                                  <w:sz w:val="48"/>
                                </w:rPr>
                              </w:pPr>
                              <w:r>
                                <w:rPr>
                                  <w:rFonts w:ascii="Arial" w:hAnsi="Arial" w:cs="Arial"/>
                                  <w:b/>
                                  <w:bCs/>
                                  <w:sz w:val="48"/>
                                </w:rPr>
                                <w:t>.</w:t>
                              </w:r>
                            </w:p>
                          </w:txbxContent>
                        </wps:txbx>
                        <wps:bodyPr rot="0" vert="horz" wrap="square" lIns="91440" tIns="45720" rIns="91440" bIns="45720" anchor="t" anchorCtr="0" upright="1">
                          <a:noAutofit/>
                        </wps:bodyPr>
                      </wps:wsp>
                      <wps:wsp>
                        <wps:cNvPr id="35" name="Text Box 190"/>
                        <wps:cNvSpPr txBox="1">
                          <a:spLocks noChangeArrowheads="1"/>
                        </wps:cNvSpPr>
                        <wps:spPr bwMode="auto">
                          <a:xfrm>
                            <a:off x="8901" y="1278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b/>
                                  <w:bCs/>
                                  <w:sz w:val="48"/>
                                </w:rPr>
                              </w:pPr>
                              <w:r>
                                <w:rPr>
                                  <w:rFonts w:ascii="Arial" w:hAnsi="Arial" w:cs="Arial"/>
                                  <w:b/>
                                  <w:bCs/>
                                  <w:sz w:val="48"/>
                                </w:rPr>
                                <w:t>.</w:t>
                              </w:r>
                            </w:p>
                          </w:txbxContent>
                        </wps:txbx>
                        <wps:bodyPr rot="0" vert="horz" wrap="square" lIns="91440" tIns="45720" rIns="91440" bIns="45720" anchor="t" anchorCtr="0" upright="1">
                          <a:noAutofit/>
                        </wps:bodyPr>
                      </wps:wsp>
                      <wps:wsp>
                        <wps:cNvPr id="36" name="Text Box 191"/>
                        <wps:cNvSpPr txBox="1">
                          <a:spLocks noChangeArrowheads="1"/>
                        </wps:cNvSpPr>
                        <wps:spPr bwMode="auto">
                          <a:xfrm>
                            <a:off x="8541" y="1314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b/>
                                  <w:bCs/>
                                  <w:sz w:val="48"/>
                                </w:rPr>
                              </w:pPr>
                              <w:r>
                                <w:rPr>
                                  <w:rFonts w:ascii="Arial" w:hAnsi="Arial" w:cs="Arial"/>
                                  <w:b/>
                                  <w:bCs/>
                                  <w:sz w:val="48"/>
                                </w:rPr>
                                <w:t>.</w:t>
                              </w:r>
                            </w:p>
                          </w:txbxContent>
                        </wps:txbx>
                        <wps:bodyPr rot="0" vert="horz" wrap="square" lIns="91440" tIns="45720" rIns="91440" bIns="45720" anchor="t" anchorCtr="0" upright="1">
                          <a:noAutofit/>
                        </wps:bodyPr>
                      </wps:wsp>
                      <wps:wsp>
                        <wps:cNvPr id="37" name="Text Box 192"/>
                        <wps:cNvSpPr txBox="1">
                          <a:spLocks noChangeArrowheads="1"/>
                        </wps:cNvSpPr>
                        <wps:spPr bwMode="auto">
                          <a:xfrm>
                            <a:off x="10161" y="1386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t</w:t>
                              </w:r>
                              <w:r>
                                <w:rPr>
                                  <w:rFonts w:ascii="Arial" w:hAnsi="Arial" w:cs="Arial"/>
                                  <w:vertAlign w:val="superscript"/>
                                </w:rPr>
                                <w:t>2</w:t>
                              </w:r>
                            </w:p>
                          </w:txbxContent>
                        </wps:txbx>
                        <wps:bodyPr rot="0" vert="horz" wrap="square" lIns="91440" tIns="45720" rIns="91440" bIns="45720" anchor="t" anchorCtr="0" upright="1">
                          <a:noAutofit/>
                        </wps:bodyPr>
                      </wps:wsp>
                      <wps:wsp>
                        <wps:cNvPr id="38" name="Text Box 193"/>
                        <wps:cNvSpPr txBox="1">
                          <a:spLocks noChangeArrowheads="1"/>
                        </wps:cNvSpPr>
                        <wps:spPr bwMode="auto">
                          <a:xfrm>
                            <a:off x="8181" y="1278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015" w:rsidRDefault="005D5015" w:rsidP="005D5015">
                              <w:pPr>
                                <w:rPr>
                                  <w:rFonts w:ascii="Arial" w:hAnsi="Arial" w:cs="Arial"/>
                                </w:rPr>
                              </w:pPr>
                              <w:r>
                                <w:rPr>
                                  <w:rFonts w:ascii="Arial" w:hAnsi="Arial" w:cs="Arial"/>
                                </w:rPr>
                                <w:t>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 o:spid="_x0000_s1138" style="position:absolute;margin-left:-1.35pt;margin-top:1.95pt;width:352.85pt;height:126pt;z-index:251660800" coordorigin="981,11884" coordsize="990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">
                <v:line id="Line 164" o:spid="_x0000_s1139" style="position:absolute;flip:y;visibility:visible;mso-wrap-style:square" from="1341,12064" to="1341,1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0pU8AAAADaAAAADwAAAGRycy9kb3ducmV2LnhtbERPTWvCQBC9F/wPyxR6CXXTCtpGV7FV&#10;QSg9GD30OGTHJDQ7G7JTjf/eFYQeH+97tuhdo07UhdqzgZdhCoq48Lbm0sBhv3l+AxUE2WLjmQxc&#10;KMBiPniYYWb9mXd0yqVUMYRDhgYqkTbTOhQVOQxD3xJH7ug7hxJhV2rb4TmGu0a/pulYO6w5NlTY&#10;0mdFxW/+5+KMzTevRqPkw+kkeaf1j3ylWox5euyXU1BCvfyL7+6tNTCB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tKVPAAAAA2gAAAA8AAAAAAAAAAAAAAAAA&#10;oQIAAGRycy9kb3ducmV2LnhtbFBLBQYAAAAABAAEAPkAAACOAwAAAAA=&#10;">
                  <v:stroke endarrow="block"/>
                </v:line>
                <v:line id="Line 165" o:spid="_x0000_s1140" style="position:absolute;visibility:visible;mso-wrap-style:square" from="1341,13864" to="3681,1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line id="Line 166" o:spid="_x0000_s1141" style="position:absolute;flip:y;visibility:visible;mso-wrap-style:square" from="1521,12424" to="3501,1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M8AAAADaAAAADwAAAGRycy9kb3ducmV2LnhtbESP0YrCMBRE3wX/IVxh3zS1sOJWUxFB&#10;8WER1P2AS3NtSpub0kRb/34jCD4OM3OGWW8G24gHdb5yrGA+S0AQF05XXCr4u+6nSxA+IGtsHJOC&#10;J3nY5OPRGjPtej7T4xJKESHsM1RgQmgzKX1hyKKfuZY4ejfXWQxRdqXUHfYRbhuZJslCWqw4Lhhs&#10;aWeoqC93q+BbJz1fXX826e++PdRznZ5KrdTXZNiuQAQawif8bh+1gh94XYk3QO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vLzPAAAAA2gAAAA8AAAAAAAAAAAAAAAAA&#10;oQIAAGRycy9kb3ducmV2LnhtbFBLBQYAAAAABAAEAPkAAACOAwAAAAA=&#10;" strokeweight="1.75pt"/>
                <v:shape id="Text Box 167" o:spid="_x0000_s1142" type="#_x0000_t202" style="position:absolute;left:2061;top:1278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5D5015" w:rsidRDefault="005D5015" w:rsidP="005D5015">
                        <w:pPr>
                          <w:rPr>
                            <w:rFonts w:ascii="Arial" w:hAnsi="Arial" w:cs="Arial"/>
                            <w:b/>
                            <w:bCs/>
                            <w:sz w:val="48"/>
                          </w:rPr>
                        </w:pPr>
                        <w:r>
                          <w:rPr>
                            <w:rFonts w:ascii="Arial" w:hAnsi="Arial" w:cs="Arial"/>
                            <w:b/>
                            <w:bCs/>
                            <w:sz w:val="48"/>
                          </w:rPr>
                          <w:t>.</w:t>
                        </w:r>
                      </w:p>
                    </w:txbxContent>
                  </v:textbox>
                </v:shape>
                <v:shape id="Text Box 168" o:spid="_x0000_s1143" type="#_x0000_t202" style="position:absolute;left:2421;top:1260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5D5015" w:rsidRDefault="005D5015" w:rsidP="005D5015">
                        <w:pPr>
                          <w:rPr>
                            <w:rFonts w:ascii="Arial" w:hAnsi="Arial" w:cs="Arial"/>
                            <w:b/>
                            <w:bCs/>
                            <w:sz w:val="48"/>
                          </w:rPr>
                        </w:pPr>
                        <w:r>
                          <w:rPr>
                            <w:rFonts w:ascii="Arial" w:hAnsi="Arial" w:cs="Arial"/>
                            <w:b/>
                            <w:bCs/>
                            <w:sz w:val="48"/>
                          </w:rPr>
                          <w:t>.</w:t>
                        </w:r>
                      </w:p>
                    </w:txbxContent>
                  </v:textbox>
                </v:shape>
                <v:shape id="Text Box 169" o:spid="_x0000_s1144" type="#_x0000_t202" style="position:absolute;left:2961;top:1206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5D5015" w:rsidRDefault="005D5015" w:rsidP="005D5015">
                        <w:pPr>
                          <w:rPr>
                            <w:rFonts w:ascii="Arial" w:hAnsi="Arial" w:cs="Arial"/>
                            <w:b/>
                            <w:bCs/>
                            <w:sz w:val="48"/>
                          </w:rPr>
                        </w:pPr>
                        <w:r>
                          <w:rPr>
                            <w:rFonts w:ascii="Arial" w:hAnsi="Arial" w:cs="Arial"/>
                            <w:b/>
                            <w:bCs/>
                            <w:sz w:val="48"/>
                          </w:rPr>
                          <w:t>.</w:t>
                        </w:r>
                      </w:p>
                    </w:txbxContent>
                  </v:textbox>
                </v:shape>
                <v:shape id="Text Box 170" o:spid="_x0000_s1145" type="#_x0000_t202" style="position:absolute;left:1701;top:1296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5D5015" w:rsidRDefault="005D5015" w:rsidP="005D5015">
                        <w:pPr>
                          <w:rPr>
                            <w:rFonts w:ascii="Arial" w:hAnsi="Arial" w:cs="Arial"/>
                            <w:b/>
                            <w:bCs/>
                            <w:sz w:val="48"/>
                          </w:rPr>
                        </w:pPr>
                        <w:r>
                          <w:rPr>
                            <w:rFonts w:ascii="Arial" w:hAnsi="Arial" w:cs="Arial"/>
                            <w:b/>
                            <w:bCs/>
                            <w:sz w:val="48"/>
                          </w:rPr>
                          <w:t>.</w:t>
                        </w:r>
                      </w:p>
                    </w:txbxContent>
                  </v:textbox>
                </v:shape>
                <v:shape id="Text Box 171" o:spid="_x0000_s1146" type="#_x0000_t202" style="position:absolute;left:1341;top:1314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5D5015" w:rsidRDefault="005D5015" w:rsidP="005D5015">
                        <w:pPr>
                          <w:rPr>
                            <w:rFonts w:ascii="Arial" w:hAnsi="Arial" w:cs="Arial"/>
                            <w:b/>
                            <w:bCs/>
                            <w:sz w:val="48"/>
                          </w:rPr>
                        </w:pPr>
                        <w:r>
                          <w:rPr>
                            <w:rFonts w:ascii="Arial" w:hAnsi="Arial" w:cs="Arial"/>
                            <w:b/>
                            <w:bCs/>
                            <w:sz w:val="48"/>
                          </w:rPr>
                          <w:t>.</w:t>
                        </w:r>
                      </w:p>
                    </w:txbxContent>
                  </v:textbox>
                </v:shape>
                <v:shape id="Text Box 172" o:spid="_x0000_s1147" type="#_x0000_t202" style="position:absolute;left:2961;top:1386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5D5015" w:rsidRDefault="005D5015" w:rsidP="005D5015">
                        <w:pPr>
                          <w:rPr>
                            <w:rFonts w:ascii="Arial" w:hAnsi="Arial" w:cs="Arial"/>
                          </w:rPr>
                        </w:pPr>
                        <w:r>
                          <w:rPr>
                            <w:rFonts w:ascii="Arial" w:hAnsi="Arial" w:cs="Arial"/>
                          </w:rPr>
                          <w:t>t</w:t>
                        </w:r>
                      </w:p>
                    </w:txbxContent>
                  </v:textbox>
                </v:shape>
                <v:shape id="Text Box 173" o:spid="_x0000_s1148" type="#_x0000_t202" style="position:absolute;left:981;top:1278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5D5015" w:rsidRDefault="005D5015" w:rsidP="005D5015">
                        <w:pPr>
                          <w:rPr>
                            <w:rFonts w:ascii="Arial" w:hAnsi="Arial" w:cs="Arial"/>
                          </w:rPr>
                        </w:pPr>
                        <w:r>
                          <w:rPr>
                            <w:rFonts w:ascii="Arial" w:hAnsi="Arial" w:cs="Arial"/>
                          </w:rPr>
                          <w:t>P</w:t>
                        </w:r>
                      </w:p>
                    </w:txbxContent>
                  </v:textbox>
                </v:shape>
                <v:line id="Line 174" o:spid="_x0000_s1149" style="position:absolute;flip:y;visibility:visible;mso-wrap-style:square" from="4941,12064" to="4941,1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QBsQAAADbAAAADwAAAGRycy9kb3ducmV2LnhtbESPQWvCQBCF70L/wzIFL6FurGDb1FVq&#10;VSiIh0YPPQ7ZaRKanQ3ZUeO/dwuCtxne+968mS1616gTdaH2bGA8SkERF97WXBo47DdPr6CCIFts&#10;PJOBCwVYzB8GM8ysP/M3nXIpVQzhkKGBSqTNtA5FRQ7DyLfEUfv1nUOJa1dq2+E5hrtGP6fpVDus&#10;OV6osKXPioq//Ohijc2OV5NJsnQ6Sd5o/SPbVIsxw8f+4x2UUC93843+spF7g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9hAGxAAAANsAAAAPAAAAAAAAAAAA&#10;AAAAAKECAABkcnMvZG93bnJldi54bWxQSwUGAAAAAAQABAD5AAAAkgMAAAAA&#10;">
                  <v:stroke endarrow="block"/>
                </v:line>
                <v:line id="Line 175" o:spid="_x0000_s1150" style="position:absolute;visibility:visible;mso-wrap-style:square" from="4941,13864" to="7281,1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line id="Line 176" o:spid="_x0000_s1151" style="position:absolute;flip:y;visibility:visible;mso-wrap-style:square" from="5121,12964" to="7281,1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XNb74AAADbAAAADwAAAGRycy9kb3ducmV2LnhtbERPzYrCMBC+C75DGMGbphYUrUYRwcWD&#10;CFofYGjGpthMSpO19e3NwoK3+fh+Z7PrbS1e1PrKsYLZNAFBXDhdcangnh8nSxA+IGusHZOCN3nY&#10;bYeDDWbadXyl1y2UIoawz1CBCaHJpPSFIYt+6hriyD1cazFE2JZSt9jFcFvLNEkW0mLFscFgQwdD&#10;xfP2axXMddJx7rqrSc/H5uc50+ml1EqNR/1+DSJQH77if/dJx/kr+PslHiC3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0dc1vvgAAANsAAAAPAAAAAAAAAAAAAAAAAKEC&#10;AABkcnMvZG93bnJldi54bWxQSwUGAAAAAAQABAD5AAAAjAMAAAAA&#10;" strokeweight="1.75pt"/>
                <v:shape id="Text Box 177" o:spid="_x0000_s1152" type="#_x0000_t202" style="position:absolute;left:5661;top:1296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5D5015" w:rsidRDefault="005D5015" w:rsidP="005D5015">
                        <w:pPr>
                          <w:rPr>
                            <w:rFonts w:ascii="Arial" w:hAnsi="Arial" w:cs="Arial"/>
                            <w:b/>
                            <w:bCs/>
                            <w:sz w:val="48"/>
                          </w:rPr>
                        </w:pPr>
                        <w:r>
                          <w:rPr>
                            <w:rFonts w:ascii="Arial" w:hAnsi="Arial" w:cs="Arial"/>
                            <w:b/>
                            <w:bCs/>
                            <w:sz w:val="48"/>
                          </w:rPr>
                          <w:t>.</w:t>
                        </w:r>
                      </w:p>
                    </w:txbxContent>
                  </v:textbox>
                </v:shape>
                <v:shape id="Text Box 178" o:spid="_x0000_s1153" type="#_x0000_t202" style="position:absolute;left:6381;top:1260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5D5015" w:rsidRDefault="005D5015" w:rsidP="005D5015">
                        <w:pPr>
                          <w:rPr>
                            <w:rFonts w:ascii="Arial" w:hAnsi="Arial" w:cs="Arial"/>
                            <w:b/>
                            <w:bCs/>
                            <w:sz w:val="48"/>
                          </w:rPr>
                        </w:pPr>
                        <w:r>
                          <w:rPr>
                            <w:rFonts w:ascii="Arial" w:hAnsi="Arial" w:cs="Arial"/>
                            <w:b/>
                            <w:bCs/>
                            <w:sz w:val="48"/>
                          </w:rPr>
                          <w:t>.</w:t>
                        </w:r>
                      </w:p>
                    </w:txbxContent>
                  </v:textbox>
                </v:shape>
                <v:shape id="Text Box 179" o:spid="_x0000_s1154" type="#_x0000_t202" style="position:absolute;left:6741;top:1260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5D5015" w:rsidRDefault="005D5015" w:rsidP="005D5015">
                        <w:pPr>
                          <w:rPr>
                            <w:rFonts w:ascii="Arial" w:hAnsi="Arial" w:cs="Arial"/>
                            <w:b/>
                            <w:bCs/>
                            <w:sz w:val="48"/>
                          </w:rPr>
                        </w:pPr>
                        <w:r>
                          <w:rPr>
                            <w:rFonts w:ascii="Arial" w:hAnsi="Arial" w:cs="Arial"/>
                            <w:b/>
                            <w:bCs/>
                            <w:sz w:val="48"/>
                          </w:rPr>
                          <w:t>.</w:t>
                        </w:r>
                      </w:p>
                    </w:txbxContent>
                  </v:textbox>
                </v:shape>
                <v:shape id="Text Box 180" o:spid="_x0000_s1155" type="#_x0000_t202" style="position:absolute;left:5301;top:1314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5D5015" w:rsidRDefault="005D5015" w:rsidP="005D5015">
                        <w:pPr>
                          <w:rPr>
                            <w:rFonts w:ascii="Arial" w:hAnsi="Arial" w:cs="Arial"/>
                            <w:b/>
                            <w:bCs/>
                            <w:sz w:val="48"/>
                          </w:rPr>
                        </w:pPr>
                        <w:r>
                          <w:rPr>
                            <w:rFonts w:ascii="Arial" w:hAnsi="Arial" w:cs="Arial"/>
                            <w:b/>
                            <w:bCs/>
                            <w:sz w:val="48"/>
                          </w:rPr>
                          <w:t>.</w:t>
                        </w:r>
                      </w:p>
                    </w:txbxContent>
                  </v:textbox>
                </v:shape>
                <v:shape id="Text Box 181" o:spid="_x0000_s1156" type="#_x0000_t202" style="position:absolute;left:4941;top:1314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5D5015" w:rsidRDefault="005D5015" w:rsidP="005D5015">
                        <w:pPr>
                          <w:rPr>
                            <w:rFonts w:ascii="Arial" w:hAnsi="Arial" w:cs="Arial"/>
                            <w:b/>
                            <w:bCs/>
                            <w:sz w:val="48"/>
                          </w:rPr>
                        </w:pPr>
                        <w:r>
                          <w:rPr>
                            <w:rFonts w:ascii="Arial" w:hAnsi="Arial" w:cs="Arial"/>
                            <w:b/>
                            <w:bCs/>
                            <w:sz w:val="48"/>
                          </w:rPr>
                          <w:t>.</w:t>
                        </w:r>
                      </w:p>
                    </w:txbxContent>
                  </v:textbox>
                </v:shape>
                <v:shape id="Text Box 182" o:spid="_x0000_s1157" type="#_x0000_t202" style="position:absolute;left:6561;top:1386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5D5015" w:rsidRDefault="005D5015" w:rsidP="005D5015">
                        <w:pPr>
                          <w:rPr>
                            <w:rFonts w:ascii="Arial" w:hAnsi="Arial" w:cs="Arial"/>
                          </w:rPr>
                        </w:pPr>
                        <w:r>
                          <w:rPr>
                            <w:rFonts w:ascii="Arial" w:hAnsi="Arial" w:cs="Arial"/>
                          </w:rPr>
                          <w:t>t</w:t>
                        </w:r>
                      </w:p>
                    </w:txbxContent>
                  </v:textbox>
                </v:shape>
                <v:shape id="Text Box 183" o:spid="_x0000_s1158" type="#_x0000_t202" style="position:absolute;left:4581;top:1278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5D5015" w:rsidRDefault="005D5015" w:rsidP="005D5015">
                        <w:pPr>
                          <w:rPr>
                            <w:rFonts w:ascii="Arial" w:hAnsi="Arial" w:cs="Arial"/>
                          </w:rPr>
                        </w:pPr>
                        <w:r>
                          <w:rPr>
                            <w:rFonts w:ascii="Arial" w:hAnsi="Arial" w:cs="Arial"/>
                          </w:rPr>
                          <w:t>v</w:t>
                        </w:r>
                      </w:p>
                    </w:txbxContent>
                  </v:textbox>
                </v:shape>
                <v:line id="Line 184" o:spid="_x0000_s1159" style="position:absolute;flip:y;visibility:visible;mso-wrap-style:square" from="8541,12064" to="8541,1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nrUsMAAADbAAAADwAAAGRycy9kb3ducmV2LnhtbESPQWvCQBCF70L/wzKFXoJuqiA1dZXW&#10;KgjioerB45CdJqHZ2ZAdNf57VxA8Pt68782bzjtXqzO1ofJs4H2QgiLOva24MHDYr/ofoIIgW6w9&#10;k4ErBZjPXnpTzKy/8C+dd1KoCOGQoYFSpMm0DnlJDsPAN8TR+/OtQ4myLbRt8RLhrtbDNB1rhxXH&#10;hhIbWpSU/+9OLr6x2vLPaJR8O50kE1oeZZNqMebttfv6BCXUyfP4kV5bA8MJ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J61LDAAAA2wAAAA8AAAAAAAAAAAAA&#10;AAAAoQIAAGRycy9kb3ducmV2LnhtbFBLBQYAAAAABAAEAPkAAACRAwAAAAA=&#10;">
                  <v:stroke endarrow="block"/>
                </v:line>
                <v:line id="Line 185" o:spid="_x0000_s1160" style="position:absolute;visibility:visible;mso-wrap-style:square" from="8541,13864" to="10881,1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line id="Line 186" o:spid="_x0000_s1161" style="position:absolute;flip:y;visibility:visible;mso-wrap-style:square" from="8541,12064" to="10161,1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adCcEAAADbAAAADwAAAGRycy9kb3ducmV2LnhtbESP0YrCMBRE3wX/IVzBN01bcVmqaRHB&#10;xQcR1P2AS3Ntis1NabK2/r1ZWNjHYWbOMNtytK14Uu8bxwrSZQKCuHK64VrB9+2w+AThA7LG1jEp&#10;eJGHsphOtphrN/CFntdQiwhhn6MCE0KXS+krQxb90nXE0bu73mKIsq+l7nGIcNvKLEk+pMWG44LB&#10;jvaGqsf1xypY62TgmxsuJjsduq9HqrNzrZWaz8bdBkSgMfyH/9pHrWCVwu+X+ANk8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tp0JwQAAANsAAAAPAAAAAAAAAAAAAAAA&#10;AKECAABkcnMvZG93bnJldi54bWxQSwUGAAAAAAQABAD5AAAAjwMAAAAA&#10;" strokeweight="1.75pt"/>
                <v:shape id="Text Box 187" o:spid="_x0000_s1162" type="#_x0000_t202" style="position:absolute;left:9261;top:1224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5D5015" w:rsidRDefault="005D5015" w:rsidP="005D5015">
                        <w:pPr>
                          <w:rPr>
                            <w:rFonts w:ascii="Arial" w:hAnsi="Arial" w:cs="Arial"/>
                            <w:b/>
                            <w:bCs/>
                            <w:sz w:val="48"/>
                          </w:rPr>
                        </w:pPr>
                        <w:r>
                          <w:rPr>
                            <w:rFonts w:ascii="Arial" w:hAnsi="Arial" w:cs="Arial"/>
                            <w:b/>
                            <w:bCs/>
                            <w:sz w:val="48"/>
                          </w:rPr>
                          <w:t>.</w:t>
                        </w:r>
                      </w:p>
                    </w:txbxContent>
                  </v:textbox>
                </v:shape>
                <v:shape id="Text Box 188" o:spid="_x0000_s1163" type="#_x0000_t202" style="position:absolute;left:9441;top:1206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5D5015" w:rsidRDefault="005D5015" w:rsidP="005D5015">
                        <w:pPr>
                          <w:rPr>
                            <w:rFonts w:ascii="Arial" w:hAnsi="Arial" w:cs="Arial"/>
                            <w:b/>
                            <w:bCs/>
                            <w:sz w:val="48"/>
                          </w:rPr>
                        </w:pPr>
                        <w:r>
                          <w:rPr>
                            <w:rFonts w:ascii="Arial" w:hAnsi="Arial" w:cs="Arial"/>
                            <w:b/>
                            <w:bCs/>
                            <w:sz w:val="48"/>
                          </w:rPr>
                          <w:t>.</w:t>
                        </w:r>
                      </w:p>
                    </w:txbxContent>
                  </v:textbox>
                </v:shape>
                <v:shape id="Text Box 189" o:spid="_x0000_s1164" type="#_x0000_t202" style="position:absolute;left:9801;top:1188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5D5015" w:rsidRDefault="005D5015" w:rsidP="005D5015">
                        <w:pPr>
                          <w:rPr>
                            <w:rFonts w:ascii="Arial" w:hAnsi="Arial" w:cs="Arial"/>
                            <w:b/>
                            <w:bCs/>
                            <w:sz w:val="48"/>
                          </w:rPr>
                        </w:pPr>
                        <w:r>
                          <w:rPr>
                            <w:rFonts w:ascii="Arial" w:hAnsi="Arial" w:cs="Arial"/>
                            <w:b/>
                            <w:bCs/>
                            <w:sz w:val="48"/>
                          </w:rPr>
                          <w:t>.</w:t>
                        </w:r>
                      </w:p>
                    </w:txbxContent>
                  </v:textbox>
                </v:shape>
                <v:shape id="Text Box 190" o:spid="_x0000_s1165" type="#_x0000_t202" style="position:absolute;left:8901;top:1278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5D5015" w:rsidRDefault="005D5015" w:rsidP="005D5015">
                        <w:pPr>
                          <w:rPr>
                            <w:rFonts w:ascii="Arial" w:hAnsi="Arial" w:cs="Arial"/>
                            <w:b/>
                            <w:bCs/>
                            <w:sz w:val="48"/>
                          </w:rPr>
                        </w:pPr>
                        <w:r>
                          <w:rPr>
                            <w:rFonts w:ascii="Arial" w:hAnsi="Arial" w:cs="Arial"/>
                            <w:b/>
                            <w:bCs/>
                            <w:sz w:val="48"/>
                          </w:rPr>
                          <w:t>.</w:t>
                        </w:r>
                      </w:p>
                    </w:txbxContent>
                  </v:textbox>
                </v:shape>
                <v:shape id="Text Box 191" o:spid="_x0000_s1166" type="#_x0000_t202" style="position:absolute;left:8541;top:1314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5D5015" w:rsidRDefault="005D5015" w:rsidP="005D5015">
                        <w:pPr>
                          <w:rPr>
                            <w:rFonts w:ascii="Arial" w:hAnsi="Arial" w:cs="Arial"/>
                            <w:b/>
                            <w:bCs/>
                            <w:sz w:val="48"/>
                          </w:rPr>
                        </w:pPr>
                        <w:r>
                          <w:rPr>
                            <w:rFonts w:ascii="Arial" w:hAnsi="Arial" w:cs="Arial"/>
                            <w:b/>
                            <w:bCs/>
                            <w:sz w:val="48"/>
                          </w:rPr>
                          <w:t>.</w:t>
                        </w:r>
                      </w:p>
                    </w:txbxContent>
                  </v:textbox>
                </v:shape>
                <v:shape id="Text Box 192" o:spid="_x0000_s1167" type="#_x0000_t202" style="position:absolute;left:10161;top:1386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5D5015" w:rsidRDefault="005D5015" w:rsidP="005D5015">
                        <w:pPr>
                          <w:rPr>
                            <w:rFonts w:ascii="Arial" w:hAnsi="Arial" w:cs="Arial"/>
                          </w:rPr>
                        </w:pPr>
                        <w:r>
                          <w:rPr>
                            <w:rFonts w:ascii="Arial" w:hAnsi="Arial" w:cs="Arial"/>
                          </w:rPr>
                          <w:t>t</w:t>
                        </w:r>
                        <w:r>
                          <w:rPr>
                            <w:rFonts w:ascii="Arial" w:hAnsi="Arial" w:cs="Arial"/>
                            <w:vertAlign w:val="superscript"/>
                          </w:rPr>
                          <w:t>2</w:t>
                        </w:r>
                      </w:p>
                    </w:txbxContent>
                  </v:textbox>
                </v:shape>
                <v:shape id="Text Box 193" o:spid="_x0000_s1168" type="#_x0000_t202" style="position:absolute;left:8181;top:1278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5D5015" w:rsidRDefault="005D5015" w:rsidP="005D5015">
                        <w:pPr>
                          <w:rPr>
                            <w:rFonts w:ascii="Arial" w:hAnsi="Arial" w:cs="Arial"/>
                          </w:rPr>
                        </w:pPr>
                        <w:r>
                          <w:rPr>
                            <w:rFonts w:ascii="Arial" w:hAnsi="Arial" w:cs="Arial"/>
                          </w:rPr>
                          <w:t>P</w:t>
                        </w:r>
                      </w:p>
                    </w:txbxContent>
                  </v:textbox>
                </v:shape>
              </v:group>
            </w:pict>
          </mc:Fallback>
        </mc:AlternateContent>
      </w:r>
    </w:p>
    <w:p w:rsidR="005D5015" w:rsidRPr="005D5015" w:rsidRDefault="005D5015" w:rsidP="005D5015">
      <w:pPr>
        <w:keepLines w:val="0"/>
        <w:spacing w:before="0" w:after="200" w:line="360" w:lineRule="auto"/>
        <w:rPr>
          <w:rFonts w:cs="Arial"/>
          <w:sz w:val="22"/>
          <w:szCs w:val="22"/>
          <w:lang w:bidi="en-US"/>
        </w:rPr>
      </w:pPr>
    </w:p>
    <w:p w:rsidR="005D5015" w:rsidRPr="005D5015" w:rsidRDefault="005D5015" w:rsidP="005D5015">
      <w:pPr>
        <w:keepLines w:val="0"/>
        <w:spacing w:before="0" w:after="200" w:line="360" w:lineRule="auto"/>
        <w:rPr>
          <w:rFonts w:cs="Arial"/>
          <w:sz w:val="22"/>
          <w:szCs w:val="22"/>
          <w:lang w:bidi="en-US"/>
        </w:rPr>
      </w:pPr>
    </w:p>
    <w:p w:rsidR="005D5015" w:rsidRPr="005D5015" w:rsidRDefault="005D5015" w:rsidP="005D5015">
      <w:pPr>
        <w:keepLines w:val="0"/>
        <w:spacing w:before="0" w:after="200" w:line="360" w:lineRule="auto"/>
        <w:rPr>
          <w:rFonts w:cs="Arial"/>
          <w:sz w:val="22"/>
          <w:szCs w:val="22"/>
          <w:lang w:bidi="en-US"/>
        </w:rPr>
      </w:pPr>
    </w:p>
    <w:p w:rsidR="005D5015" w:rsidRPr="005D5015" w:rsidRDefault="005D5015" w:rsidP="005D5015">
      <w:pPr>
        <w:keepLines w:val="0"/>
        <w:tabs>
          <w:tab w:val="center" w:pos="4320"/>
          <w:tab w:val="right" w:pos="8640"/>
        </w:tabs>
        <w:spacing w:before="0" w:after="200" w:line="360" w:lineRule="auto"/>
        <w:rPr>
          <w:rFonts w:eastAsia="+mn-ea" w:cs="Arial"/>
          <w:b/>
          <w:bCs/>
          <w:sz w:val="22"/>
          <w:szCs w:val="22"/>
          <w:u w:val="single"/>
          <w:lang w:bidi="en-US"/>
        </w:rPr>
      </w:pPr>
    </w:p>
    <w:p w:rsidR="005D5015" w:rsidRPr="005D5015" w:rsidRDefault="005D5015" w:rsidP="005D5015"/>
    <w:p w:rsidR="0059536F" w:rsidRDefault="0059536F" w:rsidP="0059536F">
      <w:pPr>
        <w:ind w:left="360"/>
      </w:pPr>
    </w:p>
    <w:p w:rsidR="005D5015" w:rsidRDefault="005D5015" w:rsidP="0059536F">
      <w:pPr>
        <w:ind w:left="360"/>
      </w:pPr>
    </w:p>
    <w:p w:rsidR="005D5015" w:rsidRPr="005D5015" w:rsidRDefault="005D5015" w:rsidP="0059536F">
      <w:pPr>
        <w:ind w:left="360"/>
        <w:rPr>
          <w:b/>
        </w:rPr>
      </w:pPr>
      <w:r w:rsidRPr="005D5015">
        <w:rPr>
          <w:b/>
        </w:rPr>
        <w:lastRenderedPageBreak/>
        <w:t xml:space="preserve">Review: </w:t>
      </w:r>
      <w:r>
        <w:rPr>
          <w:b/>
        </w:rPr>
        <w:t xml:space="preserve">Acceleration </w:t>
      </w:r>
      <w:bookmarkStart w:id="70" w:name="_GoBack"/>
      <w:bookmarkEnd w:id="70"/>
    </w:p>
    <w:tbl>
      <w:tblPr>
        <w:tblW w:w="0" w:type="auto"/>
        <w:jc w:val="center"/>
        <w:tblLook w:val="01E0" w:firstRow="1" w:lastRow="1" w:firstColumn="1" w:lastColumn="1" w:noHBand="0" w:noVBand="0"/>
      </w:tblPr>
      <w:tblGrid>
        <w:gridCol w:w="2712"/>
        <w:gridCol w:w="2712"/>
        <w:gridCol w:w="2712"/>
      </w:tblGrid>
      <w:tr w:rsidR="0059536F" w:rsidRPr="00F012D9" w:rsidTr="00BF63E9">
        <w:trPr>
          <w:jc w:val="center"/>
        </w:trPr>
        <w:tc>
          <w:tcPr>
            <w:tcW w:w="0" w:type="auto"/>
            <w:shd w:val="clear" w:color="000000" w:fill="auto"/>
            <w:vAlign w:val="center"/>
          </w:tcPr>
          <w:p w:rsidR="0059536F" w:rsidRPr="00F012D9" w:rsidRDefault="005D5015" w:rsidP="00BF63E9">
            <w:pPr>
              <w:spacing w:before="60" w:after="60"/>
            </w:pPr>
            <w:r>
              <w:rPr>
                <w:noProof/>
              </w:rPr>
              <w:drawing>
                <wp:inline distT="0" distB="0" distL="0" distR="0">
                  <wp:extent cx="1709420" cy="1304290"/>
                  <wp:effectExtent l="0" t="0" r="508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09420" cy="1304290"/>
                          </a:xfrm>
                          <a:prstGeom prst="rect">
                            <a:avLst/>
                          </a:prstGeom>
                          <a:noFill/>
                          <a:ln>
                            <a:noFill/>
                          </a:ln>
                        </pic:spPr>
                      </pic:pic>
                    </a:graphicData>
                  </a:graphic>
                </wp:inline>
              </w:drawing>
            </w:r>
          </w:p>
        </w:tc>
        <w:tc>
          <w:tcPr>
            <w:tcW w:w="0" w:type="auto"/>
            <w:shd w:val="clear" w:color="000000" w:fill="auto"/>
            <w:vAlign w:val="center"/>
          </w:tcPr>
          <w:p w:rsidR="0059536F" w:rsidRPr="00F012D9" w:rsidRDefault="005D5015" w:rsidP="00BF63E9">
            <w:pPr>
              <w:spacing w:before="60" w:after="60"/>
            </w:pPr>
            <w:r>
              <w:rPr>
                <w:noProof/>
              </w:rPr>
              <w:drawing>
                <wp:inline distT="0" distB="0" distL="0" distR="0">
                  <wp:extent cx="1709420" cy="1304290"/>
                  <wp:effectExtent l="0" t="0" r="508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9420" cy="1304290"/>
                          </a:xfrm>
                          <a:prstGeom prst="rect">
                            <a:avLst/>
                          </a:prstGeom>
                          <a:noFill/>
                          <a:ln>
                            <a:noFill/>
                          </a:ln>
                        </pic:spPr>
                      </pic:pic>
                    </a:graphicData>
                  </a:graphic>
                </wp:inline>
              </w:drawing>
            </w:r>
          </w:p>
        </w:tc>
        <w:tc>
          <w:tcPr>
            <w:tcW w:w="0" w:type="auto"/>
            <w:shd w:val="clear" w:color="000000" w:fill="auto"/>
            <w:vAlign w:val="center"/>
          </w:tcPr>
          <w:p w:rsidR="0059536F" w:rsidRPr="00F012D9" w:rsidRDefault="005D5015" w:rsidP="00BF63E9">
            <w:pPr>
              <w:spacing w:before="60" w:after="60"/>
            </w:pPr>
            <w:r>
              <w:rPr>
                <w:noProof/>
              </w:rPr>
              <w:drawing>
                <wp:inline distT="0" distB="0" distL="0" distR="0">
                  <wp:extent cx="1709420" cy="1304290"/>
                  <wp:effectExtent l="0" t="0" r="508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09420" cy="1304290"/>
                          </a:xfrm>
                          <a:prstGeom prst="rect">
                            <a:avLst/>
                          </a:prstGeom>
                          <a:noFill/>
                          <a:ln>
                            <a:noFill/>
                          </a:ln>
                        </pic:spPr>
                      </pic:pic>
                    </a:graphicData>
                  </a:graphic>
                </wp:inline>
              </w:drawing>
            </w:r>
          </w:p>
        </w:tc>
      </w:tr>
      <w:tr w:rsidR="0059536F" w:rsidRPr="00F012D9" w:rsidTr="00BF63E9">
        <w:trPr>
          <w:jc w:val="center"/>
        </w:trPr>
        <w:tc>
          <w:tcPr>
            <w:tcW w:w="0" w:type="auto"/>
            <w:shd w:val="clear" w:color="000000" w:fill="auto"/>
            <w:vAlign w:val="center"/>
          </w:tcPr>
          <w:p w:rsidR="0059536F" w:rsidRPr="00F012D9" w:rsidRDefault="0059536F" w:rsidP="00BF63E9">
            <w:pPr>
              <w:spacing w:before="60"/>
              <w:jc w:val="right"/>
            </w:pPr>
            <w:r w:rsidRPr="00F012D9">
              <w:t>positive acceleration</w:t>
            </w:r>
            <w:r w:rsidR="005D5015">
              <w:fldChar w:fldCharType="begin"/>
            </w:r>
            <w:r>
              <w:instrText>xe "acceleration"</w:instrText>
            </w:r>
            <w:r w:rsidR="005D5015">
              <w:fldChar w:fldCharType="end"/>
            </w:r>
          </w:p>
        </w:tc>
        <w:tc>
          <w:tcPr>
            <w:tcW w:w="0" w:type="auto"/>
            <w:shd w:val="clear" w:color="000000" w:fill="auto"/>
            <w:vAlign w:val="center"/>
          </w:tcPr>
          <w:p w:rsidR="0059536F" w:rsidRPr="00F012D9" w:rsidRDefault="0059536F" w:rsidP="00BF63E9">
            <w:pPr>
              <w:spacing w:before="60"/>
              <w:jc w:val="right"/>
            </w:pPr>
            <w:r w:rsidRPr="00F012D9">
              <w:t>acceleration</w:t>
            </w:r>
            <w:r w:rsidR="005D5015">
              <w:fldChar w:fldCharType="begin"/>
            </w:r>
            <w:r>
              <w:instrText>xe "acceleration"</w:instrText>
            </w:r>
            <w:r w:rsidR="005D5015">
              <w:fldChar w:fldCharType="end"/>
            </w:r>
            <w:r w:rsidRPr="00F012D9">
              <w:t xml:space="preserve"> = zero</w:t>
            </w:r>
          </w:p>
        </w:tc>
        <w:tc>
          <w:tcPr>
            <w:tcW w:w="0" w:type="auto"/>
            <w:shd w:val="clear" w:color="000000" w:fill="auto"/>
            <w:vAlign w:val="center"/>
          </w:tcPr>
          <w:p w:rsidR="0059536F" w:rsidRPr="00F012D9" w:rsidRDefault="0059536F" w:rsidP="00BF63E9">
            <w:pPr>
              <w:spacing w:before="60"/>
              <w:jc w:val="right"/>
            </w:pPr>
            <w:r w:rsidRPr="00F012D9">
              <w:t>negative acceleration</w:t>
            </w:r>
            <w:r w:rsidR="005D5015">
              <w:fldChar w:fldCharType="begin"/>
            </w:r>
            <w:r>
              <w:instrText>xe "acceleration"</w:instrText>
            </w:r>
            <w:r w:rsidR="005D5015">
              <w:fldChar w:fldCharType="end"/>
            </w:r>
          </w:p>
        </w:tc>
      </w:tr>
    </w:tbl>
    <w:p w:rsidR="0059536F" w:rsidRDefault="0059536F" w:rsidP="0059536F">
      <w:pPr>
        <w:ind w:left="360" w:hanging="360"/>
      </w:pPr>
      <w:r w:rsidRPr="00F913D4">
        <w:rPr>
          <w:u w:val="single"/>
        </w:rPr>
        <w:t>uniform acceleration</w:t>
      </w:r>
      <w:r w:rsidR="005D5015">
        <w:rPr>
          <w:u w:val="single"/>
        </w:rPr>
        <w:fldChar w:fldCharType="begin"/>
      </w:r>
      <w:r>
        <w:rPr>
          <w:u w:val="single"/>
        </w:rPr>
        <w:instrText>xe "acceleration"</w:instrText>
      </w:r>
      <w:r w:rsidR="005D5015">
        <w:rPr>
          <w:u w:val="single"/>
        </w:rPr>
        <w:fldChar w:fldCharType="end"/>
      </w:r>
      <w:r>
        <w:t>: when an object’s rate of acceleration (</w:t>
      </w:r>
      <w:r w:rsidRPr="00F913D4">
        <w:rPr>
          <w:i/>
        </w:rPr>
        <w:t>i.e.,</w:t>
      </w:r>
      <w:r>
        <w:t xml:space="preserve"> the rate at which its velocity</w:t>
      </w:r>
      <w:r w:rsidR="005D5015">
        <w:fldChar w:fldCharType="begin"/>
      </w:r>
      <w:r>
        <w:instrText>xe "velocity"</w:instrText>
      </w:r>
      <w:r w:rsidR="005D5015">
        <w:fldChar w:fldCharType="end"/>
      </w:r>
      <w:r>
        <w:t xml:space="preserve"> changes) is constant.</w:t>
      </w:r>
    </w:p>
    <w:p w:rsidR="0059536F" w:rsidRPr="00F012D9" w:rsidRDefault="0059536F" w:rsidP="0059536F">
      <w:pPr>
        <w:pStyle w:val="Heading3"/>
        <w:jc w:val="center"/>
      </w:pPr>
      <w:bookmarkStart w:id="71" w:name="_Toc358750707"/>
      <w:bookmarkStart w:id="72" w:name="_Toc359420716"/>
      <w:r w:rsidRPr="00F012D9">
        <w:t>Variables Used to Describe Acceleration</w:t>
      </w:r>
      <w:bookmarkEnd w:id="71"/>
      <w:bookmarkEnd w:id="72"/>
    </w:p>
    <w:tbl>
      <w:tblPr>
        <w:tblW w:w="0" w:type="auto"/>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
        <w:gridCol w:w="1568"/>
        <w:gridCol w:w="1249"/>
      </w:tblGrid>
      <w:tr w:rsidR="0059536F" w:rsidRPr="00F012D9" w:rsidTr="00BF63E9">
        <w:trPr>
          <w:jc w:val="center"/>
        </w:trPr>
        <w:tc>
          <w:tcPr>
            <w:tcW w:w="0" w:type="auto"/>
            <w:shd w:val="clear" w:color="000000" w:fill="auto"/>
            <w:vAlign w:val="center"/>
          </w:tcPr>
          <w:p w:rsidR="0059536F" w:rsidRPr="00F012D9" w:rsidRDefault="0059536F" w:rsidP="00BF63E9">
            <w:pPr>
              <w:spacing w:before="60" w:after="60"/>
              <w:jc w:val="center"/>
              <w:rPr>
                <w:b/>
              </w:rPr>
            </w:pPr>
            <w:r w:rsidRPr="00F012D9">
              <w:rPr>
                <w:b/>
              </w:rPr>
              <w:t>Variable</w:t>
            </w:r>
          </w:p>
        </w:tc>
        <w:tc>
          <w:tcPr>
            <w:tcW w:w="0" w:type="auto"/>
            <w:shd w:val="clear" w:color="000000" w:fill="auto"/>
            <w:vAlign w:val="center"/>
          </w:tcPr>
          <w:p w:rsidR="0059536F" w:rsidRPr="00F012D9" w:rsidRDefault="0059536F" w:rsidP="00BF63E9">
            <w:pPr>
              <w:spacing w:before="60" w:after="60"/>
              <w:jc w:val="center"/>
              <w:rPr>
                <w:b/>
              </w:rPr>
            </w:pPr>
            <w:r w:rsidRPr="00F012D9">
              <w:rPr>
                <w:b/>
              </w:rPr>
              <w:t>Quantity</w:t>
            </w:r>
          </w:p>
        </w:tc>
        <w:tc>
          <w:tcPr>
            <w:tcW w:w="0" w:type="auto"/>
            <w:shd w:val="clear" w:color="000000" w:fill="auto"/>
            <w:vAlign w:val="center"/>
          </w:tcPr>
          <w:p w:rsidR="0059536F" w:rsidRPr="00F012D9" w:rsidRDefault="0059536F" w:rsidP="00BF63E9">
            <w:pPr>
              <w:spacing w:before="60" w:after="60"/>
              <w:jc w:val="center"/>
              <w:rPr>
                <w:b/>
              </w:rPr>
            </w:pPr>
            <w:r w:rsidRPr="00F012D9">
              <w:rPr>
                <w:b/>
              </w:rPr>
              <w:t>MKS</w:t>
            </w:r>
            <w:r w:rsidR="005D5015">
              <w:rPr>
                <w:b/>
              </w:rPr>
              <w:fldChar w:fldCharType="begin"/>
            </w:r>
            <w:r>
              <w:rPr>
                <w:b/>
              </w:rPr>
              <w:instrText>xe "MKS"</w:instrText>
            </w:r>
            <w:r w:rsidR="005D5015">
              <w:rPr>
                <w:b/>
              </w:rPr>
              <w:fldChar w:fldCharType="end"/>
            </w:r>
            <w:r w:rsidR="005D5015">
              <w:rPr>
                <w:b/>
              </w:rPr>
              <w:fldChar w:fldCharType="begin"/>
            </w:r>
            <w:r>
              <w:rPr>
                <w:b/>
              </w:rPr>
              <w:instrText>xe "metric system: MKS"</w:instrText>
            </w:r>
            <w:r w:rsidR="005D5015">
              <w:rPr>
                <w:b/>
              </w:rPr>
              <w:fldChar w:fldCharType="end"/>
            </w:r>
            <w:r w:rsidRPr="00F012D9">
              <w:rPr>
                <w:b/>
              </w:rPr>
              <w:t xml:space="preserve"> Units</w:t>
            </w:r>
          </w:p>
        </w:tc>
      </w:tr>
      <w:tr w:rsidR="0059536F" w:rsidRPr="00F012D9" w:rsidTr="00BF63E9">
        <w:trPr>
          <w:jc w:val="center"/>
        </w:trPr>
        <w:tc>
          <w:tcPr>
            <w:tcW w:w="0" w:type="auto"/>
            <w:shd w:val="clear" w:color="000000" w:fill="auto"/>
            <w:vAlign w:val="center"/>
          </w:tcPr>
          <w:p w:rsidR="0059536F" w:rsidRPr="00F012D9" w:rsidRDefault="0059536F" w:rsidP="00BF63E9">
            <w:pPr>
              <w:spacing w:before="60" w:after="60"/>
              <w:jc w:val="center"/>
              <w:rPr>
                <w:i/>
              </w:rPr>
            </w:pPr>
            <w:r w:rsidRPr="00F012D9">
              <w:rPr>
                <w:i/>
                <w:position w:val="-6"/>
              </w:rPr>
              <w:object w:dxaOrig="200" w:dyaOrig="279">
                <v:shape id="_x0000_i1028" type="#_x0000_t75" style="width:10pt;height:13.75pt" o:ole="">
                  <v:imagedata r:id="rId30" o:title=""/>
                </v:shape>
                <o:OLEObject Type="Embed" ProgID="Equation.3" ShapeID="_x0000_i1028" DrawAspect="Content" ObjectID="_1469257141" r:id="rId31"/>
              </w:object>
            </w:r>
          </w:p>
        </w:tc>
        <w:tc>
          <w:tcPr>
            <w:tcW w:w="0" w:type="auto"/>
            <w:shd w:val="clear" w:color="000000" w:fill="auto"/>
            <w:vAlign w:val="center"/>
          </w:tcPr>
          <w:p w:rsidR="0059536F" w:rsidRPr="00F012D9" w:rsidRDefault="0059536F" w:rsidP="00BF63E9">
            <w:pPr>
              <w:spacing w:before="60" w:after="60"/>
              <w:jc w:val="center"/>
            </w:pPr>
            <w:r w:rsidRPr="00F012D9">
              <w:t>acceleration</w:t>
            </w:r>
            <w:r w:rsidR="005D5015">
              <w:fldChar w:fldCharType="begin"/>
            </w:r>
            <w:r>
              <w:instrText>xe "acceleration"</w:instrText>
            </w:r>
            <w:r w:rsidR="005D5015">
              <w:fldChar w:fldCharType="end"/>
            </w:r>
          </w:p>
        </w:tc>
        <w:tc>
          <w:tcPr>
            <w:tcW w:w="0" w:type="auto"/>
            <w:shd w:val="clear" w:color="000000" w:fill="auto"/>
            <w:vAlign w:val="center"/>
          </w:tcPr>
          <w:p w:rsidR="0059536F" w:rsidRPr="00F012D9" w:rsidRDefault="0059536F" w:rsidP="00BF63E9">
            <w:pPr>
              <w:spacing w:before="60" w:after="60"/>
              <w:jc w:val="center"/>
            </w:pPr>
            <w:r w:rsidRPr="00F012D9">
              <w:rPr>
                <w:position w:val="-26"/>
              </w:rPr>
              <w:object w:dxaOrig="320" w:dyaOrig="639">
                <v:shape id="_x0000_i1029" type="#_x0000_t75" style="width:16.3pt;height:31.95pt" o:ole="">
                  <v:imagedata r:id="rId32" o:title=""/>
                </v:shape>
                <o:OLEObject Type="Embed" ProgID="Equation.3" ShapeID="_x0000_i1029" DrawAspect="Content" ObjectID="_1469257142" r:id="rId33"/>
              </w:object>
            </w:r>
          </w:p>
        </w:tc>
      </w:tr>
      <w:tr w:rsidR="0059536F" w:rsidRPr="00F012D9" w:rsidTr="00BF63E9">
        <w:trPr>
          <w:jc w:val="center"/>
        </w:trPr>
        <w:tc>
          <w:tcPr>
            <w:tcW w:w="0" w:type="auto"/>
            <w:shd w:val="clear" w:color="000000" w:fill="auto"/>
            <w:vAlign w:val="center"/>
          </w:tcPr>
          <w:p w:rsidR="0059536F" w:rsidRPr="00F012D9" w:rsidRDefault="0059536F" w:rsidP="00BF63E9">
            <w:pPr>
              <w:spacing w:before="60" w:after="60"/>
              <w:jc w:val="center"/>
              <w:rPr>
                <w:i/>
              </w:rPr>
            </w:pPr>
            <w:r w:rsidRPr="00F012D9">
              <w:rPr>
                <w:i/>
                <w:position w:val="-10"/>
              </w:rPr>
              <w:object w:dxaOrig="200" w:dyaOrig="320">
                <v:shape id="_x0000_i1030" type="#_x0000_t75" style="width:10pt;height:16.3pt" o:ole="">
                  <v:imagedata r:id="rId34" o:title=""/>
                </v:shape>
                <o:OLEObject Type="Embed" ProgID="Equation.3" ShapeID="_x0000_i1030" DrawAspect="Content" ObjectID="_1469257143" r:id="rId35"/>
              </w:object>
            </w:r>
          </w:p>
        </w:tc>
        <w:tc>
          <w:tcPr>
            <w:tcW w:w="0" w:type="auto"/>
            <w:shd w:val="clear" w:color="000000" w:fill="auto"/>
            <w:vAlign w:val="center"/>
          </w:tcPr>
          <w:p w:rsidR="0059536F" w:rsidRPr="00F012D9" w:rsidRDefault="0059536F" w:rsidP="00BF63E9">
            <w:pPr>
              <w:spacing w:before="60" w:after="60"/>
              <w:jc w:val="center"/>
            </w:pPr>
            <w:r w:rsidRPr="00F012D9">
              <w:t>acceleration</w:t>
            </w:r>
            <w:r w:rsidR="005D5015">
              <w:fldChar w:fldCharType="begin"/>
            </w:r>
            <w:r>
              <w:instrText>xe "acceleration"</w:instrText>
            </w:r>
            <w:r w:rsidR="005D5015">
              <w:fldChar w:fldCharType="end"/>
            </w:r>
            <w:r w:rsidRPr="00F012D9">
              <w:br/>
              <w:t>due to gravity</w:t>
            </w:r>
            <w:r w:rsidR="005D5015">
              <w:fldChar w:fldCharType="begin"/>
            </w:r>
            <w:r>
              <w:instrText>xe "gravity"</w:instrText>
            </w:r>
            <w:r w:rsidR="005D5015">
              <w:fldChar w:fldCharType="end"/>
            </w:r>
          </w:p>
        </w:tc>
        <w:tc>
          <w:tcPr>
            <w:tcW w:w="0" w:type="auto"/>
            <w:shd w:val="clear" w:color="000000" w:fill="auto"/>
            <w:vAlign w:val="center"/>
          </w:tcPr>
          <w:p w:rsidR="0059536F" w:rsidRPr="00F012D9" w:rsidRDefault="0059536F" w:rsidP="00BF63E9">
            <w:pPr>
              <w:spacing w:before="60" w:after="60"/>
              <w:jc w:val="center"/>
            </w:pPr>
            <w:r w:rsidRPr="00F012D9">
              <w:rPr>
                <w:position w:val="-26"/>
              </w:rPr>
              <w:object w:dxaOrig="320" w:dyaOrig="639">
                <v:shape id="_x0000_i1031" type="#_x0000_t75" style="width:16.3pt;height:31.95pt" o:ole="">
                  <v:imagedata r:id="rId36" o:title=""/>
                </v:shape>
                <o:OLEObject Type="Embed" ProgID="Equation.3" ShapeID="_x0000_i1031" DrawAspect="Content" ObjectID="_1469257144" r:id="rId37"/>
              </w:object>
            </w:r>
          </w:p>
        </w:tc>
      </w:tr>
    </w:tbl>
    <w:p w:rsidR="0059536F" w:rsidRPr="00F012D9" w:rsidRDefault="0059536F" w:rsidP="0059536F">
      <w:pPr>
        <w:spacing w:before="100" w:beforeAutospacing="1" w:after="100" w:afterAutospacing="1"/>
      </w:pPr>
      <w:r w:rsidRPr="00F012D9">
        <w:t xml:space="preserve">By convention, physicists use the variable </w:t>
      </w:r>
      <w:r w:rsidRPr="00F012D9">
        <w:rPr>
          <w:position w:val="-10"/>
        </w:rPr>
        <w:object w:dxaOrig="200" w:dyaOrig="320">
          <v:shape id="_x0000_i1032" type="#_x0000_t75" style="width:10pt;height:16.3pt" o:ole="">
            <v:imagedata r:id="rId38" o:title=""/>
          </v:shape>
          <o:OLEObject Type="Embed" ProgID="Equation.3" ShapeID="_x0000_i1032" DrawAspect="Content" ObjectID="_1469257145" r:id="rId39"/>
        </w:object>
      </w:r>
      <w:r w:rsidRPr="00F012D9">
        <w:t xml:space="preserve"> to mean acceleration</w:t>
      </w:r>
      <w:r w:rsidR="005D5015">
        <w:fldChar w:fldCharType="begin"/>
      </w:r>
      <w:r>
        <w:instrText>xe "acceleration"</w:instrText>
      </w:r>
      <w:r w:rsidR="005D5015">
        <w:fldChar w:fldCharType="end"/>
      </w:r>
      <w:r w:rsidRPr="00F012D9">
        <w:t xml:space="preserve"> due to gravity</w:t>
      </w:r>
      <w:r w:rsidR="005D5015">
        <w:fldChar w:fldCharType="begin"/>
      </w:r>
      <w:r>
        <w:instrText>xe "gravity"</w:instrText>
      </w:r>
      <w:r w:rsidR="005D5015">
        <w:fldChar w:fldCharType="end"/>
      </w:r>
      <w:r w:rsidRPr="00F012D9">
        <w:t xml:space="preserve">, and </w:t>
      </w:r>
      <w:r w:rsidRPr="00F012D9">
        <w:rPr>
          <w:position w:val="-6"/>
        </w:rPr>
        <w:object w:dxaOrig="200" w:dyaOrig="279">
          <v:shape id="_x0000_i1033" type="#_x0000_t75" style="width:10pt;height:13.75pt" o:ole="">
            <v:imagedata r:id="rId40" o:title=""/>
          </v:shape>
          <o:OLEObject Type="Embed" ProgID="Equation.3" ShapeID="_x0000_i1033" DrawAspect="Content" ObjectID="_1469257146" r:id="rId41"/>
        </w:object>
      </w:r>
      <w:r w:rsidRPr="00F012D9">
        <w:t xml:space="preserve"> to mean acceleration caused by something other than gravity.</w:t>
      </w:r>
    </w:p>
    <w:p w:rsidR="0059536F" w:rsidRPr="00F012D9" w:rsidRDefault="0059536F" w:rsidP="0059536F">
      <w:r w:rsidRPr="00F012D9">
        <w:t>Note that when an object’s velocity</w:t>
      </w:r>
      <w:r w:rsidR="005D5015">
        <w:fldChar w:fldCharType="begin"/>
      </w:r>
      <w:r>
        <w:instrText>xe "velocity"</w:instrText>
      </w:r>
      <w:r w:rsidR="005D5015">
        <w:fldChar w:fldCharType="end"/>
      </w:r>
      <w:r w:rsidRPr="00F012D9">
        <w:t xml:space="preserve"> is changing, the final velocity, </w:t>
      </w:r>
      <w:r w:rsidRPr="00F012D9">
        <w:rPr>
          <w:i/>
          <w:spacing w:val="30"/>
        </w:rPr>
        <w:t>v,</w:t>
      </w:r>
      <w:r w:rsidRPr="00F012D9">
        <w:t xml:space="preserve"> is not the same as the average velocity, </w:t>
      </w:r>
      <w:r w:rsidRPr="00F012D9">
        <w:rPr>
          <w:position w:val="-4"/>
        </w:rPr>
        <w:object w:dxaOrig="200" w:dyaOrig="240">
          <v:shape id="_x0000_i1039" type="#_x0000_t75" style="width:10pt;height:11.9pt" o:ole="">
            <v:imagedata r:id="rId42" o:title=""/>
          </v:shape>
          <o:OLEObject Type="Embed" ProgID="Equation.3" ShapeID="_x0000_i1039" DrawAspect="Content" ObjectID="_1469257147" r:id="rId43"/>
        </w:object>
      </w:r>
      <w:r w:rsidRPr="00F012D9">
        <w:t>.  (This is a common mistake that first-year physics students make.)</w:t>
      </w:r>
    </w:p>
    <w:p w:rsidR="0059536F" w:rsidRPr="00F012D9" w:rsidRDefault="0059536F" w:rsidP="0059536F">
      <w:pPr>
        <w:spacing w:before="0" w:after="120"/>
        <w:jc w:val="center"/>
      </w:pPr>
    </w:p>
    <w:p w:rsidR="0059536F" w:rsidRDefault="0059536F" w:rsidP="0059536F">
      <w:pPr>
        <w:keepNext/>
        <w:spacing w:after="120"/>
      </w:pPr>
      <w:r>
        <w:lastRenderedPageBreak/>
        <w:t xml:space="preserve">Note also that </w:t>
      </w:r>
      <w:r w:rsidRPr="001F54FE">
        <w:rPr>
          <w:position w:val="-6"/>
        </w:rPr>
        <w:object w:dxaOrig="279" w:dyaOrig="260">
          <v:shape id="_x0000_i1043" type="#_x0000_t75" style="width:13.75pt;height:13.15pt" o:ole="">
            <v:imagedata r:id="rId44" o:title=""/>
          </v:shape>
          <o:OLEObject Type="Embed" ProgID="Equation.3" ShapeID="_x0000_i1043" DrawAspect="Content" ObjectID="_1469257148" r:id="rId45"/>
        </w:object>
      </w:r>
      <w:r>
        <w:t xml:space="preserve"> is the area under a graph of</w:t>
      </w:r>
      <w:r w:rsidRPr="001F54FE">
        <w:t xml:space="preserve"> </w:t>
      </w:r>
      <w:r w:rsidRPr="00F012D9">
        <w:t>velocity</w:t>
      </w:r>
      <w:r w:rsidR="005D5015">
        <w:fldChar w:fldCharType="begin"/>
      </w:r>
      <w:r>
        <w:instrText>xe "velocity"</w:instrText>
      </w:r>
      <w:r w:rsidR="005D5015">
        <w:fldChar w:fldCharType="end"/>
      </w:r>
      <w:r w:rsidRPr="00F012D9">
        <w:t xml:space="preserve"> (</w:t>
      </w:r>
      <w:r>
        <w:rPr>
          <w:i/>
          <w:spacing w:val="30"/>
        </w:rPr>
        <w:t>v</w:t>
      </w:r>
      <w:r w:rsidRPr="00F012D9">
        <w:t xml:space="preserve">) </w:t>
      </w:r>
      <w:r w:rsidRPr="00F012D9">
        <w:rPr>
          <w:i/>
        </w:rPr>
        <w:t xml:space="preserve">vs. </w:t>
      </w:r>
      <w:r w:rsidRPr="00F012D9">
        <w:t>time (</w:t>
      </w:r>
      <w:r w:rsidRPr="00F012D9">
        <w:rPr>
          <w:i/>
          <w:spacing w:val="30"/>
        </w:rPr>
        <w:t>t</w:t>
      </w:r>
      <w:r w:rsidRPr="00F012D9">
        <w:t>)</w:t>
      </w:r>
      <w:r>
        <w:t xml:space="preserve">.  Because  </w:t>
      </w:r>
      <w:r w:rsidRPr="001F54FE">
        <w:rPr>
          <w:position w:val="-6"/>
        </w:rPr>
        <w:object w:dxaOrig="639" w:dyaOrig="279">
          <v:shape id="_x0000_i1044" type="#_x0000_t75" style="width:31.95pt;height:13.75pt" o:ole="">
            <v:imagedata r:id="rId46" o:title=""/>
          </v:shape>
          <o:OLEObject Type="Embed" ProgID="Equation.3" ShapeID="_x0000_i1044" DrawAspect="Content" ObjectID="_1469257149" r:id="rId47"/>
        </w:object>
      </w:r>
      <w:r>
        <w:t xml:space="preserve">, this means the </w:t>
      </w:r>
      <w:r w:rsidRPr="001F54FE">
        <w:rPr>
          <w:i/>
          <w:u w:val="single"/>
        </w:rPr>
        <w:t>area under</w:t>
      </w:r>
      <w:r>
        <w:t xml:space="preserve"> a graph of velocity vs. time is the displacement.  Note that this also works both for constant velocity (the graph on the left) and changing velocity (as shown in the graph on the right).</w:t>
      </w:r>
    </w:p>
    <w:p w:rsidR="0059536F" w:rsidRDefault="005D5015" w:rsidP="0059536F">
      <w:pPr>
        <w:spacing w:after="0"/>
      </w:pPr>
      <w:r>
        <w:rPr>
          <w:noProof/>
        </w:rPr>
        <w:drawing>
          <wp:inline distT="0" distB="0" distL="0" distR="0">
            <wp:extent cx="5048885" cy="17887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8885" cy="1788795"/>
                    </a:xfrm>
                    <a:prstGeom prst="rect">
                      <a:avLst/>
                    </a:prstGeom>
                    <a:noFill/>
                    <a:ln>
                      <a:noFill/>
                    </a:ln>
                  </pic:spPr>
                </pic:pic>
              </a:graphicData>
            </a:graphic>
          </wp:inline>
        </w:drawing>
      </w:r>
    </w:p>
    <w:p w:rsidR="0059536F" w:rsidRDefault="0059536F" w:rsidP="0059536F">
      <w:pPr>
        <w:spacing w:after="0"/>
      </w:pPr>
      <w:r>
        <w:t>In calculus, the area under a curve is the integral.  This means:</w:t>
      </w:r>
    </w:p>
    <w:p w:rsidR="0059536F" w:rsidRDefault="0059536F" w:rsidP="0059536F">
      <w:pPr>
        <w:spacing w:after="0"/>
        <w:jc w:val="center"/>
      </w:pPr>
      <w:r w:rsidRPr="001F54FE">
        <w:rPr>
          <w:position w:val="-18"/>
        </w:rPr>
        <w:object w:dxaOrig="999" w:dyaOrig="520">
          <v:shape id="_x0000_i1046" type="#_x0000_t75" style="width:50.1pt;height:26.3pt" o:ole="">
            <v:imagedata r:id="rId49" o:title=""/>
          </v:shape>
          <o:OLEObject Type="Embed" ProgID="Equation.3" ShapeID="_x0000_i1046" DrawAspect="Content" ObjectID="_1469257150" r:id="rId50"/>
        </w:object>
      </w:r>
    </w:p>
    <w:p w:rsidR="0059536F" w:rsidRPr="00F012D9" w:rsidRDefault="005D5015" w:rsidP="005D5015">
      <w:pPr>
        <w:spacing w:after="0"/>
      </w:pPr>
      <w:r>
        <w:t>Where</w:t>
      </w:r>
      <w:r w:rsidR="0059536F">
        <w:t xml:space="preserve"> </w:t>
      </w:r>
      <w:r w:rsidR="0059536F" w:rsidRPr="00057247">
        <w:rPr>
          <w:i/>
          <w:spacing w:val="30"/>
        </w:rPr>
        <w:t>v</w:t>
      </w:r>
      <w:r w:rsidR="0059536F">
        <w:t xml:space="preserve"> can be any function of </w:t>
      </w:r>
      <w:r w:rsidR="0059536F" w:rsidRPr="00057247">
        <w:rPr>
          <w:i/>
          <w:spacing w:val="20"/>
        </w:rPr>
        <w:t>t</w:t>
      </w:r>
      <w:r w:rsidR="0059536F">
        <w:t>.</w:t>
      </w:r>
      <w:r>
        <w:t xml:space="preserve">  I</w:t>
      </w:r>
      <w:r w:rsidR="0059536F" w:rsidRPr="00F012D9">
        <w:t>n the graph</w:t>
      </w:r>
      <w:r w:rsidR="0059536F">
        <w:t>s</w:t>
      </w:r>
      <w:r w:rsidR="0059536F" w:rsidRPr="00F012D9">
        <w:t xml:space="preserve"> below, between 0 s and 4</w:t>
      </w:r>
      <w:r w:rsidR="0059536F" w:rsidRPr="00F012D9">
        <w:rPr>
          <w:sz w:val="12"/>
          <w:szCs w:val="12"/>
        </w:rPr>
        <w:t> </w:t>
      </w:r>
      <w:r w:rsidR="0059536F" w:rsidRPr="00F012D9">
        <w:t xml:space="preserve">s the object is accelerating at a rate of </w:t>
      </w:r>
      <w:r w:rsidR="0059536F" w:rsidRPr="00296CF2">
        <w:rPr>
          <w:position w:val="-18"/>
        </w:rPr>
        <w:object w:dxaOrig="760" w:dyaOrig="420">
          <v:shape id="_x0000_i1047" type="#_x0000_t75" style="width:38.2pt;height:21.3pt" o:ole="">
            <v:imagedata r:id="rId51" o:title=""/>
          </v:shape>
          <o:OLEObject Type="Embed" ProgID="Equation.3" ShapeID="_x0000_i1047" DrawAspect="Content" ObjectID="_1469257151" r:id="rId52"/>
        </w:object>
      </w:r>
      <w:r w:rsidR="0059536F" w:rsidRPr="00F012D9">
        <w:t>.</w:t>
      </w:r>
    </w:p>
    <w:p w:rsidR="0059536F" w:rsidRDefault="0059536F" w:rsidP="0059536F">
      <w:pPr>
        <w:keepNext/>
        <w:spacing w:after="0"/>
      </w:pPr>
      <w:r w:rsidRPr="00F012D9">
        <w:t>Between 4 s and 6</w:t>
      </w:r>
      <w:r w:rsidRPr="00F012D9">
        <w:rPr>
          <w:sz w:val="12"/>
          <w:szCs w:val="12"/>
        </w:rPr>
        <w:t> </w:t>
      </w:r>
      <w:r w:rsidRPr="00F012D9">
        <w:t>s the object is moving at a constant velocity</w:t>
      </w:r>
      <w:r w:rsidR="005D5015">
        <w:fldChar w:fldCharType="begin"/>
      </w:r>
      <w:r>
        <w:instrText>xe "velocity"</w:instrText>
      </w:r>
      <w:r w:rsidR="005D5015">
        <w:fldChar w:fldCharType="end"/>
      </w:r>
      <w:r w:rsidRPr="00F012D9">
        <w:t xml:space="preserve"> (of </w:t>
      </w:r>
      <w:r w:rsidRPr="00296CF2">
        <w:rPr>
          <w:position w:val="-12"/>
        </w:rPr>
        <w:object w:dxaOrig="680" w:dyaOrig="360">
          <v:shape id="_x0000_i1048" type="#_x0000_t75" style="width:33.8pt;height:18.15pt" o:ole="">
            <v:imagedata r:id="rId53" o:title=""/>
          </v:shape>
          <o:OLEObject Type="Embed" ProgID="Equation.3" ShapeID="_x0000_i1048" DrawAspect="Content" ObjectID="_1469257152" r:id="rId54"/>
        </w:object>
      </w:r>
      <w:r w:rsidRPr="00F012D9">
        <w:t>), so the acceleration</w:t>
      </w:r>
      <w:r w:rsidR="005D5015">
        <w:fldChar w:fldCharType="begin"/>
      </w:r>
      <w:r>
        <w:instrText>xe "acceleration"</w:instrText>
      </w:r>
      <w:r w:rsidR="005D5015">
        <w:fldChar w:fldCharType="end"/>
      </w:r>
      <w:r w:rsidRPr="00F012D9">
        <w:t xml:space="preserve"> is zero.</w:t>
      </w:r>
    </w:p>
    <w:p w:rsidR="0059536F" w:rsidRPr="00F012D9" w:rsidRDefault="0059536F" w:rsidP="0059536F">
      <w:pPr>
        <w:keepNext/>
        <w:spacing w:after="0"/>
      </w:pPr>
      <w:r>
        <w:t>The</w:t>
      </w:r>
      <w:r w:rsidRPr="00F012D9">
        <w:t xml:space="preserve"> area under a velocity</w:t>
      </w:r>
      <w:r w:rsidR="005D5015">
        <w:fldChar w:fldCharType="begin"/>
      </w:r>
      <w:r>
        <w:instrText>xe "velocity"</w:instrText>
      </w:r>
      <w:r w:rsidR="005D5015">
        <w:fldChar w:fldCharType="end"/>
      </w:r>
      <w:r w:rsidRPr="00F012D9">
        <w:t>/time graph equals the total distance</w:t>
      </w:r>
      <w:r w:rsidR="005D5015">
        <w:fldChar w:fldCharType="begin"/>
      </w:r>
      <w:r>
        <w:instrText>xe "distance"</w:instrText>
      </w:r>
      <w:r w:rsidR="005D5015">
        <w:fldChar w:fldCharType="end"/>
      </w:r>
      <w:r>
        <w:t xml:space="preserve"> traveled.</w:t>
      </w:r>
    </w:p>
    <w:p w:rsidR="0059536F" w:rsidRPr="00F012D9" w:rsidRDefault="005D5015" w:rsidP="0059536F">
      <w:pPr>
        <w:keepNext/>
        <w:spacing w:after="0"/>
      </w:pPr>
      <w:r>
        <w:rPr>
          <w:noProof/>
        </w:rPr>
        <w:drawing>
          <wp:inline distT="0" distB="0" distL="0" distR="0">
            <wp:extent cx="5247640" cy="16776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47640" cy="1677670"/>
                    </a:xfrm>
                    <a:prstGeom prst="rect">
                      <a:avLst/>
                    </a:prstGeom>
                    <a:noFill/>
                    <a:ln>
                      <a:noFill/>
                    </a:ln>
                  </pic:spPr>
                </pic:pic>
              </a:graphicData>
            </a:graphic>
          </wp:inline>
        </w:drawing>
      </w:r>
    </w:p>
    <w:tbl>
      <w:tblPr>
        <w:tblW w:w="8298" w:type="dxa"/>
        <w:tblLayout w:type="fixed"/>
        <w:tblLook w:val="01E0" w:firstRow="1" w:lastRow="1" w:firstColumn="1" w:lastColumn="1" w:noHBand="0" w:noVBand="0"/>
      </w:tblPr>
      <w:tblGrid>
        <w:gridCol w:w="2808"/>
        <w:gridCol w:w="2700"/>
        <w:gridCol w:w="2790"/>
      </w:tblGrid>
      <w:tr w:rsidR="0059536F" w:rsidRPr="00F012D9" w:rsidTr="00BF63E9">
        <w:trPr>
          <w:cantSplit/>
        </w:trPr>
        <w:tc>
          <w:tcPr>
            <w:tcW w:w="2808" w:type="dxa"/>
            <w:shd w:val="clear" w:color="000000" w:fill="auto"/>
            <w:vAlign w:val="center"/>
          </w:tcPr>
          <w:p w:rsidR="0059536F" w:rsidRPr="00F012D9" w:rsidRDefault="0059536F" w:rsidP="00BF63E9">
            <w:pPr>
              <w:spacing w:before="0" w:after="0"/>
              <w:jc w:val="center"/>
            </w:pPr>
            <w:r w:rsidRPr="00F012D9">
              <w:rPr>
                <w:i/>
              </w:rPr>
              <w:t>a</w:t>
            </w:r>
            <w:r w:rsidRPr="00F012D9">
              <w:t> = </w:t>
            </w:r>
            <w:r w:rsidRPr="00F012D9">
              <w:rPr>
                <w:position w:val="-16"/>
              </w:rPr>
              <w:object w:dxaOrig="580" w:dyaOrig="400">
                <v:shape id="_x0000_i1050" type="#_x0000_t75" style="width:28.8pt;height:20.05pt" o:ole="">
                  <v:imagedata r:id="rId56" o:title=""/>
                </v:shape>
                <o:OLEObject Type="Embed" ProgID="Equation.3" ShapeID="_x0000_i1050" DrawAspect="Content" ObjectID="_1469257153" r:id="rId57"/>
              </w:object>
            </w:r>
            <w:r w:rsidRPr="00F012D9">
              <w:br/>
            </w:r>
            <w:r w:rsidRPr="00F012D9">
              <w:rPr>
                <w:position w:val="-12"/>
              </w:rPr>
              <w:object w:dxaOrig="1900" w:dyaOrig="400">
                <v:shape id="_x0000_i1051" type="#_x0000_t75" style="width:95.15pt;height:20.05pt" o:ole="">
                  <v:imagedata r:id="rId58" o:title=""/>
                </v:shape>
                <o:OLEObject Type="Embed" ProgID="Equation.3" ShapeID="_x0000_i1051" DrawAspect="Content" ObjectID="_1469257154" r:id="rId59"/>
              </w:object>
            </w:r>
            <w:r w:rsidRPr="00F012D9">
              <w:rPr>
                <w:position w:val="-12"/>
              </w:rPr>
              <w:object w:dxaOrig="1620" w:dyaOrig="360">
                <v:shape id="_x0000_i1052" type="#_x0000_t75" style="width:80.75pt;height:18.15pt" o:ole="">
                  <v:imagedata r:id="rId60" o:title=""/>
                </v:shape>
                <o:OLEObject Type="Embed" ProgID="Equation.3" ShapeID="_x0000_i1052" DrawAspect="Content" ObjectID="_1469257155" r:id="rId61"/>
              </w:object>
            </w:r>
          </w:p>
        </w:tc>
        <w:tc>
          <w:tcPr>
            <w:tcW w:w="2700" w:type="dxa"/>
            <w:shd w:val="clear" w:color="000000" w:fill="auto"/>
            <w:vAlign w:val="center"/>
          </w:tcPr>
          <w:p w:rsidR="0059536F" w:rsidRPr="00F012D9" w:rsidRDefault="0059536F" w:rsidP="00BF63E9">
            <w:pPr>
              <w:spacing w:before="0" w:after="0"/>
              <w:jc w:val="center"/>
            </w:pPr>
            <w:r w:rsidRPr="00F012D9">
              <w:rPr>
                <w:i/>
              </w:rPr>
              <w:t>a</w:t>
            </w:r>
            <w:r w:rsidRPr="00F012D9">
              <w:t> = </w:t>
            </w:r>
            <w:r w:rsidRPr="00F012D9">
              <w:rPr>
                <w:position w:val="-16"/>
              </w:rPr>
              <w:object w:dxaOrig="580" w:dyaOrig="400">
                <v:shape id="_x0000_i1053" type="#_x0000_t75" style="width:28.8pt;height:20.05pt" o:ole="">
                  <v:imagedata r:id="rId62" o:title=""/>
                </v:shape>
                <o:OLEObject Type="Embed" ProgID="Equation.3" ShapeID="_x0000_i1053" DrawAspect="Content" ObjectID="_1469257156" r:id="rId63"/>
              </w:object>
            </w:r>
            <w:r w:rsidRPr="00F012D9">
              <w:t xml:space="preserve">  </w:t>
            </w:r>
            <w:r w:rsidRPr="00F012D9">
              <w:rPr>
                <w:position w:val="-12"/>
              </w:rPr>
              <w:object w:dxaOrig="2040" w:dyaOrig="400">
                <v:shape id="_x0000_i1054" type="#_x0000_t75" style="width:102.05pt;height:20.05pt" o:ole="">
                  <v:imagedata r:id="rId64" o:title=""/>
                </v:shape>
                <o:OLEObject Type="Embed" ProgID="Equation.3" ShapeID="_x0000_i1054" DrawAspect="Content" ObjectID="_1469257157" r:id="rId65"/>
              </w:object>
            </w:r>
            <w:r w:rsidRPr="00F012D9">
              <w:rPr>
                <w:position w:val="-12"/>
              </w:rPr>
              <w:object w:dxaOrig="1880" w:dyaOrig="360">
                <v:shape id="_x0000_i1055" type="#_x0000_t75" style="width:93.9pt;height:18.15pt" o:ole="">
                  <v:imagedata r:id="rId66" o:title=""/>
                </v:shape>
                <o:OLEObject Type="Embed" ProgID="Equation.3" ShapeID="_x0000_i1055" DrawAspect="Content" ObjectID="_1469257158" r:id="rId67"/>
              </w:object>
            </w:r>
          </w:p>
        </w:tc>
        <w:tc>
          <w:tcPr>
            <w:tcW w:w="2790" w:type="dxa"/>
            <w:shd w:val="clear" w:color="000000" w:fill="auto"/>
            <w:vAlign w:val="center"/>
          </w:tcPr>
          <w:p w:rsidR="0059536F" w:rsidRPr="00F012D9" w:rsidRDefault="0059536F" w:rsidP="00BF63E9">
            <w:pPr>
              <w:spacing w:before="0" w:after="0"/>
              <w:jc w:val="center"/>
            </w:pPr>
            <w:r w:rsidRPr="00F012D9">
              <w:rPr>
                <w:i/>
              </w:rPr>
              <w:t>a</w:t>
            </w:r>
            <w:r w:rsidRPr="00F012D9">
              <w:t xml:space="preserve"> = 0  </w:t>
            </w:r>
            <w:r w:rsidRPr="00F012D9">
              <w:rPr>
                <w:position w:val="-12"/>
              </w:rPr>
              <w:object w:dxaOrig="2160" w:dyaOrig="340">
                <v:shape id="_x0000_i1056" type="#_x0000_t75" style="width:108.3pt;height:16.9pt" o:ole="">
                  <v:imagedata r:id="rId68" o:title=""/>
                </v:shape>
                <o:OLEObject Type="Embed" ProgID="Equation.3" ShapeID="_x0000_i1056" DrawAspect="Content" ObjectID="_1469257159" r:id="rId69"/>
              </w:object>
            </w:r>
            <w:r w:rsidRPr="00F012D9">
              <w:rPr>
                <w:position w:val="-12"/>
              </w:rPr>
              <w:object w:dxaOrig="1740" w:dyaOrig="340">
                <v:shape id="_x0000_i1057" type="#_x0000_t75" style="width:87.05pt;height:16.9pt" o:ole="">
                  <v:imagedata r:id="rId70" o:title=""/>
                </v:shape>
                <o:OLEObject Type="Embed" ProgID="Equation.3" ShapeID="_x0000_i1057" DrawAspect="Content" ObjectID="_1469257160" r:id="rId71"/>
              </w:object>
            </w:r>
          </w:p>
        </w:tc>
      </w:tr>
    </w:tbl>
    <w:p w:rsidR="0059536F" w:rsidRPr="00F012D9" w:rsidRDefault="0059536F" w:rsidP="0059536F">
      <w:pPr>
        <w:keepNext/>
        <w:spacing w:after="120"/>
      </w:pPr>
      <w:r w:rsidRPr="00F012D9">
        <w:lastRenderedPageBreak/>
        <w:t xml:space="preserve">To show the relationship between </w:t>
      </w:r>
      <w:r w:rsidRPr="00F012D9">
        <w:rPr>
          <w:i/>
          <w:spacing w:val="30"/>
        </w:rPr>
        <w:t>v</w:t>
      </w:r>
      <w:r w:rsidRPr="00F012D9">
        <w:t xml:space="preserve"> and </w:t>
      </w:r>
      <w:r w:rsidRPr="00F012D9">
        <w:rPr>
          <w:position w:val="-8"/>
        </w:rPr>
        <w:object w:dxaOrig="260" w:dyaOrig="279">
          <v:shape id="_x0000_i1058" type="#_x0000_t75" style="width:13.15pt;height:13.75pt" o:ole="">
            <v:imagedata r:id="rId72" o:title=""/>
          </v:shape>
          <o:OLEObject Type="Embed" ProgID="Equation.3" ShapeID="_x0000_i1058" DrawAspect="Content" ObjectID="_1469257161" r:id="rId73"/>
        </w:object>
      </w:r>
      <w:r w:rsidRPr="00F012D9">
        <w:t xml:space="preserve"> we can combine the formula for average velocity</w:t>
      </w:r>
      <w:r w:rsidR="005D5015">
        <w:fldChar w:fldCharType="begin"/>
      </w:r>
      <w:r>
        <w:instrText>xe "velocity"</w:instrText>
      </w:r>
      <w:r w:rsidR="005D5015">
        <w:fldChar w:fldCharType="end"/>
      </w:r>
      <w:r w:rsidRPr="00F012D9">
        <w:t xml:space="preserve"> with the formula for acceleration</w:t>
      </w:r>
      <w:r w:rsidR="005D5015">
        <w:fldChar w:fldCharType="begin"/>
      </w:r>
      <w:r>
        <w:instrText>xe "acceleration"</w:instrText>
      </w:r>
      <w:r w:rsidR="005D5015">
        <w:fldChar w:fldCharType="end"/>
      </w:r>
      <w:r w:rsidRPr="00F012D9">
        <w:t xml:space="preserve"> in order to get a formula for the position</w:t>
      </w:r>
      <w:r w:rsidR="005D5015">
        <w:fldChar w:fldCharType="begin"/>
      </w:r>
      <w:r>
        <w:instrText>xe "position"</w:instrText>
      </w:r>
      <w:r w:rsidR="005D5015">
        <w:fldChar w:fldCharType="end"/>
      </w:r>
      <w:r w:rsidRPr="00F012D9">
        <w:t xml:space="preserve"> of an object that is accelerating.</w:t>
      </w:r>
    </w:p>
    <w:p w:rsidR="0059536F" w:rsidRPr="00F012D9" w:rsidRDefault="0059536F" w:rsidP="0059536F">
      <w:pPr>
        <w:keepNext/>
        <w:spacing w:before="0"/>
        <w:jc w:val="center"/>
      </w:pPr>
      <w:r w:rsidRPr="00F012D9">
        <w:rPr>
          <w:position w:val="-26"/>
        </w:rPr>
        <w:object w:dxaOrig="639" w:dyaOrig="639">
          <v:shape id="_x0000_i1059" type="#_x0000_t75" style="width:31.95pt;height:31.95pt" o:ole="">
            <v:imagedata r:id="rId74" o:title=""/>
          </v:shape>
          <o:OLEObject Type="Embed" ProgID="Equation.3" ShapeID="_x0000_i1059" DrawAspect="Content" ObjectID="_1469257162" r:id="rId75"/>
        </w:object>
      </w:r>
    </w:p>
    <w:p w:rsidR="0059536F" w:rsidRPr="00F012D9" w:rsidRDefault="0059536F" w:rsidP="0059536F">
      <w:pPr>
        <w:keepNext/>
      </w:pPr>
      <w:r w:rsidRPr="00F012D9">
        <w:t xml:space="preserve">However, the problem is that </w:t>
      </w:r>
      <w:r w:rsidRPr="00F012D9">
        <w:rPr>
          <w:i/>
          <w:spacing w:val="30"/>
        </w:rPr>
        <w:t>v</w:t>
      </w:r>
      <w:r w:rsidRPr="00F012D9">
        <w:t xml:space="preserve"> in the formula </w:t>
      </w:r>
      <w:r w:rsidRPr="00F012D9">
        <w:rPr>
          <w:position w:val="-6"/>
        </w:rPr>
        <w:object w:dxaOrig="620" w:dyaOrig="260">
          <v:shape id="_x0000_i1060" type="#_x0000_t75" style="width:31.3pt;height:13.15pt" o:ole="">
            <v:imagedata r:id="rId76" o:title=""/>
          </v:shape>
          <o:OLEObject Type="Embed" ProgID="Equation.3" ShapeID="_x0000_i1060" DrawAspect="Content" ObjectID="_1469257163" r:id="rId77"/>
        </w:object>
      </w:r>
      <w:r w:rsidRPr="00F012D9">
        <w:t xml:space="preserve"> is the velocity</w:t>
      </w:r>
      <w:r w:rsidR="005D5015">
        <w:fldChar w:fldCharType="begin"/>
      </w:r>
      <w:r>
        <w:instrText>xe "velocity"</w:instrText>
      </w:r>
      <w:r w:rsidR="005D5015">
        <w:fldChar w:fldCharType="end"/>
      </w:r>
      <w:r w:rsidRPr="00F012D9">
        <w:t xml:space="preserve"> at the </w:t>
      </w:r>
      <w:r w:rsidRPr="00F012D9">
        <w:rPr>
          <w:i/>
        </w:rPr>
        <w:t>end</w:t>
      </w:r>
      <w:r w:rsidRPr="00F012D9">
        <w:t xml:space="preserve">, which is not the same as the </w:t>
      </w:r>
      <w:r w:rsidRPr="00F012D9">
        <w:rPr>
          <w:i/>
        </w:rPr>
        <w:t>averag</w:t>
      </w:r>
      <w:r w:rsidRPr="00F012D9">
        <w:rPr>
          <w:i/>
          <w:spacing w:val="30"/>
        </w:rPr>
        <w:t>e</w:t>
      </w:r>
      <w:r w:rsidRPr="00F012D9">
        <w:t xml:space="preserve"> velocity </w:t>
      </w:r>
      <w:r w:rsidRPr="00F012D9">
        <w:rPr>
          <w:position w:val="-6"/>
        </w:rPr>
        <w:object w:dxaOrig="240" w:dyaOrig="279">
          <v:shape id="_x0000_i1061" type="#_x0000_t75" style="width:11.9pt;height:13.75pt" o:ole="">
            <v:imagedata r:id="rId78" o:title=""/>
          </v:shape>
          <o:OLEObject Type="Embed" ProgID="Equation.3" ShapeID="_x0000_i1061" DrawAspect="Content" ObjectID="_1469257164" r:id="rId79"/>
        </w:object>
      </w:r>
      <w:r w:rsidRPr="00F012D9">
        <w:t>.</w:t>
      </w:r>
    </w:p>
    <w:p w:rsidR="0059536F" w:rsidRPr="00F012D9" w:rsidRDefault="0059536F" w:rsidP="0059536F">
      <w:pPr>
        <w:keepNext/>
      </w:pPr>
      <w:r w:rsidRPr="00F012D9">
        <w:t>If the velocity</w:t>
      </w:r>
      <w:r w:rsidR="005D5015">
        <w:fldChar w:fldCharType="begin"/>
      </w:r>
      <w:r>
        <w:instrText>xe "velocity"</w:instrText>
      </w:r>
      <w:r w:rsidR="005D5015">
        <w:fldChar w:fldCharType="end"/>
      </w:r>
      <w:r w:rsidRPr="00F012D9">
        <w:t xml:space="preserve"> of an object is changing (</w:t>
      </w:r>
      <w:r w:rsidRPr="00F012D9">
        <w:rPr>
          <w:i/>
        </w:rPr>
        <w:t>i.e.,</w:t>
      </w:r>
      <w:r w:rsidRPr="00F012D9">
        <w:t xml:space="preserve"> the object is accelerating), the average velocity is given by the formula:</w:t>
      </w:r>
    </w:p>
    <w:p w:rsidR="0059536F" w:rsidRPr="00F012D9" w:rsidRDefault="0059536F" w:rsidP="0059536F">
      <w:pPr>
        <w:keepNext/>
        <w:jc w:val="center"/>
      </w:pPr>
      <w:r w:rsidRPr="00F012D9">
        <w:rPr>
          <w:position w:val="-24"/>
        </w:rPr>
        <w:object w:dxaOrig="1020" w:dyaOrig="620">
          <v:shape id="_x0000_i1062" type="#_x0000_t75" style="width:50.7pt;height:31.3pt" o:ole="">
            <v:imagedata r:id="rId80" o:title=""/>
          </v:shape>
          <o:OLEObject Type="Embed" ProgID="Equation.3" ShapeID="_x0000_i1062" DrawAspect="Content" ObjectID="_1469257165" r:id="rId81"/>
        </w:object>
      </w:r>
    </w:p>
    <w:p w:rsidR="0059536F" w:rsidRPr="00F012D9" w:rsidRDefault="0059536F" w:rsidP="0059536F">
      <w:pPr>
        <w:keepNext/>
        <w:spacing w:after="120"/>
      </w:pPr>
      <w:r w:rsidRPr="00F012D9">
        <w:t xml:space="preserve">If the object starts at rest (not moving, which means </w:t>
      </w:r>
      <w:r w:rsidRPr="00F012D9">
        <w:rPr>
          <w:position w:val="-12"/>
        </w:rPr>
        <w:object w:dxaOrig="660" w:dyaOrig="340">
          <v:shape id="_x0000_i1063" type="#_x0000_t75" style="width:33.2pt;height:16.9pt" o:ole="">
            <v:imagedata r:id="rId82" o:title=""/>
          </v:shape>
          <o:OLEObject Type="Embed" ProgID="Equation.3" ShapeID="_x0000_i1063" DrawAspect="Content" ObjectID="_1469257166" r:id="rId83"/>
        </w:object>
      </w:r>
      <w:r w:rsidRPr="00F012D9">
        <w:t>) and it accelerates at a constant rate, the average velocity</w:t>
      </w:r>
      <w:r w:rsidR="005D5015">
        <w:fldChar w:fldCharType="begin"/>
      </w:r>
      <w:r>
        <w:instrText>xe "velocity"</w:instrText>
      </w:r>
      <w:r w:rsidR="005D5015">
        <w:fldChar w:fldCharType="end"/>
      </w:r>
      <w:r w:rsidRPr="00F012D9">
        <w:t xml:space="preserve"> is therefore</w:t>
      </w:r>
    </w:p>
    <w:p w:rsidR="0059536F" w:rsidRPr="00F012D9" w:rsidRDefault="0059536F" w:rsidP="0059536F">
      <w:pPr>
        <w:keepNext/>
        <w:jc w:val="center"/>
      </w:pPr>
      <w:r w:rsidRPr="00F012D9">
        <w:rPr>
          <w:position w:val="-24"/>
        </w:rPr>
        <w:object w:dxaOrig="2620" w:dyaOrig="620">
          <v:shape id="_x0000_i1064" type="#_x0000_t75" style="width:130.85pt;height:31.3pt" o:ole="">
            <v:imagedata r:id="rId84" o:title=""/>
          </v:shape>
          <o:OLEObject Type="Embed" ProgID="Equation.3" ShapeID="_x0000_i1064" DrawAspect="Content" ObjectID="_1469257167" r:id="rId85"/>
        </w:object>
      </w:r>
    </w:p>
    <w:p w:rsidR="0059536F" w:rsidRPr="00F012D9" w:rsidRDefault="0059536F" w:rsidP="0059536F">
      <w:pPr>
        <w:keepNext/>
        <w:spacing w:after="120"/>
      </w:pPr>
      <w:r w:rsidRPr="00F012D9">
        <w:t>Combining all of these gives, for an object starting from rest:</w:t>
      </w:r>
    </w:p>
    <w:p w:rsidR="0059536F" w:rsidRPr="00F012D9" w:rsidRDefault="0059536F" w:rsidP="0059536F">
      <w:pPr>
        <w:spacing w:after="120"/>
        <w:jc w:val="center"/>
      </w:pPr>
      <w:r w:rsidRPr="00F012D9">
        <w:rPr>
          <w:position w:val="-12"/>
        </w:rPr>
        <w:object w:dxaOrig="2720" w:dyaOrig="400">
          <v:shape id="_x0000_i1065" type="#_x0000_t75" style="width:135.85pt;height:20.05pt" o:ole="">
            <v:imagedata r:id="rId86" o:title=""/>
          </v:shape>
          <o:OLEObject Type="Embed" ProgID="Equation.3" ShapeID="_x0000_i1065" DrawAspect="Content" ObjectID="_1469257168" r:id="rId87"/>
        </w:object>
      </w:r>
    </w:p>
    <w:p w:rsidR="0059536F" w:rsidRPr="00F012D9" w:rsidRDefault="005D5015" w:rsidP="0059536F">
      <w:r>
        <w:rPr>
          <w:noProof/>
        </w:rPr>
        <mc:AlternateContent>
          <mc:Choice Requires="wps">
            <w:drawing>
              <wp:anchor distT="0" distB="0" distL="114300" distR="114300" simplePos="0" relativeHeight="251652608" behindDoc="0" locked="0" layoutInCell="1" allowOverlap="1">
                <wp:simplePos x="0" y="0"/>
                <wp:positionH relativeFrom="column">
                  <wp:posOffset>3181350</wp:posOffset>
                </wp:positionH>
                <wp:positionV relativeFrom="paragraph">
                  <wp:posOffset>622300</wp:posOffset>
                </wp:positionV>
                <wp:extent cx="1981200" cy="1867535"/>
                <wp:effectExtent l="0" t="0" r="0" b="381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86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536F" w:rsidRDefault="005D5015" w:rsidP="0059536F">
                            <w:r>
                              <w:rPr>
                                <w:noProof/>
                              </w:rPr>
                              <w:drawing>
                                <wp:inline distT="0" distB="0" distL="0" distR="0">
                                  <wp:extent cx="1837055" cy="17411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37055" cy="17411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69" type="#_x0000_t202" style="position:absolute;margin-left:250.5pt;margin-top:49pt;width:156pt;height:147.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TVtAIAALo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" filled="f" stroked="f">
                <v:textbox>
                  <w:txbxContent>
                    <w:p w:rsidR="0059536F" w:rsidRDefault="005D5015" w:rsidP="0059536F">
                      <w:r>
                        <w:rPr>
                          <w:noProof/>
                        </w:rPr>
                        <w:drawing>
                          <wp:inline distT="0" distB="0" distL="0" distR="0">
                            <wp:extent cx="1837055" cy="17411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37055" cy="1741170"/>
                                    </a:xfrm>
                                    <a:prstGeom prst="rect">
                                      <a:avLst/>
                                    </a:prstGeom>
                                    <a:noFill/>
                                    <a:ln>
                                      <a:noFill/>
                                    </a:ln>
                                  </pic:spPr>
                                </pic:pic>
                              </a:graphicData>
                            </a:graphic>
                          </wp:inline>
                        </w:drawing>
                      </w:r>
                    </w:p>
                  </w:txbxContent>
                </v:textbox>
              </v:shape>
            </w:pict>
          </mc:Fallback>
        </mc:AlternateContent>
      </w:r>
      <w:r w:rsidR="0059536F" w:rsidRPr="00F012D9">
        <w:t>If an object was moving before it started to accelerate, it had an initial velocity</w:t>
      </w:r>
      <w:r>
        <w:fldChar w:fldCharType="begin"/>
      </w:r>
      <w:r w:rsidR="0059536F">
        <w:instrText>xe "velocity"</w:instrText>
      </w:r>
      <w:r>
        <w:fldChar w:fldCharType="end"/>
      </w:r>
      <w:r w:rsidR="0059536F" w:rsidRPr="00F012D9">
        <w:t xml:space="preserve">, or a velocity at time = 0.  We will represent this initial velocity as </w:t>
      </w:r>
      <w:r w:rsidR="0059536F" w:rsidRPr="00F012D9">
        <w:rPr>
          <w:position w:val="-12"/>
        </w:rPr>
        <w:object w:dxaOrig="260" w:dyaOrig="340">
          <v:shape id="_x0000_i1068" type="#_x0000_t75" style="width:13.15pt;height:16.9pt" o:ole="">
            <v:imagedata r:id="rId89" o:title=""/>
          </v:shape>
          <o:OLEObject Type="Embed" ProgID="Equation.3" ShapeID="_x0000_i1068" DrawAspect="Content" ObjectID="_1469257169" r:id="rId90"/>
        </w:object>
      </w:r>
      <w:r w:rsidR="0059536F" w:rsidRPr="00F012D9">
        <w:rPr>
          <w:rStyle w:val="FootnoteReference"/>
        </w:rPr>
        <w:footnoteReference w:id="1"/>
      </w:r>
      <w:r w:rsidR="0059536F" w:rsidRPr="00F012D9">
        <w:t>.  Now, the formula becomes:</w:t>
      </w:r>
    </w:p>
    <w:p w:rsidR="0059536F" w:rsidRPr="00F012D9" w:rsidRDefault="005D5015" w:rsidP="0059536F">
      <w:pPr>
        <w:tabs>
          <w:tab w:val="center" w:pos="1980"/>
        </w:tabs>
      </w:pPr>
      <w:r>
        <w:rPr>
          <w:noProof/>
        </w:rPr>
        <mc:AlternateContent>
          <mc:Choice Requires="wps">
            <w:drawing>
              <wp:anchor distT="0" distB="0" distL="114300" distR="114300" simplePos="0" relativeHeight="251649536" behindDoc="0" locked="0" layoutInCell="1" allowOverlap="1">
                <wp:simplePos x="0" y="0"/>
                <wp:positionH relativeFrom="column">
                  <wp:posOffset>666750</wp:posOffset>
                </wp:positionH>
                <wp:positionV relativeFrom="paragraph">
                  <wp:posOffset>264795</wp:posOffset>
                </wp:positionV>
                <wp:extent cx="666750" cy="457200"/>
                <wp:effectExtent l="9525" t="79375" r="57150" b="635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0" cy="457200"/>
                        </a:xfrm>
                        <a:prstGeom prst="line">
                          <a:avLst/>
                        </a:prstGeom>
                        <a:noFill/>
                        <a:ln w="9525">
                          <a:solidFill>
                            <a:srgbClr val="000000"/>
                          </a:solidFill>
                          <a:round/>
                          <a:headEnd type="triangle"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20.85pt" to="10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">
                <v:stroke startarrow="block" startarrowwidth="wide" startarrowlength="long"/>
              </v:lin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1876425</wp:posOffset>
                </wp:positionH>
                <wp:positionV relativeFrom="paragraph">
                  <wp:posOffset>226695</wp:posOffset>
                </wp:positionV>
                <wp:extent cx="228600" cy="466725"/>
                <wp:effectExtent l="76200" t="50800" r="9525" b="635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466725"/>
                        </a:xfrm>
                        <a:prstGeom prst="line">
                          <a:avLst/>
                        </a:prstGeom>
                        <a:noFill/>
                        <a:ln w="9525">
                          <a:solidFill>
                            <a:srgbClr val="000000"/>
                          </a:solidFill>
                          <a:round/>
                          <a:headEnd type="triangle"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75pt,17.85pt" to="165.7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">
                <v:stroke startarrow="block" startarrowwidth="wide" startarrowlength="long"/>
              </v:line>
            </w:pict>
          </mc:Fallback>
        </mc:AlternateContent>
      </w:r>
      <w:r w:rsidR="0059536F" w:rsidRPr="00F012D9">
        <w:tab/>
      </w:r>
      <w:r w:rsidR="0059536F" w:rsidRPr="00F012D9">
        <w:rPr>
          <w:position w:val="-12"/>
        </w:rPr>
        <w:object w:dxaOrig="2120" w:dyaOrig="400">
          <v:shape id="_x0000_i1069" type="#_x0000_t75" style="width:105.8pt;height:20.05pt" o:ole="">
            <v:imagedata r:id="rId91" o:title=""/>
          </v:shape>
          <o:OLEObject Type="Embed" ProgID="Equation.3" ShapeID="_x0000_i1069" DrawAspect="Content" ObjectID="_1469257170" r:id="rId92"/>
        </w:object>
      </w:r>
    </w:p>
    <w:p w:rsidR="0059536F" w:rsidRPr="00F012D9" w:rsidRDefault="0059536F" w:rsidP="0059536F">
      <w:pPr>
        <w:spacing w:after="0"/>
        <w:jc w:val="center"/>
      </w:pPr>
    </w:p>
    <w:p w:rsidR="0059536F" w:rsidRPr="00F012D9" w:rsidRDefault="005D5015" w:rsidP="0059536F">
      <w:pPr>
        <w:spacing w:after="0"/>
        <w:jc w:val="center"/>
      </w:pPr>
      <w:r>
        <w:rPr>
          <w:noProof/>
        </w:rPr>
        <mc:AlternateContent>
          <mc:Choice Requires="wps">
            <w:drawing>
              <wp:anchor distT="0" distB="0" distL="114300" distR="114300" simplePos="0" relativeHeight="251650560" behindDoc="0" locked="0" layoutInCell="1" allowOverlap="1">
                <wp:simplePos x="0" y="0"/>
                <wp:positionH relativeFrom="column">
                  <wp:posOffset>1524000</wp:posOffset>
                </wp:positionH>
                <wp:positionV relativeFrom="paragraph">
                  <wp:posOffset>-4445</wp:posOffset>
                </wp:positionV>
                <wp:extent cx="1562100" cy="1047750"/>
                <wp:effectExtent l="0" t="254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047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536F" w:rsidRDefault="0059536F" w:rsidP="0059536F">
                            <w:pPr>
                              <w:spacing w:before="0" w:after="0"/>
                            </w:pPr>
                            <w:r w:rsidRPr="0042641D">
                              <w:rPr>
                                <w:i/>
                                <w:u w:val="single"/>
                              </w:rPr>
                              <w:t>additional</w:t>
                            </w:r>
                            <w:r>
                              <w:t xml:space="preserve"> distance the object will travel because it is accelerating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70" type="#_x0000_t202" style="position:absolute;left:0;text-align:left;margin-left:120pt;margin-top:-.35pt;width:123pt;height:8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GE5hAIAABc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" stroked="f">
                <v:textbox>
                  <w:txbxContent>
                    <w:p w:rsidR="0059536F" w:rsidRDefault="0059536F" w:rsidP="0059536F">
                      <w:pPr>
                        <w:spacing w:before="0" w:after="0"/>
                      </w:pPr>
                      <w:r w:rsidRPr="0042641D">
                        <w:rPr>
                          <w:i/>
                          <w:u w:val="single"/>
                        </w:rPr>
                        <w:t>additional</w:t>
                      </w:r>
                      <w:r>
                        <w:t xml:space="preserve"> distance the object will travel because it is accelerating</w:t>
                      </w:r>
                    </w:p>
                  </w:txbxContent>
                </v:textbox>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19050</wp:posOffset>
                </wp:positionH>
                <wp:positionV relativeFrom="paragraph">
                  <wp:posOffset>14605</wp:posOffset>
                </wp:positionV>
                <wp:extent cx="1485900" cy="1085850"/>
                <wp:effectExtent l="0" t="254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536F" w:rsidRDefault="0059536F" w:rsidP="0059536F">
                            <w:pPr>
                              <w:spacing w:before="0" w:after="0"/>
                            </w:pPr>
                            <w:r>
                              <w:t>distance the object would travel at its initial velocity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71" type="#_x0000_t202" style="position:absolute;left:0;text-align:left;margin-left:1.5pt;margin-top:1.15pt;width:117pt;height:8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" stroked="f">
                <v:textbox>
                  <w:txbxContent>
                    <w:p w:rsidR="0059536F" w:rsidRDefault="0059536F" w:rsidP="0059536F">
                      <w:pPr>
                        <w:spacing w:before="0" w:after="0"/>
                      </w:pPr>
                      <w:r>
                        <w:t>distance the object would travel at its initial velocity</w:t>
                      </w:r>
                    </w:p>
                  </w:txbxContent>
                </v:textbox>
              </v:shape>
            </w:pict>
          </mc:Fallback>
        </mc:AlternateContent>
      </w:r>
    </w:p>
    <w:p w:rsidR="0059536F" w:rsidRPr="00F012D9" w:rsidRDefault="0059536F" w:rsidP="0059536F">
      <w:pPr>
        <w:spacing w:after="0"/>
        <w:jc w:val="center"/>
      </w:pPr>
    </w:p>
    <w:p w:rsidR="0059536F" w:rsidRPr="00F012D9" w:rsidRDefault="0059536F" w:rsidP="0059536F">
      <w:pPr>
        <w:keepNext/>
        <w:spacing w:after="120"/>
      </w:pPr>
      <w:r w:rsidRPr="00F012D9">
        <w:lastRenderedPageBreak/>
        <w:t>This equation can be combined with the equation for velocity</w:t>
      </w:r>
      <w:r w:rsidR="005D5015">
        <w:fldChar w:fldCharType="begin"/>
      </w:r>
      <w:r>
        <w:instrText>xe "velocity"</w:instrText>
      </w:r>
      <w:r w:rsidR="005D5015">
        <w:fldChar w:fldCharType="end"/>
      </w:r>
      <w:r w:rsidRPr="00F012D9">
        <w:t xml:space="preserve"> to give the following equation, which relates initial and final velocity and distance</w:t>
      </w:r>
      <w:r w:rsidR="005D5015">
        <w:fldChar w:fldCharType="begin"/>
      </w:r>
      <w:r>
        <w:instrText>xe "distance"</w:instrText>
      </w:r>
      <w:r w:rsidR="005D5015">
        <w:fldChar w:fldCharType="end"/>
      </w:r>
      <w:r w:rsidRPr="00F012D9">
        <w:t>:</w:t>
      </w:r>
    </w:p>
    <w:p w:rsidR="0059536F" w:rsidRPr="00F012D9" w:rsidRDefault="0059536F" w:rsidP="0059536F">
      <w:pPr>
        <w:spacing w:before="0" w:after="120"/>
        <w:jc w:val="center"/>
      </w:pPr>
      <w:r w:rsidRPr="00F012D9">
        <w:rPr>
          <w:position w:val="-12"/>
        </w:rPr>
        <w:object w:dxaOrig="1320" w:dyaOrig="400">
          <v:shape id="_x0000_i1070" type="#_x0000_t75" style="width:65.75pt;height:20.05pt" o:ole="">
            <v:imagedata r:id="rId93" o:title=""/>
          </v:shape>
          <o:OLEObject Type="Embed" ProgID="Equation.3" ShapeID="_x0000_i1070" DrawAspect="Content" ObjectID="_1469257171" r:id="rId94"/>
        </w:object>
      </w:r>
    </w:p>
    <w:p w:rsidR="0059536F" w:rsidRPr="00F012D9" w:rsidRDefault="0059536F" w:rsidP="0059536F">
      <w:pPr>
        <w:spacing w:before="240"/>
      </w:pPr>
      <w:r w:rsidRPr="00F012D9">
        <w:t>Finally, when an object is accelerating because of gravity</w:t>
      </w:r>
      <w:r w:rsidR="005D5015">
        <w:fldChar w:fldCharType="begin"/>
      </w:r>
      <w:r>
        <w:instrText>xe "gravity"</w:instrText>
      </w:r>
      <w:r w:rsidR="005D5015">
        <w:fldChar w:fldCharType="end"/>
      </w:r>
      <w:r w:rsidRPr="00F012D9">
        <w:t>, we say that the object is in “free fall</w:t>
      </w:r>
      <w:r w:rsidR="005D5015">
        <w:fldChar w:fldCharType="begin"/>
      </w:r>
      <w:r>
        <w:instrText>xe "free fall"</w:instrText>
      </w:r>
      <w:r w:rsidR="005D5015">
        <w:fldChar w:fldCharType="end"/>
      </w:r>
      <w:r w:rsidRPr="00F012D9">
        <w:t>”.</w:t>
      </w:r>
    </w:p>
    <w:p w:rsidR="001579CB" w:rsidRPr="0059536F" w:rsidRDefault="0059536F" w:rsidP="0059536F">
      <w:pPr>
        <w:spacing w:before="100" w:beforeAutospacing="1" w:after="100" w:afterAutospacing="1"/>
      </w:pPr>
      <w:r w:rsidRPr="00F012D9">
        <w:t>On earth, the average acceleration</w:t>
      </w:r>
      <w:r w:rsidR="005D5015">
        <w:fldChar w:fldCharType="begin"/>
      </w:r>
      <w:r>
        <w:instrText>xe "acceleration"</w:instrText>
      </w:r>
      <w:r w:rsidR="005D5015">
        <w:fldChar w:fldCharType="end"/>
      </w:r>
      <w:r w:rsidRPr="00F012D9">
        <w:t xml:space="preserve"> due to gravity</w:t>
      </w:r>
      <w:r w:rsidR="005D5015">
        <w:fldChar w:fldCharType="begin"/>
      </w:r>
      <w:r>
        <w:instrText>xe "gravity"</w:instrText>
      </w:r>
      <w:r w:rsidR="005D5015">
        <w:fldChar w:fldCharType="end"/>
      </w:r>
      <w:r w:rsidRPr="00F012D9">
        <w:t xml:space="preserve"> is approximately </w:t>
      </w:r>
      <w:r w:rsidRPr="00F012D9">
        <w:rPr>
          <w:position w:val="-16"/>
        </w:rPr>
        <w:object w:dxaOrig="820" w:dyaOrig="400">
          <v:shape id="_x0000_i1071" type="#_x0000_t75" style="width:40.7pt;height:20.05pt" o:ole="">
            <v:imagedata r:id="rId95" o:title=""/>
          </v:shape>
          <o:OLEObject Type="Embed" ProgID="Equation.3" ShapeID="_x0000_i1071" DrawAspect="Content" ObjectID="_1469257172" r:id="rId96"/>
        </w:object>
      </w:r>
      <w:r>
        <w:t xml:space="preserve"> at sea level</w:t>
      </w:r>
      <w:r w:rsidRPr="00F012D9">
        <w:t xml:space="preserve"> (which we will usually round to </w:t>
      </w:r>
      <w:r w:rsidRPr="00F012D9">
        <w:rPr>
          <w:position w:val="-16"/>
        </w:rPr>
        <w:object w:dxaOrig="580" w:dyaOrig="400">
          <v:shape id="_x0000_i1072" type="#_x0000_t75" style="width:28.8pt;height:20.05pt" o:ole="">
            <v:imagedata r:id="rId97" o:title=""/>
          </v:shape>
          <o:OLEObject Type="Embed" ProgID="Equation.3" ShapeID="_x0000_i1072" DrawAspect="Content" ObjectID="_1469257173" r:id="rId98"/>
        </w:object>
      </w:r>
      <w:r w:rsidRPr="00F012D9">
        <w:t xml:space="preserve">, or sometimes just </w:t>
      </w:r>
      <w:r w:rsidRPr="00F012D9">
        <w:rPr>
          <w:position w:val="-16"/>
        </w:rPr>
        <w:object w:dxaOrig="520" w:dyaOrig="400">
          <v:shape id="_x0000_i1073" type="#_x0000_t75" style="width:26.3pt;height:20.05pt" o:ole="">
            <v:imagedata r:id="rId99" o:title=""/>
          </v:shape>
          <o:OLEObject Type="Embed" ProgID="Equation.3" ShapeID="_x0000_i1073" DrawAspect="Content" ObjectID="_1469257174" r:id="rId100"/>
        </w:object>
      </w:r>
      <w:r w:rsidRPr="00F012D9">
        <w:t xml:space="preserve">).  Any time gravity is involved (and the problem takes place on Earth), assume that </w:t>
      </w:r>
      <w:r w:rsidRPr="00F012D9">
        <w:rPr>
          <w:position w:val="-16"/>
        </w:rPr>
        <w:object w:dxaOrig="1300" w:dyaOrig="400">
          <v:shape id="_x0000_i1074" type="#_x0000_t75" style="width:65.1pt;height:20.05pt" o:ole="">
            <v:imagedata r:id="rId101" o:title=""/>
          </v:shape>
          <o:OLEObject Type="Embed" ProgID="Equation.3" ShapeID="_x0000_i1074" DrawAspect="Content" ObjectID="_1469257175" r:id="rId102"/>
        </w:object>
      </w:r>
      <w:r w:rsidRPr="00F012D9">
        <w:t>.</w:t>
      </w:r>
    </w:p>
    <w:sectPr w:rsidR="001579CB" w:rsidRPr="0059536F" w:rsidSect="00562925">
      <w:headerReference w:type="default" r:id="rId103"/>
      <w:footerReference w:type="default" r:id="rId104"/>
      <w:headerReference w:type="first" r:id="rId105"/>
      <w:footerReference w:type="first" r:id="rId106"/>
      <w:footnotePr>
        <w:numFmt w:val="chicago"/>
        <w:numRestart w:val="eachPage"/>
      </w:footnotePr>
      <w:pgSz w:w="12240" w:h="15840" w:code="1"/>
      <w:pgMar w:top="1440" w:right="1440" w:bottom="2880" w:left="2880" w:header="720" w:footer="720" w:gutter="0"/>
      <w:pgBorders>
        <w:left w:val="single" w:sz="8" w:space="4" w:color="auto"/>
        <w:bottom w:val="single" w:sz="8" w:space="0"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6219" w:rsidRDefault="003E6219" w:rsidP="009E264D">
      <w:pPr>
        <w:spacing w:after="0"/>
      </w:pPr>
      <w:r>
        <w:separator/>
      </w:r>
    </w:p>
  </w:endnote>
  <w:endnote w:type="continuationSeparator" w:id="0">
    <w:p w:rsidR="003E6219" w:rsidRDefault="003E6219" w:rsidP="009E26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64D" w:rsidRDefault="009E264D" w:rsidP="009E264D">
    <w:pPr>
      <w:pStyle w:val="Footer"/>
      <w:spacing w:before="0" w:after="1800"/>
    </w:pPr>
    <w:r>
      <w:t>Use this space for summary and/or additional notes.</w:t>
    </w:r>
  </w:p>
  <w:p w:rsidR="005D5015" w:rsidRDefault="005D5015">
    <w:pPr>
      <w:tabs>
        <w:tab w:val="center" w:pos="2880"/>
        <w:tab w:val="right" w:pos="7920"/>
      </w:tabs>
      <w:spacing w:after="0"/>
      <w:ind w:left="-2160"/>
    </w:pPr>
    <w:r w:rsidRPr="00CF1E7D">
      <w:rPr>
        <w:sz w:val="18"/>
        <w:szCs w:val="18"/>
      </w:rPr>
      <w:t>AP Physics 1</w:t>
    </w:r>
    <w:r w:rsidRPr="00CF1E7D">
      <w:rPr>
        <w:sz w:val="18"/>
        <w:szCs w:val="18"/>
      </w:rPr>
      <w:tab/>
      <w:t xml:space="preserve">                                                                                                                                 ©tombphysics2014-15 edition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64D" w:rsidRDefault="009E264D" w:rsidP="009E264D">
    <w:pPr>
      <w:pStyle w:val="Footer"/>
      <w:spacing w:before="0" w:after="1800"/>
    </w:pPr>
    <w:r>
      <w:t>Use this space for summary and/or additional notes.</w:t>
    </w:r>
  </w:p>
  <w:p w:rsidR="009E264D" w:rsidRPr="009E264D" w:rsidRDefault="005D5015" w:rsidP="009E264D">
    <w:pPr>
      <w:tabs>
        <w:tab w:val="center" w:pos="3240"/>
        <w:tab w:val="right" w:pos="7920"/>
      </w:tabs>
      <w:spacing w:after="0"/>
      <w:ind w:left="-2160"/>
    </w:pPr>
    <w:r w:rsidRPr="00CF1E7D">
      <w:rPr>
        <w:sz w:val="18"/>
        <w:szCs w:val="18"/>
      </w:rPr>
      <w:t>AP Physics 1</w:t>
    </w:r>
    <w:r w:rsidRPr="00CF1E7D">
      <w:rPr>
        <w:sz w:val="18"/>
        <w:szCs w:val="18"/>
      </w:rPr>
      <w:tab/>
      <w:t xml:space="preserve">                                                                                                                                 ©tombphysics2014-15 edition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6219" w:rsidRDefault="003E6219" w:rsidP="009E264D">
      <w:pPr>
        <w:spacing w:after="0"/>
      </w:pPr>
      <w:r>
        <w:separator/>
      </w:r>
    </w:p>
  </w:footnote>
  <w:footnote w:type="continuationSeparator" w:id="0">
    <w:p w:rsidR="003E6219" w:rsidRDefault="003E6219" w:rsidP="009E264D">
      <w:pPr>
        <w:spacing w:after="0"/>
      </w:pPr>
      <w:r>
        <w:continuationSeparator/>
      </w:r>
    </w:p>
  </w:footnote>
  <w:footnote w:id="1">
    <w:p w:rsidR="00000000" w:rsidRDefault="0059536F" w:rsidP="0059536F">
      <w:pPr>
        <w:pStyle w:val="FootnoteText"/>
      </w:pPr>
      <w:r>
        <w:rPr>
          <w:rStyle w:val="FootnoteReference"/>
        </w:rPr>
        <w:footnoteRef/>
      </w:r>
      <w:r>
        <w:t xml:space="preserve"> pronounced “v-zero” or “v-naught”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64D" w:rsidRDefault="009E264D" w:rsidP="009E264D">
    <w:pPr>
      <w:pStyle w:val="Header"/>
      <w:pBdr>
        <w:bottom w:val="single" w:sz="8" w:space="1" w:color="auto"/>
      </w:pBdr>
      <w:tabs>
        <w:tab w:val="clear" w:pos="4320"/>
        <w:tab w:val="clear" w:pos="8640"/>
        <w:tab w:val="center" w:pos="3420"/>
        <w:tab w:val="right" w:pos="7920"/>
      </w:tabs>
      <w:spacing w:before="0" w:after="0"/>
      <w:ind w:left="-2160"/>
    </w:pPr>
    <w:r>
      <w:t>  Add Important</w:t>
    </w:r>
    <w:r>
      <w:tab/>
    </w:r>
    <w:r w:rsidRPr="00423C95">
      <w:rPr>
        <w:sz w:val="32"/>
        <w:szCs w:val="32"/>
      </w:rPr>
      <w:fldChar w:fldCharType="begin"/>
    </w:r>
    <w:r w:rsidRPr="00423C95">
      <w:rPr>
        <w:sz w:val="32"/>
        <w:szCs w:val="32"/>
      </w:rPr>
      <w:instrText xml:space="preserve"> STYLEREF  "Notes Title"  \* MERGEFORMAT </w:instrText>
    </w:r>
    <w:r w:rsidRPr="00423C95">
      <w:rPr>
        <w:sz w:val="32"/>
        <w:szCs w:val="32"/>
      </w:rPr>
      <w:fldChar w:fldCharType="separate"/>
    </w:r>
    <w:r w:rsidR="005D5015">
      <w:rPr>
        <w:noProof/>
        <w:sz w:val="32"/>
        <w:szCs w:val="32"/>
      </w:rPr>
      <w:t>Topic: Acceleration</w:t>
    </w:r>
    <w:r w:rsidRPr="00423C95">
      <w:rPr>
        <w:sz w:val="32"/>
        <w:szCs w:val="32"/>
      </w:rPr>
      <w:fldChar w:fldCharType="end"/>
    </w:r>
    <w:r>
      <w:tab/>
    </w:r>
    <w:r w:rsidRPr="005D215F">
      <w:rPr>
        <w:b/>
      </w:rPr>
      <w:t>Page:</w:t>
    </w:r>
    <w:r>
      <w:t xml:space="preserve"> </w:t>
    </w:r>
    <w:r>
      <w:fldChar w:fldCharType="begin"/>
    </w:r>
    <w:r>
      <w:instrText xml:space="preserve"> PAGE   \* MERGEFORMAT </w:instrText>
    </w:r>
    <w:r>
      <w:fldChar w:fldCharType="separate"/>
    </w:r>
    <w:r w:rsidR="005D5015">
      <w:rPr>
        <w:noProof/>
      </w:rPr>
      <w:t>6</w:t>
    </w:r>
    <w:r>
      <w:fldChar w:fldCharType="end"/>
    </w:r>
    <w:r>
      <w:br/>
    </w:r>
    <w:r w:rsidRPr="00461D4F">
      <w:t>Notes/Cues Here</w:t>
    </w:r>
    <w:r w:rsidRPr="00461D4F">
      <w:tab/>
    </w:r>
    <w:r w:rsidRPr="00461D4F">
      <w:tab/>
    </w:r>
    <w:fldSimple w:instr=" STYLEREF  &quot;Unit Name&quot; \l  \* MERGEFORMAT ">
      <w:r w:rsidR="005D5015">
        <w:rPr>
          <w:noProof/>
        </w:rPr>
        <w:t>Unit: Kinematics (Motion)</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64D" w:rsidRPr="009E264D" w:rsidRDefault="009E264D" w:rsidP="009E264D">
    <w:pPr>
      <w:pStyle w:val="Header"/>
      <w:pBdr>
        <w:bottom w:val="single" w:sz="8" w:space="1" w:color="auto"/>
      </w:pBdr>
      <w:tabs>
        <w:tab w:val="clear" w:pos="4320"/>
        <w:tab w:val="clear" w:pos="8640"/>
        <w:tab w:val="center" w:pos="3420"/>
        <w:tab w:val="right" w:pos="7920"/>
      </w:tabs>
      <w:spacing w:before="0" w:after="0"/>
      <w:ind w:left="-2160"/>
    </w:pPr>
    <w:r>
      <w:t>  Add Important</w:t>
    </w:r>
    <w:r>
      <w:tab/>
    </w:r>
    <w:r w:rsidRPr="00423C95">
      <w:rPr>
        <w:sz w:val="32"/>
        <w:szCs w:val="32"/>
      </w:rPr>
      <w:fldChar w:fldCharType="begin"/>
    </w:r>
    <w:r w:rsidRPr="00423C95">
      <w:rPr>
        <w:sz w:val="32"/>
        <w:szCs w:val="32"/>
      </w:rPr>
      <w:instrText xml:space="preserve"> STYLEREF  "Notes Title"  \* MERGEFORMAT </w:instrText>
    </w:r>
    <w:r w:rsidRPr="00423C95">
      <w:rPr>
        <w:sz w:val="32"/>
        <w:szCs w:val="32"/>
      </w:rPr>
      <w:fldChar w:fldCharType="separate"/>
    </w:r>
    <w:r w:rsidR="005D5015">
      <w:rPr>
        <w:noProof/>
        <w:sz w:val="32"/>
        <w:szCs w:val="32"/>
      </w:rPr>
      <w:t>Topic: Acceleration</w:t>
    </w:r>
    <w:r w:rsidRPr="00423C95">
      <w:rPr>
        <w:sz w:val="32"/>
        <w:szCs w:val="32"/>
      </w:rPr>
      <w:fldChar w:fldCharType="end"/>
    </w:r>
    <w:r>
      <w:tab/>
    </w:r>
    <w:r w:rsidRPr="005D215F">
      <w:rPr>
        <w:b/>
      </w:rPr>
      <w:t>Page:</w:t>
    </w:r>
    <w:r>
      <w:t xml:space="preserve"> </w:t>
    </w:r>
    <w:r>
      <w:fldChar w:fldCharType="begin"/>
    </w:r>
    <w:r>
      <w:instrText xml:space="preserve"> PAGE   \* MERGEFORMAT </w:instrText>
    </w:r>
    <w:r>
      <w:fldChar w:fldCharType="separate"/>
    </w:r>
    <w:r w:rsidR="005D5015">
      <w:rPr>
        <w:noProof/>
      </w:rPr>
      <w:t>1</w:t>
    </w:r>
    <w:r>
      <w:fldChar w:fldCharType="end"/>
    </w:r>
    <w:r>
      <w:br/>
    </w:r>
    <w:r w:rsidRPr="00461D4F">
      <w:t>Notes/Cues Here</w:t>
    </w:r>
    <w:r w:rsidRPr="00461D4F">
      <w:tab/>
    </w:r>
    <w:r w:rsidRPr="00461D4F">
      <w:tab/>
    </w:r>
    <w:fldSimple w:instr=" STYLEREF  &quot;Unit Name&quot; \l  \* MERGEFORMAT ">
      <w:r w:rsidR="005D5015">
        <w:rPr>
          <w:noProof/>
        </w:rPr>
        <w:t>Unit: Kinematics (Motion)</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D3631"/>
    <w:multiLevelType w:val="hybridMultilevel"/>
    <w:tmpl w:val="69FC6F6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
    <w:nsid w:val="0B0E5976"/>
    <w:multiLevelType w:val="multilevel"/>
    <w:tmpl w:val="BA6429B2"/>
    <w:styleLink w:val="StyleNumberedTimesNewRoman10ptBlack"/>
    <w:lvl w:ilvl="0">
      <w:start w:val="1"/>
      <w:numFmt w:val="decimal"/>
      <w:lvlText w:val="%1."/>
      <w:lvlJc w:val="left"/>
      <w:pPr>
        <w:tabs>
          <w:tab w:val="num" w:pos="720"/>
        </w:tabs>
        <w:ind w:left="720" w:hanging="360"/>
      </w:pPr>
      <w:rPr>
        <w:rFonts w:cs="Times New Roman"/>
        <w:color w:val="00000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177D41FB"/>
    <w:multiLevelType w:val="hybridMultilevel"/>
    <w:tmpl w:val="E8BAC578"/>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3">
    <w:nsid w:val="23373F4F"/>
    <w:multiLevelType w:val="hybridMultilevel"/>
    <w:tmpl w:val="9EE07C08"/>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45E60BA"/>
    <w:multiLevelType w:val="hybridMultilevel"/>
    <w:tmpl w:val="1AD6CC2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nsid w:val="24B02ED7"/>
    <w:multiLevelType w:val="hybridMultilevel"/>
    <w:tmpl w:val="993040F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2D8762F9"/>
    <w:multiLevelType w:val="multilevel"/>
    <w:tmpl w:val="7226BEEE"/>
    <w:styleLink w:val="StyleNumbered10ptBlack"/>
    <w:lvl w:ilvl="0">
      <w:start w:val="1"/>
      <w:numFmt w:val="decimal"/>
      <w:lvlText w:val="%1."/>
      <w:lvlJc w:val="left"/>
      <w:pPr>
        <w:tabs>
          <w:tab w:val="num" w:pos="720"/>
        </w:tabs>
        <w:ind w:left="720" w:hanging="360"/>
      </w:pPr>
      <w:rPr>
        <w:rFonts w:ascii="Comic Sans MS" w:hAnsi="Comic Sans MS" w:cs="Times New Roman"/>
        <w:color w:val="000000"/>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nsid w:val="2EB50EB4"/>
    <w:multiLevelType w:val="hybridMultilevel"/>
    <w:tmpl w:val="73AE4252"/>
    <w:styleLink w:val="StyleStyleBulletedLeft025Hanging013"/>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
    <w:nsid w:val="41F16ED1"/>
    <w:multiLevelType w:val="multilevel"/>
    <w:tmpl w:val="742E7F74"/>
    <w:lvl w:ilvl="0">
      <w:start w:val="1"/>
      <w:numFmt w:val="bullet"/>
      <w:lvlText w:val=""/>
      <w:lvlJc w:val="left"/>
      <w:pPr>
        <w:tabs>
          <w:tab w:val="num" w:pos="540"/>
        </w:tabs>
        <w:ind w:left="540" w:hanging="180"/>
      </w:pPr>
      <w:rPr>
        <w:rFonts w:ascii="Symbol" w:hAnsi="Symbol" w:hint="default"/>
        <w:sz w:val="24"/>
      </w:rPr>
    </w:lvl>
    <w:lvl w:ilvl="1">
      <w:start w:val="1"/>
      <w:numFmt w:val="bullet"/>
      <w:lvlText w:val="o"/>
      <w:lvlJc w:val="left"/>
      <w:pPr>
        <w:tabs>
          <w:tab w:val="num" w:pos="900"/>
        </w:tabs>
        <w:ind w:left="900" w:hanging="18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5AA64B35"/>
    <w:multiLevelType w:val="hybridMultilevel"/>
    <w:tmpl w:val="CB2ABCF8"/>
    <w:lvl w:ilvl="0" w:tplc="04090001">
      <w:start w:val="1"/>
      <w:numFmt w:val="decimal"/>
      <w:lvlText w:val="%1."/>
      <w:lvlJc w:val="left"/>
      <w:pPr>
        <w:tabs>
          <w:tab w:val="num" w:pos="720"/>
        </w:tabs>
        <w:ind w:left="720" w:hanging="360"/>
      </w:pPr>
      <w:rPr>
        <w:rFonts w:cs="Times New Roman"/>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10">
    <w:nsid w:val="5D182D46"/>
    <w:multiLevelType w:val="hybridMultilevel"/>
    <w:tmpl w:val="8960B7CC"/>
    <w:lvl w:ilvl="0" w:tplc="04090001">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5DA55D3D"/>
    <w:multiLevelType w:val="hybridMultilevel"/>
    <w:tmpl w:val="50BEFE76"/>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65CD3F80"/>
    <w:multiLevelType w:val="hybridMultilevel"/>
    <w:tmpl w:val="12AEDDE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6D603B7F"/>
    <w:multiLevelType w:val="hybridMultilevel"/>
    <w:tmpl w:val="7CCE88F0"/>
    <w:lvl w:ilvl="0" w:tplc="8D42BA94">
      <w:start w:val="1"/>
      <w:numFmt w:val="bullet"/>
      <w:lvlText w:val=""/>
      <w:lvlJc w:val="left"/>
      <w:pPr>
        <w:tabs>
          <w:tab w:val="num" w:pos="270"/>
        </w:tabs>
        <w:ind w:left="540" w:hanging="270"/>
      </w:pPr>
      <w:rPr>
        <w:rFonts w:ascii="Symbol" w:hAnsi="Symbol" w:hint="default"/>
      </w:rPr>
    </w:lvl>
    <w:lvl w:ilvl="1" w:tplc="04090019">
      <w:start w:val="1"/>
      <w:numFmt w:val="bullet"/>
      <w:lvlText w:val="o"/>
      <w:lvlJc w:val="left"/>
      <w:pPr>
        <w:ind w:left="1440" w:hanging="360"/>
      </w:pPr>
      <w:rPr>
        <w:rFonts w:ascii="Courier New" w:hAnsi="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hint="default"/>
      </w:rPr>
    </w:lvl>
    <w:lvl w:ilvl="8" w:tplc="0409001B">
      <w:start w:val="1"/>
      <w:numFmt w:val="bullet"/>
      <w:lvlText w:val=""/>
      <w:lvlJc w:val="left"/>
      <w:pPr>
        <w:ind w:left="6480" w:hanging="360"/>
      </w:pPr>
      <w:rPr>
        <w:rFonts w:ascii="Wingdings" w:hAnsi="Wingdings" w:hint="default"/>
      </w:rPr>
    </w:lvl>
  </w:abstractNum>
  <w:abstractNum w:abstractNumId="14">
    <w:nsid w:val="744D6E97"/>
    <w:multiLevelType w:val="hybridMultilevel"/>
    <w:tmpl w:val="B34861AA"/>
    <w:lvl w:ilvl="0" w:tplc="0409000F">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5">
    <w:nsid w:val="7FE07984"/>
    <w:multiLevelType w:val="hybridMultilevel"/>
    <w:tmpl w:val="FD845BA8"/>
    <w:lvl w:ilvl="0" w:tplc="1CCE7A7E">
      <w:start w:val="1"/>
      <w:numFmt w:val="bullet"/>
      <w:lvlText w:val=""/>
      <w:lvlJc w:val="left"/>
      <w:pPr>
        <w:tabs>
          <w:tab w:val="num" w:pos="270"/>
        </w:tabs>
        <w:ind w:left="540" w:hanging="27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8"/>
  </w:num>
  <w:num w:numId="3">
    <w:abstractNumId w:val="12"/>
  </w:num>
  <w:num w:numId="4">
    <w:abstractNumId w:val="1"/>
  </w:num>
  <w:num w:numId="5">
    <w:abstractNumId w:val="3"/>
  </w:num>
  <w:num w:numId="6">
    <w:abstractNumId w:val="4"/>
  </w:num>
  <w:num w:numId="7">
    <w:abstractNumId w:val="14"/>
  </w:num>
  <w:num w:numId="8">
    <w:abstractNumId w:val="0"/>
  </w:num>
  <w:num w:numId="9">
    <w:abstractNumId w:val="2"/>
  </w:num>
  <w:num w:numId="10">
    <w:abstractNumId w:val="10"/>
  </w:num>
  <w:num w:numId="11">
    <w:abstractNumId w:val="7"/>
  </w:num>
  <w:num w:numId="12">
    <w:abstractNumId w:val="13"/>
  </w:num>
  <w:num w:numId="13">
    <w:abstractNumId w:val="5"/>
  </w:num>
  <w:num w:numId="14">
    <w:abstractNumId w:val="11"/>
  </w:num>
  <w:num w:numId="15">
    <w:abstractNumId w:val="9"/>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50"/>
  </w:hdrShapeDefaults>
  <w:footnotePr>
    <w:numFmt w:val="chicago"/>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36F"/>
    <w:rsid w:val="00057247"/>
    <w:rsid w:val="000B79EC"/>
    <w:rsid w:val="001020B3"/>
    <w:rsid w:val="00115BC6"/>
    <w:rsid w:val="001579CB"/>
    <w:rsid w:val="001F54FE"/>
    <w:rsid w:val="00296CF2"/>
    <w:rsid w:val="00331DFB"/>
    <w:rsid w:val="003E6219"/>
    <w:rsid w:val="00423C95"/>
    <w:rsid w:val="0042641D"/>
    <w:rsid w:val="00461D4F"/>
    <w:rsid w:val="00482A2D"/>
    <w:rsid w:val="00562925"/>
    <w:rsid w:val="0059536F"/>
    <w:rsid w:val="005A62BB"/>
    <w:rsid w:val="005D215F"/>
    <w:rsid w:val="005D5015"/>
    <w:rsid w:val="0060536C"/>
    <w:rsid w:val="006F3FDE"/>
    <w:rsid w:val="006F4DCA"/>
    <w:rsid w:val="007236F6"/>
    <w:rsid w:val="0079107A"/>
    <w:rsid w:val="007A680B"/>
    <w:rsid w:val="0087666E"/>
    <w:rsid w:val="009E264D"/>
    <w:rsid w:val="00A41FC2"/>
    <w:rsid w:val="00BF63E9"/>
    <w:rsid w:val="00C25D46"/>
    <w:rsid w:val="00C739C5"/>
    <w:rsid w:val="00D20530"/>
    <w:rsid w:val="00D30AC7"/>
    <w:rsid w:val="00D46DE6"/>
    <w:rsid w:val="00E66094"/>
    <w:rsid w:val="00F012D9"/>
    <w:rsid w:val="00F913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annotation text" w:locked="1"/>
    <w:lsdException w:name="header" w:locked="1"/>
    <w:lsdException w:name="caption" w:locked="1" w:qFormat="1"/>
    <w:lsdException w:name="footnote reference" w:locked="1"/>
    <w:lsdException w:name="page number" w:locked="1"/>
    <w:lsdException w:name="endnote reference" w:locked="1"/>
    <w:lsdException w:name="endnote text" w:locked="1"/>
    <w:lsdException w:name="Title" w:locked="1" w:qFormat="1"/>
    <w:lsdException w:name="Default Paragraph Font" w:locked="1"/>
    <w:lsdException w:name="Body Text Indent" w:locked="1"/>
    <w:lsdException w:name="Subtitle" w:locked="1" w:qFormat="1"/>
    <w:lsdException w:name="Body Text Indent 2" w:locked="1"/>
    <w:lsdException w:name="Body Text Indent 3" w:locked="1"/>
    <w:lsdException w:name="FollowedHyperlink" w:locked="1"/>
    <w:lsdException w:name="Strong" w:locked="1" w:qFormat="1"/>
    <w:lsdException w:name="Emphasis" w:locked="1" w:qFormat="1"/>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536F"/>
    <w:pPr>
      <w:keepLines/>
      <w:spacing w:before="120" w:after="240"/>
    </w:pPr>
    <w:rPr>
      <w:rFonts w:cs="Times New Roman"/>
      <w:sz w:val="24"/>
      <w:szCs w:val="24"/>
    </w:rPr>
  </w:style>
  <w:style w:type="paragraph" w:styleId="Heading1">
    <w:name w:val="heading 1"/>
    <w:basedOn w:val="Normal"/>
    <w:next w:val="Normal"/>
    <w:link w:val="Heading1Char"/>
    <w:uiPriority w:val="9"/>
    <w:qFormat/>
    <w:rsid w:val="009E264D"/>
    <w:pPr>
      <w:keepNext/>
      <w:spacing w:before="240" w:after="60"/>
      <w:jc w:val="center"/>
      <w:outlineLvl w:val="0"/>
    </w:pPr>
    <w:rPr>
      <w:rFonts w:cs="Arial"/>
      <w:b/>
      <w:bCs/>
      <w:kern w:val="32"/>
      <w:sz w:val="32"/>
      <w:szCs w:val="32"/>
    </w:rPr>
  </w:style>
  <w:style w:type="paragraph" w:styleId="Heading2">
    <w:name w:val="heading 2"/>
    <w:basedOn w:val="Normal"/>
    <w:next w:val="Normal"/>
    <w:link w:val="Heading2Char"/>
    <w:uiPriority w:val="9"/>
    <w:qFormat/>
    <w:rsid w:val="009E264D"/>
    <w:pPr>
      <w:keepNext/>
      <w:spacing w:before="240" w:after="60"/>
      <w:jc w:val="center"/>
      <w:outlineLvl w:val="1"/>
    </w:pPr>
    <w:rPr>
      <w:rFonts w:cs="Arial"/>
      <w:b/>
      <w:bCs/>
      <w:iCs/>
      <w:sz w:val="28"/>
      <w:szCs w:val="28"/>
    </w:rPr>
  </w:style>
  <w:style w:type="paragraph" w:styleId="Heading3">
    <w:name w:val="heading 3"/>
    <w:basedOn w:val="Normal"/>
    <w:next w:val="Normal"/>
    <w:link w:val="Heading3Char"/>
    <w:uiPriority w:val="9"/>
    <w:qFormat/>
    <w:rsid w:val="009E264D"/>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rsid w:val="009E264D"/>
    <w:pPr>
      <w:keepNext/>
      <w:spacing w:before="240" w:after="60"/>
      <w:outlineLvl w:val="3"/>
    </w:pPr>
    <w:rPr>
      <w:b/>
      <w:bCs/>
      <w:szCs w:val="28"/>
    </w:rPr>
  </w:style>
  <w:style w:type="paragraph" w:styleId="Heading6">
    <w:name w:val="heading 6"/>
    <w:basedOn w:val="Normal"/>
    <w:next w:val="Normal"/>
    <w:link w:val="Heading6Char"/>
    <w:uiPriority w:val="9"/>
    <w:qFormat/>
    <w:rsid w:val="009E264D"/>
    <w:pPr>
      <w:keepNext/>
      <w:spacing w:after="0"/>
      <w:outlineLvl w:val="5"/>
    </w:pPr>
    <w:rPr>
      <w:rFonts w:ascii="Times New Roman" w:hAnsi="Times New Roman"/>
      <w:b/>
      <w:bCs/>
    </w:rPr>
  </w:style>
  <w:style w:type="character" w:default="1" w:styleId="DefaultParagraphFont">
    <w:name w:val="Default Paragraph Font"/>
    <w:uiPriority w:val="1"/>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9E264D"/>
    <w:rPr>
      <w:rFonts w:eastAsia="Times New Roman"/>
      <w:b/>
      <w:kern w:val="32"/>
      <w:sz w:val="32"/>
    </w:rPr>
  </w:style>
  <w:style w:type="character" w:customStyle="1" w:styleId="Heading2Char">
    <w:name w:val="Heading 2 Char"/>
    <w:basedOn w:val="DefaultParagraphFont"/>
    <w:link w:val="Heading2"/>
    <w:uiPriority w:val="9"/>
    <w:locked/>
    <w:rsid w:val="009E264D"/>
    <w:rPr>
      <w:rFonts w:eastAsia="Times New Roman"/>
      <w:b/>
      <w:sz w:val="28"/>
    </w:rPr>
  </w:style>
  <w:style w:type="character" w:customStyle="1" w:styleId="Heading3Char">
    <w:name w:val="Heading 3 Char"/>
    <w:basedOn w:val="DefaultParagraphFont"/>
    <w:link w:val="Heading3"/>
    <w:uiPriority w:val="9"/>
    <w:locked/>
    <w:rsid w:val="009E264D"/>
    <w:rPr>
      <w:rFonts w:eastAsia="Times New Roman"/>
      <w:b/>
      <w:sz w:val="26"/>
    </w:rPr>
  </w:style>
  <w:style w:type="character" w:customStyle="1" w:styleId="Heading4Char">
    <w:name w:val="Heading 4 Char"/>
    <w:basedOn w:val="DefaultParagraphFont"/>
    <w:link w:val="Heading4"/>
    <w:uiPriority w:val="9"/>
    <w:locked/>
    <w:rsid w:val="009E264D"/>
    <w:rPr>
      <w:rFonts w:eastAsia="Times New Roman"/>
      <w:b/>
      <w:sz w:val="28"/>
    </w:rPr>
  </w:style>
  <w:style w:type="character" w:customStyle="1" w:styleId="Heading6Char">
    <w:name w:val="Heading 6 Char"/>
    <w:basedOn w:val="DefaultParagraphFont"/>
    <w:link w:val="Heading6"/>
    <w:uiPriority w:val="9"/>
    <w:locked/>
    <w:rsid w:val="009E264D"/>
    <w:rPr>
      <w:rFonts w:ascii="Times New Roman" w:hAnsi="Times New Roman"/>
      <w:b/>
      <w:sz w:val="24"/>
    </w:rPr>
  </w:style>
  <w:style w:type="paragraph" w:styleId="Header">
    <w:name w:val="header"/>
    <w:basedOn w:val="Normal"/>
    <w:link w:val="HeaderChar"/>
    <w:uiPriority w:val="99"/>
    <w:rsid w:val="009E264D"/>
    <w:pPr>
      <w:tabs>
        <w:tab w:val="center" w:pos="4320"/>
        <w:tab w:val="right" w:pos="8640"/>
      </w:tabs>
    </w:pPr>
  </w:style>
  <w:style w:type="character" w:customStyle="1" w:styleId="HeaderChar">
    <w:name w:val="Header Char"/>
    <w:basedOn w:val="DefaultParagraphFont"/>
    <w:link w:val="Header"/>
    <w:uiPriority w:val="99"/>
    <w:locked/>
    <w:rsid w:val="009E264D"/>
    <w:rPr>
      <w:rFonts w:eastAsia="Times New Roman"/>
      <w:sz w:val="24"/>
    </w:rPr>
  </w:style>
  <w:style w:type="paragraph" w:styleId="Footer">
    <w:name w:val="footer"/>
    <w:basedOn w:val="Normal"/>
    <w:link w:val="FooterChar"/>
    <w:uiPriority w:val="99"/>
    <w:rsid w:val="009E264D"/>
    <w:pPr>
      <w:tabs>
        <w:tab w:val="center" w:pos="4320"/>
        <w:tab w:val="right" w:pos="8640"/>
      </w:tabs>
    </w:pPr>
  </w:style>
  <w:style w:type="character" w:customStyle="1" w:styleId="FooterChar">
    <w:name w:val="Footer Char"/>
    <w:basedOn w:val="DefaultParagraphFont"/>
    <w:link w:val="Footer"/>
    <w:uiPriority w:val="99"/>
    <w:locked/>
    <w:rsid w:val="009E264D"/>
    <w:rPr>
      <w:rFonts w:eastAsia="Times New Roman"/>
      <w:sz w:val="24"/>
    </w:rPr>
  </w:style>
  <w:style w:type="character" w:styleId="Hyperlink">
    <w:name w:val="Hyperlink"/>
    <w:basedOn w:val="DefaultParagraphFont"/>
    <w:uiPriority w:val="99"/>
    <w:rsid w:val="009E264D"/>
    <w:rPr>
      <w:rFonts w:ascii="Lucida Console" w:hAnsi="Lucida Console"/>
      <w:color w:val="0000FF"/>
      <w:u w:val="none"/>
    </w:rPr>
  </w:style>
  <w:style w:type="character" w:styleId="PageNumber">
    <w:name w:val="page number"/>
    <w:basedOn w:val="DefaultParagraphFont"/>
    <w:uiPriority w:val="99"/>
    <w:rsid w:val="009E264D"/>
  </w:style>
  <w:style w:type="paragraph" w:customStyle="1" w:styleId="NotesTitle">
    <w:name w:val="Notes Title"/>
    <w:basedOn w:val="Heading2"/>
    <w:link w:val="NotesTitleChar"/>
    <w:rsid w:val="009E264D"/>
    <w:pPr>
      <w:spacing w:before="60"/>
    </w:pPr>
    <w:rPr>
      <w:sz w:val="40"/>
    </w:rPr>
  </w:style>
  <w:style w:type="paragraph" w:customStyle="1" w:styleId="UnitName">
    <w:name w:val="Unit Name"/>
    <w:basedOn w:val="Heading1"/>
    <w:link w:val="UnitNameChar"/>
    <w:rsid w:val="009E264D"/>
    <w:pPr>
      <w:tabs>
        <w:tab w:val="center" w:pos="3420"/>
        <w:tab w:val="right" w:pos="7920"/>
      </w:tabs>
      <w:spacing w:before="60"/>
      <w:jc w:val="left"/>
    </w:pPr>
    <w:rPr>
      <w:b w:val="0"/>
      <w:sz w:val="28"/>
      <w:szCs w:val="28"/>
    </w:rPr>
  </w:style>
  <w:style w:type="character" w:customStyle="1" w:styleId="UnitNameChar">
    <w:name w:val="Unit Name Char"/>
    <w:link w:val="UnitName"/>
    <w:locked/>
    <w:rsid w:val="009E264D"/>
    <w:rPr>
      <w:rFonts w:eastAsia="Times New Roman"/>
      <w:kern w:val="32"/>
      <w:sz w:val="28"/>
    </w:rPr>
  </w:style>
  <w:style w:type="table" w:styleId="TableGrid">
    <w:name w:val="Table Grid"/>
    <w:basedOn w:val="TableNormal"/>
    <w:uiPriority w:val="59"/>
    <w:rsid w:val="009E264D"/>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9E264D"/>
    <w:pPr>
      <w:spacing w:after="120"/>
      <w:ind w:left="144" w:hanging="144"/>
    </w:pPr>
    <w:rPr>
      <w:sz w:val="20"/>
      <w:szCs w:val="20"/>
    </w:rPr>
  </w:style>
  <w:style w:type="character" w:customStyle="1" w:styleId="FootnoteTextChar">
    <w:name w:val="Footnote Text Char"/>
    <w:basedOn w:val="DefaultParagraphFont"/>
    <w:link w:val="FootnoteText"/>
    <w:uiPriority w:val="99"/>
    <w:semiHidden/>
    <w:locked/>
    <w:rsid w:val="009E264D"/>
    <w:rPr>
      <w:rFonts w:eastAsia="Times New Roman"/>
    </w:rPr>
  </w:style>
  <w:style w:type="character" w:styleId="FootnoteReference">
    <w:name w:val="footnote reference"/>
    <w:basedOn w:val="DefaultParagraphFont"/>
    <w:uiPriority w:val="99"/>
    <w:semiHidden/>
    <w:rsid w:val="009E264D"/>
    <w:rPr>
      <w:vertAlign w:val="superscript"/>
    </w:rPr>
  </w:style>
  <w:style w:type="paragraph" w:styleId="BodyTextIndent">
    <w:name w:val="Body Text Indent"/>
    <w:basedOn w:val="Normal"/>
    <w:link w:val="BodyTextIndentChar"/>
    <w:uiPriority w:val="99"/>
    <w:rsid w:val="009E264D"/>
    <w:pPr>
      <w:ind w:left="360"/>
    </w:pPr>
    <w:rPr>
      <w:szCs w:val="40"/>
    </w:rPr>
  </w:style>
  <w:style w:type="character" w:customStyle="1" w:styleId="BodyTextIndentChar">
    <w:name w:val="Body Text Indent Char"/>
    <w:basedOn w:val="DefaultParagraphFont"/>
    <w:link w:val="BodyTextIndent"/>
    <w:uiPriority w:val="99"/>
    <w:locked/>
    <w:rsid w:val="009E264D"/>
    <w:rPr>
      <w:rFonts w:eastAsia="Times New Roman"/>
      <w:sz w:val="40"/>
    </w:rPr>
  </w:style>
  <w:style w:type="paragraph" w:styleId="BodyTextIndent3">
    <w:name w:val="Body Text Indent 3"/>
    <w:basedOn w:val="Normal"/>
    <w:link w:val="BodyTextIndent3Char"/>
    <w:uiPriority w:val="99"/>
    <w:rsid w:val="009E264D"/>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9E264D"/>
    <w:rPr>
      <w:rFonts w:eastAsia="Times New Roman"/>
      <w:sz w:val="16"/>
    </w:rPr>
  </w:style>
  <w:style w:type="paragraph" w:styleId="BodyTextIndent2">
    <w:name w:val="Body Text Indent 2"/>
    <w:basedOn w:val="Normal"/>
    <w:link w:val="BodyTextIndent2Char"/>
    <w:uiPriority w:val="99"/>
    <w:rsid w:val="009E264D"/>
    <w:pPr>
      <w:spacing w:after="120" w:line="480" w:lineRule="auto"/>
      <w:ind w:left="360"/>
    </w:pPr>
  </w:style>
  <w:style w:type="character" w:customStyle="1" w:styleId="BodyTextIndent2Char">
    <w:name w:val="Body Text Indent 2 Char"/>
    <w:basedOn w:val="DefaultParagraphFont"/>
    <w:link w:val="BodyTextIndent2"/>
    <w:uiPriority w:val="99"/>
    <w:locked/>
    <w:rsid w:val="009E264D"/>
    <w:rPr>
      <w:rFonts w:eastAsia="Times New Roman"/>
      <w:sz w:val="24"/>
    </w:rPr>
  </w:style>
  <w:style w:type="paragraph" w:styleId="TOC2">
    <w:name w:val="toc 2"/>
    <w:basedOn w:val="Normal"/>
    <w:next w:val="Normal"/>
    <w:autoRedefine/>
    <w:uiPriority w:val="39"/>
    <w:semiHidden/>
    <w:rsid w:val="009E264D"/>
    <w:pPr>
      <w:tabs>
        <w:tab w:val="right" w:leader="dot" w:pos="7910"/>
      </w:tabs>
      <w:ind w:left="360"/>
    </w:pPr>
    <w:rPr>
      <w:noProof/>
    </w:rPr>
  </w:style>
  <w:style w:type="paragraph" w:styleId="TOC1">
    <w:name w:val="toc 1"/>
    <w:basedOn w:val="Normal"/>
    <w:next w:val="Normal"/>
    <w:autoRedefine/>
    <w:uiPriority w:val="39"/>
    <w:semiHidden/>
    <w:rsid w:val="009E264D"/>
    <w:pPr>
      <w:tabs>
        <w:tab w:val="right" w:leader="dot" w:pos="7910"/>
      </w:tabs>
      <w:ind w:left="360"/>
    </w:pPr>
  </w:style>
  <w:style w:type="paragraph" w:styleId="TOC3">
    <w:name w:val="toc 3"/>
    <w:basedOn w:val="Normal"/>
    <w:next w:val="Normal"/>
    <w:autoRedefine/>
    <w:uiPriority w:val="39"/>
    <w:semiHidden/>
    <w:rsid w:val="009E264D"/>
    <w:pPr>
      <w:spacing w:after="0"/>
      <w:ind w:left="480"/>
    </w:pPr>
    <w:rPr>
      <w:rFonts w:ascii="Times New Roman" w:hAnsi="Times New Roman"/>
    </w:rPr>
  </w:style>
  <w:style w:type="paragraph" w:styleId="TOC4">
    <w:name w:val="toc 4"/>
    <w:basedOn w:val="Normal"/>
    <w:next w:val="Normal"/>
    <w:autoRedefine/>
    <w:uiPriority w:val="39"/>
    <w:semiHidden/>
    <w:rsid w:val="009E264D"/>
    <w:pPr>
      <w:spacing w:after="0"/>
      <w:ind w:left="720"/>
    </w:pPr>
    <w:rPr>
      <w:rFonts w:ascii="Times New Roman" w:hAnsi="Times New Roman"/>
    </w:rPr>
  </w:style>
  <w:style w:type="paragraph" w:styleId="TOC5">
    <w:name w:val="toc 5"/>
    <w:basedOn w:val="Normal"/>
    <w:next w:val="Normal"/>
    <w:autoRedefine/>
    <w:uiPriority w:val="39"/>
    <w:semiHidden/>
    <w:rsid w:val="009E264D"/>
    <w:pPr>
      <w:spacing w:after="0"/>
      <w:ind w:left="960"/>
    </w:pPr>
    <w:rPr>
      <w:rFonts w:ascii="Times New Roman" w:hAnsi="Times New Roman"/>
    </w:rPr>
  </w:style>
  <w:style w:type="paragraph" w:styleId="TOC6">
    <w:name w:val="toc 6"/>
    <w:basedOn w:val="Normal"/>
    <w:next w:val="Normal"/>
    <w:autoRedefine/>
    <w:uiPriority w:val="39"/>
    <w:semiHidden/>
    <w:rsid w:val="009E264D"/>
    <w:pPr>
      <w:spacing w:after="0"/>
      <w:ind w:left="1200"/>
    </w:pPr>
    <w:rPr>
      <w:rFonts w:ascii="Times New Roman" w:hAnsi="Times New Roman"/>
    </w:rPr>
  </w:style>
  <w:style w:type="paragraph" w:styleId="TOC7">
    <w:name w:val="toc 7"/>
    <w:basedOn w:val="Normal"/>
    <w:next w:val="Normal"/>
    <w:autoRedefine/>
    <w:uiPriority w:val="39"/>
    <w:semiHidden/>
    <w:rsid w:val="009E264D"/>
    <w:pPr>
      <w:spacing w:after="0"/>
      <w:ind w:left="1440"/>
    </w:pPr>
    <w:rPr>
      <w:rFonts w:ascii="Times New Roman" w:hAnsi="Times New Roman"/>
    </w:rPr>
  </w:style>
  <w:style w:type="paragraph" w:styleId="TOC8">
    <w:name w:val="toc 8"/>
    <w:basedOn w:val="Normal"/>
    <w:next w:val="Normal"/>
    <w:autoRedefine/>
    <w:uiPriority w:val="39"/>
    <w:semiHidden/>
    <w:rsid w:val="009E264D"/>
    <w:pPr>
      <w:spacing w:after="0"/>
      <w:ind w:left="1680"/>
    </w:pPr>
    <w:rPr>
      <w:rFonts w:ascii="Times New Roman" w:hAnsi="Times New Roman"/>
    </w:rPr>
  </w:style>
  <w:style w:type="paragraph" w:styleId="TOC9">
    <w:name w:val="toc 9"/>
    <w:basedOn w:val="Normal"/>
    <w:next w:val="Normal"/>
    <w:autoRedefine/>
    <w:uiPriority w:val="39"/>
    <w:semiHidden/>
    <w:rsid w:val="009E264D"/>
    <w:pPr>
      <w:spacing w:after="0"/>
      <w:ind w:left="1920"/>
    </w:pPr>
    <w:rPr>
      <w:rFonts w:ascii="Times New Roman" w:hAnsi="Times New Roman"/>
    </w:rPr>
  </w:style>
  <w:style w:type="paragraph" w:styleId="BalloonText">
    <w:name w:val="Balloon Text"/>
    <w:basedOn w:val="Normal"/>
    <w:link w:val="BalloonTextChar"/>
    <w:uiPriority w:val="99"/>
    <w:semiHidden/>
    <w:rsid w:val="009E264D"/>
    <w:pPr>
      <w:spacing w:after="0"/>
    </w:pPr>
    <w:rPr>
      <w:rFonts w:ascii="Tahoma" w:hAnsi="Tahoma" w:cs="Tahoma"/>
      <w:sz w:val="16"/>
      <w:szCs w:val="16"/>
    </w:rPr>
  </w:style>
  <w:style w:type="character" w:customStyle="1" w:styleId="BalloonTextChar">
    <w:name w:val="Balloon Text Char"/>
    <w:basedOn w:val="DefaultParagraphFont"/>
    <w:link w:val="BalloonText"/>
    <w:uiPriority w:val="99"/>
    <w:locked/>
    <w:rsid w:val="009E264D"/>
    <w:rPr>
      <w:rFonts w:ascii="Tahoma" w:hAnsi="Tahoma"/>
      <w:sz w:val="16"/>
    </w:rPr>
  </w:style>
  <w:style w:type="paragraph" w:customStyle="1" w:styleId="Nr">
    <w:name w:val="Nr"/>
    <w:basedOn w:val="Heading2"/>
    <w:rsid w:val="009E264D"/>
  </w:style>
  <w:style w:type="paragraph" w:styleId="NormalWeb">
    <w:name w:val="Normal (Web)"/>
    <w:basedOn w:val="Normal"/>
    <w:uiPriority w:val="99"/>
    <w:rsid w:val="009E264D"/>
    <w:pPr>
      <w:spacing w:before="100" w:beforeAutospacing="1" w:after="100" w:afterAutospacing="1"/>
    </w:pPr>
    <w:rPr>
      <w:rFonts w:ascii="Times New Roman" w:hAnsi="Times New Roman"/>
    </w:rPr>
  </w:style>
  <w:style w:type="paragraph" w:styleId="Index1">
    <w:name w:val="index 1"/>
    <w:basedOn w:val="Normal"/>
    <w:next w:val="Normal"/>
    <w:autoRedefine/>
    <w:uiPriority w:val="99"/>
    <w:semiHidden/>
    <w:rsid w:val="009E264D"/>
    <w:pPr>
      <w:spacing w:after="0"/>
      <w:ind w:left="240" w:hanging="240"/>
    </w:pPr>
    <w:rPr>
      <w:sz w:val="18"/>
      <w:szCs w:val="18"/>
    </w:rPr>
  </w:style>
  <w:style w:type="paragraph" w:styleId="Index2">
    <w:name w:val="index 2"/>
    <w:basedOn w:val="Normal"/>
    <w:next w:val="Normal"/>
    <w:autoRedefine/>
    <w:uiPriority w:val="99"/>
    <w:semiHidden/>
    <w:rsid w:val="009E264D"/>
    <w:pPr>
      <w:spacing w:after="0"/>
      <w:ind w:left="480" w:hanging="240"/>
    </w:pPr>
    <w:rPr>
      <w:rFonts w:ascii="Times New Roman" w:hAnsi="Times New Roman"/>
      <w:sz w:val="18"/>
      <w:szCs w:val="18"/>
    </w:rPr>
  </w:style>
  <w:style w:type="paragraph" w:styleId="Index3">
    <w:name w:val="index 3"/>
    <w:basedOn w:val="Normal"/>
    <w:next w:val="Normal"/>
    <w:autoRedefine/>
    <w:uiPriority w:val="99"/>
    <w:semiHidden/>
    <w:rsid w:val="009E264D"/>
    <w:pPr>
      <w:spacing w:after="0"/>
      <w:ind w:left="720" w:hanging="240"/>
    </w:pPr>
    <w:rPr>
      <w:rFonts w:ascii="Times New Roman" w:hAnsi="Times New Roman"/>
      <w:sz w:val="18"/>
      <w:szCs w:val="18"/>
    </w:rPr>
  </w:style>
  <w:style w:type="paragraph" w:styleId="Index4">
    <w:name w:val="index 4"/>
    <w:basedOn w:val="Normal"/>
    <w:next w:val="Normal"/>
    <w:autoRedefine/>
    <w:uiPriority w:val="99"/>
    <w:semiHidden/>
    <w:rsid w:val="009E264D"/>
    <w:pPr>
      <w:spacing w:after="0"/>
      <w:ind w:left="960" w:hanging="240"/>
    </w:pPr>
    <w:rPr>
      <w:rFonts w:ascii="Times New Roman" w:hAnsi="Times New Roman"/>
      <w:sz w:val="18"/>
      <w:szCs w:val="18"/>
    </w:rPr>
  </w:style>
  <w:style w:type="paragraph" w:styleId="Index5">
    <w:name w:val="index 5"/>
    <w:basedOn w:val="Normal"/>
    <w:next w:val="Normal"/>
    <w:autoRedefine/>
    <w:uiPriority w:val="99"/>
    <w:semiHidden/>
    <w:rsid w:val="009E264D"/>
    <w:pPr>
      <w:spacing w:after="0"/>
      <w:ind w:left="1200" w:hanging="240"/>
    </w:pPr>
    <w:rPr>
      <w:rFonts w:ascii="Times New Roman" w:hAnsi="Times New Roman"/>
      <w:sz w:val="18"/>
      <w:szCs w:val="18"/>
    </w:rPr>
  </w:style>
  <w:style w:type="paragraph" w:styleId="Index6">
    <w:name w:val="index 6"/>
    <w:basedOn w:val="Normal"/>
    <w:next w:val="Normal"/>
    <w:autoRedefine/>
    <w:uiPriority w:val="99"/>
    <w:semiHidden/>
    <w:rsid w:val="009E264D"/>
    <w:pPr>
      <w:spacing w:after="0"/>
      <w:ind w:left="1440" w:hanging="240"/>
    </w:pPr>
    <w:rPr>
      <w:rFonts w:ascii="Times New Roman" w:hAnsi="Times New Roman"/>
      <w:sz w:val="18"/>
      <w:szCs w:val="18"/>
    </w:rPr>
  </w:style>
  <w:style w:type="paragraph" w:styleId="Index7">
    <w:name w:val="index 7"/>
    <w:basedOn w:val="Normal"/>
    <w:next w:val="Normal"/>
    <w:autoRedefine/>
    <w:uiPriority w:val="99"/>
    <w:semiHidden/>
    <w:rsid w:val="009E264D"/>
    <w:pPr>
      <w:spacing w:after="0"/>
      <w:ind w:left="1680" w:hanging="240"/>
    </w:pPr>
    <w:rPr>
      <w:rFonts w:ascii="Times New Roman" w:hAnsi="Times New Roman"/>
      <w:sz w:val="18"/>
      <w:szCs w:val="18"/>
    </w:rPr>
  </w:style>
  <w:style w:type="paragraph" w:styleId="Index8">
    <w:name w:val="index 8"/>
    <w:basedOn w:val="Normal"/>
    <w:next w:val="Normal"/>
    <w:autoRedefine/>
    <w:uiPriority w:val="99"/>
    <w:semiHidden/>
    <w:rsid w:val="009E264D"/>
    <w:pPr>
      <w:spacing w:after="0"/>
      <w:ind w:left="1920" w:hanging="240"/>
    </w:pPr>
    <w:rPr>
      <w:rFonts w:ascii="Times New Roman" w:hAnsi="Times New Roman"/>
      <w:sz w:val="18"/>
      <w:szCs w:val="18"/>
    </w:rPr>
  </w:style>
  <w:style w:type="paragraph" w:styleId="Index9">
    <w:name w:val="index 9"/>
    <w:basedOn w:val="Normal"/>
    <w:next w:val="Normal"/>
    <w:autoRedefine/>
    <w:uiPriority w:val="99"/>
    <w:semiHidden/>
    <w:rsid w:val="009E264D"/>
    <w:pPr>
      <w:spacing w:after="0"/>
      <w:ind w:left="2160" w:hanging="240"/>
    </w:pPr>
    <w:rPr>
      <w:rFonts w:ascii="Times New Roman" w:hAnsi="Times New Roman"/>
      <w:sz w:val="18"/>
      <w:szCs w:val="18"/>
    </w:rPr>
  </w:style>
  <w:style w:type="paragraph" w:styleId="IndexHeading">
    <w:name w:val="index heading"/>
    <w:basedOn w:val="Normal"/>
    <w:next w:val="Index1"/>
    <w:uiPriority w:val="99"/>
    <w:semiHidden/>
    <w:rsid w:val="009E264D"/>
    <w:pPr>
      <w:spacing w:before="240" w:after="120"/>
      <w:jc w:val="center"/>
    </w:pPr>
    <w:rPr>
      <w:rFonts w:ascii="Times New Roman" w:hAnsi="Times New Roman"/>
      <w:b/>
      <w:bCs/>
      <w:sz w:val="26"/>
      <w:szCs w:val="26"/>
    </w:rPr>
  </w:style>
  <w:style w:type="character" w:customStyle="1" w:styleId="NotesTitleChar">
    <w:name w:val="Notes Title Char"/>
    <w:link w:val="NotesTitle"/>
    <w:locked/>
    <w:rsid w:val="009E264D"/>
    <w:rPr>
      <w:rFonts w:eastAsia="Times New Roman"/>
      <w:b/>
      <w:sz w:val="28"/>
    </w:rPr>
  </w:style>
  <w:style w:type="paragraph" w:styleId="EndnoteText">
    <w:name w:val="endnote text"/>
    <w:basedOn w:val="Normal"/>
    <w:link w:val="EndnoteTextChar"/>
    <w:uiPriority w:val="99"/>
    <w:semiHidden/>
    <w:rsid w:val="009E264D"/>
    <w:pPr>
      <w:spacing w:after="0"/>
    </w:pPr>
    <w:rPr>
      <w:rFonts w:ascii="Times New Roman" w:hAnsi="Times New Roman"/>
      <w:sz w:val="20"/>
      <w:szCs w:val="20"/>
    </w:rPr>
  </w:style>
  <w:style w:type="character" w:customStyle="1" w:styleId="EndnoteTextChar">
    <w:name w:val="Endnote Text Char"/>
    <w:basedOn w:val="DefaultParagraphFont"/>
    <w:link w:val="EndnoteText"/>
    <w:uiPriority w:val="99"/>
    <w:locked/>
    <w:rsid w:val="009E264D"/>
    <w:rPr>
      <w:rFonts w:ascii="Times New Roman" w:hAnsi="Times New Roman"/>
    </w:rPr>
  </w:style>
  <w:style w:type="character" w:styleId="EndnoteReference">
    <w:name w:val="endnote reference"/>
    <w:basedOn w:val="DefaultParagraphFont"/>
    <w:uiPriority w:val="99"/>
    <w:semiHidden/>
    <w:rsid w:val="009E264D"/>
    <w:rPr>
      <w:vertAlign w:val="superscript"/>
    </w:rPr>
  </w:style>
  <w:style w:type="paragraph" w:customStyle="1" w:styleId="xl27">
    <w:name w:val="xl27"/>
    <w:basedOn w:val="Normal"/>
    <w:rsid w:val="009E264D"/>
    <w:pPr>
      <w:spacing w:before="100" w:beforeAutospacing="1" w:after="100" w:afterAutospacing="1"/>
      <w:jc w:val="center"/>
    </w:pPr>
    <w:rPr>
      <w:rFonts w:ascii="Times New Roman" w:eastAsia="Arial Unicode MS" w:hAnsi="Times New Roman"/>
      <w:b/>
      <w:bCs/>
    </w:rPr>
  </w:style>
  <w:style w:type="paragraph" w:styleId="CommentText">
    <w:name w:val="annotation text"/>
    <w:basedOn w:val="Normal"/>
    <w:link w:val="CommentTextChar"/>
    <w:uiPriority w:val="99"/>
    <w:semiHidden/>
    <w:rsid w:val="009E264D"/>
    <w:pPr>
      <w:spacing w:after="0"/>
    </w:pPr>
    <w:rPr>
      <w:rFonts w:ascii="Times New Roman" w:hAnsi="Times New Roman"/>
      <w:sz w:val="20"/>
      <w:szCs w:val="20"/>
    </w:rPr>
  </w:style>
  <w:style w:type="character" w:customStyle="1" w:styleId="CommentTextChar">
    <w:name w:val="Comment Text Char"/>
    <w:basedOn w:val="DefaultParagraphFont"/>
    <w:link w:val="CommentText"/>
    <w:uiPriority w:val="99"/>
    <w:locked/>
    <w:rsid w:val="009E264D"/>
    <w:rPr>
      <w:rFonts w:ascii="Times New Roman" w:hAnsi="Times New Roman"/>
    </w:rPr>
  </w:style>
  <w:style w:type="paragraph" w:customStyle="1" w:styleId="font5">
    <w:name w:val="font5"/>
    <w:basedOn w:val="Normal"/>
    <w:rsid w:val="009E264D"/>
    <w:pPr>
      <w:spacing w:before="100" w:beforeAutospacing="1" w:after="100" w:afterAutospacing="1"/>
    </w:pPr>
    <w:rPr>
      <w:rFonts w:ascii="Times New Roman" w:eastAsia="Arial Unicode MS" w:hAnsi="Times New Roman"/>
      <w:sz w:val="20"/>
      <w:szCs w:val="20"/>
    </w:rPr>
  </w:style>
  <w:style w:type="paragraph" w:customStyle="1" w:styleId="font6">
    <w:name w:val="font6"/>
    <w:basedOn w:val="Normal"/>
    <w:rsid w:val="009E264D"/>
    <w:pPr>
      <w:spacing w:before="100" w:beforeAutospacing="1" w:after="100" w:afterAutospacing="1"/>
    </w:pPr>
    <w:rPr>
      <w:rFonts w:ascii="Times New Roman" w:eastAsia="Arial Unicode MS" w:hAnsi="Times New Roman"/>
      <w:sz w:val="20"/>
      <w:szCs w:val="20"/>
    </w:rPr>
  </w:style>
  <w:style w:type="paragraph" w:customStyle="1" w:styleId="xl24">
    <w:name w:val="xl24"/>
    <w:basedOn w:val="Normal"/>
    <w:rsid w:val="009E264D"/>
    <w:pPr>
      <w:spacing w:before="100" w:beforeAutospacing="1" w:after="100" w:afterAutospacing="1"/>
      <w:jc w:val="center"/>
    </w:pPr>
    <w:rPr>
      <w:rFonts w:ascii="Times New Roman" w:eastAsia="Arial Unicode MS" w:hAnsi="Times New Roman"/>
    </w:rPr>
  </w:style>
  <w:style w:type="paragraph" w:customStyle="1" w:styleId="xl25">
    <w:name w:val="xl25"/>
    <w:basedOn w:val="Normal"/>
    <w:rsid w:val="009E264D"/>
    <w:pPr>
      <w:spacing w:before="100" w:beforeAutospacing="1" w:after="100" w:afterAutospacing="1"/>
    </w:pPr>
    <w:rPr>
      <w:rFonts w:ascii="Times New Roman" w:eastAsia="Arial Unicode MS" w:hAnsi="Times New Roman"/>
    </w:rPr>
  </w:style>
  <w:style w:type="paragraph" w:customStyle="1" w:styleId="xl26">
    <w:name w:val="xl26"/>
    <w:basedOn w:val="Normal"/>
    <w:rsid w:val="009E264D"/>
    <w:pPr>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Normal"/>
    <w:rsid w:val="009E264D"/>
    <w:pPr>
      <w:pBdr>
        <w:top w:val="single" w:sz="4" w:space="0" w:color="auto"/>
        <w:left w:val="single" w:sz="4" w:space="0" w:color="auto"/>
      </w:pBdr>
      <w:spacing w:before="100" w:beforeAutospacing="1" w:after="100" w:afterAutospacing="1"/>
    </w:pPr>
    <w:rPr>
      <w:rFonts w:ascii="Times New Roman" w:eastAsia="Arial Unicode MS" w:hAnsi="Times New Roman"/>
    </w:rPr>
  </w:style>
  <w:style w:type="paragraph" w:customStyle="1" w:styleId="xl29">
    <w:name w:val="xl29"/>
    <w:basedOn w:val="Normal"/>
    <w:rsid w:val="009E264D"/>
    <w:pPr>
      <w:pBdr>
        <w:top w:val="single" w:sz="4" w:space="0" w:color="auto"/>
        <w:right w:val="single" w:sz="4" w:space="0" w:color="auto"/>
      </w:pBdr>
      <w:spacing w:before="100" w:beforeAutospacing="1" w:after="100" w:afterAutospacing="1"/>
    </w:pPr>
    <w:rPr>
      <w:rFonts w:ascii="Times New Roman" w:eastAsia="Arial Unicode MS" w:hAnsi="Times New Roman"/>
    </w:rPr>
  </w:style>
  <w:style w:type="paragraph" w:customStyle="1" w:styleId="xl30">
    <w:name w:val="xl30"/>
    <w:basedOn w:val="Normal"/>
    <w:rsid w:val="009E264D"/>
    <w:pPr>
      <w:pBdr>
        <w:top w:val="single" w:sz="4" w:space="0" w:color="auto"/>
      </w:pBdr>
      <w:spacing w:before="100" w:beforeAutospacing="1" w:after="100" w:afterAutospacing="1"/>
    </w:pPr>
    <w:rPr>
      <w:rFonts w:ascii="Times New Roman" w:eastAsia="Arial Unicode MS" w:hAnsi="Times New Roman"/>
    </w:rPr>
  </w:style>
  <w:style w:type="paragraph" w:customStyle="1" w:styleId="xl31">
    <w:name w:val="xl31"/>
    <w:basedOn w:val="Normal"/>
    <w:rsid w:val="009E264D"/>
    <w:pPr>
      <w:pBdr>
        <w:left w:val="single" w:sz="4" w:space="0" w:color="auto"/>
      </w:pBdr>
      <w:spacing w:before="100" w:beforeAutospacing="1" w:after="100" w:afterAutospacing="1"/>
    </w:pPr>
    <w:rPr>
      <w:rFonts w:ascii="Times New Roman" w:eastAsia="Arial Unicode MS" w:hAnsi="Times New Roman"/>
    </w:rPr>
  </w:style>
  <w:style w:type="paragraph" w:customStyle="1" w:styleId="xl32">
    <w:name w:val="xl32"/>
    <w:basedOn w:val="Normal"/>
    <w:rsid w:val="009E264D"/>
    <w:pPr>
      <w:pBdr>
        <w:right w:val="single" w:sz="4" w:space="0" w:color="auto"/>
      </w:pBdr>
      <w:spacing w:before="100" w:beforeAutospacing="1" w:after="100" w:afterAutospacing="1"/>
    </w:pPr>
    <w:rPr>
      <w:rFonts w:ascii="Times New Roman" w:eastAsia="Arial Unicode MS" w:hAnsi="Times New Roman"/>
    </w:rPr>
  </w:style>
  <w:style w:type="paragraph" w:customStyle="1" w:styleId="xl33">
    <w:name w:val="xl33"/>
    <w:basedOn w:val="Normal"/>
    <w:rsid w:val="009E264D"/>
    <w:pPr>
      <w:pBdr>
        <w:bottom w:val="single" w:sz="4" w:space="0" w:color="auto"/>
        <w:right w:val="single" w:sz="4" w:space="0" w:color="auto"/>
      </w:pBdr>
      <w:spacing w:before="100" w:beforeAutospacing="1" w:after="100" w:afterAutospacing="1"/>
    </w:pPr>
    <w:rPr>
      <w:rFonts w:ascii="Times New Roman" w:eastAsia="Arial Unicode MS" w:hAnsi="Times New Roman"/>
    </w:rPr>
  </w:style>
  <w:style w:type="paragraph" w:customStyle="1" w:styleId="xl34">
    <w:name w:val="xl34"/>
    <w:basedOn w:val="Normal"/>
    <w:rsid w:val="009E264D"/>
    <w:pPr>
      <w:pBdr>
        <w:bottom w:val="single" w:sz="4" w:space="0" w:color="auto"/>
      </w:pBdr>
      <w:spacing w:before="100" w:beforeAutospacing="1" w:after="100" w:afterAutospacing="1"/>
    </w:pPr>
    <w:rPr>
      <w:rFonts w:ascii="Times New Roman" w:eastAsia="Arial Unicode MS" w:hAnsi="Times New Roman"/>
    </w:rPr>
  </w:style>
  <w:style w:type="paragraph" w:customStyle="1" w:styleId="xl35">
    <w:name w:val="xl35"/>
    <w:basedOn w:val="Normal"/>
    <w:rsid w:val="009E264D"/>
    <w:pPr>
      <w:pBdr>
        <w:top w:val="single" w:sz="4" w:space="0" w:color="auto"/>
        <w:left w:val="single" w:sz="4" w:space="0" w:color="auto"/>
        <w:bottom w:val="single" w:sz="4" w:space="0" w:color="auto"/>
      </w:pBdr>
      <w:spacing w:before="100" w:beforeAutospacing="1" w:after="100" w:afterAutospacing="1"/>
    </w:pPr>
    <w:rPr>
      <w:rFonts w:ascii="Times New Roman" w:eastAsia="Arial Unicode MS" w:hAnsi="Times New Roman"/>
    </w:rPr>
  </w:style>
  <w:style w:type="paragraph" w:customStyle="1" w:styleId="xl36">
    <w:name w:val="xl36"/>
    <w:basedOn w:val="Normal"/>
    <w:rsid w:val="009E264D"/>
    <w:pPr>
      <w:pBdr>
        <w:top w:val="single" w:sz="4" w:space="0" w:color="auto"/>
        <w:bottom w:val="single" w:sz="4" w:space="0" w:color="auto"/>
      </w:pBdr>
      <w:spacing w:before="100" w:beforeAutospacing="1" w:after="100" w:afterAutospacing="1"/>
    </w:pPr>
    <w:rPr>
      <w:rFonts w:ascii="Times New Roman" w:eastAsia="Arial Unicode MS" w:hAnsi="Times New Roman"/>
    </w:rPr>
  </w:style>
  <w:style w:type="paragraph" w:customStyle="1" w:styleId="xl37">
    <w:name w:val="xl37"/>
    <w:basedOn w:val="Normal"/>
    <w:rsid w:val="009E264D"/>
    <w:pPr>
      <w:pBdr>
        <w:top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rPr>
  </w:style>
  <w:style w:type="paragraph" w:customStyle="1" w:styleId="xl38">
    <w:name w:val="xl38"/>
    <w:basedOn w:val="Normal"/>
    <w:rsid w:val="009E264D"/>
    <w:pPr>
      <w:pBdr>
        <w:left w:val="single" w:sz="4" w:space="0" w:color="auto"/>
        <w:bottom w:val="single" w:sz="4" w:space="0" w:color="auto"/>
      </w:pBdr>
      <w:spacing w:before="100" w:beforeAutospacing="1" w:after="100" w:afterAutospacing="1"/>
    </w:pPr>
    <w:rPr>
      <w:rFonts w:ascii="Times New Roman" w:eastAsia="Arial Unicode MS" w:hAnsi="Times New Roman"/>
    </w:rPr>
  </w:style>
  <w:style w:type="paragraph" w:customStyle="1" w:styleId="xl39">
    <w:name w:val="xl39"/>
    <w:basedOn w:val="Normal"/>
    <w:rsid w:val="009E264D"/>
    <w:pPr>
      <w:pBdr>
        <w:top w:val="single" w:sz="4" w:space="0" w:color="auto"/>
      </w:pBdr>
      <w:spacing w:before="100" w:beforeAutospacing="1" w:after="100" w:afterAutospacing="1"/>
    </w:pPr>
    <w:rPr>
      <w:rFonts w:ascii="Times New Roman" w:eastAsia="Arial Unicode MS" w:hAnsi="Times New Roman"/>
    </w:rPr>
  </w:style>
  <w:style w:type="paragraph" w:customStyle="1" w:styleId="xl40">
    <w:name w:val="xl40"/>
    <w:basedOn w:val="Normal"/>
    <w:rsid w:val="009E264D"/>
    <w:pPr>
      <w:spacing w:before="100" w:beforeAutospacing="1" w:after="100" w:afterAutospacing="1"/>
    </w:pPr>
    <w:rPr>
      <w:rFonts w:ascii="Times New Roman" w:eastAsia="Arial Unicode MS" w:hAnsi="Times New Roman"/>
    </w:rPr>
  </w:style>
  <w:style w:type="paragraph" w:customStyle="1" w:styleId="xl41">
    <w:name w:val="xl41"/>
    <w:basedOn w:val="Normal"/>
    <w:rsid w:val="009E264D"/>
    <w:pPr>
      <w:pBdr>
        <w:bottom w:val="single" w:sz="4" w:space="0" w:color="auto"/>
      </w:pBdr>
      <w:spacing w:before="100" w:beforeAutospacing="1" w:after="100" w:afterAutospacing="1"/>
    </w:pPr>
    <w:rPr>
      <w:rFonts w:ascii="Times New Roman" w:eastAsia="Arial Unicode MS" w:hAnsi="Times New Roman"/>
    </w:rPr>
  </w:style>
  <w:style w:type="paragraph" w:customStyle="1" w:styleId="xl42">
    <w:name w:val="xl42"/>
    <w:basedOn w:val="Normal"/>
    <w:rsid w:val="009E264D"/>
    <w:pPr>
      <w:spacing w:before="100" w:beforeAutospacing="1" w:after="100" w:afterAutospacing="1"/>
      <w:jc w:val="right"/>
    </w:pPr>
    <w:rPr>
      <w:rFonts w:ascii="Times New Roman" w:eastAsia="Arial Unicode MS" w:hAnsi="Times New Roman"/>
    </w:rPr>
  </w:style>
  <w:style w:type="paragraph" w:customStyle="1" w:styleId="xl43">
    <w:name w:val="xl43"/>
    <w:basedOn w:val="Normal"/>
    <w:rsid w:val="009E264D"/>
    <w:pPr>
      <w:pBdr>
        <w:bottom w:val="single" w:sz="4" w:space="0" w:color="auto"/>
      </w:pBdr>
      <w:spacing w:before="100" w:beforeAutospacing="1" w:after="100" w:afterAutospacing="1"/>
      <w:jc w:val="right"/>
    </w:pPr>
    <w:rPr>
      <w:rFonts w:ascii="Times New Roman" w:eastAsia="Arial Unicode MS" w:hAnsi="Times New Roman"/>
    </w:rPr>
  </w:style>
  <w:style w:type="paragraph" w:customStyle="1" w:styleId="xl44">
    <w:name w:val="xl44"/>
    <w:basedOn w:val="Normal"/>
    <w:rsid w:val="009E264D"/>
    <w:pPr>
      <w:pBdr>
        <w:top w:val="single" w:sz="4" w:space="0" w:color="auto"/>
      </w:pBdr>
      <w:spacing w:before="100" w:beforeAutospacing="1" w:after="100" w:afterAutospacing="1"/>
      <w:jc w:val="right"/>
    </w:pPr>
    <w:rPr>
      <w:rFonts w:ascii="Times New Roman" w:eastAsia="Arial Unicode MS" w:hAnsi="Times New Roman"/>
    </w:rPr>
  </w:style>
  <w:style w:type="paragraph" w:customStyle="1" w:styleId="xl45">
    <w:name w:val="xl45"/>
    <w:basedOn w:val="Normal"/>
    <w:rsid w:val="009E264D"/>
    <w:pPr>
      <w:pBdr>
        <w:top w:val="single" w:sz="4" w:space="0" w:color="auto"/>
      </w:pBdr>
      <w:spacing w:before="100" w:beforeAutospacing="1" w:after="100" w:afterAutospacing="1"/>
      <w:jc w:val="right"/>
    </w:pPr>
    <w:rPr>
      <w:rFonts w:ascii="Times New Roman" w:eastAsia="Arial Unicode MS" w:hAnsi="Times New Roman"/>
    </w:rPr>
  </w:style>
  <w:style w:type="paragraph" w:customStyle="1" w:styleId="xl46">
    <w:name w:val="xl46"/>
    <w:basedOn w:val="Normal"/>
    <w:rsid w:val="009E264D"/>
    <w:pPr>
      <w:spacing w:before="100" w:beforeAutospacing="1" w:after="100" w:afterAutospacing="1"/>
      <w:jc w:val="right"/>
    </w:pPr>
    <w:rPr>
      <w:rFonts w:ascii="Times New Roman" w:eastAsia="Arial Unicode MS" w:hAnsi="Times New Roman"/>
    </w:rPr>
  </w:style>
  <w:style w:type="paragraph" w:customStyle="1" w:styleId="xl47">
    <w:name w:val="xl47"/>
    <w:basedOn w:val="Normal"/>
    <w:rsid w:val="009E264D"/>
    <w:pPr>
      <w:pBdr>
        <w:bottom w:val="single" w:sz="4" w:space="0" w:color="auto"/>
      </w:pBdr>
      <w:spacing w:before="100" w:beforeAutospacing="1" w:after="100" w:afterAutospacing="1"/>
      <w:jc w:val="right"/>
    </w:pPr>
    <w:rPr>
      <w:rFonts w:ascii="Times New Roman" w:eastAsia="Arial Unicode MS" w:hAnsi="Times New Roman"/>
    </w:rPr>
  </w:style>
  <w:style w:type="paragraph" w:customStyle="1" w:styleId="xl48">
    <w:name w:val="xl48"/>
    <w:basedOn w:val="Normal"/>
    <w:rsid w:val="009E264D"/>
    <w:pPr>
      <w:pBdr>
        <w:bottom w:val="single" w:sz="4" w:space="0" w:color="auto"/>
      </w:pBdr>
      <w:spacing w:before="100" w:beforeAutospacing="1" w:after="100" w:afterAutospacing="1"/>
    </w:pPr>
    <w:rPr>
      <w:rFonts w:ascii="Times New Roman" w:eastAsia="Arial Unicode MS" w:hAnsi="Times New Roman"/>
    </w:rPr>
  </w:style>
  <w:style w:type="paragraph" w:customStyle="1" w:styleId="xl49">
    <w:name w:val="xl49"/>
    <w:basedOn w:val="Normal"/>
    <w:rsid w:val="009E264D"/>
    <w:pPr>
      <w:pBdr>
        <w:top w:val="single" w:sz="4" w:space="0" w:color="auto"/>
      </w:pBdr>
      <w:spacing w:before="100" w:beforeAutospacing="1" w:after="100" w:afterAutospacing="1"/>
    </w:pPr>
    <w:rPr>
      <w:rFonts w:ascii="Times New Roman" w:eastAsia="Arial Unicode MS" w:hAnsi="Times New Roman"/>
    </w:rPr>
  </w:style>
  <w:style w:type="paragraph" w:customStyle="1" w:styleId="xl50">
    <w:name w:val="xl50"/>
    <w:basedOn w:val="Normal"/>
    <w:rsid w:val="009E264D"/>
    <w:pPr>
      <w:spacing w:before="100" w:beforeAutospacing="1" w:after="100" w:afterAutospacing="1"/>
    </w:pPr>
    <w:rPr>
      <w:rFonts w:ascii="Times New Roman" w:eastAsia="Arial Unicode MS" w:hAnsi="Times New Roman"/>
    </w:rPr>
  </w:style>
  <w:style w:type="paragraph" w:customStyle="1" w:styleId="xl51">
    <w:name w:val="xl51"/>
    <w:basedOn w:val="Normal"/>
    <w:rsid w:val="009E264D"/>
    <w:pPr>
      <w:pBdr>
        <w:left w:val="single" w:sz="4" w:space="0" w:color="auto"/>
      </w:pBdr>
      <w:spacing w:before="100" w:beforeAutospacing="1" w:after="100" w:afterAutospacing="1"/>
      <w:jc w:val="center"/>
    </w:pPr>
    <w:rPr>
      <w:rFonts w:ascii="Times New Roman" w:eastAsia="Arial Unicode MS" w:hAnsi="Times New Roman"/>
    </w:rPr>
  </w:style>
  <w:style w:type="paragraph" w:customStyle="1" w:styleId="xl52">
    <w:name w:val="xl52"/>
    <w:basedOn w:val="Normal"/>
    <w:rsid w:val="009E264D"/>
    <w:pPr>
      <w:pBdr>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53">
    <w:name w:val="xl53"/>
    <w:basedOn w:val="Normal"/>
    <w:rsid w:val="009E264D"/>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rPr>
  </w:style>
  <w:style w:type="paragraph" w:customStyle="1" w:styleId="xl54">
    <w:name w:val="xl54"/>
    <w:basedOn w:val="Normal"/>
    <w:rsid w:val="009E264D"/>
    <w:pPr>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55">
    <w:name w:val="xl55"/>
    <w:basedOn w:val="Normal"/>
    <w:rsid w:val="009E264D"/>
    <w:pPr>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56">
    <w:name w:val="xl56"/>
    <w:basedOn w:val="Normal"/>
    <w:rsid w:val="009E264D"/>
    <w:pPr>
      <w:pBdr>
        <w:bottom w:val="single" w:sz="4" w:space="0" w:color="auto"/>
      </w:pBdr>
      <w:spacing w:before="100" w:beforeAutospacing="1" w:after="100" w:afterAutospacing="1"/>
      <w:jc w:val="right"/>
    </w:pPr>
    <w:rPr>
      <w:rFonts w:ascii="Times New Roman" w:eastAsia="Arial Unicode MS" w:hAnsi="Times New Roman"/>
    </w:rPr>
  </w:style>
  <w:style w:type="paragraph" w:customStyle="1" w:styleId="xl57">
    <w:name w:val="xl57"/>
    <w:basedOn w:val="Normal"/>
    <w:rsid w:val="009E264D"/>
    <w:pPr>
      <w:pBdr>
        <w:right w:val="single" w:sz="4" w:space="0" w:color="auto"/>
      </w:pBdr>
      <w:spacing w:before="100" w:beforeAutospacing="1" w:after="100" w:afterAutospacing="1"/>
      <w:jc w:val="right"/>
    </w:pPr>
    <w:rPr>
      <w:rFonts w:ascii="Times New Roman" w:eastAsia="Arial Unicode MS" w:hAnsi="Times New Roman"/>
    </w:rPr>
  </w:style>
  <w:style w:type="paragraph" w:styleId="Caption">
    <w:name w:val="caption"/>
    <w:basedOn w:val="Normal"/>
    <w:next w:val="Normal"/>
    <w:uiPriority w:val="35"/>
    <w:qFormat/>
    <w:rsid w:val="009E264D"/>
    <w:pPr>
      <w:spacing w:after="0"/>
    </w:pPr>
    <w:rPr>
      <w:rFonts w:ascii="Times New Roman" w:hAnsi="Times New Roman"/>
      <w:b/>
      <w:bCs/>
      <w:szCs w:val="20"/>
    </w:rPr>
  </w:style>
  <w:style w:type="paragraph" w:styleId="Title">
    <w:name w:val="Title"/>
    <w:basedOn w:val="Normal"/>
    <w:link w:val="TitleChar"/>
    <w:uiPriority w:val="10"/>
    <w:qFormat/>
    <w:rsid w:val="009E264D"/>
    <w:pPr>
      <w:spacing w:after="0"/>
      <w:jc w:val="center"/>
    </w:pPr>
    <w:rPr>
      <w:rFonts w:ascii="Comic Sans MS" w:hAnsi="Comic Sans MS"/>
      <w:sz w:val="28"/>
      <w:szCs w:val="20"/>
    </w:rPr>
  </w:style>
  <w:style w:type="character" w:customStyle="1" w:styleId="TitleChar">
    <w:name w:val="Title Char"/>
    <w:basedOn w:val="DefaultParagraphFont"/>
    <w:link w:val="Title"/>
    <w:uiPriority w:val="10"/>
    <w:locked/>
    <w:rsid w:val="009E264D"/>
    <w:rPr>
      <w:rFonts w:ascii="Comic Sans MS" w:hAnsi="Comic Sans MS"/>
      <w:sz w:val="28"/>
    </w:rPr>
  </w:style>
  <w:style w:type="character" w:customStyle="1" w:styleId="unicode">
    <w:name w:val="unicode"/>
    <w:rsid w:val="009E264D"/>
  </w:style>
  <w:style w:type="character" w:styleId="FollowedHyperlink">
    <w:name w:val="FollowedHyperlink"/>
    <w:basedOn w:val="DefaultParagraphFont"/>
    <w:uiPriority w:val="99"/>
    <w:rsid w:val="009E264D"/>
    <w:rPr>
      <w:color w:val="800080"/>
      <w:u w:val="none"/>
    </w:rPr>
  </w:style>
  <w:style w:type="numbering" w:customStyle="1" w:styleId="StyleNumberedTimesNewRoman10ptBlack">
    <w:name w:val="Style Numbered Times New Roman 10 pt Black"/>
    <w:pPr>
      <w:numPr>
        <w:numId w:val="4"/>
      </w:numPr>
    </w:pPr>
  </w:style>
  <w:style w:type="numbering" w:customStyle="1" w:styleId="StyleNumbered10ptBlack">
    <w:name w:val="Style Numbered 10 pt Black"/>
    <w:pPr>
      <w:numPr>
        <w:numId w:val="1"/>
      </w:numPr>
    </w:pPr>
  </w:style>
  <w:style w:type="numbering" w:customStyle="1" w:styleId="StyleStyleBulletedLeft025Hanging013">
    <w:name w:val="Style Style Bulleted + Left:  0.25&quot; Hanging:  0.13&quot;"/>
    <w:pPr>
      <w:numPr>
        <w:numId w:val="1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annotation text" w:locked="1"/>
    <w:lsdException w:name="header" w:locked="1"/>
    <w:lsdException w:name="caption" w:locked="1" w:qFormat="1"/>
    <w:lsdException w:name="footnote reference" w:locked="1"/>
    <w:lsdException w:name="page number" w:locked="1"/>
    <w:lsdException w:name="endnote reference" w:locked="1"/>
    <w:lsdException w:name="endnote text" w:locked="1"/>
    <w:lsdException w:name="Title" w:locked="1" w:qFormat="1"/>
    <w:lsdException w:name="Default Paragraph Font" w:locked="1"/>
    <w:lsdException w:name="Body Text Indent" w:locked="1"/>
    <w:lsdException w:name="Subtitle" w:locked="1" w:qFormat="1"/>
    <w:lsdException w:name="Body Text Indent 2" w:locked="1"/>
    <w:lsdException w:name="Body Text Indent 3" w:locked="1"/>
    <w:lsdException w:name="FollowedHyperlink" w:locked="1"/>
    <w:lsdException w:name="Strong" w:locked="1" w:qFormat="1"/>
    <w:lsdException w:name="Emphasis" w:locked="1" w:qFormat="1"/>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536F"/>
    <w:pPr>
      <w:keepLines/>
      <w:spacing w:before="120" w:after="240"/>
    </w:pPr>
    <w:rPr>
      <w:rFonts w:cs="Times New Roman"/>
      <w:sz w:val="24"/>
      <w:szCs w:val="24"/>
    </w:rPr>
  </w:style>
  <w:style w:type="paragraph" w:styleId="Heading1">
    <w:name w:val="heading 1"/>
    <w:basedOn w:val="Normal"/>
    <w:next w:val="Normal"/>
    <w:link w:val="Heading1Char"/>
    <w:uiPriority w:val="9"/>
    <w:qFormat/>
    <w:rsid w:val="009E264D"/>
    <w:pPr>
      <w:keepNext/>
      <w:spacing w:before="240" w:after="60"/>
      <w:jc w:val="center"/>
      <w:outlineLvl w:val="0"/>
    </w:pPr>
    <w:rPr>
      <w:rFonts w:cs="Arial"/>
      <w:b/>
      <w:bCs/>
      <w:kern w:val="32"/>
      <w:sz w:val="32"/>
      <w:szCs w:val="32"/>
    </w:rPr>
  </w:style>
  <w:style w:type="paragraph" w:styleId="Heading2">
    <w:name w:val="heading 2"/>
    <w:basedOn w:val="Normal"/>
    <w:next w:val="Normal"/>
    <w:link w:val="Heading2Char"/>
    <w:uiPriority w:val="9"/>
    <w:qFormat/>
    <w:rsid w:val="009E264D"/>
    <w:pPr>
      <w:keepNext/>
      <w:spacing w:before="240" w:after="60"/>
      <w:jc w:val="center"/>
      <w:outlineLvl w:val="1"/>
    </w:pPr>
    <w:rPr>
      <w:rFonts w:cs="Arial"/>
      <w:b/>
      <w:bCs/>
      <w:iCs/>
      <w:sz w:val="28"/>
      <w:szCs w:val="28"/>
    </w:rPr>
  </w:style>
  <w:style w:type="paragraph" w:styleId="Heading3">
    <w:name w:val="heading 3"/>
    <w:basedOn w:val="Normal"/>
    <w:next w:val="Normal"/>
    <w:link w:val="Heading3Char"/>
    <w:uiPriority w:val="9"/>
    <w:qFormat/>
    <w:rsid w:val="009E264D"/>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rsid w:val="009E264D"/>
    <w:pPr>
      <w:keepNext/>
      <w:spacing w:before="240" w:after="60"/>
      <w:outlineLvl w:val="3"/>
    </w:pPr>
    <w:rPr>
      <w:b/>
      <w:bCs/>
      <w:szCs w:val="28"/>
    </w:rPr>
  </w:style>
  <w:style w:type="paragraph" w:styleId="Heading6">
    <w:name w:val="heading 6"/>
    <w:basedOn w:val="Normal"/>
    <w:next w:val="Normal"/>
    <w:link w:val="Heading6Char"/>
    <w:uiPriority w:val="9"/>
    <w:qFormat/>
    <w:rsid w:val="009E264D"/>
    <w:pPr>
      <w:keepNext/>
      <w:spacing w:after="0"/>
      <w:outlineLvl w:val="5"/>
    </w:pPr>
    <w:rPr>
      <w:rFonts w:ascii="Times New Roman" w:hAnsi="Times New Roman"/>
      <w:b/>
      <w:bCs/>
    </w:rPr>
  </w:style>
  <w:style w:type="character" w:default="1" w:styleId="DefaultParagraphFont">
    <w:name w:val="Default Paragraph Font"/>
    <w:uiPriority w:val="1"/>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9E264D"/>
    <w:rPr>
      <w:rFonts w:eastAsia="Times New Roman"/>
      <w:b/>
      <w:kern w:val="32"/>
      <w:sz w:val="32"/>
    </w:rPr>
  </w:style>
  <w:style w:type="character" w:customStyle="1" w:styleId="Heading2Char">
    <w:name w:val="Heading 2 Char"/>
    <w:basedOn w:val="DefaultParagraphFont"/>
    <w:link w:val="Heading2"/>
    <w:uiPriority w:val="9"/>
    <w:locked/>
    <w:rsid w:val="009E264D"/>
    <w:rPr>
      <w:rFonts w:eastAsia="Times New Roman"/>
      <w:b/>
      <w:sz w:val="28"/>
    </w:rPr>
  </w:style>
  <w:style w:type="character" w:customStyle="1" w:styleId="Heading3Char">
    <w:name w:val="Heading 3 Char"/>
    <w:basedOn w:val="DefaultParagraphFont"/>
    <w:link w:val="Heading3"/>
    <w:uiPriority w:val="9"/>
    <w:locked/>
    <w:rsid w:val="009E264D"/>
    <w:rPr>
      <w:rFonts w:eastAsia="Times New Roman"/>
      <w:b/>
      <w:sz w:val="26"/>
    </w:rPr>
  </w:style>
  <w:style w:type="character" w:customStyle="1" w:styleId="Heading4Char">
    <w:name w:val="Heading 4 Char"/>
    <w:basedOn w:val="DefaultParagraphFont"/>
    <w:link w:val="Heading4"/>
    <w:uiPriority w:val="9"/>
    <w:locked/>
    <w:rsid w:val="009E264D"/>
    <w:rPr>
      <w:rFonts w:eastAsia="Times New Roman"/>
      <w:b/>
      <w:sz w:val="28"/>
    </w:rPr>
  </w:style>
  <w:style w:type="character" w:customStyle="1" w:styleId="Heading6Char">
    <w:name w:val="Heading 6 Char"/>
    <w:basedOn w:val="DefaultParagraphFont"/>
    <w:link w:val="Heading6"/>
    <w:uiPriority w:val="9"/>
    <w:locked/>
    <w:rsid w:val="009E264D"/>
    <w:rPr>
      <w:rFonts w:ascii="Times New Roman" w:hAnsi="Times New Roman"/>
      <w:b/>
      <w:sz w:val="24"/>
    </w:rPr>
  </w:style>
  <w:style w:type="paragraph" w:styleId="Header">
    <w:name w:val="header"/>
    <w:basedOn w:val="Normal"/>
    <w:link w:val="HeaderChar"/>
    <w:uiPriority w:val="99"/>
    <w:rsid w:val="009E264D"/>
    <w:pPr>
      <w:tabs>
        <w:tab w:val="center" w:pos="4320"/>
        <w:tab w:val="right" w:pos="8640"/>
      </w:tabs>
    </w:pPr>
  </w:style>
  <w:style w:type="character" w:customStyle="1" w:styleId="HeaderChar">
    <w:name w:val="Header Char"/>
    <w:basedOn w:val="DefaultParagraphFont"/>
    <w:link w:val="Header"/>
    <w:uiPriority w:val="99"/>
    <w:locked/>
    <w:rsid w:val="009E264D"/>
    <w:rPr>
      <w:rFonts w:eastAsia="Times New Roman"/>
      <w:sz w:val="24"/>
    </w:rPr>
  </w:style>
  <w:style w:type="paragraph" w:styleId="Footer">
    <w:name w:val="footer"/>
    <w:basedOn w:val="Normal"/>
    <w:link w:val="FooterChar"/>
    <w:uiPriority w:val="99"/>
    <w:rsid w:val="009E264D"/>
    <w:pPr>
      <w:tabs>
        <w:tab w:val="center" w:pos="4320"/>
        <w:tab w:val="right" w:pos="8640"/>
      </w:tabs>
    </w:pPr>
  </w:style>
  <w:style w:type="character" w:customStyle="1" w:styleId="FooterChar">
    <w:name w:val="Footer Char"/>
    <w:basedOn w:val="DefaultParagraphFont"/>
    <w:link w:val="Footer"/>
    <w:uiPriority w:val="99"/>
    <w:locked/>
    <w:rsid w:val="009E264D"/>
    <w:rPr>
      <w:rFonts w:eastAsia="Times New Roman"/>
      <w:sz w:val="24"/>
    </w:rPr>
  </w:style>
  <w:style w:type="character" w:styleId="Hyperlink">
    <w:name w:val="Hyperlink"/>
    <w:basedOn w:val="DefaultParagraphFont"/>
    <w:uiPriority w:val="99"/>
    <w:rsid w:val="009E264D"/>
    <w:rPr>
      <w:rFonts w:ascii="Lucida Console" w:hAnsi="Lucida Console"/>
      <w:color w:val="0000FF"/>
      <w:u w:val="none"/>
    </w:rPr>
  </w:style>
  <w:style w:type="character" w:styleId="PageNumber">
    <w:name w:val="page number"/>
    <w:basedOn w:val="DefaultParagraphFont"/>
    <w:uiPriority w:val="99"/>
    <w:rsid w:val="009E264D"/>
  </w:style>
  <w:style w:type="paragraph" w:customStyle="1" w:styleId="NotesTitle">
    <w:name w:val="Notes Title"/>
    <w:basedOn w:val="Heading2"/>
    <w:link w:val="NotesTitleChar"/>
    <w:rsid w:val="009E264D"/>
    <w:pPr>
      <w:spacing w:before="60"/>
    </w:pPr>
    <w:rPr>
      <w:sz w:val="40"/>
    </w:rPr>
  </w:style>
  <w:style w:type="paragraph" w:customStyle="1" w:styleId="UnitName">
    <w:name w:val="Unit Name"/>
    <w:basedOn w:val="Heading1"/>
    <w:link w:val="UnitNameChar"/>
    <w:rsid w:val="009E264D"/>
    <w:pPr>
      <w:tabs>
        <w:tab w:val="center" w:pos="3420"/>
        <w:tab w:val="right" w:pos="7920"/>
      </w:tabs>
      <w:spacing w:before="60"/>
      <w:jc w:val="left"/>
    </w:pPr>
    <w:rPr>
      <w:b w:val="0"/>
      <w:sz w:val="28"/>
      <w:szCs w:val="28"/>
    </w:rPr>
  </w:style>
  <w:style w:type="character" w:customStyle="1" w:styleId="UnitNameChar">
    <w:name w:val="Unit Name Char"/>
    <w:link w:val="UnitName"/>
    <w:locked/>
    <w:rsid w:val="009E264D"/>
    <w:rPr>
      <w:rFonts w:eastAsia="Times New Roman"/>
      <w:kern w:val="32"/>
      <w:sz w:val="28"/>
    </w:rPr>
  </w:style>
  <w:style w:type="table" w:styleId="TableGrid">
    <w:name w:val="Table Grid"/>
    <w:basedOn w:val="TableNormal"/>
    <w:uiPriority w:val="59"/>
    <w:rsid w:val="009E264D"/>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9E264D"/>
    <w:pPr>
      <w:spacing w:after="120"/>
      <w:ind w:left="144" w:hanging="144"/>
    </w:pPr>
    <w:rPr>
      <w:sz w:val="20"/>
      <w:szCs w:val="20"/>
    </w:rPr>
  </w:style>
  <w:style w:type="character" w:customStyle="1" w:styleId="FootnoteTextChar">
    <w:name w:val="Footnote Text Char"/>
    <w:basedOn w:val="DefaultParagraphFont"/>
    <w:link w:val="FootnoteText"/>
    <w:uiPriority w:val="99"/>
    <w:semiHidden/>
    <w:locked/>
    <w:rsid w:val="009E264D"/>
    <w:rPr>
      <w:rFonts w:eastAsia="Times New Roman"/>
    </w:rPr>
  </w:style>
  <w:style w:type="character" w:styleId="FootnoteReference">
    <w:name w:val="footnote reference"/>
    <w:basedOn w:val="DefaultParagraphFont"/>
    <w:uiPriority w:val="99"/>
    <w:semiHidden/>
    <w:rsid w:val="009E264D"/>
    <w:rPr>
      <w:vertAlign w:val="superscript"/>
    </w:rPr>
  </w:style>
  <w:style w:type="paragraph" w:styleId="BodyTextIndent">
    <w:name w:val="Body Text Indent"/>
    <w:basedOn w:val="Normal"/>
    <w:link w:val="BodyTextIndentChar"/>
    <w:uiPriority w:val="99"/>
    <w:rsid w:val="009E264D"/>
    <w:pPr>
      <w:ind w:left="360"/>
    </w:pPr>
    <w:rPr>
      <w:szCs w:val="40"/>
    </w:rPr>
  </w:style>
  <w:style w:type="character" w:customStyle="1" w:styleId="BodyTextIndentChar">
    <w:name w:val="Body Text Indent Char"/>
    <w:basedOn w:val="DefaultParagraphFont"/>
    <w:link w:val="BodyTextIndent"/>
    <w:uiPriority w:val="99"/>
    <w:locked/>
    <w:rsid w:val="009E264D"/>
    <w:rPr>
      <w:rFonts w:eastAsia="Times New Roman"/>
      <w:sz w:val="40"/>
    </w:rPr>
  </w:style>
  <w:style w:type="paragraph" w:styleId="BodyTextIndent3">
    <w:name w:val="Body Text Indent 3"/>
    <w:basedOn w:val="Normal"/>
    <w:link w:val="BodyTextIndent3Char"/>
    <w:uiPriority w:val="99"/>
    <w:rsid w:val="009E264D"/>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9E264D"/>
    <w:rPr>
      <w:rFonts w:eastAsia="Times New Roman"/>
      <w:sz w:val="16"/>
    </w:rPr>
  </w:style>
  <w:style w:type="paragraph" w:styleId="BodyTextIndent2">
    <w:name w:val="Body Text Indent 2"/>
    <w:basedOn w:val="Normal"/>
    <w:link w:val="BodyTextIndent2Char"/>
    <w:uiPriority w:val="99"/>
    <w:rsid w:val="009E264D"/>
    <w:pPr>
      <w:spacing w:after="120" w:line="480" w:lineRule="auto"/>
      <w:ind w:left="360"/>
    </w:pPr>
  </w:style>
  <w:style w:type="character" w:customStyle="1" w:styleId="BodyTextIndent2Char">
    <w:name w:val="Body Text Indent 2 Char"/>
    <w:basedOn w:val="DefaultParagraphFont"/>
    <w:link w:val="BodyTextIndent2"/>
    <w:uiPriority w:val="99"/>
    <w:locked/>
    <w:rsid w:val="009E264D"/>
    <w:rPr>
      <w:rFonts w:eastAsia="Times New Roman"/>
      <w:sz w:val="24"/>
    </w:rPr>
  </w:style>
  <w:style w:type="paragraph" w:styleId="TOC2">
    <w:name w:val="toc 2"/>
    <w:basedOn w:val="Normal"/>
    <w:next w:val="Normal"/>
    <w:autoRedefine/>
    <w:uiPriority w:val="39"/>
    <w:semiHidden/>
    <w:rsid w:val="009E264D"/>
    <w:pPr>
      <w:tabs>
        <w:tab w:val="right" w:leader="dot" w:pos="7910"/>
      </w:tabs>
      <w:ind w:left="360"/>
    </w:pPr>
    <w:rPr>
      <w:noProof/>
    </w:rPr>
  </w:style>
  <w:style w:type="paragraph" w:styleId="TOC1">
    <w:name w:val="toc 1"/>
    <w:basedOn w:val="Normal"/>
    <w:next w:val="Normal"/>
    <w:autoRedefine/>
    <w:uiPriority w:val="39"/>
    <w:semiHidden/>
    <w:rsid w:val="009E264D"/>
    <w:pPr>
      <w:tabs>
        <w:tab w:val="right" w:leader="dot" w:pos="7910"/>
      </w:tabs>
      <w:ind w:left="360"/>
    </w:pPr>
  </w:style>
  <w:style w:type="paragraph" w:styleId="TOC3">
    <w:name w:val="toc 3"/>
    <w:basedOn w:val="Normal"/>
    <w:next w:val="Normal"/>
    <w:autoRedefine/>
    <w:uiPriority w:val="39"/>
    <w:semiHidden/>
    <w:rsid w:val="009E264D"/>
    <w:pPr>
      <w:spacing w:after="0"/>
      <w:ind w:left="480"/>
    </w:pPr>
    <w:rPr>
      <w:rFonts w:ascii="Times New Roman" w:hAnsi="Times New Roman"/>
    </w:rPr>
  </w:style>
  <w:style w:type="paragraph" w:styleId="TOC4">
    <w:name w:val="toc 4"/>
    <w:basedOn w:val="Normal"/>
    <w:next w:val="Normal"/>
    <w:autoRedefine/>
    <w:uiPriority w:val="39"/>
    <w:semiHidden/>
    <w:rsid w:val="009E264D"/>
    <w:pPr>
      <w:spacing w:after="0"/>
      <w:ind w:left="720"/>
    </w:pPr>
    <w:rPr>
      <w:rFonts w:ascii="Times New Roman" w:hAnsi="Times New Roman"/>
    </w:rPr>
  </w:style>
  <w:style w:type="paragraph" w:styleId="TOC5">
    <w:name w:val="toc 5"/>
    <w:basedOn w:val="Normal"/>
    <w:next w:val="Normal"/>
    <w:autoRedefine/>
    <w:uiPriority w:val="39"/>
    <w:semiHidden/>
    <w:rsid w:val="009E264D"/>
    <w:pPr>
      <w:spacing w:after="0"/>
      <w:ind w:left="960"/>
    </w:pPr>
    <w:rPr>
      <w:rFonts w:ascii="Times New Roman" w:hAnsi="Times New Roman"/>
    </w:rPr>
  </w:style>
  <w:style w:type="paragraph" w:styleId="TOC6">
    <w:name w:val="toc 6"/>
    <w:basedOn w:val="Normal"/>
    <w:next w:val="Normal"/>
    <w:autoRedefine/>
    <w:uiPriority w:val="39"/>
    <w:semiHidden/>
    <w:rsid w:val="009E264D"/>
    <w:pPr>
      <w:spacing w:after="0"/>
      <w:ind w:left="1200"/>
    </w:pPr>
    <w:rPr>
      <w:rFonts w:ascii="Times New Roman" w:hAnsi="Times New Roman"/>
    </w:rPr>
  </w:style>
  <w:style w:type="paragraph" w:styleId="TOC7">
    <w:name w:val="toc 7"/>
    <w:basedOn w:val="Normal"/>
    <w:next w:val="Normal"/>
    <w:autoRedefine/>
    <w:uiPriority w:val="39"/>
    <w:semiHidden/>
    <w:rsid w:val="009E264D"/>
    <w:pPr>
      <w:spacing w:after="0"/>
      <w:ind w:left="1440"/>
    </w:pPr>
    <w:rPr>
      <w:rFonts w:ascii="Times New Roman" w:hAnsi="Times New Roman"/>
    </w:rPr>
  </w:style>
  <w:style w:type="paragraph" w:styleId="TOC8">
    <w:name w:val="toc 8"/>
    <w:basedOn w:val="Normal"/>
    <w:next w:val="Normal"/>
    <w:autoRedefine/>
    <w:uiPriority w:val="39"/>
    <w:semiHidden/>
    <w:rsid w:val="009E264D"/>
    <w:pPr>
      <w:spacing w:after="0"/>
      <w:ind w:left="1680"/>
    </w:pPr>
    <w:rPr>
      <w:rFonts w:ascii="Times New Roman" w:hAnsi="Times New Roman"/>
    </w:rPr>
  </w:style>
  <w:style w:type="paragraph" w:styleId="TOC9">
    <w:name w:val="toc 9"/>
    <w:basedOn w:val="Normal"/>
    <w:next w:val="Normal"/>
    <w:autoRedefine/>
    <w:uiPriority w:val="39"/>
    <w:semiHidden/>
    <w:rsid w:val="009E264D"/>
    <w:pPr>
      <w:spacing w:after="0"/>
      <w:ind w:left="1920"/>
    </w:pPr>
    <w:rPr>
      <w:rFonts w:ascii="Times New Roman" w:hAnsi="Times New Roman"/>
    </w:rPr>
  </w:style>
  <w:style w:type="paragraph" w:styleId="BalloonText">
    <w:name w:val="Balloon Text"/>
    <w:basedOn w:val="Normal"/>
    <w:link w:val="BalloonTextChar"/>
    <w:uiPriority w:val="99"/>
    <w:semiHidden/>
    <w:rsid w:val="009E264D"/>
    <w:pPr>
      <w:spacing w:after="0"/>
    </w:pPr>
    <w:rPr>
      <w:rFonts w:ascii="Tahoma" w:hAnsi="Tahoma" w:cs="Tahoma"/>
      <w:sz w:val="16"/>
      <w:szCs w:val="16"/>
    </w:rPr>
  </w:style>
  <w:style w:type="character" w:customStyle="1" w:styleId="BalloonTextChar">
    <w:name w:val="Balloon Text Char"/>
    <w:basedOn w:val="DefaultParagraphFont"/>
    <w:link w:val="BalloonText"/>
    <w:uiPriority w:val="99"/>
    <w:locked/>
    <w:rsid w:val="009E264D"/>
    <w:rPr>
      <w:rFonts w:ascii="Tahoma" w:hAnsi="Tahoma"/>
      <w:sz w:val="16"/>
    </w:rPr>
  </w:style>
  <w:style w:type="paragraph" w:customStyle="1" w:styleId="Nr">
    <w:name w:val="Nr"/>
    <w:basedOn w:val="Heading2"/>
    <w:rsid w:val="009E264D"/>
  </w:style>
  <w:style w:type="paragraph" w:styleId="NormalWeb">
    <w:name w:val="Normal (Web)"/>
    <w:basedOn w:val="Normal"/>
    <w:uiPriority w:val="99"/>
    <w:rsid w:val="009E264D"/>
    <w:pPr>
      <w:spacing w:before="100" w:beforeAutospacing="1" w:after="100" w:afterAutospacing="1"/>
    </w:pPr>
    <w:rPr>
      <w:rFonts w:ascii="Times New Roman" w:hAnsi="Times New Roman"/>
    </w:rPr>
  </w:style>
  <w:style w:type="paragraph" w:styleId="Index1">
    <w:name w:val="index 1"/>
    <w:basedOn w:val="Normal"/>
    <w:next w:val="Normal"/>
    <w:autoRedefine/>
    <w:uiPriority w:val="99"/>
    <w:semiHidden/>
    <w:rsid w:val="009E264D"/>
    <w:pPr>
      <w:spacing w:after="0"/>
      <w:ind w:left="240" w:hanging="240"/>
    </w:pPr>
    <w:rPr>
      <w:sz w:val="18"/>
      <w:szCs w:val="18"/>
    </w:rPr>
  </w:style>
  <w:style w:type="paragraph" w:styleId="Index2">
    <w:name w:val="index 2"/>
    <w:basedOn w:val="Normal"/>
    <w:next w:val="Normal"/>
    <w:autoRedefine/>
    <w:uiPriority w:val="99"/>
    <w:semiHidden/>
    <w:rsid w:val="009E264D"/>
    <w:pPr>
      <w:spacing w:after="0"/>
      <w:ind w:left="480" w:hanging="240"/>
    </w:pPr>
    <w:rPr>
      <w:rFonts w:ascii="Times New Roman" w:hAnsi="Times New Roman"/>
      <w:sz w:val="18"/>
      <w:szCs w:val="18"/>
    </w:rPr>
  </w:style>
  <w:style w:type="paragraph" w:styleId="Index3">
    <w:name w:val="index 3"/>
    <w:basedOn w:val="Normal"/>
    <w:next w:val="Normal"/>
    <w:autoRedefine/>
    <w:uiPriority w:val="99"/>
    <w:semiHidden/>
    <w:rsid w:val="009E264D"/>
    <w:pPr>
      <w:spacing w:after="0"/>
      <w:ind w:left="720" w:hanging="240"/>
    </w:pPr>
    <w:rPr>
      <w:rFonts w:ascii="Times New Roman" w:hAnsi="Times New Roman"/>
      <w:sz w:val="18"/>
      <w:szCs w:val="18"/>
    </w:rPr>
  </w:style>
  <w:style w:type="paragraph" w:styleId="Index4">
    <w:name w:val="index 4"/>
    <w:basedOn w:val="Normal"/>
    <w:next w:val="Normal"/>
    <w:autoRedefine/>
    <w:uiPriority w:val="99"/>
    <w:semiHidden/>
    <w:rsid w:val="009E264D"/>
    <w:pPr>
      <w:spacing w:after="0"/>
      <w:ind w:left="960" w:hanging="240"/>
    </w:pPr>
    <w:rPr>
      <w:rFonts w:ascii="Times New Roman" w:hAnsi="Times New Roman"/>
      <w:sz w:val="18"/>
      <w:szCs w:val="18"/>
    </w:rPr>
  </w:style>
  <w:style w:type="paragraph" w:styleId="Index5">
    <w:name w:val="index 5"/>
    <w:basedOn w:val="Normal"/>
    <w:next w:val="Normal"/>
    <w:autoRedefine/>
    <w:uiPriority w:val="99"/>
    <w:semiHidden/>
    <w:rsid w:val="009E264D"/>
    <w:pPr>
      <w:spacing w:after="0"/>
      <w:ind w:left="1200" w:hanging="240"/>
    </w:pPr>
    <w:rPr>
      <w:rFonts w:ascii="Times New Roman" w:hAnsi="Times New Roman"/>
      <w:sz w:val="18"/>
      <w:szCs w:val="18"/>
    </w:rPr>
  </w:style>
  <w:style w:type="paragraph" w:styleId="Index6">
    <w:name w:val="index 6"/>
    <w:basedOn w:val="Normal"/>
    <w:next w:val="Normal"/>
    <w:autoRedefine/>
    <w:uiPriority w:val="99"/>
    <w:semiHidden/>
    <w:rsid w:val="009E264D"/>
    <w:pPr>
      <w:spacing w:after="0"/>
      <w:ind w:left="1440" w:hanging="240"/>
    </w:pPr>
    <w:rPr>
      <w:rFonts w:ascii="Times New Roman" w:hAnsi="Times New Roman"/>
      <w:sz w:val="18"/>
      <w:szCs w:val="18"/>
    </w:rPr>
  </w:style>
  <w:style w:type="paragraph" w:styleId="Index7">
    <w:name w:val="index 7"/>
    <w:basedOn w:val="Normal"/>
    <w:next w:val="Normal"/>
    <w:autoRedefine/>
    <w:uiPriority w:val="99"/>
    <w:semiHidden/>
    <w:rsid w:val="009E264D"/>
    <w:pPr>
      <w:spacing w:after="0"/>
      <w:ind w:left="1680" w:hanging="240"/>
    </w:pPr>
    <w:rPr>
      <w:rFonts w:ascii="Times New Roman" w:hAnsi="Times New Roman"/>
      <w:sz w:val="18"/>
      <w:szCs w:val="18"/>
    </w:rPr>
  </w:style>
  <w:style w:type="paragraph" w:styleId="Index8">
    <w:name w:val="index 8"/>
    <w:basedOn w:val="Normal"/>
    <w:next w:val="Normal"/>
    <w:autoRedefine/>
    <w:uiPriority w:val="99"/>
    <w:semiHidden/>
    <w:rsid w:val="009E264D"/>
    <w:pPr>
      <w:spacing w:after="0"/>
      <w:ind w:left="1920" w:hanging="240"/>
    </w:pPr>
    <w:rPr>
      <w:rFonts w:ascii="Times New Roman" w:hAnsi="Times New Roman"/>
      <w:sz w:val="18"/>
      <w:szCs w:val="18"/>
    </w:rPr>
  </w:style>
  <w:style w:type="paragraph" w:styleId="Index9">
    <w:name w:val="index 9"/>
    <w:basedOn w:val="Normal"/>
    <w:next w:val="Normal"/>
    <w:autoRedefine/>
    <w:uiPriority w:val="99"/>
    <w:semiHidden/>
    <w:rsid w:val="009E264D"/>
    <w:pPr>
      <w:spacing w:after="0"/>
      <w:ind w:left="2160" w:hanging="240"/>
    </w:pPr>
    <w:rPr>
      <w:rFonts w:ascii="Times New Roman" w:hAnsi="Times New Roman"/>
      <w:sz w:val="18"/>
      <w:szCs w:val="18"/>
    </w:rPr>
  </w:style>
  <w:style w:type="paragraph" w:styleId="IndexHeading">
    <w:name w:val="index heading"/>
    <w:basedOn w:val="Normal"/>
    <w:next w:val="Index1"/>
    <w:uiPriority w:val="99"/>
    <w:semiHidden/>
    <w:rsid w:val="009E264D"/>
    <w:pPr>
      <w:spacing w:before="240" w:after="120"/>
      <w:jc w:val="center"/>
    </w:pPr>
    <w:rPr>
      <w:rFonts w:ascii="Times New Roman" w:hAnsi="Times New Roman"/>
      <w:b/>
      <w:bCs/>
      <w:sz w:val="26"/>
      <w:szCs w:val="26"/>
    </w:rPr>
  </w:style>
  <w:style w:type="character" w:customStyle="1" w:styleId="NotesTitleChar">
    <w:name w:val="Notes Title Char"/>
    <w:link w:val="NotesTitle"/>
    <w:locked/>
    <w:rsid w:val="009E264D"/>
    <w:rPr>
      <w:rFonts w:eastAsia="Times New Roman"/>
      <w:b/>
      <w:sz w:val="28"/>
    </w:rPr>
  </w:style>
  <w:style w:type="paragraph" w:styleId="EndnoteText">
    <w:name w:val="endnote text"/>
    <w:basedOn w:val="Normal"/>
    <w:link w:val="EndnoteTextChar"/>
    <w:uiPriority w:val="99"/>
    <w:semiHidden/>
    <w:rsid w:val="009E264D"/>
    <w:pPr>
      <w:spacing w:after="0"/>
    </w:pPr>
    <w:rPr>
      <w:rFonts w:ascii="Times New Roman" w:hAnsi="Times New Roman"/>
      <w:sz w:val="20"/>
      <w:szCs w:val="20"/>
    </w:rPr>
  </w:style>
  <w:style w:type="character" w:customStyle="1" w:styleId="EndnoteTextChar">
    <w:name w:val="Endnote Text Char"/>
    <w:basedOn w:val="DefaultParagraphFont"/>
    <w:link w:val="EndnoteText"/>
    <w:uiPriority w:val="99"/>
    <w:locked/>
    <w:rsid w:val="009E264D"/>
    <w:rPr>
      <w:rFonts w:ascii="Times New Roman" w:hAnsi="Times New Roman"/>
    </w:rPr>
  </w:style>
  <w:style w:type="character" w:styleId="EndnoteReference">
    <w:name w:val="endnote reference"/>
    <w:basedOn w:val="DefaultParagraphFont"/>
    <w:uiPriority w:val="99"/>
    <w:semiHidden/>
    <w:rsid w:val="009E264D"/>
    <w:rPr>
      <w:vertAlign w:val="superscript"/>
    </w:rPr>
  </w:style>
  <w:style w:type="paragraph" w:customStyle="1" w:styleId="xl27">
    <w:name w:val="xl27"/>
    <w:basedOn w:val="Normal"/>
    <w:rsid w:val="009E264D"/>
    <w:pPr>
      <w:spacing w:before="100" w:beforeAutospacing="1" w:after="100" w:afterAutospacing="1"/>
      <w:jc w:val="center"/>
    </w:pPr>
    <w:rPr>
      <w:rFonts w:ascii="Times New Roman" w:eastAsia="Arial Unicode MS" w:hAnsi="Times New Roman"/>
      <w:b/>
      <w:bCs/>
    </w:rPr>
  </w:style>
  <w:style w:type="paragraph" w:styleId="CommentText">
    <w:name w:val="annotation text"/>
    <w:basedOn w:val="Normal"/>
    <w:link w:val="CommentTextChar"/>
    <w:uiPriority w:val="99"/>
    <w:semiHidden/>
    <w:rsid w:val="009E264D"/>
    <w:pPr>
      <w:spacing w:after="0"/>
    </w:pPr>
    <w:rPr>
      <w:rFonts w:ascii="Times New Roman" w:hAnsi="Times New Roman"/>
      <w:sz w:val="20"/>
      <w:szCs w:val="20"/>
    </w:rPr>
  </w:style>
  <w:style w:type="character" w:customStyle="1" w:styleId="CommentTextChar">
    <w:name w:val="Comment Text Char"/>
    <w:basedOn w:val="DefaultParagraphFont"/>
    <w:link w:val="CommentText"/>
    <w:uiPriority w:val="99"/>
    <w:locked/>
    <w:rsid w:val="009E264D"/>
    <w:rPr>
      <w:rFonts w:ascii="Times New Roman" w:hAnsi="Times New Roman"/>
    </w:rPr>
  </w:style>
  <w:style w:type="paragraph" w:customStyle="1" w:styleId="font5">
    <w:name w:val="font5"/>
    <w:basedOn w:val="Normal"/>
    <w:rsid w:val="009E264D"/>
    <w:pPr>
      <w:spacing w:before="100" w:beforeAutospacing="1" w:after="100" w:afterAutospacing="1"/>
    </w:pPr>
    <w:rPr>
      <w:rFonts w:ascii="Times New Roman" w:eastAsia="Arial Unicode MS" w:hAnsi="Times New Roman"/>
      <w:sz w:val="20"/>
      <w:szCs w:val="20"/>
    </w:rPr>
  </w:style>
  <w:style w:type="paragraph" w:customStyle="1" w:styleId="font6">
    <w:name w:val="font6"/>
    <w:basedOn w:val="Normal"/>
    <w:rsid w:val="009E264D"/>
    <w:pPr>
      <w:spacing w:before="100" w:beforeAutospacing="1" w:after="100" w:afterAutospacing="1"/>
    </w:pPr>
    <w:rPr>
      <w:rFonts w:ascii="Times New Roman" w:eastAsia="Arial Unicode MS" w:hAnsi="Times New Roman"/>
      <w:sz w:val="20"/>
      <w:szCs w:val="20"/>
    </w:rPr>
  </w:style>
  <w:style w:type="paragraph" w:customStyle="1" w:styleId="xl24">
    <w:name w:val="xl24"/>
    <w:basedOn w:val="Normal"/>
    <w:rsid w:val="009E264D"/>
    <w:pPr>
      <w:spacing w:before="100" w:beforeAutospacing="1" w:after="100" w:afterAutospacing="1"/>
      <w:jc w:val="center"/>
    </w:pPr>
    <w:rPr>
      <w:rFonts w:ascii="Times New Roman" w:eastAsia="Arial Unicode MS" w:hAnsi="Times New Roman"/>
    </w:rPr>
  </w:style>
  <w:style w:type="paragraph" w:customStyle="1" w:styleId="xl25">
    <w:name w:val="xl25"/>
    <w:basedOn w:val="Normal"/>
    <w:rsid w:val="009E264D"/>
    <w:pPr>
      <w:spacing w:before="100" w:beforeAutospacing="1" w:after="100" w:afterAutospacing="1"/>
    </w:pPr>
    <w:rPr>
      <w:rFonts w:ascii="Times New Roman" w:eastAsia="Arial Unicode MS" w:hAnsi="Times New Roman"/>
    </w:rPr>
  </w:style>
  <w:style w:type="paragraph" w:customStyle="1" w:styleId="xl26">
    <w:name w:val="xl26"/>
    <w:basedOn w:val="Normal"/>
    <w:rsid w:val="009E264D"/>
    <w:pPr>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Normal"/>
    <w:rsid w:val="009E264D"/>
    <w:pPr>
      <w:pBdr>
        <w:top w:val="single" w:sz="4" w:space="0" w:color="auto"/>
        <w:left w:val="single" w:sz="4" w:space="0" w:color="auto"/>
      </w:pBdr>
      <w:spacing w:before="100" w:beforeAutospacing="1" w:after="100" w:afterAutospacing="1"/>
    </w:pPr>
    <w:rPr>
      <w:rFonts w:ascii="Times New Roman" w:eastAsia="Arial Unicode MS" w:hAnsi="Times New Roman"/>
    </w:rPr>
  </w:style>
  <w:style w:type="paragraph" w:customStyle="1" w:styleId="xl29">
    <w:name w:val="xl29"/>
    <w:basedOn w:val="Normal"/>
    <w:rsid w:val="009E264D"/>
    <w:pPr>
      <w:pBdr>
        <w:top w:val="single" w:sz="4" w:space="0" w:color="auto"/>
        <w:right w:val="single" w:sz="4" w:space="0" w:color="auto"/>
      </w:pBdr>
      <w:spacing w:before="100" w:beforeAutospacing="1" w:after="100" w:afterAutospacing="1"/>
    </w:pPr>
    <w:rPr>
      <w:rFonts w:ascii="Times New Roman" w:eastAsia="Arial Unicode MS" w:hAnsi="Times New Roman"/>
    </w:rPr>
  </w:style>
  <w:style w:type="paragraph" w:customStyle="1" w:styleId="xl30">
    <w:name w:val="xl30"/>
    <w:basedOn w:val="Normal"/>
    <w:rsid w:val="009E264D"/>
    <w:pPr>
      <w:pBdr>
        <w:top w:val="single" w:sz="4" w:space="0" w:color="auto"/>
      </w:pBdr>
      <w:spacing w:before="100" w:beforeAutospacing="1" w:after="100" w:afterAutospacing="1"/>
    </w:pPr>
    <w:rPr>
      <w:rFonts w:ascii="Times New Roman" w:eastAsia="Arial Unicode MS" w:hAnsi="Times New Roman"/>
    </w:rPr>
  </w:style>
  <w:style w:type="paragraph" w:customStyle="1" w:styleId="xl31">
    <w:name w:val="xl31"/>
    <w:basedOn w:val="Normal"/>
    <w:rsid w:val="009E264D"/>
    <w:pPr>
      <w:pBdr>
        <w:left w:val="single" w:sz="4" w:space="0" w:color="auto"/>
      </w:pBdr>
      <w:spacing w:before="100" w:beforeAutospacing="1" w:after="100" w:afterAutospacing="1"/>
    </w:pPr>
    <w:rPr>
      <w:rFonts w:ascii="Times New Roman" w:eastAsia="Arial Unicode MS" w:hAnsi="Times New Roman"/>
    </w:rPr>
  </w:style>
  <w:style w:type="paragraph" w:customStyle="1" w:styleId="xl32">
    <w:name w:val="xl32"/>
    <w:basedOn w:val="Normal"/>
    <w:rsid w:val="009E264D"/>
    <w:pPr>
      <w:pBdr>
        <w:right w:val="single" w:sz="4" w:space="0" w:color="auto"/>
      </w:pBdr>
      <w:spacing w:before="100" w:beforeAutospacing="1" w:after="100" w:afterAutospacing="1"/>
    </w:pPr>
    <w:rPr>
      <w:rFonts w:ascii="Times New Roman" w:eastAsia="Arial Unicode MS" w:hAnsi="Times New Roman"/>
    </w:rPr>
  </w:style>
  <w:style w:type="paragraph" w:customStyle="1" w:styleId="xl33">
    <w:name w:val="xl33"/>
    <w:basedOn w:val="Normal"/>
    <w:rsid w:val="009E264D"/>
    <w:pPr>
      <w:pBdr>
        <w:bottom w:val="single" w:sz="4" w:space="0" w:color="auto"/>
        <w:right w:val="single" w:sz="4" w:space="0" w:color="auto"/>
      </w:pBdr>
      <w:spacing w:before="100" w:beforeAutospacing="1" w:after="100" w:afterAutospacing="1"/>
    </w:pPr>
    <w:rPr>
      <w:rFonts w:ascii="Times New Roman" w:eastAsia="Arial Unicode MS" w:hAnsi="Times New Roman"/>
    </w:rPr>
  </w:style>
  <w:style w:type="paragraph" w:customStyle="1" w:styleId="xl34">
    <w:name w:val="xl34"/>
    <w:basedOn w:val="Normal"/>
    <w:rsid w:val="009E264D"/>
    <w:pPr>
      <w:pBdr>
        <w:bottom w:val="single" w:sz="4" w:space="0" w:color="auto"/>
      </w:pBdr>
      <w:spacing w:before="100" w:beforeAutospacing="1" w:after="100" w:afterAutospacing="1"/>
    </w:pPr>
    <w:rPr>
      <w:rFonts w:ascii="Times New Roman" w:eastAsia="Arial Unicode MS" w:hAnsi="Times New Roman"/>
    </w:rPr>
  </w:style>
  <w:style w:type="paragraph" w:customStyle="1" w:styleId="xl35">
    <w:name w:val="xl35"/>
    <w:basedOn w:val="Normal"/>
    <w:rsid w:val="009E264D"/>
    <w:pPr>
      <w:pBdr>
        <w:top w:val="single" w:sz="4" w:space="0" w:color="auto"/>
        <w:left w:val="single" w:sz="4" w:space="0" w:color="auto"/>
        <w:bottom w:val="single" w:sz="4" w:space="0" w:color="auto"/>
      </w:pBdr>
      <w:spacing w:before="100" w:beforeAutospacing="1" w:after="100" w:afterAutospacing="1"/>
    </w:pPr>
    <w:rPr>
      <w:rFonts w:ascii="Times New Roman" w:eastAsia="Arial Unicode MS" w:hAnsi="Times New Roman"/>
    </w:rPr>
  </w:style>
  <w:style w:type="paragraph" w:customStyle="1" w:styleId="xl36">
    <w:name w:val="xl36"/>
    <w:basedOn w:val="Normal"/>
    <w:rsid w:val="009E264D"/>
    <w:pPr>
      <w:pBdr>
        <w:top w:val="single" w:sz="4" w:space="0" w:color="auto"/>
        <w:bottom w:val="single" w:sz="4" w:space="0" w:color="auto"/>
      </w:pBdr>
      <w:spacing w:before="100" w:beforeAutospacing="1" w:after="100" w:afterAutospacing="1"/>
    </w:pPr>
    <w:rPr>
      <w:rFonts w:ascii="Times New Roman" w:eastAsia="Arial Unicode MS" w:hAnsi="Times New Roman"/>
    </w:rPr>
  </w:style>
  <w:style w:type="paragraph" w:customStyle="1" w:styleId="xl37">
    <w:name w:val="xl37"/>
    <w:basedOn w:val="Normal"/>
    <w:rsid w:val="009E264D"/>
    <w:pPr>
      <w:pBdr>
        <w:top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rPr>
  </w:style>
  <w:style w:type="paragraph" w:customStyle="1" w:styleId="xl38">
    <w:name w:val="xl38"/>
    <w:basedOn w:val="Normal"/>
    <w:rsid w:val="009E264D"/>
    <w:pPr>
      <w:pBdr>
        <w:left w:val="single" w:sz="4" w:space="0" w:color="auto"/>
        <w:bottom w:val="single" w:sz="4" w:space="0" w:color="auto"/>
      </w:pBdr>
      <w:spacing w:before="100" w:beforeAutospacing="1" w:after="100" w:afterAutospacing="1"/>
    </w:pPr>
    <w:rPr>
      <w:rFonts w:ascii="Times New Roman" w:eastAsia="Arial Unicode MS" w:hAnsi="Times New Roman"/>
    </w:rPr>
  </w:style>
  <w:style w:type="paragraph" w:customStyle="1" w:styleId="xl39">
    <w:name w:val="xl39"/>
    <w:basedOn w:val="Normal"/>
    <w:rsid w:val="009E264D"/>
    <w:pPr>
      <w:pBdr>
        <w:top w:val="single" w:sz="4" w:space="0" w:color="auto"/>
      </w:pBdr>
      <w:spacing w:before="100" w:beforeAutospacing="1" w:after="100" w:afterAutospacing="1"/>
    </w:pPr>
    <w:rPr>
      <w:rFonts w:ascii="Times New Roman" w:eastAsia="Arial Unicode MS" w:hAnsi="Times New Roman"/>
    </w:rPr>
  </w:style>
  <w:style w:type="paragraph" w:customStyle="1" w:styleId="xl40">
    <w:name w:val="xl40"/>
    <w:basedOn w:val="Normal"/>
    <w:rsid w:val="009E264D"/>
    <w:pPr>
      <w:spacing w:before="100" w:beforeAutospacing="1" w:after="100" w:afterAutospacing="1"/>
    </w:pPr>
    <w:rPr>
      <w:rFonts w:ascii="Times New Roman" w:eastAsia="Arial Unicode MS" w:hAnsi="Times New Roman"/>
    </w:rPr>
  </w:style>
  <w:style w:type="paragraph" w:customStyle="1" w:styleId="xl41">
    <w:name w:val="xl41"/>
    <w:basedOn w:val="Normal"/>
    <w:rsid w:val="009E264D"/>
    <w:pPr>
      <w:pBdr>
        <w:bottom w:val="single" w:sz="4" w:space="0" w:color="auto"/>
      </w:pBdr>
      <w:spacing w:before="100" w:beforeAutospacing="1" w:after="100" w:afterAutospacing="1"/>
    </w:pPr>
    <w:rPr>
      <w:rFonts w:ascii="Times New Roman" w:eastAsia="Arial Unicode MS" w:hAnsi="Times New Roman"/>
    </w:rPr>
  </w:style>
  <w:style w:type="paragraph" w:customStyle="1" w:styleId="xl42">
    <w:name w:val="xl42"/>
    <w:basedOn w:val="Normal"/>
    <w:rsid w:val="009E264D"/>
    <w:pPr>
      <w:spacing w:before="100" w:beforeAutospacing="1" w:after="100" w:afterAutospacing="1"/>
      <w:jc w:val="right"/>
    </w:pPr>
    <w:rPr>
      <w:rFonts w:ascii="Times New Roman" w:eastAsia="Arial Unicode MS" w:hAnsi="Times New Roman"/>
    </w:rPr>
  </w:style>
  <w:style w:type="paragraph" w:customStyle="1" w:styleId="xl43">
    <w:name w:val="xl43"/>
    <w:basedOn w:val="Normal"/>
    <w:rsid w:val="009E264D"/>
    <w:pPr>
      <w:pBdr>
        <w:bottom w:val="single" w:sz="4" w:space="0" w:color="auto"/>
      </w:pBdr>
      <w:spacing w:before="100" w:beforeAutospacing="1" w:after="100" w:afterAutospacing="1"/>
      <w:jc w:val="right"/>
    </w:pPr>
    <w:rPr>
      <w:rFonts w:ascii="Times New Roman" w:eastAsia="Arial Unicode MS" w:hAnsi="Times New Roman"/>
    </w:rPr>
  </w:style>
  <w:style w:type="paragraph" w:customStyle="1" w:styleId="xl44">
    <w:name w:val="xl44"/>
    <w:basedOn w:val="Normal"/>
    <w:rsid w:val="009E264D"/>
    <w:pPr>
      <w:pBdr>
        <w:top w:val="single" w:sz="4" w:space="0" w:color="auto"/>
      </w:pBdr>
      <w:spacing w:before="100" w:beforeAutospacing="1" w:after="100" w:afterAutospacing="1"/>
      <w:jc w:val="right"/>
    </w:pPr>
    <w:rPr>
      <w:rFonts w:ascii="Times New Roman" w:eastAsia="Arial Unicode MS" w:hAnsi="Times New Roman"/>
    </w:rPr>
  </w:style>
  <w:style w:type="paragraph" w:customStyle="1" w:styleId="xl45">
    <w:name w:val="xl45"/>
    <w:basedOn w:val="Normal"/>
    <w:rsid w:val="009E264D"/>
    <w:pPr>
      <w:pBdr>
        <w:top w:val="single" w:sz="4" w:space="0" w:color="auto"/>
      </w:pBdr>
      <w:spacing w:before="100" w:beforeAutospacing="1" w:after="100" w:afterAutospacing="1"/>
      <w:jc w:val="right"/>
    </w:pPr>
    <w:rPr>
      <w:rFonts w:ascii="Times New Roman" w:eastAsia="Arial Unicode MS" w:hAnsi="Times New Roman"/>
    </w:rPr>
  </w:style>
  <w:style w:type="paragraph" w:customStyle="1" w:styleId="xl46">
    <w:name w:val="xl46"/>
    <w:basedOn w:val="Normal"/>
    <w:rsid w:val="009E264D"/>
    <w:pPr>
      <w:spacing w:before="100" w:beforeAutospacing="1" w:after="100" w:afterAutospacing="1"/>
      <w:jc w:val="right"/>
    </w:pPr>
    <w:rPr>
      <w:rFonts w:ascii="Times New Roman" w:eastAsia="Arial Unicode MS" w:hAnsi="Times New Roman"/>
    </w:rPr>
  </w:style>
  <w:style w:type="paragraph" w:customStyle="1" w:styleId="xl47">
    <w:name w:val="xl47"/>
    <w:basedOn w:val="Normal"/>
    <w:rsid w:val="009E264D"/>
    <w:pPr>
      <w:pBdr>
        <w:bottom w:val="single" w:sz="4" w:space="0" w:color="auto"/>
      </w:pBdr>
      <w:spacing w:before="100" w:beforeAutospacing="1" w:after="100" w:afterAutospacing="1"/>
      <w:jc w:val="right"/>
    </w:pPr>
    <w:rPr>
      <w:rFonts w:ascii="Times New Roman" w:eastAsia="Arial Unicode MS" w:hAnsi="Times New Roman"/>
    </w:rPr>
  </w:style>
  <w:style w:type="paragraph" w:customStyle="1" w:styleId="xl48">
    <w:name w:val="xl48"/>
    <w:basedOn w:val="Normal"/>
    <w:rsid w:val="009E264D"/>
    <w:pPr>
      <w:pBdr>
        <w:bottom w:val="single" w:sz="4" w:space="0" w:color="auto"/>
      </w:pBdr>
      <w:spacing w:before="100" w:beforeAutospacing="1" w:after="100" w:afterAutospacing="1"/>
    </w:pPr>
    <w:rPr>
      <w:rFonts w:ascii="Times New Roman" w:eastAsia="Arial Unicode MS" w:hAnsi="Times New Roman"/>
    </w:rPr>
  </w:style>
  <w:style w:type="paragraph" w:customStyle="1" w:styleId="xl49">
    <w:name w:val="xl49"/>
    <w:basedOn w:val="Normal"/>
    <w:rsid w:val="009E264D"/>
    <w:pPr>
      <w:pBdr>
        <w:top w:val="single" w:sz="4" w:space="0" w:color="auto"/>
      </w:pBdr>
      <w:spacing w:before="100" w:beforeAutospacing="1" w:after="100" w:afterAutospacing="1"/>
    </w:pPr>
    <w:rPr>
      <w:rFonts w:ascii="Times New Roman" w:eastAsia="Arial Unicode MS" w:hAnsi="Times New Roman"/>
    </w:rPr>
  </w:style>
  <w:style w:type="paragraph" w:customStyle="1" w:styleId="xl50">
    <w:name w:val="xl50"/>
    <w:basedOn w:val="Normal"/>
    <w:rsid w:val="009E264D"/>
    <w:pPr>
      <w:spacing w:before="100" w:beforeAutospacing="1" w:after="100" w:afterAutospacing="1"/>
    </w:pPr>
    <w:rPr>
      <w:rFonts w:ascii="Times New Roman" w:eastAsia="Arial Unicode MS" w:hAnsi="Times New Roman"/>
    </w:rPr>
  </w:style>
  <w:style w:type="paragraph" w:customStyle="1" w:styleId="xl51">
    <w:name w:val="xl51"/>
    <w:basedOn w:val="Normal"/>
    <w:rsid w:val="009E264D"/>
    <w:pPr>
      <w:pBdr>
        <w:left w:val="single" w:sz="4" w:space="0" w:color="auto"/>
      </w:pBdr>
      <w:spacing w:before="100" w:beforeAutospacing="1" w:after="100" w:afterAutospacing="1"/>
      <w:jc w:val="center"/>
    </w:pPr>
    <w:rPr>
      <w:rFonts w:ascii="Times New Roman" w:eastAsia="Arial Unicode MS" w:hAnsi="Times New Roman"/>
    </w:rPr>
  </w:style>
  <w:style w:type="paragraph" w:customStyle="1" w:styleId="xl52">
    <w:name w:val="xl52"/>
    <w:basedOn w:val="Normal"/>
    <w:rsid w:val="009E264D"/>
    <w:pPr>
      <w:pBdr>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53">
    <w:name w:val="xl53"/>
    <w:basedOn w:val="Normal"/>
    <w:rsid w:val="009E264D"/>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rPr>
  </w:style>
  <w:style w:type="paragraph" w:customStyle="1" w:styleId="xl54">
    <w:name w:val="xl54"/>
    <w:basedOn w:val="Normal"/>
    <w:rsid w:val="009E264D"/>
    <w:pPr>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55">
    <w:name w:val="xl55"/>
    <w:basedOn w:val="Normal"/>
    <w:rsid w:val="009E264D"/>
    <w:pPr>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56">
    <w:name w:val="xl56"/>
    <w:basedOn w:val="Normal"/>
    <w:rsid w:val="009E264D"/>
    <w:pPr>
      <w:pBdr>
        <w:bottom w:val="single" w:sz="4" w:space="0" w:color="auto"/>
      </w:pBdr>
      <w:spacing w:before="100" w:beforeAutospacing="1" w:after="100" w:afterAutospacing="1"/>
      <w:jc w:val="right"/>
    </w:pPr>
    <w:rPr>
      <w:rFonts w:ascii="Times New Roman" w:eastAsia="Arial Unicode MS" w:hAnsi="Times New Roman"/>
    </w:rPr>
  </w:style>
  <w:style w:type="paragraph" w:customStyle="1" w:styleId="xl57">
    <w:name w:val="xl57"/>
    <w:basedOn w:val="Normal"/>
    <w:rsid w:val="009E264D"/>
    <w:pPr>
      <w:pBdr>
        <w:right w:val="single" w:sz="4" w:space="0" w:color="auto"/>
      </w:pBdr>
      <w:spacing w:before="100" w:beforeAutospacing="1" w:after="100" w:afterAutospacing="1"/>
      <w:jc w:val="right"/>
    </w:pPr>
    <w:rPr>
      <w:rFonts w:ascii="Times New Roman" w:eastAsia="Arial Unicode MS" w:hAnsi="Times New Roman"/>
    </w:rPr>
  </w:style>
  <w:style w:type="paragraph" w:styleId="Caption">
    <w:name w:val="caption"/>
    <w:basedOn w:val="Normal"/>
    <w:next w:val="Normal"/>
    <w:uiPriority w:val="35"/>
    <w:qFormat/>
    <w:rsid w:val="009E264D"/>
    <w:pPr>
      <w:spacing w:after="0"/>
    </w:pPr>
    <w:rPr>
      <w:rFonts w:ascii="Times New Roman" w:hAnsi="Times New Roman"/>
      <w:b/>
      <w:bCs/>
      <w:szCs w:val="20"/>
    </w:rPr>
  </w:style>
  <w:style w:type="paragraph" w:styleId="Title">
    <w:name w:val="Title"/>
    <w:basedOn w:val="Normal"/>
    <w:link w:val="TitleChar"/>
    <w:uiPriority w:val="10"/>
    <w:qFormat/>
    <w:rsid w:val="009E264D"/>
    <w:pPr>
      <w:spacing w:after="0"/>
      <w:jc w:val="center"/>
    </w:pPr>
    <w:rPr>
      <w:rFonts w:ascii="Comic Sans MS" w:hAnsi="Comic Sans MS"/>
      <w:sz w:val="28"/>
      <w:szCs w:val="20"/>
    </w:rPr>
  </w:style>
  <w:style w:type="character" w:customStyle="1" w:styleId="TitleChar">
    <w:name w:val="Title Char"/>
    <w:basedOn w:val="DefaultParagraphFont"/>
    <w:link w:val="Title"/>
    <w:uiPriority w:val="10"/>
    <w:locked/>
    <w:rsid w:val="009E264D"/>
    <w:rPr>
      <w:rFonts w:ascii="Comic Sans MS" w:hAnsi="Comic Sans MS"/>
      <w:sz w:val="28"/>
    </w:rPr>
  </w:style>
  <w:style w:type="character" w:customStyle="1" w:styleId="unicode">
    <w:name w:val="unicode"/>
    <w:rsid w:val="009E264D"/>
  </w:style>
  <w:style w:type="character" w:styleId="FollowedHyperlink">
    <w:name w:val="FollowedHyperlink"/>
    <w:basedOn w:val="DefaultParagraphFont"/>
    <w:uiPriority w:val="99"/>
    <w:rsid w:val="009E264D"/>
    <w:rPr>
      <w:color w:val="800080"/>
      <w:u w:val="none"/>
    </w:rPr>
  </w:style>
  <w:style w:type="numbering" w:customStyle="1" w:styleId="StyleNumberedTimesNewRoman10ptBlack">
    <w:name w:val="Style Numbered Times New Roman 10 pt Black"/>
    <w:pPr>
      <w:numPr>
        <w:numId w:val="4"/>
      </w:numPr>
    </w:pPr>
  </w:style>
  <w:style w:type="numbering" w:customStyle="1" w:styleId="StyleNumbered10ptBlack">
    <w:name w:val="Style Numbered 10 pt Black"/>
    <w:pPr>
      <w:numPr>
        <w:numId w:val="1"/>
      </w:numPr>
    </w:pPr>
  </w:style>
  <w:style w:type="numbering" w:customStyle="1" w:styleId="StyleStyleBulletedLeft025Hanging013">
    <w:name w:val="Style Style Bulleted + Left:  0.25&quot; Hanging:  0.13&quot;"/>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14.jpeg"/><Relationship Id="rId42" Type="http://schemas.openxmlformats.org/officeDocument/2006/relationships/image" Target="media/image28.wmf"/><Relationship Id="rId47" Type="http://schemas.openxmlformats.org/officeDocument/2006/relationships/oleObject" Target="embeddings/oleObject10.bin"/><Relationship Id="rId63" Type="http://schemas.openxmlformats.org/officeDocument/2006/relationships/oleObject" Target="embeddings/oleObject17.bin"/><Relationship Id="rId68" Type="http://schemas.openxmlformats.org/officeDocument/2006/relationships/image" Target="media/image42.wmf"/><Relationship Id="rId84" Type="http://schemas.openxmlformats.org/officeDocument/2006/relationships/image" Target="media/image50.wmf"/><Relationship Id="rId89" Type="http://schemas.openxmlformats.org/officeDocument/2006/relationships/image" Target="media/image53.wmf"/><Relationship Id="rId7" Type="http://schemas.openxmlformats.org/officeDocument/2006/relationships/endnotes" Target="endnotes.xml"/><Relationship Id="rId71" Type="http://schemas.openxmlformats.org/officeDocument/2006/relationships/oleObject" Target="embeddings/oleObject21.bin"/><Relationship Id="rId92" Type="http://schemas.openxmlformats.org/officeDocument/2006/relationships/oleObject" Target="embeddings/oleObject31.bin"/><Relationship Id="rId2" Type="http://schemas.openxmlformats.org/officeDocument/2006/relationships/styles" Target="styles.xml"/><Relationship Id="rId16" Type="http://schemas.openxmlformats.org/officeDocument/2006/relationships/image" Target="media/image9.wmf"/><Relationship Id="rId29" Type="http://schemas.openxmlformats.org/officeDocument/2006/relationships/image" Target="media/image21.emf"/><Relationship Id="rId107" Type="http://schemas.openxmlformats.org/officeDocument/2006/relationships/fontTable" Target="fontTable.xml"/><Relationship Id="rId11" Type="http://schemas.openxmlformats.org/officeDocument/2006/relationships/image" Target="media/image4.wmf"/><Relationship Id="rId24" Type="http://schemas.openxmlformats.org/officeDocument/2006/relationships/image" Target="media/image17.jpeg"/><Relationship Id="rId32" Type="http://schemas.openxmlformats.org/officeDocument/2006/relationships/image" Target="media/image23.wmf"/><Relationship Id="rId37" Type="http://schemas.openxmlformats.org/officeDocument/2006/relationships/oleObject" Target="embeddings/oleObject5.bin"/><Relationship Id="rId40" Type="http://schemas.openxmlformats.org/officeDocument/2006/relationships/image" Target="media/image27.wmf"/><Relationship Id="rId45" Type="http://schemas.openxmlformats.org/officeDocument/2006/relationships/oleObject" Target="embeddings/oleObject9.bin"/><Relationship Id="rId53" Type="http://schemas.openxmlformats.org/officeDocument/2006/relationships/image" Target="media/image34.wmf"/><Relationship Id="rId58" Type="http://schemas.openxmlformats.org/officeDocument/2006/relationships/image" Target="media/image37.wmf"/><Relationship Id="rId66" Type="http://schemas.openxmlformats.org/officeDocument/2006/relationships/image" Target="media/image41.wmf"/><Relationship Id="rId74" Type="http://schemas.openxmlformats.org/officeDocument/2006/relationships/image" Target="media/image45.wmf"/><Relationship Id="rId79" Type="http://schemas.openxmlformats.org/officeDocument/2006/relationships/oleObject" Target="embeddings/oleObject25.bin"/><Relationship Id="rId87" Type="http://schemas.openxmlformats.org/officeDocument/2006/relationships/oleObject" Target="embeddings/oleObject29.bin"/><Relationship Id="rId102" Type="http://schemas.openxmlformats.org/officeDocument/2006/relationships/oleObject" Target="embeddings/oleObject36.bin"/><Relationship Id="rId5" Type="http://schemas.openxmlformats.org/officeDocument/2006/relationships/webSettings" Target="webSettings.xml"/><Relationship Id="rId61" Type="http://schemas.openxmlformats.org/officeDocument/2006/relationships/oleObject" Target="embeddings/oleObject16.bin"/><Relationship Id="rId82" Type="http://schemas.openxmlformats.org/officeDocument/2006/relationships/image" Target="media/image49.wmf"/><Relationship Id="rId90" Type="http://schemas.openxmlformats.org/officeDocument/2006/relationships/oleObject" Target="embeddings/oleObject30.bin"/><Relationship Id="rId95" Type="http://schemas.openxmlformats.org/officeDocument/2006/relationships/image" Target="media/image56.wmf"/><Relationship Id="rId19" Type="http://schemas.openxmlformats.org/officeDocument/2006/relationships/image" Target="media/image12.jpeg"/><Relationship Id="rId14" Type="http://schemas.openxmlformats.org/officeDocument/2006/relationships/image" Target="media/image7.wmf"/><Relationship Id="rId22" Type="http://schemas.openxmlformats.org/officeDocument/2006/relationships/image" Target="media/image15.jpeg"/><Relationship Id="rId27" Type="http://schemas.openxmlformats.org/officeDocument/2006/relationships/image" Target="media/image19.emf"/><Relationship Id="rId30" Type="http://schemas.openxmlformats.org/officeDocument/2006/relationships/image" Target="media/image22.wmf"/><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31.png"/><Relationship Id="rId56" Type="http://schemas.openxmlformats.org/officeDocument/2006/relationships/image" Target="media/image36.wmf"/><Relationship Id="rId64" Type="http://schemas.openxmlformats.org/officeDocument/2006/relationships/image" Target="media/image40.wmf"/><Relationship Id="rId69" Type="http://schemas.openxmlformats.org/officeDocument/2006/relationships/oleObject" Target="embeddings/oleObject20.bin"/><Relationship Id="rId77" Type="http://schemas.openxmlformats.org/officeDocument/2006/relationships/oleObject" Target="embeddings/oleObject24.bin"/><Relationship Id="rId100" Type="http://schemas.openxmlformats.org/officeDocument/2006/relationships/oleObject" Target="embeddings/oleObject35.bin"/><Relationship Id="rId105" Type="http://schemas.openxmlformats.org/officeDocument/2006/relationships/header" Target="header2.xml"/><Relationship Id="rId8" Type="http://schemas.openxmlformats.org/officeDocument/2006/relationships/image" Target="media/image1.wmf"/><Relationship Id="rId51" Type="http://schemas.openxmlformats.org/officeDocument/2006/relationships/image" Target="media/image33.wmf"/><Relationship Id="rId72" Type="http://schemas.openxmlformats.org/officeDocument/2006/relationships/image" Target="media/image44.wmf"/><Relationship Id="rId80" Type="http://schemas.openxmlformats.org/officeDocument/2006/relationships/image" Target="media/image48.wmf"/><Relationship Id="rId85" Type="http://schemas.openxmlformats.org/officeDocument/2006/relationships/oleObject" Target="embeddings/oleObject28.bin"/><Relationship Id="rId93" Type="http://schemas.openxmlformats.org/officeDocument/2006/relationships/image" Target="media/image55.wmf"/><Relationship Id="rId98" Type="http://schemas.openxmlformats.org/officeDocument/2006/relationships/oleObject" Target="embeddings/oleObject34.bin"/><Relationship Id="rId3" Type="http://schemas.microsoft.com/office/2007/relationships/stylesWithEffects" Target="stylesWithEffect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oleObject" Target="embeddings/oleObject3.bin"/><Relationship Id="rId38" Type="http://schemas.openxmlformats.org/officeDocument/2006/relationships/image" Target="media/image26.wmf"/><Relationship Id="rId46" Type="http://schemas.openxmlformats.org/officeDocument/2006/relationships/image" Target="media/image30.wmf"/><Relationship Id="rId59" Type="http://schemas.openxmlformats.org/officeDocument/2006/relationships/oleObject" Target="embeddings/oleObject15.bin"/><Relationship Id="rId67" Type="http://schemas.openxmlformats.org/officeDocument/2006/relationships/oleObject" Target="embeddings/oleObject19.bin"/><Relationship Id="rId103" Type="http://schemas.openxmlformats.org/officeDocument/2006/relationships/header" Target="header1.xml"/><Relationship Id="rId108" Type="http://schemas.openxmlformats.org/officeDocument/2006/relationships/theme" Target="theme/theme1.xml"/><Relationship Id="rId20" Type="http://schemas.openxmlformats.org/officeDocument/2006/relationships/image" Target="media/image13.wmf"/><Relationship Id="rId41" Type="http://schemas.openxmlformats.org/officeDocument/2006/relationships/oleObject" Target="embeddings/oleObject7.bin"/><Relationship Id="rId54" Type="http://schemas.openxmlformats.org/officeDocument/2006/relationships/oleObject" Target="embeddings/oleObject13.bin"/><Relationship Id="rId62" Type="http://schemas.openxmlformats.org/officeDocument/2006/relationships/image" Target="media/image39.wmf"/><Relationship Id="rId70" Type="http://schemas.openxmlformats.org/officeDocument/2006/relationships/image" Target="media/image43.wmf"/><Relationship Id="rId75" Type="http://schemas.openxmlformats.org/officeDocument/2006/relationships/oleObject" Target="embeddings/oleObject23.bin"/><Relationship Id="rId83" Type="http://schemas.openxmlformats.org/officeDocument/2006/relationships/oleObject" Target="embeddings/oleObject27.bin"/><Relationship Id="rId88" Type="http://schemas.openxmlformats.org/officeDocument/2006/relationships/image" Target="media/image52.png"/><Relationship Id="rId91" Type="http://schemas.openxmlformats.org/officeDocument/2006/relationships/image" Target="media/image54.wmf"/><Relationship Id="rId96" Type="http://schemas.openxmlformats.org/officeDocument/2006/relationships/oleObject" Target="embeddings/oleObject33.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0.emf"/><Relationship Id="rId36" Type="http://schemas.openxmlformats.org/officeDocument/2006/relationships/image" Target="media/image25.wmf"/><Relationship Id="rId49" Type="http://schemas.openxmlformats.org/officeDocument/2006/relationships/image" Target="media/image32.wmf"/><Relationship Id="rId57" Type="http://schemas.openxmlformats.org/officeDocument/2006/relationships/oleObject" Target="embeddings/oleObject14.bin"/><Relationship Id="rId106" Type="http://schemas.openxmlformats.org/officeDocument/2006/relationships/footer" Target="footer2.xml"/><Relationship Id="rId10" Type="http://schemas.openxmlformats.org/officeDocument/2006/relationships/image" Target="media/image3.wmf"/><Relationship Id="rId31" Type="http://schemas.openxmlformats.org/officeDocument/2006/relationships/oleObject" Target="embeddings/oleObject2.bin"/><Relationship Id="rId44" Type="http://schemas.openxmlformats.org/officeDocument/2006/relationships/image" Target="media/image29.wmf"/><Relationship Id="rId52" Type="http://schemas.openxmlformats.org/officeDocument/2006/relationships/oleObject" Target="embeddings/oleObject12.bin"/><Relationship Id="rId60" Type="http://schemas.openxmlformats.org/officeDocument/2006/relationships/image" Target="media/image38.wmf"/><Relationship Id="rId65" Type="http://schemas.openxmlformats.org/officeDocument/2006/relationships/oleObject" Target="embeddings/oleObject18.bin"/><Relationship Id="rId73" Type="http://schemas.openxmlformats.org/officeDocument/2006/relationships/oleObject" Target="embeddings/oleObject22.bin"/><Relationship Id="rId78" Type="http://schemas.openxmlformats.org/officeDocument/2006/relationships/image" Target="media/image47.wmf"/><Relationship Id="rId81" Type="http://schemas.openxmlformats.org/officeDocument/2006/relationships/oleObject" Target="embeddings/oleObject26.bin"/><Relationship Id="rId86" Type="http://schemas.openxmlformats.org/officeDocument/2006/relationships/image" Target="media/image51.wmf"/><Relationship Id="rId94" Type="http://schemas.openxmlformats.org/officeDocument/2006/relationships/oleObject" Target="embeddings/oleObject32.bin"/><Relationship Id="rId99" Type="http://schemas.openxmlformats.org/officeDocument/2006/relationships/image" Target="media/image58.wmf"/><Relationship Id="rId101" Type="http://schemas.openxmlformats.org/officeDocument/2006/relationships/image" Target="media/image59.w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oleObject" Target="embeddings/oleObject6.bin"/><Relationship Id="rId34" Type="http://schemas.openxmlformats.org/officeDocument/2006/relationships/image" Target="media/image24.wmf"/><Relationship Id="rId50" Type="http://schemas.openxmlformats.org/officeDocument/2006/relationships/oleObject" Target="embeddings/oleObject11.bin"/><Relationship Id="rId55" Type="http://schemas.openxmlformats.org/officeDocument/2006/relationships/image" Target="media/image35.png"/><Relationship Id="rId76" Type="http://schemas.openxmlformats.org/officeDocument/2006/relationships/image" Target="media/image46.wmf"/><Relationship Id="rId97" Type="http://schemas.openxmlformats.org/officeDocument/2006/relationships/image" Target="media/image57.wmf"/><Relationship Id="rId10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b\AppData\Roaming\Microsoft\Templates\Class%20Not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Class Notes</Template>
  <TotalTime>1</TotalTime>
  <Pages>11</Pages>
  <Words>1015</Words>
  <Characters>5790</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Forces</vt:lpstr>
    </vt:vector>
  </TitlesOfParts>
  <Company>Lynn English High School</Company>
  <LinksUpToDate>false</LinksUpToDate>
  <CharactersWithSpaces>6792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Forces</dc:title>
  <dc:subject>Physics</dc:subject>
  <dc:creator>Mr. Bigler</dc:creator>
  <cp:keywords/>
  <dc:description/>
  <cp:lastModifiedBy>Willoughby-Eastlake Schools</cp:lastModifiedBy>
  <cp:revision>2</cp:revision>
  <dcterms:created xsi:type="dcterms:W3CDTF">2014-08-11T14:09:00Z</dcterms:created>
  <dcterms:modified xsi:type="dcterms:W3CDTF">2014-08-11T14:09:00Z</dcterms:modified>
</cp:coreProperties>
</file>