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FFF2A" w14:textId="5B420FEC" w:rsidR="004B3EAD" w:rsidRPr="00F012D9" w:rsidRDefault="00B22A0E" w:rsidP="004B3EAD">
      <w:pPr>
        <w:pStyle w:val="NotesTitle"/>
      </w:pPr>
      <w:bookmarkStart w:id="0" w:name="_Toc346405048"/>
      <w:bookmarkStart w:id="1" w:name="_Toc346405979"/>
      <w:bookmarkStart w:id="2" w:name="_Toc346406290"/>
      <w:bookmarkStart w:id="3" w:name="_Toc346406600"/>
      <w:bookmarkStart w:id="4" w:name="_Toc346406910"/>
      <w:bookmarkStart w:id="5" w:name="_Toc346407221"/>
      <w:bookmarkStart w:id="6" w:name="_Toc346407531"/>
      <w:bookmarkStart w:id="7" w:name="_Toc346407843"/>
      <w:bookmarkStart w:id="8" w:name="_Toc346408157"/>
      <w:bookmarkStart w:id="9" w:name="_Toc346408473"/>
      <w:bookmarkStart w:id="10" w:name="_Toc346408791"/>
      <w:bookmarkStart w:id="11" w:name="_Toc348529263"/>
      <w:bookmarkStart w:id="12" w:name="_Toc350524996"/>
      <w:bookmarkStart w:id="13" w:name="_Toc352144259"/>
      <w:bookmarkStart w:id="14" w:name="_Toc352165003"/>
      <w:bookmarkStart w:id="15" w:name="_Toc357083854"/>
      <w:bookmarkStart w:id="16" w:name="_Toc357874877"/>
      <w:bookmarkStart w:id="17" w:name="_Toc358750649"/>
      <w:bookmarkStart w:id="18" w:name="_Toc359071200"/>
      <w:bookmarkStart w:id="19" w:name="_Toc359188395"/>
      <w:bookmarkStart w:id="20" w:name="_Toc359190623"/>
      <w:bookmarkStart w:id="21" w:name="_GoBack"/>
      <w:bookmarkEnd w:id="21"/>
      <w:r>
        <w:t>17.1 Mechanical Waves</w:t>
      </w:r>
    </w:p>
    <w:p w14:paraId="274CCC72" w14:textId="63C9A1C3" w:rsidR="004B3EAD" w:rsidRPr="00F012D9" w:rsidRDefault="004B3EAD" w:rsidP="00E72CD3">
      <w:pPr>
        <w:pStyle w:val="UnitName"/>
      </w:pPr>
      <w:bookmarkStart w:id="22" w:name="_Toc359419828"/>
      <w:bookmarkStart w:id="23" w:name="_Toc359420185"/>
      <w:bookmarkStart w:id="24" w:name="_Toc359420557"/>
      <w:r w:rsidRPr="00F012D9">
        <w:rPr>
          <w:b/>
          <w:sz w:val="26"/>
          <w:szCs w:val="26"/>
        </w:rPr>
        <w:t>Unit:</w:t>
      </w:r>
      <w:r w:rsidRPr="00F012D9">
        <w:t xml:space="preserve"> </w:t>
      </w:r>
      <w:bookmarkEnd w:id="22"/>
      <w:bookmarkEnd w:id="23"/>
      <w:bookmarkEnd w:id="24"/>
      <w:r w:rsidR="00B22A0E">
        <w:rPr>
          <w:sz w:val="24"/>
          <w:szCs w:val="24"/>
        </w:rPr>
        <w:t>5 - Waves</w:t>
      </w:r>
    </w:p>
    <w:p w14:paraId="484BF141" w14:textId="77777777" w:rsidR="004B3EAD" w:rsidRDefault="00E72CD3" w:rsidP="004B3EAD">
      <w:pPr>
        <w:pStyle w:val="Heading3"/>
        <w:spacing w:before="60"/>
      </w:pPr>
      <w:bookmarkStart w:id="25" w:name="_Toc359420558"/>
      <w:r>
        <w:t>Learning Objectives</w:t>
      </w:r>
      <w:r w:rsidR="004B3EAD" w:rsidRPr="00F012D9">
        <w:t>:</w:t>
      </w:r>
      <w:bookmarkEnd w:id="25"/>
    </w:p>
    <w:p w14:paraId="0CEEC937" w14:textId="77777777" w:rsidR="00577C0E" w:rsidRPr="00B22A0E" w:rsidRDefault="00B22A0E" w:rsidP="00B22A0E">
      <w:pPr>
        <w:pStyle w:val="Heading3"/>
        <w:numPr>
          <w:ilvl w:val="0"/>
          <w:numId w:val="17"/>
        </w:numPr>
        <w:spacing w:before="60"/>
        <w:rPr>
          <w:rFonts w:asciiTheme="minorHAnsi" w:hAnsiTheme="minorHAnsi"/>
          <w:b w:val="0"/>
        </w:rPr>
      </w:pPr>
      <w:bookmarkStart w:id="26" w:name="_Toc359420559"/>
      <w:r w:rsidRPr="00B22A0E">
        <w:rPr>
          <w:rFonts w:asciiTheme="minorHAnsi" w:hAnsiTheme="minorHAnsi"/>
          <w:b w:val="0"/>
        </w:rPr>
        <w:t>Define mechanical waves and relate waves to energy.</w:t>
      </w:r>
    </w:p>
    <w:p w14:paraId="3FA9F449" w14:textId="77777777" w:rsidR="00577C0E" w:rsidRPr="00B22A0E" w:rsidRDefault="00B22A0E" w:rsidP="00B22A0E">
      <w:pPr>
        <w:pStyle w:val="Heading3"/>
        <w:numPr>
          <w:ilvl w:val="0"/>
          <w:numId w:val="17"/>
        </w:numPr>
        <w:spacing w:before="60"/>
        <w:rPr>
          <w:rFonts w:asciiTheme="minorHAnsi" w:hAnsiTheme="minorHAnsi"/>
          <w:b w:val="0"/>
        </w:rPr>
      </w:pPr>
      <w:r w:rsidRPr="00B22A0E">
        <w:rPr>
          <w:rFonts w:asciiTheme="minorHAnsi" w:hAnsiTheme="minorHAnsi"/>
          <w:b w:val="0"/>
        </w:rPr>
        <w:t xml:space="preserve">Describe transverse, longitudinal and surface waves. </w:t>
      </w:r>
    </w:p>
    <w:p w14:paraId="760D5BEC" w14:textId="77777777" w:rsidR="00577C0E" w:rsidRPr="00B22A0E" w:rsidRDefault="00B22A0E" w:rsidP="00B22A0E">
      <w:pPr>
        <w:pStyle w:val="Heading3"/>
        <w:numPr>
          <w:ilvl w:val="0"/>
          <w:numId w:val="17"/>
        </w:numPr>
        <w:spacing w:before="60"/>
        <w:rPr>
          <w:rFonts w:asciiTheme="minorHAnsi" w:hAnsiTheme="minorHAnsi"/>
          <w:b w:val="0"/>
        </w:rPr>
      </w:pPr>
      <w:r w:rsidRPr="00B22A0E">
        <w:rPr>
          <w:rFonts w:asciiTheme="minorHAnsi" w:hAnsiTheme="minorHAnsi"/>
          <w:b w:val="0"/>
        </w:rPr>
        <w:t>Identify examples of transverse and longitudinal waves.</w:t>
      </w:r>
    </w:p>
    <w:p w14:paraId="798C70E8" w14:textId="77777777" w:rsidR="00577C0E" w:rsidRPr="00B22A0E" w:rsidRDefault="00B22A0E" w:rsidP="00B22A0E">
      <w:pPr>
        <w:pStyle w:val="Heading3"/>
        <w:numPr>
          <w:ilvl w:val="0"/>
          <w:numId w:val="17"/>
        </w:numPr>
        <w:spacing w:before="60"/>
        <w:rPr>
          <w:rFonts w:asciiTheme="minorHAnsi" w:hAnsiTheme="minorHAnsi"/>
          <w:b w:val="0"/>
        </w:rPr>
      </w:pPr>
      <w:r w:rsidRPr="00B22A0E">
        <w:rPr>
          <w:rFonts w:asciiTheme="minorHAnsi" w:hAnsiTheme="minorHAnsi"/>
          <w:b w:val="0"/>
        </w:rPr>
        <w:t xml:space="preserve">Analyze the motion of a medium as each king of mechanical waves passes through it. </w:t>
      </w:r>
    </w:p>
    <w:p w14:paraId="669B7B0D" w14:textId="3579639A" w:rsidR="006E41D1" w:rsidRPr="006E41D1" w:rsidRDefault="006E41D1" w:rsidP="006E41D1">
      <w:pPr>
        <w:pStyle w:val="Heading3"/>
        <w:spacing w:before="60"/>
        <w:ind w:left="360"/>
        <w:rPr>
          <w:rFonts w:ascii="Arial" w:hAnsi="Arial"/>
          <w:b w:val="0"/>
          <w:sz w:val="24"/>
          <w:szCs w:val="24"/>
        </w:rPr>
      </w:pPr>
      <w:r w:rsidRPr="006E41D1">
        <w:rPr>
          <w:rFonts w:ascii="Arial" w:hAnsi="Arial"/>
          <w:b w:val="0"/>
          <w:sz w:val="24"/>
          <w:szCs w:val="24"/>
        </w:rPr>
        <w:t>.</w:t>
      </w:r>
    </w:p>
    <w:p w14:paraId="638CB8CC" w14:textId="77777777" w:rsidR="004B3EAD" w:rsidRPr="00F012D9" w:rsidRDefault="004B3EAD" w:rsidP="004B3EAD">
      <w:pPr>
        <w:pStyle w:val="Heading3"/>
        <w:spacing w:before="60"/>
      </w:pPr>
      <w:r>
        <w:t>Language Objectives</w:t>
      </w:r>
      <w:r w:rsidRPr="00F012D9">
        <w:t>:</w:t>
      </w:r>
      <w:bookmarkEnd w:id="26"/>
    </w:p>
    <w:p w14:paraId="289A4B85" w14:textId="7AF4BCD6" w:rsidR="004B3EAD" w:rsidRDefault="004B3EAD" w:rsidP="009D337E">
      <w:pPr>
        <w:numPr>
          <w:ilvl w:val="0"/>
          <w:numId w:val="2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Understand and correctly use the terms “</w:t>
      </w:r>
      <w:r w:rsidR="00B22A0E">
        <w:t>Mechanical Wave”,</w:t>
      </w:r>
      <w:r w:rsidR="00156052">
        <w:t xml:space="preserve"> </w:t>
      </w:r>
      <w:r w:rsidR="00B22A0E">
        <w:t>“Medium”, “crest”, “trough”, “transverse wave”, “compression”, “rarefication” “longitudinal wave”, “surface wave”</w:t>
      </w:r>
    </w:p>
    <w:p w14:paraId="3A26F1FA" w14:textId="265AB210" w:rsidR="008E6500" w:rsidRDefault="004B3EAD" w:rsidP="008E6500">
      <w:pPr>
        <w:pStyle w:val="Heading3"/>
        <w:pBdr>
          <w:top w:val="single" w:sz="8" w:space="1" w:color="auto"/>
        </w:pBdr>
        <w:tabs>
          <w:tab w:val="left" w:pos="0"/>
        </w:tabs>
        <w:ind w:hanging="50"/>
      </w:pPr>
      <w:r w:rsidRPr="00F012D9">
        <w:tab/>
      </w:r>
      <w:bookmarkStart w:id="27" w:name="_Toc359420560"/>
      <w:r w:rsidRPr="00F012D9">
        <w:t>Notes</w:t>
      </w:r>
      <w:bookmarkEnd w:id="27"/>
      <w:r w:rsidR="00A559A6">
        <w:t xml:space="preserve">:  </w:t>
      </w:r>
      <w:r w:rsidR="00B22A0E">
        <w:rPr>
          <w:sz w:val="28"/>
          <w:szCs w:val="28"/>
        </w:rPr>
        <w:t>What are mechanical waves</w:t>
      </w:r>
      <w:r w:rsidR="00156052">
        <w:rPr>
          <w:sz w:val="28"/>
          <w:szCs w:val="28"/>
        </w:rPr>
        <w:t>?</w:t>
      </w:r>
      <w:r w:rsidR="00267559">
        <w:rPr>
          <w:sz w:val="28"/>
          <w:szCs w:val="28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C4F33B9" w14:textId="47660630" w:rsidR="00B22A0E" w:rsidRPr="00B22A0E" w:rsidRDefault="00B22A0E" w:rsidP="00B22A0E">
      <w:pPr>
        <w:rPr>
          <w:rFonts w:cs="Calibri"/>
          <w:bCs/>
        </w:rPr>
      </w:pPr>
      <w:r w:rsidRPr="00B22A0E">
        <w:rPr>
          <w:rFonts w:cs="Calibri"/>
          <w:bCs/>
        </w:rPr>
        <w:t xml:space="preserve">A </w:t>
      </w:r>
      <w:r w:rsidRPr="00B22A0E">
        <w:rPr>
          <w:rFonts w:cs="Calibri"/>
          <w:b/>
          <w:bCs/>
        </w:rPr>
        <w:t xml:space="preserve">mechanical wave </w:t>
      </w:r>
      <w:r w:rsidRPr="00B22A0E">
        <w:rPr>
          <w:rFonts w:cs="Calibri"/>
          <w:bCs/>
        </w:rPr>
        <w:t xml:space="preserve">is a </w:t>
      </w:r>
      <w:r>
        <w:rPr>
          <w:rFonts w:cs="Calibri"/>
          <w:bCs/>
        </w:rPr>
        <w:t>___________</w:t>
      </w:r>
      <w:r w:rsidRPr="00B22A0E">
        <w:rPr>
          <w:rFonts w:cs="Calibri"/>
          <w:bCs/>
        </w:rPr>
        <w:t xml:space="preserve"> in </w:t>
      </w:r>
      <w:r>
        <w:rPr>
          <w:rFonts w:cs="Calibri"/>
          <w:bCs/>
        </w:rPr>
        <w:t>___________</w:t>
      </w:r>
      <w:r w:rsidRPr="00B22A0E">
        <w:rPr>
          <w:rFonts w:cs="Calibri"/>
          <w:bCs/>
        </w:rPr>
        <w:t xml:space="preserve">that carries </w:t>
      </w:r>
      <w:r>
        <w:rPr>
          <w:rFonts w:cs="Calibri"/>
          <w:bCs/>
        </w:rPr>
        <w:t>_________</w:t>
      </w:r>
      <w:r w:rsidRPr="00B22A0E">
        <w:rPr>
          <w:rFonts w:cs="Calibri"/>
          <w:bCs/>
        </w:rPr>
        <w:t xml:space="preserve"> from one place to another.</w:t>
      </w:r>
    </w:p>
    <w:p w14:paraId="358030FA" w14:textId="46FD254B" w:rsidR="00577C0E" w:rsidRPr="00B22A0E" w:rsidRDefault="00B22A0E" w:rsidP="00B22A0E">
      <w:pPr>
        <w:numPr>
          <w:ilvl w:val="1"/>
          <w:numId w:val="18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 xml:space="preserve">The material through which a wave travels is called a </w:t>
      </w:r>
      <w:r>
        <w:rPr>
          <w:rFonts w:cs="Calibri"/>
          <w:b/>
          <w:bCs/>
        </w:rPr>
        <w:t>__________</w:t>
      </w:r>
    </w:p>
    <w:p w14:paraId="11E3A889" w14:textId="64BD99FD" w:rsidR="00577C0E" w:rsidRPr="00B22A0E" w:rsidRDefault="00B22A0E" w:rsidP="00B22A0E">
      <w:pPr>
        <w:numPr>
          <w:ilvl w:val="1"/>
          <w:numId w:val="18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 xml:space="preserve">Mechanical waves require a medium to travel through. </w:t>
      </w:r>
      <w:r>
        <w:rPr>
          <w:rFonts w:cs="Calibri"/>
          <w:bCs/>
        </w:rPr>
        <w:t>________, __________</w:t>
      </w:r>
      <w:r w:rsidRPr="00B22A0E">
        <w:rPr>
          <w:rFonts w:cs="Calibri"/>
          <w:bCs/>
        </w:rPr>
        <w:t xml:space="preserve">, and </w:t>
      </w:r>
      <w:r>
        <w:rPr>
          <w:rFonts w:cs="Calibri"/>
          <w:bCs/>
        </w:rPr>
        <w:t>__________</w:t>
      </w:r>
      <w:r w:rsidRPr="00B22A0E">
        <w:rPr>
          <w:rFonts w:cs="Calibri"/>
          <w:bCs/>
        </w:rPr>
        <w:t xml:space="preserve">all can act as mediums. </w:t>
      </w:r>
    </w:p>
    <w:p w14:paraId="65C54EB5" w14:textId="77777777" w:rsidR="00577C0E" w:rsidRPr="00B22A0E" w:rsidRDefault="00B22A0E" w:rsidP="00B22A0E">
      <w:pPr>
        <w:numPr>
          <w:ilvl w:val="1"/>
          <w:numId w:val="18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>A vibration is a repeating back-and-forth motion</w:t>
      </w:r>
    </w:p>
    <w:p w14:paraId="04853F29" w14:textId="2953A44E" w:rsidR="00156052" w:rsidRDefault="00B22A0E" w:rsidP="00855F95">
      <w:pPr>
        <w:rPr>
          <w:rFonts w:cs="Calibri"/>
          <w:b/>
          <w:bCs/>
        </w:rPr>
      </w:pPr>
      <w:r>
        <w:rPr>
          <w:rFonts w:cs="Calibri"/>
          <w:b/>
          <w:bCs/>
        </w:rPr>
        <w:t>Why causes a mechanical wave</w:t>
      </w:r>
      <w:r w:rsidR="00156052" w:rsidRPr="00156052">
        <w:rPr>
          <w:rFonts w:cs="Calibri"/>
          <w:b/>
          <w:bCs/>
        </w:rPr>
        <w:t xml:space="preserve">? </w:t>
      </w:r>
    </w:p>
    <w:p w14:paraId="2CA3A226" w14:textId="4DD3E571" w:rsidR="00577C0E" w:rsidRPr="00B22A0E" w:rsidRDefault="00B22A0E" w:rsidP="00B22A0E">
      <w:pPr>
        <w:rPr>
          <w:rFonts w:cs="Calibri"/>
          <w:bCs/>
        </w:rPr>
      </w:pPr>
      <w:r w:rsidRPr="00B22A0E">
        <w:rPr>
          <w:rFonts w:cs="Calibri"/>
          <w:bCs/>
        </w:rPr>
        <w:t xml:space="preserve">A mechanical wave is created when a source of energy causes a </w:t>
      </w:r>
      <w:r>
        <w:rPr>
          <w:rFonts w:cs="Calibri"/>
          <w:bCs/>
        </w:rPr>
        <w:t>______________</w:t>
      </w:r>
      <w:r w:rsidRPr="00B22A0E">
        <w:rPr>
          <w:rFonts w:cs="Calibri"/>
          <w:bCs/>
        </w:rPr>
        <w:t>to travel through a medium.</w:t>
      </w:r>
    </w:p>
    <w:p w14:paraId="533BA599" w14:textId="45E43FBA" w:rsidR="00855F95" w:rsidRDefault="00B22A0E" w:rsidP="00855F95">
      <w:pPr>
        <w:rPr>
          <w:rFonts w:cs="Calibri"/>
          <w:b/>
          <w:bCs/>
        </w:rPr>
      </w:pPr>
      <w:r>
        <w:rPr>
          <w:rFonts w:cs="Calibri"/>
          <w:b/>
          <w:bCs/>
        </w:rPr>
        <w:t>Three main types of mechanical waves</w:t>
      </w:r>
    </w:p>
    <w:p w14:paraId="279EFF7F" w14:textId="24338340" w:rsidR="00156052" w:rsidRDefault="00B22A0E" w:rsidP="00156052">
      <w:pPr>
        <w:rPr>
          <w:rFonts w:cs="Calibri"/>
          <w:bCs/>
        </w:rPr>
      </w:pPr>
      <w:r>
        <w:rPr>
          <w:rFonts w:cs="Calibri"/>
          <w:bCs/>
        </w:rPr>
        <w:t>1.</w:t>
      </w:r>
    </w:p>
    <w:p w14:paraId="66F6C6BF" w14:textId="49989C73" w:rsidR="00B22A0E" w:rsidRDefault="00B22A0E" w:rsidP="00156052">
      <w:pPr>
        <w:rPr>
          <w:rFonts w:cs="Calibri"/>
          <w:bCs/>
        </w:rPr>
      </w:pPr>
      <w:r>
        <w:rPr>
          <w:rFonts w:cs="Calibri"/>
          <w:bCs/>
        </w:rPr>
        <w:t>2.                                                                  3.</w:t>
      </w:r>
    </w:p>
    <w:p w14:paraId="3635D0E0" w14:textId="55B28573" w:rsidR="00B22A0E" w:rsidRDefault="00B22A0E" w:rsidP="00B22A0E">
      <w:pPr>
        <w:rPr>
          <w:rFonts w:cs="Calibri"/>
          <w:b/>
          <w:bCs/>
        </w:rPr>
      </w:pPr>
      <w:r w:rsidRPr="00B22A0E">
        <w:rPr>
          <w:rFonts w:cs="Calibri"/>
          <w:b/>
          <w:bCs/>
        </w:rPr>
        <w:lastRenderedPageBreak/>
        <w:t xml:space="preserve">What </w:t>
      </w:r>
      <w:proofErr w:type="gramStart"/>
      <w:r w:rsidRPr="00B22A0E">
        <w:rPr>
          <w:rFonts w:cs="Calibri"/>
          <w:b/>
          <w:bCs/>
        </w:rPr>
        <w:t>is the criteria</w:t>
      </w:r>
      <w:proofErr w:type="gramEnd"/>
      <w:r w:rsidRPr="00B22A0E">
        <w:rPr>
          <w:rFonts w:cs="Calibri"/>
          <w:b/>
          <w:bCs/>
        </w:rPr>
        <w:t xml:space="preserve"> is used to classify mechanical waves? </w:t>
      </w:r>
    </w:p>
    <w:p w14:paraId="6E71C471" w14:textId="6328CB0C" w:rsidR="00577C0E" w:rsidRPr="00B22A0E" w:rsidRDefault="00B22A0E" w:rsidP="00B22A0E">
      <w:pPr>
        <w:rPr>
          <w:rFonts w:cs="Calibri"/>
          <w:bCs/>
        </w:rPr>
      </w:pPr>
      <w:r w:rsidRPr="00B22A0E">
        <w:rPr>
          <w:rFonts w:cs="Calibri"/>
          <w:bCs/>
        </w:rPr>
        <w:t xml:space="preserve">Mechanical waves are classified by the way they </w:t>
      </w:r>
      <w:r>
        <w:rPr>
          <w:rFonts w:cs="Calibri"/>
          <w:bCs/>
        </w:rPr>
        <w:t>_________________</w:t>
      </w:r>
      <w:r w:rsidRPr="00B22A0E">
        <w:rPr>
          <w:rFonts w:cs="Calibri"/>
          <w:bCs/>
        </w:rPr>
        <w:t xml:space="preserve"> a medium.</w:t>
      </w:r>
    </w:p>
    <w:p w14:paraId="3CB67F58" w14:textId="71183195" w:rsidR="00B22A0E" w:rsidRDefault="00B22A0E" w:rsidP="00B22A0E">
      <w:pPr>
        <w:rPr>
          <w:rFonts w:cs="Calibri"/>
          <w:b/>
          <w:bCs/>
        </w:rPr>
      </w:pPr>
      <w:r w:rsidRPr="00B22A0E">
        <w:rPr>
          <w:rFonts w:cs="Calibri"/>
          <w:b/>
          <w:bCs/>
        </w:rPr>
        <w:t>Let’s Talk About Transverse</w:t>
      </w:r>
    </w:p>
    <w:p w14:paraId="0DC20344" w14:textId="77777777" w:rsidR="00B22A0E" w:rsidRPr="00B22A0E" w:rsidRDefault="00B22A0E" w:rsidP="00B22A0E">
      <w:pPr>
        <w:rPr>
          <w:rFonts w:cs="Calibri"/>
          <w:bCs/>
        </w:rPr>
      </w:pPr>
      <w:r w:rsidRPr="00B22A0E">
        <w:rPr>
          <w:rFonts w:cs="Calibri"/>
          <w:bCs/>
        </w:rPr>
        <w:t>When you shake one end of a rope up and down, the vibration causes a wave.</w:t>
      </w:r>
    </w:p>
    <w:p w14:paraId="6703F3D5" w14:textId="24E8942C" w:rsidR="00577C0E" w:rsidRPr="00B22A0E" w:rsidRDefault="00B22A0E" w:rsidP="00B22A0E">
      <w:pPr>
        <w:numPr>
          <w:ilvl w:val="1"/>
          <w:numId w:val="21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 xml:space="preserve">The highest point of the wave is the </w:t>
      </w:r>
      <w:r>
        <w:rPr>
          <w:rFonts w:cs="Calibri"/>
          <w:bCs/>
        </w:rPr>
        <w:t>__________</w:t>
      </w:r>
    </w:p>
    <w:p w14:paraId="1DAE320F" w14:textId="10F974EB" w:rsidR="00577C0E" w:rsidRPr="00B22A0E" w:rsidRDefault="00B22A0E" w:rsidP="00B22A0E">
      <w:pPr>
        <w:numPr>
          <w:ilvl w:val="1"/>
          <w:numId w:val="21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 xml:space="preserve">The lowest point of the wave is the </w:t>
      </w:r>
      <w:r>
        <w:rPr>
          <w:rFonts w:cs="Calibri"/>
          <w:bCs/>
        </w:rPr>
        <w:t>_____________</w:t>
      </w:r>
    </w:p>
    <w:p w14:paraId="3EC330B5" w14:textId="77777777" w:rsidR="00577C0E" w:rsidRPr="00B22A0E" w:rsidRDefault="00B22A0E" w:rsidP="00B22A0E">
      <w:pPr>
        <w:numPr>
          <w:ilvl w:val="1"/>
          <w:numId w:val="21"/>
        </w:numPr>
        <w:spacing w:before="0"/>
        <w:rPr>
          <w:rFonts w:cs="Calibri"/>
          <w:bCs/>
        </w:rPr>
      </w:pPr>
      <w:r w:rsidRPr="00B22A0E">
        <w:rPr>
          <w:rFonts w:cs="Calibri"/>
          <w:bCs/>
        </w:rPr>
        <w:t>A single point on the rope vibrates up and down between a crest and trough.</w:t>
      </w:r>
    </w:p>
    <w:p w14:paraId="35084727" w14:textId="27C569A0" w:rsidR="00052CA5" w:rsidRDefault="00B22A0E" w:rsidP="00CB6E59">
      <w:pPr>
        <w:rPr>
          <w:rFonts w:cs="Calibri"/>
          <w:b/>
        </w:rPr>
      </w:pPr>
      <w:r w:rsidRPr="00B22A0E">
        <w:rPr>
          <w:rFonts w:cs="Calibri"/>
          <w:b/>
          <w:noProof/>
        </w:rPr>
        <w:drawing>
          <wp:inline distT="0" distB="0" distL="0" distR="0" wp14:anchorId="5C64A4ED" wp14:editId="7AA94FE0">
            <wp:extent cx="5028252" cy="338115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5D6F" w14:textId="5B8E3D21" w:rsidR="00B22A0E" w:rsidRPr="00B22A0E" w:rsidRDefault="00B22A0E" w:rsidP="00B22A0E">
      <w:pPr>
        <w:rPr>
          <w:rFonts w:cs="Calibri"/>
        </w:rPr>
      </w:pPr>
      <w:r w:rsidRPr="00B22A0E">
        <w:rPr>
          <w:rFonts w:cs="Calibri"/>
        </w:rPr>
        <w:t xml:space="preserve">A </w:t>
      </w:r>
      <w:r w:rsidRPr="00B22A0E">
        <w:rPr>
          <w:rFonts w:cs="Calibri"/>
          <w:bCs/>
        </w:rPr>
        <w:t xml:space="preserve">transverse wave </w:t>
      </w:r>
      <w:r w:rsidRPr="00B22A0E">
        <w:rPr>
          <w:rFonts w:cs="Calibri"/>
        </w:rPr>
        <w:t xml:space="preserve">is a wave that causes the medium to vibrate at </w:t>
      </w:r>
      <w:r>
        <w:rPr>
          <w:rFonts w:cs="Calibri"/>
        </w:rPr>
        <w:t>_______________</w:t>
      </w:r>
      <w:r w:rsidRPr="00B22A0E">
        <w:rPr>
          <w:rFonts w:cs="Calibri"/>
        </w:rPr>
        <w:t xml:space="preserve"> to the direction in which the wave travels.</w:t>
      </w:r>
    </w:p>
    <w:p w14:paraId="78D25558" w14:textId="7E03549B" w:rsidR="00B22A0E" w:rsidRPr="00B22A0E" w:rsidRDefault="00B22A0E" w:rsidP="00B22A0E">
      <w:pPr>
        <w:rPr>
          <w:rFonts w:cs="Calibri"/>
        </w:rPr>
      </w:pPr>
      <w:r w:rsidRPr="00B22A0E">
        <w:rPr>
          <w:rFonts w:cs="Calibri"/>
        </w:rPr>
        <w:t xml:space="preserve">The wave carries </w:t>
      </w:r>
      <w:r>
        <w:rPr>
          <w:rFonts w:cs="Calibri"/>
        </w:rPr>
        <w:t>________________</w:t>
      </w:r>
      <w:r w:rsidRPr="00B22A0E">
        <w:rPr>
          <w:rFonts w:cs="Calibri"/>
        </w:rPr>
        <w:t xml:space="preserve">from left to right, in a direction perpendicular to the up-and-down motion of the rope. </w:t>
      </w:r>
    </w:p>
    <w:p w14:paraId="546A6033" w14:textId="5A0AB32B" w:rsidR="00B22A0E" w:rsidRDefault="00B22A0E" w:rsidP="00CB6E59">
      <w:pPr>
        <w:rPr>
          <w:rFonts w:cs="Calibri"/>
          <w:b/>
        </w:rPr>
      </w:pPr>
      <w:r w:rsidRPr="00B22A0E">
        <w:rPr>
          <w:rFonts w:cs="Calibri"/>
          <w:b/>
        </w:rPr>
        <w:lastRenderedPageBreak/>
        <w:t>Longitudinal Waves</w:t>
      </w:r>
    </w:p>
    <w:p w14:paraId="74885DB2" w14:textId="77777777" w:rsidR="00B22A0E" w:rsidRPr="00B22A0E" w:rsidRDefault="00B22A0E" w:rsidP="00B22A0E">
      <w:pPr>
        <w:rPr>
          <w:rFonts w:cs="Calibri"/>
        </w:rPr>
      </w:pPr>
      <w:r w:rsidRPr="00B22A0E">
        <w:rPr>
          <w:rFonts w:cs="Calibri"/>
        </w:rPr>
        <w:t xml:space="preserve">In a spring toy, the wave carries energy along the spring. </w:t>
      </w:r>
    </w:p>
    <w:p w14:paraId="2E7F5F77" w14:textId="54C1B2E3" w:rsidR="00577C0E" w:rsidRPr="00B22A0E" w:rsidRDefault="00B22A0E" w:rsidP="00B22A0E">
      <w:pPr>
        <w:numPr>
          <w:ilvl w:val="1"/>
          <w:numId w:val="22"/>
        </w:numPr>
        <w:rPr>
          <w:rFonts w:cs="Calibri"/>
        </w:rPr>
      </w:pPr>
      <w:r w:rsidRPr="00B22A0E">
        <w:rPr>
          <w:rFonts w:cs="Calibri"/>
        </w:rPr>
        <w:t>An area where the particles in a medium are sp</w:t>
      </w:r>
      <w:r>
        <w:rPr>
          <w:rFonts w:cs="Calibri"/>
        </w:rPr>
        <w:t>aced close together is called a _________________________.</w:t>
      </w:r>
    </w:p>
    <w:p w14:paraId="677E1DFD" w14:textId="4A558CB9" w:rsidR="00577C0E" w:rsidRPr="00B22A0E" w:rsidRDefault="00B22A0E" w:rsidP="00B22A0E">
      <w:pPr>
        <w:numPr>
          <w:ilvl w:val="1"/>
          <w:numId w:val="22"/>
        </w:numPr>
        <w:rPr>
          <w:rFonts w:cs="Calibri"/>
        </w:rPr>
      </w:pPr>
      <w:r w:rsidRPr="00B22A0E">
        <w:rPr>
          <w:rFonts w:cs="Calibri"/>
        </w:rPr>
        <w:t xml:space="preserve">An area where the particles in a medium are spread out is called a </w:t>
      </w:r>
      <w:r>
        <w:rPr>
          <w:rFonts w:cs="Calibri"/>
          <w:bCs/>
        </w:rPr>
        <w:t>____________________.</w:t>
      </w:r>
    </w:p>
    <w:p w14:paraId="4F047869" w14:textId="1BAA7D92" w:rsidR="00B22A0E" w:rsidRPr="00B22A0E" w:rsidRDefault="00B22A0E" w:rsidP="00B22A0E">
      <w:pPr>
        <w:rPr>
          <w:rFonts w:cs="Calibri"/>
        </w:rPr>
      </w:pPr>
      <w:r w:rsidRPr="00B22A0E">
        <w:rPr>
          <w:rFonts w:cs="Calibri"/>
          <w:noProof/>
        </w:rPr>
        <w:drawing>
          <wp:inline distT="0" distB="0" distL="0" distR="0" wp14:anchorId="0B2BF055" wp14:editId="6224E823">
            <wp:extent cx="5029200" cy="3774259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4D97" w14:textId="19F08DDD" w:rsidR="00B22A0E" w:rsidRDefault="00B22A0E" w:rsidP="00CB6E59">
      <w:pPr>
        <w:rPr>
          <w:rFonts w:cs="Calibri"/>
          <w:b/>
        </w:rPr>
      </w:pPr>
      <w:r w:rsidRPr="00B22A0E">
        <w:rPr>
          <w:rFonts w:cs="Calibri"/>
          <w:b/>
        </w:rPr>
        <w:t>More on Longitudinal Waves</w:t>
      </w:r>
    </w:p>
    <w:p w14:paraId="03668A92" w14:textId="77777777" w:rsidR="00577C0E" w:rsidRPr="00B22A0E" w:rsidRDefault="00B22A0E" w:rsidP="00B22A0E">
      <w:pPr>
        <w:ind w:left="360"/>
        <w:rPr>
          <w:rFonts w:cs="Calibri"/>
        </w:rPr>
      </w:pPr>
      <w:r w:rsidRPr="00B22A0E">
        <w:rPr>
          <w:rFonts w:cs="Calibri"/>
        </w:rPr>
        <w:t xml:space="preserve">As compressions and rarefactions travel along the spring, each coil vibrates back and forth around its rest position. </w:t>
      </w:r>
    </w:p>
    <w:p w14:paraId="0FDEA655" w14:textId="0B6394B6" w:rsidR="00577C0E" w:rsidRPr="00B22A0E" w:rsidRDefault="00B22A0E" w:rsidP="00B22A0E">
      <w:pPr>
        <w:ind w:left="360"/>
        <w:rPr>
          <w:rFonts w:cs="Calibri"/>
        </w:rPr>
      </w:pPr>
      <w:r w:rsidRPr="00B22A0E">
        <w:rPr>
          <w:rFonts w:cs="Calibri"/>
        </w:rPr>
        <w:t xml:space="preserve">A </w:t>
      </w:r>
      <w:r w:rsidRPr="00B22A0E">
        <w:rPr>
          <w:rFonts w:cs="Calibri"/>
          <w:bCs/>
        </w:rPr>
        <w:t xml:space="preserve">longitudinal wave </w:t>
      </w:r>
      <w:r w:rsidRPr="00B22A0E">
        <w:rPr>
          <w:rFonts w:cs="Calibri"/>
        </w:rPr>
        <w:t xml:space="preserve">is a wave in which the vibration of the medium is </w:t>
      </w:r>
      <w:r>
        <w:rPr>
          <w:rFonts w:cs="Calibri"/>
        </w:rPr>
        <w:t>______</w:t>
      </w:r>
      <w:r w:rsidRPr="00B22A0E">
        <w:rPr>
          <w:rFonts w:cs="Calibri"/>
        </w:rPr>
        <w:t xml:space="preserve"> to the direction the wave travels.</w:t>
      </w:r>
    </w:p>
    <w:p w14:paraId="0AC771BF" w14:textId="7BD309A2" w:rsidR="00B22A0E" w:rsidRDefault="00B22A0E" w:rsidP="00CB6E59">
      <w:pPr>
        <w:rPr>
          <w:rFonts w:cs="Calibri"/>
          <w:b/>
        </w:rPr>
      </w:pPr>
      <w:r w:rsidRPr="00B22A0E">
        <w:rPr>
          <w:rFonts w:cs="Calibri"/>
          <w:b/>
        </w:rPr>
        <w:lastRenderedPageBreak/>
        <w:t>Surface Waves</w:t>
      </w:r>
    </w:p>
    <w:p w14:paraId="39534E9D" w14:textId="72A7F954" w:rsidR="00577C0E" w:rsidRPr="00B22A0E" w:rsidRDefault="00B22A0E" w:rsidP="00B22A0E">
      <w:pPr>
        <w:ind w:left="360"/>
        <w:rPr>
          <w:rFonts w:cs="Calibri"/>
        </w:rPr>
      </w:pPr>
      <w:r>
        <w:rPr>
          <w:rFonts w:cs="Calibri"/>
        </w:rPr>
        <w:t>____________</w:t>
      </w:r>
      <w:r w:rsidRPr="00B22A0E">
        <w:rPr>
          <w:rFonts w:cs="Calibri"/>
        </w:rPr>
        <w:t xml:space="preserve">waves are the most familiar kind of surface waves. </w:t>
      </w:r>
    </w:p>
    <w:p w14:paraId="4BFBC14A" w14:textId="77777777" w:rsidR="00577C0E" w:rsidRDefault="00B22A0E" w:rsidP="00B22A0E">
      <w:pPr>
        <w:ind w:left="360"/>
        <w:rPr>
          <w:rFonts w:cs="Calibri"/>
        </w:rPr>
      </w:pPr>
      <w:r w:rsidRPr="00B22A0E">
        <w:rPr>
          <w:rFonts w:cs="Calibri"/>
        </w:rPr>
        <w:t xml:space="preserve">A </w:t>
      </w:r>
      <w:r w:rsidRPr="00B22A0E">
        <w:rPr>
          <w:rFonts w:cs="Calibri"/>
          <w:bCs/>
        </w:rPr>
        <w:t xml:space="preserve">surface wave </w:t>
      </w:r>
      <w:r w:rsidRPr="00B22A0E">
        <w:rPr>
          <w:rFonts w:cs="Calibri"/>
        </w:rPr>
        <w:t>is a wave that travels along a surface separating two media.</w:t>
      </w:r>
    </w:p>
    <w:p w14:paraId="311505E0" w14:textId="77777777" w:rsidR="00B22A0E" w:rsidRDefault="00B22A0E" w:rsidP="00B22A0E">
      <w:pPr>
        <w:ind w:left="360"/>
        <w:rPr>
          <w:rFonts w:cs="Calibri"/>
        </w:rPr>
      </w:pPr>
    </w:p>
    <w:p w14:paraId="0E8F2DAE" w14:textId="38A7F51E" w:rsidR="00B22A0E" w:rsidRPr="00B22A0E" w:rsidRDefault="00B22A0E" w:rsidP="00B22A0E">
      <w:pPr>
        <w:ind w:left="360"/>
        <w:rPr>
          <w:rFonts w:cs="Calibri"/>
        </w:rPr>
      </w:pPr>
      <w:r w:rsidRPr="00B22A0E">
        <w:rPr>
          <w:rFonts w:cs="Calibri"/>
          <w:noProof/>
        </w:rPr>
        <w:drawing>
          <wp:inline distT="0" distB="0" distL="0" distR="0" wp14:anchorId="3B849957" wp14:editId="2F007F0D">
            <wp:extent cx="5262511" cy="3773805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44" cy="37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40CA" w14:textId="77777777" w:rsidR="00B22A0E" w:rsidRDefault="00B22A0E" w:rsidP="00CB6E59">
      <w:pPr>
        <w:rPr>
          <w:rFonts w:cs="Calibri"/>
          <w:b/>
        </w:rPr>
      </w:pPr>
    </w:p>
    <w:p w14:paraId="3C7F0CEF" w14:textId="77777777" w:rsidR="00B22A0E" w:rsidRPr="00B22A0E" w:rsidRDefault="00B22A0E" w:rsidP="00B22A0E">
      <w:pPr>
        <w:rPr>
          <w:rFonts w:cs="Calibri"/>
        </w:rPr>
      </w:pPr>
    </w:p>
    <w:sectPr w:rsidR="00B22A0E" w:rsidRPr="00B22A0E" w:rsidSect="005629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chicago"/>
        <w:numRestart w:val="eachPage"/>
      </w:footnotePr>
      <w:pgSz w:w="12240" w:h="15840" w:code="1"/>
      <w:pgMar w:top="1440" w:right="1440" w:bottom="2880" w:left="2880" w:header="720" w:footer="720" w:gutter="0"/>
      <w:pgBorders>
        <w:left w:val="single" w:sz="8" w:space="4" w:color="auto"/>
        <w:bottom w:val="single" w:sz="8" w:space="0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9802A" w14:textId="77777777" w:rsidR="00F57B01" w:rsidRDefault="00F57B01" w:rsidP="009E264D">
      <w:pPr>
        <w:spacing w:after="0"/>
      </w:pPr>
      <w:r>
        <w:separator/>
      </w:r>
    </w:p>
  </w:endnote>
  <w:endnote w:type="continuationSeparator" w:id="0">
    <w:p w14:paraId="784CBBCD" w14:textId="77777777" w:rsidR="00F57B01" w:rsidRDefault="00F57B01" w:rsidP="009E26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AF309" w14:textId="77777777" w:rsidR="00B22A0E" w:rsidRDefault="00B22A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86651" w14:textId="77777777" w:rsidR="00156052" w:rsidRDefault="00156052" w:rsidP="009E264D">
    <w:pPr>
      <w:pStyle w:val="Footer"/>
      <w:spacing w:before="0" w:after="1800"/>
    </w:pPr>
    <w:r>
      <w:t>Use this space for summary and/or additional notes.</w:t>
    </w:r>
  </w:p>
  <w:p w14:paraId="412A2BC9" w14:textId="00C91148" w:rsidR="00156052" w:rsidRPr="009E264D" w:rsidRDefault="00B22A0E" w:rsidP="009E264D">
    <w:pPr>
      <w:tabs>
        <w:tab w:val="center" w:pos="2880"/>
        <w:tab w:val="right" w:pos="7920"/>
      </w:tabs>
      <w:spacing w:after="0"/>
      <w:ind w:left="-2160"/>
    </w:pPr>
    <w:r>
      <w:t xml:space="preserve">17.1 – Mechanical Waves </w:t>
    </w:r>
    <w:r w:rsidR="00156052">
      <w:tab/>
    </w:r>
    <w:r w:rsidR="00156052">
      <w:tab/>
      <w:t>Mrs. Tomb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94B8F" w14:textId="77777777" w:rsidR="00156052" w:rsidRDefault="00156052" w:rsidP="009E264D">
    <w:pPr>
      <w:pStyle w:val="Footer"/>
      <w:spacing w:before="0" w:after="1800"/>
    </w:pPr>
    <w:r>
      <w:t>Use this space for summary and/or additional notes.</w:t>
    </w:r>
  </w:p>
  <w:p w14:paraId="41C497DF" w14:textId="33B8AF04" w:rsidR="00156052" w:rsidRPr="009E264D" w:rsidRDefault="00156052" w:rsidP="009D337E">
    <w:pPr>
      <w:pStyle w:val="ListParagraph"/>
      <w:numPr>
        <w:ilvl w:val="0"/>
        <w:numId w:val="5"/>
      </w:numPr>
      <w:tabs>
        <w:tab w:val="center" w:pos="3240"/>
        <w:tab w:val="right" w:pos="7920"/>
      </w:tabs>
      <w:spacing w:after="0"/>
    </w:pPr>
    <w:r>
      <w:t>Sectio</w:t>
    </w:r>
    <w:r w:rsidR="00FD0558">
      <w:t xml:space="preserve">n </w:t>
    </w:r>
    <w:r w:rsidR="00B22A0E">
      <w:t>17.1 – Mechanical Waves</w:t>
    </w:r>
    <w:r>
      <w:tab/>
    </w:r>
    <w:r>
      <w:tab/>
      <w:t>Mrs. Tomb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F1DE9" w14:textId="77777777" w:rsidR="00F57B01" w:rsidRDefault="00F57B01" w:rsidP="009E264D">
      <w:pPr>
        <w:spacing w:after="0"/>
      </w:pPr>
      <w:r>
        <w:separator/>
      </w:r>
    </w:p>
  </w:footnote>
  <w:footnote w:type="continuationSeparator" w:id="0">
    <w:p w14:paraId="684D47CF" w14:textId="77777777" w:rsidR="00F57B01" w:rsidRDefault="00F57B01" w:rsidP="009E26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8B014" w14:textId="77777777" w:rsidR="00B22A0E" w:rsidRDefault="00B22A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4843D" w14:textId="77777777" w:rsidR="00156052" w:rsidRDefault="00156052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916C6D">
      <w:rPr>
        <w:noProof/>
        <w:sz w:val="32"/>
        <w:szCs w:val="32"/>
      </w:rPr>
      <w:t>17.1 Mechanical Waves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916C6D">
      <w:rPr>
        <w:noProof/>
      </w:rPr>
      <w:t>4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916C6D">
        <w:rPr>
          <w:noProof/>
        </w:rPr>
        <w:t>Unit: 5 - Waves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FDAF" w14:textId="0909E704" w:rsidR="00156052" w:rsidRPr="009E264D" w:rsidRDefault="00156052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916C6D">
      <w:rPr>
        <w:noProof/>
        <w:sz w:val="32"/>
        <w:szCs w:val="32"/>
      </w:rPr>
      <w:t>17.1 Mechanical Waves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916C6D">
      <w:rPr>
        <w:noProof/>
      </w:rPr>
      <w:t>1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916C6D">
        <w:rPr>
          <w:noProof/>
        </w:rPr>
        <w:t>Unit: 5 - Waves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0C1E"/>
    <w:multiLevelType w:val="hybridMultilevel"/>
    <w:tmpl w:val="04AC7B1C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">
    <w:nsid w:val="0B0E5976"/>
    <w:multiLevelType w:val="multilevel"/>
    <w:tmpl w:val="BA6429B2"/>
    <w:styleLink w:val="StyleNumberedTimesNewRoman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DA5208"/>
    <w:multiLevelType w:val="hybridMultilevel"/>
    <w:tmpl w:val="92206962"/>
    <w:lvl w:ilvl="0" w:tplc="3C18E90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26170E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263A82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8E9622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7A568E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1AE31E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38AC58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062800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24249A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1F87B69"/>
    <w:multiLevelType w:val="hybridMultilevel"/>
    <w:tmpl w:val="68505040"/>
    <w:lvl w:ilvl="0" w:tplc="FB209A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B658D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CAF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E041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92DF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B0C0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810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E8B9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5613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17A58"/>
    <w:multiLevelType w:val="hybridMultilevel"/>
    <w:tmpl w:val="B8AE9488"/>
    <w:lvl w:ilvl="0" w:tplc="B2BC8CA4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E01EF2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96046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ACA8EC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7CA576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020EBC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B28FB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4284B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146C5A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ED15D11"/>
    <w:multiLevelType w:val="hybridMultilevel"/>
    <w:tmpl w:val="57C8114C"/>
    <w:lvl w:ilvl="0" w:tplc="156C4B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6B1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0638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B8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06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E42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06A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D016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24B5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EA33A4"/>
    <w:multiLevelType w:val="hybridMultilevel"/>
    <w:tmpl w:val="A57C156A"/>
    <w:lvl w:ilvl="0" w:tplc="FDA06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63687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E96C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EFC2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9449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C0C4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E208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DB88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4E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25544C26"/>
    <w:multiLevelType w:val="hybridMultilevel"/>
    <w:tmpl w:val="2390A21E"/>
    <w:lvl w:ilvl="0" w:tplc="0B9A6926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C86D4C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58502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563960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827528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0EAD2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E833E2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30FF4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0440AE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9AB33EF"/>
    <w:multiLevelType w:val="hybridMultilevel"/>
    <w:tmpl w:val="3FDA0964"/>
    <w:lvl w:ilvl="0" w:tplc="9676B6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AC4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A79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224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2441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4438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225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DE91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E2E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8674C"/>
    <w:multiLevelType w:val="hybridMultilevel"/>
    <w:tmpl w:val="4490AB4A"/>
    <w:lvl w:ilvl="0" w:tplc="BCA0C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15E65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70F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DF61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988C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F4E3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79E1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4FCB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68C6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2D8762F9"/>
    <w:multiLevelType w:val="multilevel"/>
    <w:tmpl w:val="7226BEEE"/>
    <w:styleLink w:val="StyleNumbered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cs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EB50EB4"/>
    <w:multiLevelType w:val="hybridMultilevel"/>
    <w:tmpl w:val="73AE4252"/>
    <w:styleLink w:val="StyleStyleBulletedLeft025Hanging013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E7FDF"/>
    <w:multiLevelType w:val="hybridMultilevel"/>
    <w:tmpl w:val="C2DE76DC"/>
    <w:lvl w:ilvl="0" w:tplc="56AC97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C6F0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E6D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D8A3F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965E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20FA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D6E4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7840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21F5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285959"/>
    <w:multiLevelType w:val="hybridMultilevel"/>
    <w:tmpl w:val="00BA34A0"/>
    <w:lvl w:ilvl="0" w:tplc="68142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E8665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8F07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88EE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EAAD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788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C866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1D0A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EC01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3EEF21E3"/>
    <w:multiLevelType w:val="hybridMultilevel"/>
    <w:tmpl w:val="76A4F5CE"/>
    <w:lvl w:ilvl="0" w:tplc="783ADB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F077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A42E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5C3F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A76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A058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8C0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A8FF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E2D05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81129D"/>
    <w:multiLevelType w:val="hybridMultilevel"/>
    <w:tmpl w:val="6DA014CA"/>
    <w:lvl w:ilvl="0" w:tplc="08BC8E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0E8A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8DF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430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C428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18C7A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825C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4E5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887A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B065AE"/>
    <w:multiLevelType w:val="hybridMultilevel"/>
    <w:tmpl w:val="334A0BE0"/>
    <w:lvl w:ilvl="0" w:tplc="DA00C0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62D28">
      <w:start w:val="1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EFE43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20CC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2A2B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25B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40A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F687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6041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47651A"/>
    <w:multiLevelType w:val="hybridMultilevel"/>
    <w:tmpl w:val="C92A0BAA"/>
    <w:lvl w:ilvl="0" w:tplc="F59C0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7A24B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867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5929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D566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7960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C483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10E1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3B84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5FE75C3B"/>
    <w:multiLevelType w:val="hybridMultilevel"/>
    <w:tmpl w:val="40B4B4D8"/>
    <w:lvl w:ilvl="0" w:tplc="543862C6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8EE61E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1046DE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58535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C033A2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EE8E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84D364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144C58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92803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5CD3F80"/>
    <w:multiLevelType w:val="hybridMultilevel"/>
    <w:tmpl w:val="12AED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CE4DCD"/>
    <w:multiLevelType w:val="hybridMultilevel"/>
    <w:tmpl w:val="0BEEEF76"/>
    <w:lvl w:ilvl="0" w:tplc="3DC2C44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7A3CC2">
      <w:start w:val="1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4AA53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34F1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473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810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6EE5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3896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96E9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F93CA7"/>
    <w:multiLevelType w:val="hybridMultilevel"/>
    <w:tmpl w:val="3ECC75B8"/>
    <w:lvl w:ilvl="0" w:tplc="7180B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BF0F3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2849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7FC5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E2A9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7327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3C8D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2A41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8D6E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7A3F0890"/>
    <w:multiLevelType w:val="hybridMultilevel"/>
    <w:tmpl w:val="675A4656"/>
    <w:lvl w:ilvl="0" w:tplc="A8DA39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CBC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C6D4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ECB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88B5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107F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2AD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6BE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606E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E0CFF"/>
    <w:multiLevelType w:val="hybridMultilevel"/>
    <w:tmpl w:val="763E9A7C"/>
    <w:lvl w:ilvl="0" w:tplc="35766F3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00E14A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367F1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BC9CE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78122C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5AD282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B2FCB4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B6D30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4E8EE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11"/>
  </w:num>
  <w:num w:numId="5">
    <w:abstractNumId w:val="0"/>
  </w:num>
  <w:num w:numId="6">
    <w:abstractNumId w:val="20"/>
  </w:num>
  <w:num w:numId="7">
    <w:abstractNumId w:val="6"/>
  </w:num>
  <w:num w:numId="8">
    <w:abstractNumId w:val="14"/>
  </w:num>
  <w:num w:numId="9">
    <w:abstractNumId w:val="22"/>
  </w:num>
  <w:num w:numId="10">
    <w:abstractNumId w:val="5"/>
  </w:num>
  <w:num w:numId="11">
    <w:abstractNumId w:val="4"/>
  </w:num>
  <w:num w:numId="12">
    <w:abstractNumId w:val="16"/>
  </w:num>
  <w:num w:numId="13">
    <w:abstractNumId w:val="13"/>
  </w:num>
  <w:num w:numId="14">
    <w:abstractNumId w:val="18"/>
  </w:num>
  <w:num w:numId="15">
    <w:abstractNumId w:val="12"/>
  </w:num>
  <w:num w:numId="16">
    <w:abstractNumId w:val="2"/>
  </w:num>
  <w:num w:numId="17">
    <w:abstractNumId w:val="23"/>
  </w:num>
  <w:num w:numId="18">
    <w:abstractNumId w:val="17"/>
  </w:num>
  <w:num w:numId="19">
    <w:abstractNumId w:val="7"/>
  </w:num>
  <w:num w:numId="20">
    <w:abstractNumId w:val="15"/>
  </w:num>
  <w:num w:numId="21">
    <w:abstractNumId w:val="9"/>
  </w:num>
  <w:num w:numId="22">
    <w:abstractNumId w:val="21"/>
  </w:num>
  <w:num w:numId="23">
    <w:abstractNumId w:val="3"/>
  </w:num>
  <w:num w:numId="2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AD"/>
    <w:rsid w:val="000174F1"/>
    <w:rsid w:val="0003536A"/>
    <w:rsid w:val="00052CA5"/>
    <w:rsid w:val="00076A77"/>
    <w:rsid w:val="000A1499"/>
    <w:rsid w:val="000B79EC"/>
    <w:rsid w:val="00134CBE"/>
    <w:rsid w:val="00156052"/>
    <w:rsid w:val="001579CB"/>
    <w:rsid w:val="001D47EF"/>
    <w:rsid w:val="001F7B5F"/>
    <w:rsid w:val="00212C6B"/>
    <w:rsid w:val="002575AD"/>
    <w:rsid w:val="00267559"/>
    <w:rsid w:val="002818C6"/>
    <w:rsid w:val="002F095C"/>
    <w:rsid w:val="00300668"/>
    <w:rsid w:val="00331DFB"/>
    <w:rsid w:val="00364B0B"/>
    <w:rsid w:val="003C1448"/>
    <w:rsid w:val="00423C95"/>
    <w:rsid w:val="00461D4F"/>
    <w:rsid w:val="004B3EAD"/>
    <w:rsid w:val="00562925"/>
    <w:rsid w:val="00577C0E"/>
    <w:rsid w:val="005A62BB"/>
    <w:rsid w:val="005D215F"/>
    <w:rsid w:val="005E4122"/>
    <w:rsid w:val="0060536C"/>
    <w:rsid w:val="00655C2C"/>
    <w:rsid w:val="006A6263"/>
    <w:rsid w:val="006B21E2"/>
    <w:rsid w:val="006E41D1"/>
    <w:rsid w:val="006F3FDE"/>
    <w:rsid w:val="006F4DCA"/>
    <w:rsid w:val="0072061E"/>
    <w:rsid w:val="00733243"/>
    <w:rsid w:val="00790514"/>
    <w:rsid w:val="0079107A"/>
    <w:rsid w:val="007C7F78"/>
    <w:rsid w:val="00811E5D"/>
    <w:rsid w:val="00840626"/>
    <w:rsid w:val="00855F95"/>
    <w:rsid w:val="00865CF7"/>
    <w:rsid w:val="00865D1A"/>
    <w:rsid w:val="0087666E"/>
    <w:rsid w:val="008E6500"/>
    <w:rsid w:val="00916770"/>
    <w:rsid w:val="00916C6D"/>
    <w:rsid w:val="00990BC6"/>
    <w:rsid w:val="00993A4E"/>
    <w:rsid w:val="009A2890"/>
    <w:rsid w:val="009A7620"/>
    <w:rsid w:val="009D200F"/>
    <w:rsid w:val="009D337E"/>
    <w:rsid w:val="009E264D"/>
    <w:rsid w:val="009E7250"/>
    <w:rsid w:val="009F211D"/>
    <w:rsid w:val="00A559A6"/>
    <w:rsid w:val="00A866D7"/>
    <w:rsid w:val="00AD1994"/>
    <w:rsid w:val="00B10CAC"/>
    <w:rsid w:val="00B201AF"/>
    <w:rsid w:val="00B22A0E"/>
    <w:rsid w:val="00B66E7C"/>
    <w:rsid w:val="00BA4DB5"/>
    <w:rsid w:val="00BD3F76"/>
    <w:rsid w:val="00C150BA"/>
    <w:rsid w:val="00C2482E"/>
    <w:rsid w:val="00C62141"/>
    <w:rsid w:val="00C66CF2"/>
    <w:rsid w:val="00C82C19"/>
    <w:rsid w:val="00C9690B"/>
    <w:rsid w:val="00CB6E59"/>
    <w:rsid w:val="00D10DA0"/>
    <w:rsid w:val="00D20530"/>
    <w:rsid w:val="00D30AC7"/>
    <w:rsid w:val="00D54D9F"/>
    <w:rsid w:val="00DD5CEA"/>
    <w:rsid w:val="00E12779"/>
    <w:rsid w:val="00E66094"/>
    <w:rsid w:val="00E72934"/>
    <w:rsid w:val="00E72CD3"/>
    <w:rsid w:val="00EC371E"/>
    <w:rsid w:val="00EC77B9"/>
    <w:rsid w:val="00EC7AEF"/>
    <w:rsid w:val="00EF6FD4"/>
    <w:rsid w:val="00F012D9"/>
    <w:rsid w:val="00F57B01"/>
    <w:rsid w:val="00F8608B"/>
    <w:rsid w:val="00F869A1"/>
    <w:rsid w:val="00FC58D3"/>
    <w:rsid w:val="00F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76410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35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166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846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51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12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3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7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20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1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01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86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29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29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9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93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4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21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0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38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81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6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93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67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0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5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3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127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9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810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320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715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11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5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7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4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5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1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9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8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62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8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3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2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6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9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4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22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707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0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44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6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02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01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32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756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15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74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38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0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05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1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0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44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76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2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07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3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8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2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4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8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87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814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2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271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233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0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910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6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3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23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5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52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1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3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2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3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51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8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6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51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21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67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7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0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0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1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09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2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38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79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7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11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5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763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87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8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21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216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65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3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7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6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3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6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9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3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951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5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54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99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2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81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46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99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60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2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22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32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6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77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0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7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42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6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58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14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66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4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713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57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236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37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8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35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36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71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8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2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50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7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7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04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717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3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1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9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03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20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58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7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73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85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57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7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737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231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181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21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3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53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7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4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57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6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9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b\AppData\Roaming\Microsoft\Templates\Class%20No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5AD47-70ED-4FD4-8EF1-0B0D4FA8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Notes</Template>
  <TotalTime>1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Forces</vt:lpstr>
    </vt:vector>
  </TitlesOfParts>
  <Company>Hewlett-Packard Company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</dc:title>
  <dc:subject>Physics</dc:subject>
  <dc:creator>Mr. Bigler</dc:creator>
  <cp:lastModifiedBy>Willoughby-Eastlake Schools</cp:lastModifiedBy>
  <cp:revision>4</cp:revision>
  <cp:lastPrinted>2015-08-12T14:36:00Z</cp:lastPrinted>
  <dcterms:created xsi:type="dcterms:W3CDTF">2015-08-10T13:01:00Z</dcterms:created>
  <dcterms:modified xsi:type="dcterms:W3CDTF">2015-08-12T14:36:00Z</dcterms:modified>
</cp:coreProperties>
</file>